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2BF01" w14:textId="25413E65" w:rsidR="00EE740F" w:rsidRPr="00212531" w:rsidRDefault="00C55DB8" w:rsidP="00FC16CF">
      <w:pPr>
        <w:rPr>
          <w:rFonts w:cs="Arial"/>
        </w:rPr>
      </w:pPr>
      <w:r>
        <w:rPr>
          <w:rFonts w:ascii="Gill Sans MT" w:eastAsiaTheme="majorEastAsia" w:hAnsi="Gill Sans MT" w:cstheme="majorBidi"/>
          <w:b/>
          <w:caps/>
          <w:noProof/>
          <w:color w:val="365F91" w:themeColor="accent1" w:themeShade="BF"/>
          <w:szCs w:val="32"/>
        </w:rPr>
        <w:drawing>
          <wp:anchor distT="0" distB="0" distL="114300" distR="114300" simplePos="0" relativeHeight="251658245" behindDoc="0" locked="0" layoutInCell="1" allowOverlap="1" wp14:anchorId="02F834F2" wp14:editId="77E7B6F6">
            <wp:simplePos x="0" y="0"/>
            <wp:positionH relativeFrom="column">
              <wp:posOffset>-611176</wp:posOffset>
            </wp:positionH>
            <wp:positionV relativeFrom="paragraph">
              <wp:posOffset>390853</wp:posOffset>
            </wp:positionV>
            <wp:extent cx="9145270" cy="9145270"/>
            <wp:effectExtent l="0" t="0" r="0" b="0"/>
            <wp:wrapNone/>
            <wp:docPr id="535924919" name="Imagem 13" descr="Imagem em preto e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24919" name="Imagem 13" descr="Imagem em preto e branco&#10;&#10;O conteúdo gerado por IA pode estar incorreto."/>
                    <pic:cNvPicPr/>
                  </pic:nvPicPr>
                  <pic:blipFill>
                    <a:blip r:embed="rId12" cstate="print">
                      <a:alphaModFix amt="23000"/>
                      <a:extLst>
                        <a:ext uri="{28A0092B-C50C-407E-A947-70E740481C1C}">
                          <a14:useLocalDpi xmlns:a14="http://schemas.microsoft.com/office/drawing/2010/main" val="0"/>
                        </a:ext>
                      </a:extLst>
                    </a:blip>
                    <a:stretch>
                      <a:fillRect/>
                    </a:stretch>
                  </pic:blipFill>
                  <pic:spPr>
                    <a:xfrm>
                      <a:off x="0" y="0"/>
                      <a:ext cx="9145270" cy="9145270"/>
                    </a:xfrm>
                    <a:prstGeom prst="rect">
                      <a:avLst/>
                    </a:prstGeom>
                  </pic:spPr>
                </pic:pic>
              </a:graphicData>
            </a:graphic>
            <wp14:sizeRelH relativeFrom="margin">
              <wp14:pctWidth>0</wp14:pctWidth>
            </wp14:sizeRelH>
            <wp14:sizeRelV relativeFrom="margin">
              <wp14:pctHeight>0</wp14:pctHeight>
            </wp14:sizeRelV>
          </wp:anchor>
        </w:drawing>
      </w:r>
      <w:r w:rsidR="00722FD7" w:rsidRPr="005E6742">
        <w:rPr>
          <w:rFonts w:ascii="Calibri" w:hAnsi="Calibri" w:cs="Calibri"/>
          <w:noProof/>
        </w:rPr>
        <w:drawing>
          <wp:anchor distT="0" distB="0" distL="114300" distR="114300" simplePos="0" relativeHeight="251658243" behindDoc="0" locked="0" layoutInCell="1" allowOverlap="1" wp14:anchorId="62B56D55" wp14:editId="32E95824">
            <wp:simplePos x="0" y="0"/>
            <wp:positionH relativeFrom="margin">
              <wp:align>right</wp:align>
            </wp:positionH>
            <wp:positionV relativeFrom="paragraph">
              <wp:posOffset>-594842</wp:posOffset>
            </wp:positionV>
            <wp:extent cx="1797269" cy="555905"/>
            <wp:effectExtent l="0" t="0" r="0" b="0"/>
            <wp:wrapNone/>
            <wp:docPr id="1920263919" name="Imagem 1920263919"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63919" name="Imagem 1920263919" descr="Logotipo&#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7269" cy="555905"/>
                    </a:xfrm>
                    <a:prstGeom prst="rect">
                      <a:avLst/>
                    </a:prstGeom>
                  </pic:spPr>
                </pic:pic>
              </a:graphicData>
            </a:graphic>
            <wp14:sizeRelH relativeFrom="margin">
              <wp14:pctWidth>0</wp14:pctWidth>
            </wp14:sizeRelH>
            <wp14:sizeRelV relativeFrom="margin">
              <wp14:pctHeight>0</wp14:pctHeight>
            </wp14:sizeRelV>
          </wp:anchor>
        </w:drawing>
      </w:r>
      <w:r w:rsidR="002B59D8">
        <w:rPr>
          <w:rFonts w:ascii="Gill Sans MT" w:eastAsiaTheme="majorEastAsia" w:hAnsi="Gill Sans MT" w:cstheme="majorBidi"/>
          <w:b/>
          <w:caps/>
          <w:noProof/>
          <w:color w:val="365F91" w:themeColor="accent1" w:themeShade="BF"/>
          <w:szCs w:val="32"/>
        </w:rPr>
        <mc:AlternateContent>
          <mc:Choice Requires="wps">
            <w:drawing>
              <wp:anchor distT="0" distB="0" distL="114300" distR="114300" simplePos="0" relativeHeight="251658242" behindDoc="0" locked="0" layoutInCell="1" allowOverlap="1" wp14:anchorId="59320287" wp14:editId="58E5182A">
                <wp:simplePos x="0" y="0"/>
                <wp:positionH relativeFrom="column">
                  <wp:posOffset>-1076325</wp:posOffset>
                </wp:positionH>
                <wp:positionV relativeFrom="paragraph">
                  <wp:posOffset>-1105535</wp:posOffset>
                </wp:positionV>
                <wp:extent cx="12519660" cy="11369040"/>
                <wp:effectExtent l="0" t="0" r="15240" b="22860"/>
                <wp:wrapNone/>
                <wp:docPr id="1373755126" name="Retângulo 11"/>
                <wp:cNvGraphicFramePr/>
                <a:graphic xmlns:a="http://schemas.openxmlformats.org/drawingml/2006/main">
                  <a:graphicData uri="http://schemas.microsoft.com/office/word/2010/wordprocessingShape">
                    <wps:wsp>
                      <wps:cNvSpPr/>
                      <wps:spPr>
                        <a:xfrm>
                          <a:off x="0" y="0"/>
                          <a:ext cx="12519660" cy="11369040"/>
                        </a:xfrm>
                        <a:prstGeom prst="rect">
                          <a:avLst/>
                        </a:prstGeom>
                        <a:solidFill>
                          <a:srgbClr val="0F1B6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B6C32" id="Retângulo 11" o:spid="_x0000_s1026" style="position:absolute;margin-left:-84.75pt;margin-top:-87.05pt;width:985.8pt;height:89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" fillcolor="#0f1b64" strokecolor="#0a121c [484]" strokeweight="2pt"/>
            </w:pict>
          </mc:Fallback>
        </mc:AlternateContent>
      </w:r>
      <w:r w:rsidR="00EE740F" w:rsidRPr="00212531">
        <w:rPr>
          <w:rFonts w:cs="Arial"/>
          <w:noProof/>
          <w:lang w:eastAsia="pt-BR"/>
        </w:rPr>
        <w:drawing>
          <wp:anchor distT="0" distB="0" distL="114300" distR="114300" simplePos="0" relativeHeight="251658241" behindDoc="0" locked="0" layoutInCell="1" allowOverlap="1" wp14:anchorId="64767166" wp14:editId="2EE93690">
            <wp:simplePos x="0" y="0"/>
            <wp:positionH relativeFrom="column">
              <wp:posOffset>-251460</wp:posOffset>
            </wp:positionH>
            <wp:positionV relativeFrom="paragraph">
              <wp:posOffset>-110490</wp:posOffset>
            </wp:positionV>
            <wp:extent cx="1866900" cy="379997"/>
            <wp:effectExtent l="0" t="0" r="0" b="1270"/>
            <wp:wrapNone/>
            <wp:docPr id="15" name="Gráfico 5">
              <a:extLst xmlns:a="http://schemas.openxmlformats.org/drawingml/2006/main">
                <a:ext uri="{FF2B5EF4-FFF2-40B4-BE49-F238E27FC236}">
                  <a16:creationId xmlns:a16="http://schemas.microsoft.com/office/drawing/2014/main" id="{1A0FD0EE-D614-449B-B0CC-CB342FD01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5">
                      <a:extLst>
                        <a:ext uri="{FF2B5EF4-FFF2-40B4-BE49-F238E27FC236}">
                          <a16:creationId xmlns:a16="http://schemas.microsoft.com/office/drawing/2014/main" id="{1A0FD0EE-D614-449B-B0CC-CB342FD0152C}"/>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66900" cy="379997"/>
                    </a:xfrm>
                    <a:prstGeom prst="rect">
                      <a:avLst/>
                    </a:prstGeom>
                  </pic:spPr>
                </pic:pic>
              </a:graphicData>
            </a:graphic>
            <wp14:sizeRelH relativeFrom="margin">
              <wp14:pctWidth>0</wp14:pctWidth>
            </wp14:sizeRelH>
            <wp14:sizeRelV relativeFrom="margin">
              <wp14:pctHeight>0</wp14:pctHeight>
            </wp14:sizeRelV>
          </wp:anchor>
        </w:drawing>
      </w:r>
    </w:p>
    <w:p w14:paraId="45E66094" w14:textId="6E17E1E0" w:rsidR="00EE740F" w:rsidRPr="00212531" w:rsidRDefault="00EE740F" w:rsidP="00EE740F">
      <w:pPr>
        <w:spacing w:line="276" w:lineRule="auto"/>
        <w:rPr>
          <w:rFonts w:cs="Arial"/>
        </w:rPr>
      </w:pPr>
    </w:p>
    <w:p w14:paraId="3213F817" w14:textId="00BD76A0" w:rsidR="00EE740F" w:rsidRPr="00212531" w:rsidRDefault="00EE740F" w:rsidP="00EE740F">
      <w:pPr>
        <w:spacing w:line="276" w:lineRule="auto"/>
        <w:rPr>
          <w:rFonts w:cs="Arial"/>
        </w:rPr>
      </w:pPr>
    </w:p>
    <w:p w14:paraId="43215A87" w14:textId="75FCD6E4" w:rsidR="00EE740F" w:rsidRPr="00212531" w:rsidRDefault="00EE740F" w:rsidP="00EE740F">
      <w:pPr>
        <w:spacing w:line="276" w:lineRule="auto"/>
        <w:rPr>
          <w:rFonts w:cs="Arial"/>
        </w:rPr>
      </w:pPr>
    </w:p>
    <w:p w14:paraId="719AD484" w14:textId="77777777" w:rsidR="00EE740F" w:rsidRPr="00212531" w:rsidRDefault="00EE740F" w:rsidP="00EE740F">
      <w:pPr>
        <w:spacing w:line="276" w:lineRule="auto"/>
        <w:rPr>
          <w:rFonts w:cs="Arial"/>
        </w:rPr>
      </w:pPr>
    </w:p>
    <w:p w14:paraId="5BD7C63C" w14:textId="1054E07E" w:rsidR="00EE740F" w:rsidRPr="00212531" w:rsidRDefault="00EE740F" w:rsidP="00EE740F">
      <w:pPr>
        <w:spacing w:line="276" w:lineRule="auto"/>
        <w:rPr>
          <w:rFonts w:cs="Arial"/>
        </w:rPr>
      </w:pPr>
    </w:p>
    <w:p w14:paraId="7FDCD66B" w14:textId="1337E63A" w:rsidR="00EE740F" w:rsidRPr="00212531" w:rsidRDefault="00EE740F" w:rsidP="00EE740F">
      <w:pPr>
        <w:spacing w:line="276" w:lineRule="auto"/>
        <w:rPr>
          <w:rFonts w:cs="Arial"/>
        </w:rPr>
      </w:pPr>
    </w:p>
    <w:p w14:paraId="561AB2EB" w14:textId="2D553C72" w:rsidR="00EE740F" w:rsidRPr="00212531" w:rsidRDefault="00EE740F" w:rsidP="00EE740F">
      <w:pPr>
        <w:spacing w:line="276" w:lineRule="auto"/>
        <w:rPr>
          <w:rFonts w:cs="Arial"/>
        </w:rPr>
      </w:pPr>
    </w:p>
    <w:p w14:paraId="594EB883" w14:textId="72195BA9" w:rsidR="00EE740F" w:rsidRPr="00212531" w:rsidRDefault="00EE740F" w:rsidP="00EE740F">
      <w:pPr>
        <w:spacing w:line="276" w:lineRule="auto"/>
        <w:rPr>
          <w:rFonts w:cs="Arial"/>
        </w:rPr>
      </w:pPr>
    </w:p>
    <w:p w14:paraId="5856B77F" w14:textId="436F9898" w:rsidR="00EE740F" w:rsidRPr="00212531" w:rsidRDefault="00EE740F" w:rsidP="00EE740F">
      <w:pPr>
        <w:spacing w:line="276" w:lineRule="auto"/>
        <w:rPr>
          <w:rFonts w:cs="Arial"/>
        </w:rPr>
      </w:pPr>
    </w:p>
    <w:p w14:paraId="76C90339" w14:textId="5C3BD0AB" w:rsidR="00EE740F" w:rsidRPr="00212531" w:rsidRDefault="00EE740F" w:rsidP="00EE740F">
      <w:pPr>
        <w:spacing w:line="276" w:lineRule="auto"/>
        <w:rPr>
          <w:rFonts w:cs="Arial"/>
        </w:rPr>
      </w:pPr>
    </w:p>
    <w:p w14:paraId="188DA3C9" w14:textId="676AACC2" w:rsidR="00EE740F" w:rsidRPr="00212531" w:rsidRDefault="00EE740F" w:rsidP="00EE740F">
      <w:pPr>
        <w:spacing w:line="276" w:lineRule="auto"/>
        <w:rPr>
          <w:rFonts w:cs="Arial"/>
        </w:rPr>
      </w:pPr>
    </w:p>
    <w:p w14:paraId="0CD11616" w14:textId="1F86A03F" w:rsidR="00EE740F" w:rsidRPr="00212531" w:rsidRDefault="00EE740F" w:rsidP="00EE740F">
      <w:pPr>
        <w:spacing w:line="276" w:lineRule="auto"/>
        <w:rPr>
          <w:rFonts w:cs="Arial"/>
        </w:rPr>
      </w:pPr>
    </w:p>
    <w:p w14:paraId="4C490915" w14:textId="67AF5DD9" w:rsidR="00EE740F" w:rsidRPr="00212531" w:rsidRDefault="00EE740F" w:rsidP="00EE740F">
      <w:pPr>
        <w:spacing w:line="276" w:lineRule="auto"/>
        <w:rPr>
          <w:rFonts w:cs="Arial"/>
        </w:rPr>
      </w:pPr>
    </w:p>
    <w:p w14:paraId="28EE4239" w14:textId="575DCDBA" w:rsidR="00EE740F" w:rsidRPr="00212531" w:rsidRDefault="00EE740F" w:rsidP="00EE740F">
      <w:pPr>
        <w:spacing w:line="276" w:lineRule="auto"/>
        <w:rPr>
          <w:rFonts w:cs="Arial"/>
        </w:rPr>
      </w:pPr>
    </w:p>
    <w:p w14:paraId="576F4525" w14:textId="7581941C" w:rsidR="00EE740F" w:rsidRPr="00212531" w:rsidRDefault="00EE740F" w:rsidP="00EE740F">
      <w:pPr>
        <w:spacing w:line="276" w:lineRule="auto"/>
        <w:rPr>
          <w:rFonts w:cs="Arial"/>
        </w:rPr>
      </w:pPr>
    </w:p>
    <w:p w14:paraId="62BC7E5F" w14:textId="29B74416" w:rsidR="00EE740F" w:rsidRPr="00212531" w:rsidRDefault="00EE740F" w:rsidP="00EE740F">
      <w:pPr>
        <w:spacing w:line="276" w:lineRule="auto"/>
        <w:rPr>
          <w:rFonts w:cs="Arial"/>
        </w:rPr>
      </w:pPr>
      <w:r w:rsidRPr="00212531">
        <w:rPr>
          <w:rFonts w:cs="Arial"/>
          <w:noProof/>
          <w:lang w:eastAsia="pt-BR"/>
        </w:rPr>
        <mc:AlternateContent>
          <mc:Choice Requires="wps">
            <w:drawing>
              <wp:anchor distT="0" distB="0" distL="114300" distR="114300" simplePos="0" relativeHeight="251658240" behindDoc="0" locked="0" layoutInCell="1" allowOverlap="1" wp14:anchorId="689CBAAE" wp14:editId="0E07721E">
                <wp:simplePos x="0" y="0"/>
                <wp:positionH relativeFrom="margin">
                  <wp:posOffset>-1080135</wp:posOffset>
                </wp:positionH>
                <wp:positionV relativeFrom="paragraph">
                  <wp:posOffset>245555</wp:posOffset>
                </wp:positionV>
                <wp:extent cx="7548880" cy="2268747"/>
                <wp:effectExtent l="0" t="0" r="0" b="0"/>
                <wp:wrapNone/>
                <wp:docPr id="2" name="Título 1">
                  <a:extLst xmlns:a="http://schemas.openxmlformats.org/drawingml/2006/main">
                    <a:ext uri="{FF2B5EF4-FFF2-40B4-BE49-F238E27FC236}">
                      <a16:creationId xmlns:a16="http://schemas.microsoft.com/office/drawing/2014/main" id="{C3D4DF85-86C4-44C2-AA7F-175557BAA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8880" cy="2268747"/>
                        </a:xfrm>
                        <a:prstGeom prst="rect">
                          <a:avLst/>
                        </a:prstGeom>
                        <a:noFill/>
                      </wps:spPr>
                      <wps:txbx>
                        <w:txbxContent>
                          <w:p w14:paraId="268DBCCB" w14:textId="77777777" w:rsidR="00AC3993" w:rsidRDefault="00AC3993" w:rsidP="00E33F88">
                            <w:pPr>
                              <w:jc w:val="center"/>
                              <w:rPr>
                                <w:rFonts w:ascii="Calibri" w:hAnsi="Calibri" w:cs="Calibri"/>
                                <w:b/>
                                <w:bCs/>
                                <w:color w:val="FFFFFF" w:themeColor="background1"/>
                                <w:sz w:val="48"/>
                                <w:szCs w:val="48"/>
                              </w:rPr>
                            </w:pPr>
                          </w:p>
                          <w:p w14:paraId="26906D06" w14:textId="11F8AA77" w:rsidR="00AC3993" w:rsidRPr="00C16074" w:rsidRDefault="00AC3993" w:rsidP="00E33F88">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RELATÓRIO DA ADMINISTRAÇÃO</w:t>
                            </w:r>
                          </w:p>
                          <w:p w14:paraId="0DB33847" w14:textId="4469A52F" w:rsidR="00AC3993" w:rsidRPr="00C16074" w:rsidRDefault="00AC3993" w:rsidP="00E33F88">
                            <w:pPr>
                              <w:jc w:val="center"/>
                              <w:rPr>
                                <w:rFonts w:ascii="Calibri" w:hAnsi="Calibri" w:cs="Calibri"/>
                                <w:color w:val="95B3D7" w:themeColor="accent1" w:themeTint="99"/>
                                <w:sz w:val="48"/>
                                <w:szCs w:val="48"/>
                              </w:rPr>
                            </w:pPr>
                            <w:r>
                              <w:rPr>
                                <w:rFonts w:ascii="Calibri" w:hAnsi="Calibri" w:cs="Calibri"/>
                                <w:color w:val="95B3D7" w:themeColor="accent1" w:themeTint="99"/>
                                <w:sz w:val="48"/>
                                <w:szCs w:val="48"/>
                              </w:rPr>
                              <w:t>202</w:t>
                            </w:r>
                            <w:r w:rsidR="002B59D8">
                              <w:rPr>
                                <w:rFonts w:ascii="Calibri" w:hAnsi="Calibri" w:cs="Calibri"/>
                                <w:color w:val="95B3D7" w:themeColor="accent1" w:themeTint="99"/>
                                <w:sz w:val="48"/>
                                <w:szCs w:val="48"/>
                              </w:rPr>
                              <w:t>5</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689CBAAE" id="_x0000_t202" coordsize="21600,21600" o:spt="202" path="m,l,21600r21600,l21600,xe">
                <v:stroke joinstyle="miter"/>
                <v:path gradientshapeok="t" o:connecttype="rect"/>
              </v:shapetype>
              <v:shape id="Título 1" o:spid="_x0000_s1026" type="#_x0000_t202" style="position:absolute;left:0;text-align:left;margin-left:-85.05pt;margin-top:19.35pt;width:594.4pt;height:17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" filled="f" stroked="f">
                <v:textbox>
                  <w:txbxContent>
                    <w:p w14:paraId="268DBCCB" w14:textId="77777777" w:rsidR="00AC3993" w:rsidRDefault="00AC3993" w:rsidP="00E33F88">
                      <w:pPr>
                        <w:jc w:val="center"/>
                        <w:rPr>
                          <w:rFonts w:ascii="Calibri" w:hAnsi="Calibri" w:cs="Calibri"/>
                          <w:b/>
                          <w:bCs/>
                          <w:color w:val="FFFFFF" w:themeColor="background1"/>
                          <w:sz w:val="48"/>
                          <w:szCs w:val="48"/>
                        </w:rPr>
                      </w:pPr>
                    </w:p>
                    <w:p w14:paraId="26906D06" w14:textId="11F8AA77" w:rsidR="00AC3993" w:rsidRPr="00C16074" w:rsidRDefault="00AC3993" w:rsidP="00E33F88">
                      <w:pPr>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RELATÓRIO DA ADMINISTRAÇÃO</w:t>
                      </w:r>
                    </w:p>
                    <w:p w14:paraId="0DB33847" w14:textId="4469A52F" w:rsidR="00AC3993" w:rsidRPr="00C16074" w:rsidRDefault="00AC3993" w:rsidP="00E33F88">
                      <w:pPr>
                        <w:jc w:val="center"/>
                        <w:rPr>
                          <w:rFonts w:ascii="Calibri" w:hAnsi="Calibri" w:cs="Calibri"/>
                          <w:color w:val="95B3D7" w:themeColor="accent1" w:themeTint="99"/>
                          <w:sz w:val="48"/>
                          <w:szCs w:val="48"/>
                        </w:rPr>
                      </w:pPr>
                      <w:r>
                        <w:rPr>
                          <w:rFonts w:ascii="Calibri" w:hAnsi="Calibri" w:cs="Calibri"/>
                          <w:color w:val="95B3D7" w:themeColor="accent1" w:themeTint="99"/>
                          <w:sz w:val="48"/>
                          <w:szCs w:val="48"/>
                        </w:rPr>
                        <w:t>202</w:t>
                      </w:r>
                      <w:r w:rsidR="002B59D8">
                        <w:rPr>
                          <w:rFonts w:ascii="Calibri" w:hAnsi="Calibri" w:cs="Calibri"/>
                          <w:color w:val="95B3D7" w:themeColor="accent1" w:themeTint="99"/>
                          <w:sz w:val="48"/>
                          <w:szCs w:val="48"/>
                        </w:rPr>
                        <w:t>5</w:t>
                      </w:r>
                    </w:p>
                  </w:txbxContent>
                </v:textbox>
                <w10:wrap anchorx="margin"/>
              </v:shape>
            </w:pict>
          </mc:Fallback>
        </mc:AlternateContent>
      </w:r>
    </w:p>
    <w:p w14:paraId="7448EBDC" w14:textId="3B9A4E36" w:rsidR="00EE740F" w:rsidRPr="00212531" w:rsidRDefault="001F3FB7" w:rsidP="00EE740F">
      <w:pPr>
        <w:spacing w:line="276" w:lineRule="auto"/>
        <w:rPr>
          <w:rFonts w:cs="Arial"/>
        </w:rPr>
      </w:pPr>
      <w:r w:rsidRPr="005E6742">
        <w:rPr>
          <w:rFonts w:ascii="Calibri" w:hAnsi="Calibri" w:cs="Calibri"/>
          <w:noProof/>
        </w:rPr>
        <mc:AlternateContent>
          <mc:Choice Requires="wps">
            <w:drawing>
              <wp:anchor distT="45720" distB="45720" distL="114300" distR="114300" simplePos="0" relativeHeight="251658244" behindDoc="0" locked="0" layoutInCell="1" allowOverlap="1" wp14:anchorId="1902A77E" wp14:editId="45C6E547">
                <wp:simplePos x="0" y="0"/>
                <wp:positionH relativeFrom="margin">
                  <wp:posOffset>-405765</wp:posOffset>
                </wp:positionH>
                <wp:positionV relativeFrom="paragraph">
                  <wp:posOffset>433515</wp:posOffset>
                </wp:positionV>
                <wp:extent cx="5667375" cy="17208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20850"/>
                        </a:xfrm>
                        <a:prstGeom prst="rect">
                          <a:avLst/>
                        </a:prstGeom>
                        <a:noFill/>
                        <a:ln w="9525">
                          <a:noFill/>
                          <a:miter lim="800000"/>
                          <a:headEnd/>
                          <a:tailEnd/>
                        </a:ln>
                      </wps:spPr>
                      <wps:txbx>
                        <w:txbxContent>
                          <w:p w14:paraId="33FFF18A" w14:textId="75D50C70" w:rsidR="002B59D8" w:rsidRPr="00D52554" w:rsidRDefault="002B59D8" w:rsidP="002B59D8">
                            <w:pPr>
                              <w:jc w:val="left"/>
                              <w:rPr>
                                <w:rFonts w:ascii="Roboto" w:hAnsi="Roboto" w:cs="Arial"/>
                                <w:b/>
                                <w:color w:val="FFFFFF" w:themeColor="background1"/>
                                <w:sz w:val="60"/>
                                <w:szCs w:val="60"/>
                              </w:rPr>
                            </w:pPr>
                            <w:r w:rsidRPr="00D52554">
                              <w:rPr>
                                <w:rFonts w:ascii="Roboto" w:hAnsi="Roboto" w:cs="Arial"/>
                                <w:b/>
                                <w:color w:val="FFFFFF" w:themeColor="background1"/>
                                <w:sz w:val="60"/>
                                <w:szCs w:val="60"/>
                              </w:rPr>
                              <w:t>Relatório da Administração</w:t>
                            </w:r>
                          </w:p>
                          <w:p w14:paraId="65AD8859" w14:textId="5AD6FDA0" w:rsidR="002B59D8" w:rsidRPr="00D52554" w:rsidRDefault="00365604" w:rsidP="002B59D8">
                            <w:pPr>
                              <w:jc w:val="left"/>
                              <w:rPr>
                                <w:rFonts w:ascii="Roboto" w:hAnsi="Roboto" w:cstheme="minorHAnsi"/>
                                <w:color w:val="FFFFFF" w:themeColor="background1"/>
                                <w:sz w:val="40"/>
                                <w:szCs w:val="40"/>
                              </w:rPr>
                            </w:pPr>
                            <w:r w:rsidRPr="00D52554">
                              <w:rPr>
                                <w:rFonts w:ascii="Roboto" w:hAnsi="Roboto" w:cstheme="minorHAnsi"/>
                                <w:bCs/>
                                <w:color w:val="FFFFFF" w:themeColor="background1"/>
                                <w:sz w:val="40"/>
                                <w:szCs w:val="40"/>
                              </w:rPr>
                              <w:t>202</w:t>
                            </w:r>
                            <w:r w:rsidR="00DC69CB" w:rsidRPr="00D52554">
                              <w:rPr>
                                <w:rFonts w:ascii="Roboto" w:hAnsi="Roboto" w:cstheme="minorHAnsi"/>
                                <w:bCs/>
                                <w:color w:val="FFFFFF" w:themeColor="background1"/>
                                <w:sz w:val="40"/>
                                <w:szCs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A77E" id="Caixa de Texto 2" o:spid="_x0000_s1027" type="#_x0000_t202" style="position:absolute;left:0;text-align:left;margin-left:-31.95pt;margin-top:34.15pt;width:446.25pt;height:13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" filled="f" stroked="f">
                <v:textbox>
                  <w:txbxContent>
                    <w:p w14:paraId="33FFF18A" w14:textId="75D50C70" w:rsidR="002B59D8" w:rsidRPr="00D52554" w:rsidRDefault="002B59D8" w:rsidP="002B59D8">
                      <w:pPr>
                        <w:jc w:val="left"/>
                        <w:rPr>
                          <w:rFonts w:ascii="Roboto" w:hAnsi="Roboto" w:cs="Arial"/>
                          <w:b/>
                          <w:color w:val="FFFFFF" w:themeColor="background1"/>
                          <w:sz w:val="60"/>
                          <w:szCs w:val="60"/>
                        </w:rPr>
                      </w:pPr>
                      <w:r w:rsidRPr="00D52554">
                        <w:rPr>
                          <w:rFonts w:ascii="Roboto" w:hAnsi="Roboto" w:cs="Arial"/>
                          <w:b/>
                          <w:color w:val="FFFFFF" w:themeColor="background1"/>
                          <w:sz w:val="60"/>
                          <w:szCs w:val="60"/>
                        </w:rPr>
                        <w:t>Relatório da Administração</w:t>
                      </w:r>
                    </w:p>
                    <w:p w14:paraId="65AD8859" w14:textId="5AD6FDA0" w:rsidR="002B59D8" w:rsidRPr="00D52554" w:rsidRDefault="00365604" w:rsidP="002B59D8">
                      <w:pPr>
                        <w:jc w:val="left"/>
                        <w:rPr>
                          <w:rFonts w:ascii="Roboto" w:hAnsi="Roboto" w:cstheme="minorHAnsi"/>
                          <w:color w:val="FFFFFF" w:themeColor="background1"/>
                          <w:sz w:val="40"/>
                          <w:szCs w:val="40"/>
                        </w:rPr>
                      </w:pPr>
                      <w:r w:rsidRPr="00D52554">
                        <w:rPr>
                          <w:rFonts w:ascii="Roboto" w:hAnsi="Roboto" w:cstheme="minorHAnsi"/>
                          <w:bCs/>
                          <w:color w:val="FFFFFF" w:themeColor="background1"/>
                          <w:sz w:val="40"/>
                          <w:szCs w:val="40"/>
                        </w:rPr>
                        <w:t>202</w:t>
                      </w:r>
                      <w:r w:rsidR="00DC69CB" w:rsidRPr="00D52554">
                        <w:rPr>
                          <w:rFonts w:ascii="Roboto" w:hAnsi="Roboto" w:cstheme="minorHAnsi"/>
                          <w:bCs/>
                          <w:color w:val="FFFFFF" w:themeColor="background1"/>
                          <w:sz w:val="40"/>
                          <w:szCs w:val="40"/>
                        </w:rPr>
                        <w:t>5</w:t>
                      </w:r>
                    </w:p>
                  </w:txbxContent>
                </v:textbox>
                <w10:wrap type="square" anchorx="margin"/>
              </v:shape>
            </w:pict>
          </mc:Fallback>
        </mc:AlternateContent>
      </w:r>
    </w:p>
    <w:p w14:paraId="2C8D3F99" w14:textId="0865C77D" w:rsidR="00EE740F" w:rsidRPr="00212531" w:rsidRDefault="00EE740F" w:rsidP="00EE740F">
      <w:pPr>
        <w:spacing w:line="276" w:lineRule="auto"/>
        <w:rPr>
          <w:rFonts w:cs="Arial"/>
          <w:b/>
          <w:bCs/>
        </w:rPr>
      </w:pPr>
    </w:p>
    <w:p w14:paraId="41CDA0FB" w14:textId="0062F1BA" w:rsidR="00EE740F" w:rsidRPr="00212531" w:rsidRDefault="00EE740F" w:rsidP="00EE740F">
      <w:pPr>
        <w:spacing w:line="276" w:lineRule="auto"/>
        <w:rPr>
          <w:rFonts w:cs="Arial"/>
          <w:b/>
          <w:bCs/>
        </w:rPr>
      </w:pPr>
    </w:p>
    <w:p w14:paraId="08A59334" w14:textId="77777777" w:rsidR="00EE740F" w:rsidRPr="00212531" w:rsidRDefault="00EE740F" w:rsidP="00EE740F">
      <w:pPr>
        <w:spacing w:line="276" w:lineRule="auto"/>
        <w:rPr>
          <w:rFonts w:cs="Arial"/>
          <w:b/>
          <w:bCs/>
        </w:rPr>
      </w:pPr>
    </w:p>
    <w:p w14:paraId="530CF972" w14:textId="77777777" w:rsidR="00EE740F" w:rsidRPr="00212531" w:rsidRDefault="00EE740F" w:rsidP="00EE740F">
      <w:pPr>
        <w:spacing w:line="276" w:lineRule="auto"/>
        <w:rPr>
          <w:rFonts w:cs="Arial"/>
          <w:b/>
          <w:bCs/>
        </w:rPr>
      </w:pPr>
    </w:p>
    <w:p w14:paraId="61C5CBA9" w14:textId="77777777" w:rsidR="00023362" w:rsidRDefault="00023362" w:rsidP="00270C8A">
      <w:pPr>
        <w:spacing w:before="0" w:after="0"/>
        <w:rPr>
          <w:rFonts w:cstheme="minorHAnsi"/>
          <w:b/>
          <w:bCs/>
        </w:rPr>
      </w:pPr>
    </w:p>
    <w:p w14:paraId="323B61BE" w14:textId="77777777" w:rsidR="008F5284" w:rsidRDefault="008F5284" w:rsidP="00270C8A">
      <w:pPr>
        <w:spacing w:before="0" w:after="0"/>
        <w:rPr>
          <w:rFonts w:cstheme="minorHAnsi"/>
          <w:b/>
        </w:rPr>
      </w:pPr>
    </w:p>
    <w:p w14:paraId="6EDFDECF" w14:textId="77777777" w:rsidR="008F5284" w:rsidRDefault="008F5284" w:rsidP="00270C8A">
      <w:pPr>
        <w:spacing w:before="0" w:after="0"/>
        <w:rPr>
          <w:rFonts w:cstheme="minorHAnsi"/>
          <w:b/>
        </w:rPr>
      </w:pPr>
    </w:p>
    <w:p w14:paraId="7DBF5B6A" w14:textId="77777777" w:rsidR="008F5284" w:rsidRDefault="008F5284" w:rsidP="00270C8A">
      <w:pPr>
        <w:spacing w:before="0" w:after="0"/>
        <w:rPr>
          <w:rFonts w:cstheme="minorHAnsi"/>
          <w:b/>
        </w:rPr>
      </w:pPr>
    </w:p>
    <w:p w14:paraId="74BF62F5" w14:textId="77777777" w:rsidR="008F5284" w:rsidRDefault="008F5284" w:rsidP="00270C8A">
      <w:pPr>
        <w:spacing w:before="0" w:after="0"/>
        <w:rPr>
          <w:rFonts w:cstheme="minorHAnsi"/>
          <w:b/>
        </w:rPr>
      </w:pPr>
    </w:p>
    <w:p w14:paraId="796E12EE" w14:textId="77777777" w:rsidR="008F5284" w:rsidRDefault="008F5284" w:rsidP="00270C8A">
      <w:pPr>
        <w:spacing w:before="0" w:after="0"/>
        <w:rPr>
          <w:rFonts w:cstheme="minorHAnsi"/>
          <w:b/>
        </w:rPr>
      </w:pPr>
    </w:p>
    <w:p w14:paraId="700060AB" w14:textId="77777777" w:rsidR="008F5284" w:rsidRDefault="008F5284" w:rsidP="00270C8A">
      <w:pPr>
        <w:spacing w:before="0" w:after="0"/>
        <w:rPr>
          <w:rFonts w:cstheme="minorHAnsi"/>
          <w:b/>
        </w:rPr>
      </w:pPr>
    </w:p>
    <w:p w14:paraId="6705B0D5" w14:textId="77777777" w:rsidR="008F5284" w:rsidRDefault="008F5284" w:rsidP="00270C8A">
      <w:pPr>
        <w:spacing w:before="0" w:after="0"/>
        <w:rPr>
          <w:rFonts w:cstheme="minorHAnsi"/>
          <w:b/>
        </w:rPr>
      </w:pPr>
    </w:p>
    <w:p w14:paraId="2B3DD028" w14:textId="77777777" w:rsidR="008F5284" w:rsidRDefault="008F5284" w:rsidP="00270C8A">
      <w:pPr>
        <w:spacing w:before="0" w:after="0"/>
        <w:rPr>
          <w:rFonts w:cstheme="minorHAnsi"/>
          <w:b/>
        </w:rPr>
      </w:pPr>
    </w:p>
    <w:p w14:paraId="3FEBDDF0" w14:textId="77777777" w:rsidR="008F5284" w:rsidRDefault="008F5284" w:rsidP="00270C8A">
      <w:pPr>
        <w:spacing w:before="0" w:after="0"/>
        <w:rPr>
          <w:rFonts w:cstheme="minorHAnsi"/>
          <w:b/>
        </w:rPr>
      </w:pPr>
    </w:p>
    <w:p w14:paraId="51D721A4" w14:textId="77777777" w:rsidR="008F5284" w:rsidRDefault="008F5284" w:rsidP="00270C8A">
      <w:pPr>
        <w:spacing w:before="0" w:after="0"/>
        <w:rPr>
          <w:rFonts w:cstheme="minorHAnsi"/>
          <w:b/>
        </w:rPr>
      </w:pPr>
    </w:p>
    <w:p w14:paraId="3113D5CA" w14:textId="77777777" w:rsidR="008F5284" w:rsidRDefault="008F5284" w:rsidP="00270C8A">
      <w:pPr>
        <w:spacing w:before="0" w:after="0"/>
        <w:rPr>
          <w:rFonts w:cstheme="minorHAnsi"/>
          <w:b/>
        </w:rPr>
      </w:pPr>
    </w:p>
    <w:p w14:paraId="28ABB9E4" w14:textId="04BE5113" w:rsidR="008F5284" w:rsidRDefault="008F5284" w:rsidP="00270C8A">
      <w:pPr>
        <w:spacing w:before="0" w:after="0"/>
        <w:rPr>
          <w:rFonts w:cstheme="minorBidi"/>
          <w:b/>
        </w:rPr>
      </w:pPr>
    </w:p>
    <w:p w14:paraId="1FE2B1AA" w14:textId="18FB6298" w:rsidR="008F5284" w:rsidRDefault="008F5284" w:rsidP="00270C8A">
      <w:pPr>
        <w:spacing w:before="0" w:after="0"/>
        <w:rPr>
          <w:rFonts w:cstheme="minorBidi"/>
          <w:b/>
        </w:rPr>
      </w:pPr>
    </w:p>
    <w:p w14:paraId="4C96689B" w14:textId="50DCA121" w:rsidR="0073729B" w:rsidRDefault="0073729B" w:rsidP="00270C8A">
      <w:pPr>
        <w:spacing w:before="0" w:after="0"/>
        <w:rPr>
          <w:rFonts w:cstheme="minorBidi"/>
          <w:b/>
        </w:rPr>
      </w:pPr>
    </w:p>
    <w:p w14:paraId="74BF482C" w14:textId="22361BE3" w:rsidR="009C48A2" w:rsidRPr="00C37364" w:rsidRDefault="009C48A2" w:rsidP="00270C8A">
      <w:pPr>
        <w:spacing w:before="0" w:after="0"/>
        <w:rPr>
          <w:rFonts w:cstheme="minorBidi"/>
        </w:rPr>
      </w:pPr>
      <w:r w:rsidRPr="7F5B2AD3">
        <w:rPr>
          <w:rFonts w:cstheme="minorBidi"/>
          <w:b/>
        </w:rPr>
        <w:lastRenderedPageBreak/>
        <w:t xml:space="preserve">Composição </w:t>
      </w:r>
      <w:r w:rsidR="003B2BCB">
        <w:rPr>
          <w:rFonts w:cstheme="minorBidi"/>
          <w:b/>
        </w:rPr>
        <w:t>Atual 2026</w:t>
      </w:r>
      <w:r w:rsidR="00B6102A">
        <w:rPr>
          <w:rFonts w:cstheme="minorBidi"/>
          <w:b/>
        </w:rPr>
        <w:t xml:space="preserve"> </w:t>
      </w:r>
    </w:p>
    <w:p w14:paraId="7EDA0DD7" w14:textId="0C0839D2" w:rsidR="002E0A1C" w:rsidRPr="008F5284" w:rsidRDefault="7524EF79" w:rsidP="594EEF4B">
      <w:pPr>
        <w:spacing w:before="0" w:after="0"/>
        <w:rPr>
          <w:rStyle w:val="A3"/>
          <w:rFonts w:eastAsia="Calibri" w:cstheme="minorHAnsi"/>
          <w:color w:val="002060"/>
          <w:sz w:val="22"/>
          <w:szCs w:val="22"/>
          <w:lang w:eastAsia="pt-BR"/>
        </w:rPr>
      </w:pPr>
      <w:r w:rsidRPr="008F5284">
        <w:rPr>
          <w:rStyle w:val="A3"/>
          <w:rFonts w:eastAsia="Calibri" w:cstheme="minorHAnsi"/>
          <w:color w:val="002060"/>
          <w:sz w:val="22"/>
          <w:szCs w:val="22"/>
          <w:lang w:eastAsia="pt-BR"/>
        </w:rPr>
        <w:t>Hermano Studart Lins de Albuquerque</w:t>
      </w:r>
      <w:r w:rsidR="004E3925" w:rsidRPr="008F5284">
        <w:rPr>
          <w:rStyle w:val="A3"/>
          <w:rFonts w:eastAsia="Calibri" w:cstheme="minorHAnsi"/>
          <w:color w:val="002060"/>
          <w:sz w:val="22"/>
          <w:szCs w:val="22"/>
          <w:lang w:eastAsia="pt-BR"/>
        </w:rPr>
        <w:t xml:space="preserve"> – Presidente</w:t>
      </w:r>
    </w:p>
    <w:p w14:paraId="6A4FBA87" w14:textId="33B8A5DB" w:rsidR="005E1A4D" w:rsidRPr="008F5284" w:rsidRDefault="002E0A1C" w:rsidP="005E1A4D">
      <w:pPr>
        <w:spacing w:before="0" w:after="0"/>
        <w:rPr>
          <w:rStyle w:val="A3"/>
          <w:rFonts w:cstheme="minorHAnsi"/>
          <w:color w:val="002060"/>
          <w:sz w:val="22"/>
          <w:szCs w:val="22"/>
          <w:lang w:eastAsia="pt-BR"/>
        </w:rPr>
      </w:pPr>
      <w:r w:rsidRPr="008F5284">
        <w:rPr>
          <w:rStyle w:val="A3"/>
          <w:rFonts w:cstheme="minorHAnsi"/>
          <w:color w:val="002060"/>
          <w:sz w:val="22"/>
          <w:szCs w:val="22"/>
          <w:lang w:eastAsia="pt-BR"/>
        </w:rPr>
        <w:t>Tatiana Rúbia Melo Miranda</w:t>
      </w:r>
      <w:r w:rsidR="004E3925" w:rsidRPr="008F5284">
        <w:rPr>
          <w:rStyle w:val="A3"/>
          <w:rFonts w:cstheme="minorHAnsi"/>
          <w:color w:val="002060"/>
          <w:sz w:val="22"/>
          <w:szCs w:val="22"/>
          <w:lang w:eastAsia="pt-BR"/>
        </w:rPr>
        <w:t xml:space="preserve"> – Diretora Administrativa-Financeira e Relações com Investidores</w:t>
      </w:r>
    </w:p>
    <w:p w14:paraId="04907729" w14:textId="2E289C36" w:rsidR="002E0A1C" w:rsidRPr="008F5284" w:rsidRDefault="002A1309" w:rsidP="002E0A1C">
      <w:pPr>
        <w:spacing w:before="0" w:after="0"/>
        <w:rPr>
          <w:rStyle w:val="A3"/>
          <w:rFonts w:cstheme="minorHAnsi"/>
          <w:color w:val="002060"/>
          <w:sz w:val="22"/>
          <w:szCs w:val="22"/>
          <w:lang w:eastAsia="pt-BR"/>
        </w:rPr>
      </w:pPr>
      <w:r w:rsidRPr="008F5284">
        <w:rPr>
          <w:rStyle w:val="A3"/>
          <w:rFonts w:cstheme="minorHAnsi"/>
          <w:color w:val="002060"/>
          <w:sz w:val="22"/>
          <w:szCs w:val="22"/>
          <w:lang w:eastAsia="pt-BR"/>
        </w:rPr>
        <w:t>André Chagas Leita da Fonseca</w:t>
      </w:r>
      <w:r w:rsidR="009C48A2" w:rsidRPr="008F5284">
        <w:rPr>
          <w:rStyle w:val="A3"/>
          <w:rFonts w:cstheme="minorHAnsi"/>
          <w:color w:val="002060"/>
          <w:sz w:val="22"/>
          <w:szCs w:val="22"/>
          <w:lang w:eastAsia="pt-BR"/>
        </w:rPr>
        <w:t xml:space="preserve"> – Diretor Técnico-Operacional</w:t>
      </w:r>
    </w:p>
    <w:p w14:paraId="4A560263" w14:textId="3412F588" w:rsidR="008901DA" w:rsidRPr="00491ECC" w:rsidRDefault="002E0A1C" w:rsidP="00270C8A">
      <w:pPr>
        <w:spacing w:before="0" w:after="0"/>
        <w:rPr>
          <w:rFonts w:cstheme="minorBidi"/>
        </w:rPr>
      </w:pPr>
      <w:r w:rsidRPr="7F5B2AD3">
        <w:rPr>
          <w:rFonts w:cstheme="minorBidi"/>
        </w:rPr>
        <w:t>Levi Figueiredo</w:t>
      </w:r>
      <w:r w:rsidR="009C48A2" w:rsidRPr="7F5B2AD3">
        <w:rPr>
          <w:rFonts w:cstheme="minorBidi"/>
        </w:rPr>
        <w:t xml:space="preserve"> – Diretor Comercial</w:t>
      </w:r>
    </w:p>
    <w:p w14:paraId="7FADABFB" w14:textId="00E326F9" w:rsidR="009C48A2" w:rsidRPr="008F5284" w:rsidRDefault="009C48A2" w:rsidP="00270C8A">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Tatiana Rúbia Melo Miranda – Diretora de Governança (Interina)</w:t>
      </w:r>
    </w:p>
    <w:p w14:paraId="2517D179" w14:textId="6DAD740F" w:rsidR="009C48A2" w:rsidRPr="00C37364" w:rsidRDefault="009C48A2" w:rsidP="009C48A2">
      <w:pPr>
        <w:spacing w:before="0" w:after="0"/>
        <w:rPr>
          <w:rFonts w:cstheme="minorBidi"/>
        </w:rPr>
      </w:pPr>
    </w:p>
    <w:p w14:paraId="78B2D9B8" w14:textId="292735A8" w:rsidR="00242EC9" w:rsidRDefault="009C48A2" w:rsidP="00D63AE2">
      <w:pPr>
        <w:spacing w:before="0" w:after="0"/>
        <w:rPr>
          <w:rFonts w:cstheme="minorBidi"/>
          <w:b/>
        </w:rPr>
      </w:pPr>
      <w:r w:rsidRPr="7F5B2AD3">
        <w:rPr>
          <w:rFonts w:cstheme="minorBidi"/>
          <w:b/>
        </w:rPr>
        <w:t>Composição 2025</w:t>
      </w:r>
    </w:p>
    <w:p w14:paraId="242B7763" w14:textId="77777777" w:rsidR="00DF2C3D" w:rsidRPr="008F5284" w:rsidRDefault="00D47978" w:rsidP="001E0E90">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Frederico de Siqueira Filho</w:t>
      </w:r>
    </w:p>
    <w:p w14:paraId="273E1B30" w14:textId="3D9D9485" w:rsidR="00DA7DFA" w:rsidRDefault="00D47978" w:rsidP="00D63AE2">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Presidente</w:t>
      </w:r>
    </w:p>
    <w:p w14:paraId="78135465" w14:textId="31F24214" w:rsidR="00454C97" w:rsidRPr="002B6B0A" w:rsidRDefault="00BE497F" w:rsidP="00D63AE2">
      <w:pPr>
        <w:spacing w:before="0" w:after="0"/>
        <w:rPr>
          <w:rStyle w:val="A3"/>
          <w:rFonts w:cstheme="minorBidi"/>
          <w:color w:val="002060"/>
          <w:lang w:eastAsia="pt-BR"/>
        </w:rPr>
      </w:pPr>
      <w:r w:rsidRPr="002B6B0A">
        <w:rPr>
          <w:rStyle w:val="A3"/>
          <w:rFonts w:cstheme="minorBidi"/>
          <w:color w:val="002060"/>
          <w:lang w:eastAsia="pt-BR"/>
        </w:rPr>
        <w:t>31</w:t>
      </w:r>
      <w:r w:rsidR="00077539" w:rsidRPr="002B6B0A">
        <w:rPr>
          <w:rStyle w:val="A3"/>
          <w:rFonts w:cstheme="minorBidi"/>
          <w:color w:val="002060"/>
          <w:lang w:eastAsia="pt-BR"/>
        </w:rPr>
        <w:t>9</w:t>
      </w:r>
      <w:r w:rsidRPr="002B6B0A">
        <w:rPr>
          <w:rStyle w:val="A3"/>
          <w:rFonts w:cstheme="minorBidi"/>
          <w:color w:val="002060"/>
          <w:lang w:eastAsia="pt-BR"/>
        </w:rPr>
        <w:t xml:space="preserve">ª RECA </w:t>
      </w:r>
      <w:r w:rsidR="00FD16E0" w:rsidRPr="002B6B0A">
        <w:rPr>
          <w:rStyle w:val="A3"/>
          <w:rFonts w:cstheme="minorBidi"/>
          <w:color w:val="002060"/>
          <w:lang w:eastAsia="pt-BR"/>
        </w:rPr>
        <w:t>12</w:t>
      </w:r>
      <w:r w:rsidRPr="002B6B0A">
        <w:rPr>
          <w:rStyle w:val="A3"/>
          <w:rFonts w:cstheme="minorBidi"/>
          <w:color w:val="002060"/>
          <w:lang w:eastAsia="pt-BR"/>
        </w:rPr>
        <w:t>/0</w:t>
      </w:r>
      <w:r w:rsidR="00FD16E0" w:rsidRPr="002B6B0A">
        <w:rPr>
          <w:rStyle w:val="A3"/>
          <w:rFonts w:cstheme="minorBidi"/>
          <w:color w:val="002060"/>
          <w:lang w:eastAsia="pt-BR"/>
        </w:rPr>
        <w:t>5</w:t>
      </w:r>
      <w:r w:rsidRPr="002B6B0A">
        <w:rPr>
          <w:rStyle w:val="A3"/>
          <w:rFonts w:cstheme="minorBidi"/>
          <w:color w:val="002060"/>
          <w:lang w:eastAsia="pt-BR"/>
        </w:rPr>
        <w:t>/2023</w:t>
      </w:r>
      <w:r w:rsidR="008C0BD4" w:rsidRPr="002B6B0A">
        <w:rPr>
          <w:rStyle w:val="A3"/>
          <w:rFonts w:cstheme="minorBidi"/>
          <w:color w:val="002060"/>
          <w:lang w:eastAsia="pt-BR"/>
        </w:rPr>
        <w:t xml:space="preserve"> – 24/04/2025</w:t>
      </w:r>
    </w:p>
    <w:p w14:paraId="126640EA" w14:textId="5630F350" w:rsidR="00885B53" w:rsidRPr="00491ECC" w:rsidRDefault="00885B53" w:rsidP="001E0E90">
      <w:pPr>
        <w:spacing w:before="0" w:after="0"/>
        <w:rPr>
          <w:rFonts w:cstheme="minorBidi"/>
        </w:rPr>
      </w:pPr>
    </w:p>
    <w:p w14:paraId="61644AA1" w14:textId="6ABC2250" w:rsidR="00DF2C3D" w:rsidRPr="00491ECC" w:rsidRDefault="00280E72" w:rsidP="001E0E90">
      <w:pPr>
        <w:spacing w:before="0" w:after="0"/>
        <w:rPr>
          <w:rFonts w:cstheme="minorBidi"/>
        </w:rPr>
      </w:pPr>
      <w:r w:rsidRPr="7F5B2AD3">
        <w:rPr>
          <w:rFonts w:cstheme="minorBidi"/>
        </w:rPr>
        <w:t>André Leandro Magalhães</w:t>
      </w:r>
    </w:p>
    <w:p w14:paraId="503FB944" w14:textId="77777777" w:rsidR="00DA7DFA" w:rsidRDefault="000E1482" w:rsidP="00D63AE2">
      <w:pPr>
        <w:spacing w:before="0" w:after="0"/>
        <w:rPr>
          <w:rFonts w:cstheme="minorBidi"/>
        </w:rPr>
      </w:pPr>
      <w:r w:rsidRPr="7F5B2AD3">
        <w:rPr>
          <w:rFonts w:cstheme="minorBidi"/>
        </w:rPr>
        <w:t>Presidente</w:t>
      </w:r>
    </w:p>
    <w:p w14:paraId="207741A8" w14:textId="1A26826A" w:rsidR="00AE38B6" w:rsidRPr="002B6B0A" w:rsidRDefault="00077539" w:rsidP="00D63AE2">
      <w:pPr>
        <w:spacing w:before="0" w:after="0"/>
        <w:rPr>
          <w:rStyle w:val="A3"/>
          <w:rFonts w:cstheme="minorBidi"/>
          <w:color w:val="002060"/>
          <w:lang w:eastAsia="pt-BR"/>
        </w:rPr>
      </w:pPr>
      <w:r w:rsidRPr="002B6B0A">
        <w:rPr>
          <w:rStyle w:val="A3"/>
          <w:rFonts w:cstheme="minorBidi"/>
          <w:color w:val="002060"/>
          <w:lang w:eastAsia="pt-BR"/>
        </w:rPr>
        <w:t>3</w:t>
      </w:r>
      <w:r w:rsidR="003E0836" w:rsidRPr="002B6B0A">
        <w:rPr>
          <w:rStyle w:val="A3"/>
          <w:rFonts w:cstheme="minorBidi"/>
          <w:color w:val="002060"/>
          <w:lang w:eastAsia="pt-BR"/>
        </w:rPr>
        <w:t>74</w:t>
      </w:r>
      <w:r w:rsidRPr="002B6B0A">
        <w:rPr>
          <w:rStyle w:val="A3"/>
          <w:rFonts w:cstheme="minorBidi"/>
          <w:color w:val="002060"/>
          <w:lang w:eastAsia="pt-BR"/>
        </w:rPr>
        <w:t>ª RECA 25/04/202</w:t>
      </w:r>
      <w:r w:rsidR="003E0836" w:rsidRPr="002B6B0A">
        <w:rPr>
          <w:rStyle w:val="A3"/>
          <w:rFonts w:cstheme="minorBidi"/>
          <w:color w:val="002060"/>
          <w:lang w:eastAsia="pt-BR"/>
        </w:rPr>
        <w:t>5</w:t>
      </w:r>
      <w:r w:rsidR="00DA276F" w:rsidRPr="002B6B0A">
        <w:rPr>
          <w:rStyle w:val="A3"/>
          <w:rFonts w:cstheme="minorBidi"/>
          <w:color w:val="002060"/>
          <w:lang w:eastAsia="pt-BR"/>
        </w:rPr>
        <w:t xml:space="preserve"> – 18/01/2026</w:t>
      </w:r>
    </w:p>
    <w:p w14:paraId="7ED381FC" w14:textId="77777777" w:rsidR="00AE38B6" w:rsidRPr="008F5284" w:rsidRDefault="00AE38B6" w:rsidP="00D63AE2">
      <w:pPr>
        <w:spacing w:before="0" w:after="0"/>
        <w:rPr>
          <w:rStyle w:val="A3"/>
          <w:rFonts w:cstheme="minorBidi"/>
          <w:color w:val="002060"/>
          <w:sz w:val="22"/>
          <w:szCs w:val="22"/>
          <w:lang w:eastAsia="pt-BR"/>
        </w:rPr>
      </w:pPr>
    </w:p>
    <w:p w14:paraId="416E3854" w14:textId="77777777" w:rsidR="00885B53" w:rsidRPr="008F5284" w:rsidRDefault="00D63AE2" w:rsidP="001E0E90">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Tatiana Rúbia Melo Miranda</w:t>
      </w:r>
    </w:p>
    <w:p w14:paraId="7A7FD72A" w14:textId="77777777" w:rsidR="00DA7DFA" w:rsidRDefault="00D63AE2" w:rsidP="00D63AE2">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 xml:space="preserve">Diretora Administrativa-Financeira e </w:t>
      </w:r>
      <w:r w:rsidR="003457B2">
        <w:rPr>
          <w:rStyle w:val="A3"/>
          <w:rFonts w:cstheme="minorBidi"/>
          <w:color w:val="002060"/>
          <w:sz w:val="22"/>
          <w:szCs w:val="22"/>
          <w:lang w:eastAsia="pt-BR"/>
        </w:rPr>
        <w:t>RI</w:t>
      </w:r>
    </w:p>
    <w:p w14:paraId="292A0ADC" w14:textId="28757660" w:rsidR="00D63AE2" w:rsidRPr="00B27E88" w:rsidRDefault="00CE28CE" w:rsidP="00D63AE2">
      <w:pPr>
        <w:spacing w:before="0" w:after="0"/>
        <w:rPr>
          <w:rStyle w:val="A3"/>
          <w:rFonts w:cstheme="minorBidi"/>
          <w:color w:val="002060"/>
          <w:sz w:val="22"/>
          <w:szCs w:val="22"/>
          <w:lang w:eastAsia="pt-BR"/>
        </w:rPr>
      </w:pPr>
      <w:r w:rsidRPr="002B6B0A">
        <w:rPr>
          <w:rStyle w:val="A3"/>
          <w:rFonts w:cstheme="minorBidi"/>
          <w:color w:val="002060"/>
          <w:lang w:eastAsia="pt-BR"/>
        </w:rPr>
        <w:t>317ª RECA 25/04/2023 – Atual</w:t>
      </w:r>
      <w:r w:rsidRPr="008F5284">
        <w:rPr>
          <w:rStyle w:val="A3"/>
          <w:rFonts w:cstheme="minorBidi"/>
          <w:color w:val="002060"/>
          <w:sz w:val="22"/>
          <w:szCs w:val="22"/>
          <w:lang w:eastAsia="pt-BR"/>
        </w:rPr>
        <w:t xml:space="preserve"> </w:t>
      </w:r>
    </w:p>
    <w:p w14:paraId="5D7E07AC" w14:textId="77777777" w:rsidR="00D63AE2" w:rsidRPr="008F5284" w:rsidRDefault="00D63AE2" w:rsidP="00D63AE2">
      <w:pPr>
        <w:spacing w:before="0" w:after="0"/>
        <w:rPr>
          <w:rStyle w:val="A3"/>
          <w:rFonts w:cstheme="minorBidi"/>
          <w:color w:val="002060"/>
          <w:sz w:val="22"/>
          <w:szCs w:val="22"/>
          <w:lang w:eastAsia="pt-BR"/>
        </w:rPr>
      </w:pPr>
    </w:p>
    <w:p w14:paraId="2AE1DE76" w14:textId="77777777" w:rsidR="00885B53" w:rsidRPr="008F5284" w:rsidRDefault="00D63AE2" w:rsidP="001E0E90">
      <w:pPr>
        <w:spacing w:before="0" w:after="0"/>
        <w:rPr>
          <w:rStyle w:val="A3"/>
          <w:rFonts w:cstheme="minorBidi"/>
          <w:color w:val="002060"/>
          <w:sz w:val="22"/>
          <w:szCs w:val="22"/>
          <w:lang w:eastAsia="pt-BR"/>
        </w:rPr>
      </w:pPr>
      <w:proofErr w:type="spellStart"/>
      <w:r w:rsidRPr="008F5284">
        <w:rPr>
          <w:rStyle w:val="A3"/>
          <w:rFonts w:cstheme="minorBidi"/>
          <w:color w:val="002060"/>
          <w:sz w:val="22"/>
          <w:szCs w:val="22"/>
          <w:lang w:eastAsia="pt-BR"/>
        </w:rPr>
        <w:t>Nauro</w:t>
      </w:r>
      <w:proofErr w:type="spellEnd"/>
      <w:r w:rsidRPr="008F5284">
        <w:rPr>
          <w:rStyle w:val="A3"/>
          <w:rFonts w:cstheme="minorBidi"/>
          <w:color w:val="002060"/>
          <w:sz w:val="22"/>
          <w:szCs w:val="22"/>
          <w:lang w:eastAsia="pt-BR"/>
        </w:rPr>
        <w:t xml:space="preserve"> Luiz </w:t>
      </w:r>
      <w:proofErr w:type="spellStart"/>
      <w:r w:rsidRPr="008F5284">
        <w:rPr>
          <w:rStyle w:val="A3"/>
          <w:rFonts w:cstheme="minorBidi"/>
          <w:color w:val="002060"/>
          <w:sz w:val="22"/>
          <w:szCs w:val="22"/>
          <w:lang w:eastAsia="pt-BR"/>
        </w:rPr>
        <w:t>Scheufler</w:t>
      </w:r>
      <w:proofErr w:type="spellEnd"/>
    </w:p>
    <w:p w14:paraId="0F6D03EB" w14:textId="77777777" w:rsidR="00DA7DFA" w:rsidRDefault="00D63AE2" w:rsidP="00D63AE2">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Diretor Técnico-Operacional</w:t>
      </w:r>
    </w:p>
    <w:p w14:paraId="17924486" w14:textId="007E6782" w:rsidR="00D63AE2" w:rsidRPr="008F5284" w:rsidRDefault="006662E3" w:rsidP="00D63AE2">
      <w:pPr>
        <w:spacing w:before="0" w:after="0"/>
        <w:rPr>
          <w:rStyle w:val="A3"/>
          <w:rFonts w:cstheme="minorBidi"/>
          <w:color w:val="002060"/>
          <w:sz w:val="22"/>
          <w:szCs w:val="22"/>
          <w:lang w:eastAsia="pt-BR"/>
        </w:rPr>
      </w:pPr>
      <w:r w:rsidRPr="002B6B0A">
        <w:rPr>
          <w:rStyle w:val="A3"/>
          <w:rFonts w:cstheme="minorBidi"/>
          <w:color w:val="002060"/>
          <w:lang w:eastAsia="pt-BR"/>
        </w:rPr>
        <w:t>3</w:t>
      </w:r>
      <w:r w:rsidR="00590714" w:rsidRPr="002B6B0A">
        <w:rPr>
          <w:rStyle w:val="A3"/>
          <w:rFonts w:cstheme="minorBidi"/>
          <w:color w:val="002060"/>
          <w:lang w:eastAsia="pt-BR"/>
        </w:rPr>
        <w:t>26</w:t>
      </w:r>
      <w:r w:rsidRPr="002B6B0A">
        <w:rPr>
          <w:rStyle w:val="A3"/>
          <w:rFonts w:cstheme="minorBidi"/>
          <w:color w:val="002060"/>
          <w:lang w:eastAsia="pt-BR"/>
        </w:rPr>
        <w:t xml:space="preserve">ª RECA </w:t>
      </w:r>
      <w:r w:rsidR="00DD66BE" w:rsidRPr="002B6B0A">
        <w:rPr>
          <w:rStyle w:val="A3"/>
          <w:rFonts w:cstheme="minorBidi"/>
          <w:color w:val="002060"/>
          <w:lang w:eastAsia="pt-BR"/>
        </w:rPr>
        <w:t>09</w:t>
      </w:r>
      <w:r w:rsidRPr="002B6B0A">
        <w:rPr>
          <w:rStyle w:val="A3"/>
          <w:rFonts w:cstheme="minorBidi"/>
          <w:color w:val="002060"/>
          <w:lang w:eastAsia="pt-BR"/>
        </w:rPr>
        <w:t>/0</w:t>
      </w:r>
      <w:r w:rsidR="00DD66BE" w:rsidRPr="002B6B0A">
        <w:rPr>
          <w:rStyle w:val="A3"/>
          <w:rFonts w:cstheme="minorBidi"/>
          <w:color w:val="002060"/>
          <w:lang w:eastAsia="pt-BR"/>
        </w:rPr>
        <w:t>8</w:t>
      </w:r>
      <w:r w:rsidRPr="002B6B0A">
        <w:rPr>
          <w:rStyle w:val="A3"/>
          <w:rFonts w:cstheme="minorBidi"/>
          <w:color w:val="002060"/>
          <w:lang w:eastAsia="pt-BR"/>
        </w:rPr>
        <w:t>/2023</w:t>
      </w:r>
      <w:r w:rsidR="009E1C53" w:rsidRPr="002B6B0A">
        <w:rPr>
          <w:rStyle w:val="A3"/>
          <w:rFonts w:cstheme="minorBidi"/>
          <w:color w:val="002060"/>
          <w:lang w:eastAsia="pt-BR"/>
        </w:rPr>
        <w:t xml:space="preserve"> </w:t>
      </w:r>
      <w:r w:rsidR="001E4209" w:rsidRPr="002B6B0A">
        <w:rPr>
          <w:rStyle w:val="A3"/>
          <w:rFonts w:cstheme="minorBidi"/>
          <w:color w:val="002060"/>
          <w:lang w:eastAsia="pt-BR"/>
        </w:rPr>
        <w:t>–</w:t>
      </w:r>
      <w:r w:rsidR="00DD66BE" w:rsidRPr="002B6B0A">
        <w:rPr>
          <w:rStyle w:val="A3"/>
          <w:rFonts w:cstheme="minorBidi"/>
          <w:color w:val="002060"/>
          <w:lang w:eastAsia="pt-BR"/>
        </w:rPr>
        <w:t xml:space="preserve"> </w:t>
      </w:r>
      <w:r w:rsidR="001E4209" w:rsidRPr="002B6B0A">
        <w:rPr>
          <w:rStyle w:val="A3"/>
          <w:rFonts w:cstheme="minorBidi"/>
          <w:color w:val="002060"/>
          <w:lang w:eastAsia="pt-BR"/>
        </w:rPr>
        <w:t>21/03/2025</w:t>
      </w:r>
      <w:r w:rsidR="009E1C53" w:rsidRPr="008F5284">
        <w:rPr>
          <w:rStyle w:val="A3"/>
          <w:rFonts w:cstheme="minorBidi"/>
          <w:color w:val="002060"/>
          <w:sz w:val="22"/>
          <w:szCs w:val="22"/>
          <w:lang w:eastAsia="pt-BR"/>
        </w:rPr>
        <w:t xml:space="preserve"> </w:t>
      </w:r>
    </w:p>
    <w:p w14:paraId="6962E59A" w14:textId="6FB41D38" w:rsidR="00885B53" w:rsidRPr="00491ECC" w:rsidRDefault="00885B53" w:rsidP="001E0E90">
      <w:pPr>
        <w:spacing w:before="0" w:after="0"/>
        <w:rPr>
          <w:rFonts w:cstheme="minorBidi"/>
        </w:rPr>
      </w:pPr>
    </w:p>
    <w:p w14:paraId="6D0C95DB" w14:textId="556F4F90" w:rsidR="00885B53" w:rsidRPr="00491ECC" w:rsidRDefault="00EA6488" w:rsidP="001E0E90">
      <w:pPr>
        <w:spacing w:before="0" w:after="0"/>
        <w:rPr>
          <w:rFonts w:cstheme="minorBidi"/>
        </w:rPr>
      </w:pPr>
      <w:r w:rsidRPr="7F5B2AD3">
        <w:rPr>
          <w:rFonts w:cstheme="minorBidi"/>
        </w:rPr>
        <w:t>André Leandro Magalhães</w:t>
      </w:r>
    </w:p>
    <w:p w14:paraId="439B77D3" w14:textId="77777777" w:rsidR="00DA7DFA" w:rsidRDefault="00EA6488" w:rsidP="00EA6488">
      <w:pPr>
        <w:spacing w:before="0" w:after="0"/>
        <w:rPr>
          <w:rFonts w:cstheme="minorBidi"/>
        </w:rPr>
      </w:pPr>
      <w:r w:rsidRPr="7F5B2AD3">
        <w:rPr>
          <w:rFonts w:cstheme="minorBidi"/>
        </w:rPr>
        <w:t>Diretor Técnico-Operacional</w:t>
      </w:r>
    </w:p>
    <w:p w14:paraId="724F860C" w14:textId="4AC2A264" w:rsidR="00EA6488" w:rsidRPr="002B6B0A" w:rsidRDefault="00537C67" w:rsidP="00EA6488">
      <w:pPr>
        <w:spacing w:before="0" w:after="0"/>
        <w:rPr>
          <w:rStyle w:val="A3"/>
          <w:rFonts w:cstheme="minorBidi"/>
          <w:color w:val="002060"/>
          <w:lang w:eastAsia="pt-BR"/>
        </w:rPr>
      </w:pPr>
      <w:r w:rsidRPr="002B6B0A">
        <w:rPr>
          <w:rStyle w:val="A3"/>
          <w:rFonts w:cstheme="minorBidi"/>
          <w:color w:val="002060"/>
          <w:lang w:eastAsia="pt-BR"/>
        </w:rPr>
        <w:t>3</w:t>
      </w:r>
      <w:r w:rsidR="00DE7E92" w:rsidRPr="002B6B0A">
        <w:rPr>
          <w:rStyle w:val="A3"/>
          <w:rFonts w:cstheme="minorBidi"/>
          <w:color w:val="002060"/>
          <w:lang w:eastAsia="pt-BR"/>
        </w:rPr>
        <w:t>67</w:t>
      </w:r>
      <w:r w:rsidRPr="002B6B0A">
        <w:rPr>
          <w:rStyle w:val="A3"/>
          <w:rFonts w:cstheme="minorBidi"/>
          <w:color w:val="002060"/>
          <w:lang w:eastAsia="pt-BR"/>
        </w:rPr>
        <w:t>ª RECA 2</w:t>
      </w:r>
      <w:r w:rsidR="0021739F" w:rsidRPr="002B6B0A">
        <w:rPr>
          <w:rStyle w:val="A3"/>
          <w:rFonts w:cstheme="minorBidi"/>
          <w:color w:val="002060"/>
          <w:lang w:eastAsia="pt-BR"/>
        </w:rPr>
        <w:t>1</w:t>
      </w:r>
      <w:r w:rsidRPr="002B6B0A">
        <w:rPr>
          <w:rStyle w:val="A3"/>
          <w:rFonts w:cstheme="minorBidi"/>
          <w:color w:val="002060"/>
          <w:lang w:eastAsia="pt-BR"/>
        </w:rPr>
        <w:t>/0</w:t>
      </w:r>
      <w:r w:rsidR="0021739F" w:rsidRPr="002B6B0A">
        <w:rPr>
          <w:rStyle w:val="A3"/>
          <w:rFonts w:cstheme="minorBidi"/>
          <w:color w:val="002060"/>
          <w:lang w:eastAsia="pt-BR"/>
        </w:rPr>
        <w:t>3</w:t>
      </w:r>
      <w:r w:rsidRPr="002B6B0A">
        <w:rPr>
          <w:rStyle w:val="A3"/>
          <w:rFonts w:cstheme="minorBidi"/>
          <w:color w:val="002060"/>
          <w:lang w:eastAsia="pt-BR"/>
        </w:rPr>
        <w:t>/202</w:t>
      </w:r>
      <w:r w:rsidR="0021739F" w:rsidRPr="002B6B0A">
        <w:rPr>
          <w:rStyle w:val="A3"/>
          <w:rFonts w:cstheme="minorBidi"/>
          <w:color w:val="002060"/>
          <w:lang w:eastAsia="pt-BR"/>
        </w:rPr>
        <w:t>5 – 19/09/2025</w:t>
      </w:r>
      <w:r w:rsidRPr="002B6B0A">
        <w:rPr>
          <w:rStyle w:val="A3"/>
          <w:rFonts w:cstheme="minorBidi"/>
          <w:color w:val="002060"/>
          <w:lang w:eastAsia="pt-BR"/>
        </w:rPr>
        <w:t xml:space="preserve"> </w:t>
      </w:r>
    </w:p>
    <w:p w14:paraId="7612D710" w14:textId="798C8026" w:rsidR="00885B53" w:rsidRPr="002B6B0A" w:rsidRDefault="00885B53" w:rsidP="001E0E90">
      <w:pPr>
        <w:spacing w:before="0" w:after="0"/>
        <w:rPr>
          <w:rStyle w:val="A3"/>
          <w:rFonts w:cstheme="minorBidi"/>
          <w:color w:val="002060"/>
          <w:lang w:eastAsia="pt-BR"/>
        </w:rPr>
      </w:pPr>
    </w:p>
    <w:p w14:paraId="02D886A8" w14:textId="77777777" w:rsidR="00DF2C3D" w:rsidRPr="008F5284" w:rsidRDefault="00EA6488" w:rsidP="001E0E90">
      <w:pPr>
        <w:spacing w:before="0" w:after="0"/>
        <w:rPr>
          <w:rStyle w:val="A3"/>
          <w:rFonts w:cstheme="minorHAnsi"/>
          <w:color w:val="002060"/>
          <w:sz w:val="22"/>
          <w:szCs w:val="22"/>
          <w:lang w:eastAsia="pt-BR"/>
        </w:rPr>
      </w:pPr>
      <w:r w:rsidRPr="008F5284">
        <w:rPr>
          <w:rStyle w:val="A3"/>
          <w:rFonts w:cstheme="minorHAnsi"/>
          <w:color w:val="002060"/>
          <w:sz w:val="22"/>
          <w:szCs w:val="22"/>
          <w:lang w:eastAsia="pt-BR"/>
        </w:rPr>
        <w:t>André Chagas Leita da Fonseca</w:t>
      </w:r>
    </w:p>
    <w:p w14:paraId="43437066" w14:textId="77777777" w:rsidR="00DA7DFA" w:rsidRDefault="00EA6488" w:rsidP="00EA6488">
      <w:pPr>
        <w:spacing w:before="0" w:after="0"/>
        <w:rPr>
          <w:rStyle w:val="A3"/>
          <w:rFonts w:cstheme="minorBidi"/>
          <w:color w:val="002060"/>
          <w:sz w:val="22"/>
          <w:szCs w:val="22"/>
          <w:lang w:eastAsia="pt-BR"/>
        </w:rPr>
      </w:pPr>
      <w:r w:rsidRPr="2DA3D02A">
        <w:rPr>
          <w:rStyle w:val="A3"/>
          <w:rFonts w:cstheme="minorBidi"/>
          <w:color w:val="002060"/>
          <w:sz w:val="22"/>
          <w:szCs w:val="22"/>
          <w:lang w:eastAsia="pt-BR"/>
        </w:rPr>
        <w:t>Diretor Técnico-Operacional</w:t>
      </w:r>
    </w:p>
    <w:p w14:paraId="6978BDED" w14:textId="59A574A7" w:rsidR="00EA6488" w:rsidRPr="002B6B0A" w:rsidRDefault="0087026F" w:rsidP="00EA6488">
      <w:pPr>
        <w:spacing w:before="0" w:after="0"/>
        <w:rPr>
          <w:rStyle w:val="A3"/>
          <w:rFonts w:cstheme="minorBidi"/>
          <w:color w:val="002060"/>
        </w:rPr>
      </w:pPr>
      <w:r w:rsidRPr="002B6B0A">
        <w:rPr>
          <w:rStyle w:val="A3"/>
          <w:rFonts w:cstheme="minorBidi"/>
          <w:color w:val="002060"/>
          <w:lang w:eastAsia="pt-BR"/>
        </w:rPr>
        <w:t>3</w:t>
      </w:r>
      <w:r w:rsidR="00F3293A" w:rsidRPr="002B6B0A">
        <w:rPr>
          <w:rStyle w:val="A3"/>
          <w:rFonts w:cstheme="minorBidi"/>
          <w:color w:val="002060"/>
          <w:lang w:eastAsia="pt-BR"/>
        </w:rPr>
        <w:t>85</w:t>
      </w:r>
      <w:r w:rsidRPr="002B6B0A">
        <w:rPr>
          <w:rStyle w:val="A3"/>
          <w:rFonts w:cstheme="minorBidi"/>
          <w:color w:val="002060"/>
          <w:lang w:eastAsia="pt-BR"/>
        </w:rPr>
        <w:t>ª RECA 19/09/2025 - Atual</w:t>
      </w:r>
    </w:p>
    <w:p w14:paraId="0087E10A" w14:textId="09AFA5A4" w:rsidR="00D63AE2" w:rsidRPr="00491ECC" w:rsidRDefault="00D63AE2" w:rsidP="00D63AE2">
      <w:pPr>
        <w:spacing w:before="0" w:after="0"/>
        <w:rPr>
          <w:rFonts w:cstheme="minorBidi"/>
        </w:rPr>
      </w:pPr>
    </w:p>
    <w:p w14:paraId="47F67C72" w14:textId="0C35FC31" w:rsidR="00DF2C3D" w:rsidRPr="00491ECC" w:rsidRDefault="00D63AE2" w:rsidP="001E0E90">
      <w:pPr>
        <w:spacing w:before="0" w:after="0"/>
        <w:rPr>
          <w:rFonts w:cstheme="minorBidi"/>
        </w:rPr>
      </w:pPr>
      <w:r w:rsidRPr="7F5B2AD3">
        <w:rPr>
          <w:rFonts w:cstheme="minorBidi"/>
        </w:rPr>
        <w:t>Levi Figueiredo</w:t>
      </w:r>
    </w:p>
    <w:p w14:paraId="0B9032CB" w14:textId="77777777" w:rsidR="00DA7DFA" w:rsidRDefault="00D63AE2" w:rsidP="004E3925">
      <w:pPr>
        <w:spacing w:before="0" w:after="0"/>
        <w:rPr>
          <w:rFonts w:cstheme="minorBidi"/>
        </w:rPr>
      </w:pPr>
      <w:r w:rsidRPr="7F5B2AD3">
        <w:rPr>
          <w:rFonts w:cstheme="minorBidi"/>
        </w:rPr>
        <w:t>Diretor Comercial</w:t>
      </w:r>
    </w:p>
    <w:p w14:paraId="44310560" w14:textId="2C080867" w:rsidR="00D63AE2" w:rsidRPr="002B6B0A" w:rsidRDefault="009C7585" w:rsidP="004E3925">
      <w:pPr>
        <w:spacing w:before="0" w:after="0"/>
        <w:rPr>
          <w:rStyle w:val="A3"/>
          <w:rFonts w:cstheme="minorBidi"/>
          <w:color w:val="002060"/>
          <w:lang w:eastAsia="pt-BR"/>
        </w:rPr>
      </w:pPr>
      <w:r w:rsidRPr="002B6B0A">
        <w:rPr>
          <w:rStyle w:val="A3"/>
          <w:rFonts w:cstheme="minorBidi"/>
          <w:color w:val="002060"/>
          <w:lang w:eastAsia="pt-BR"/>
        </w:rPr>
        <w:t>317ª RECA 25/04/2023 – Atual</w:t>
      </w:r>
    </w:p>
    <w:p w14:paraId="10D81D33" w14:textId="77777777" w:rsidR="00D63AE2" w:rsidRPr="008F5284" w:rsidRDefault="00D63AE2" w:rsidP="004E3925">
      <w:pPr>
        <w:spacing w:before="0" w:after="0"/>
        <w:rPr>
          <w:rStyle w:val="A3"/>
          <w:rFonts w:cstheme="minorBidi"/>
          <w:color w:val="002060"/>
          <w:sz w:val="22"/>
          <w:szCs w:val="22"/>
          <w:lang w:eastAsia="pt-BR"/>
        </w:rPr>
      </w:pPr>
    </w:p>
    <w:p w14:paraId="03FC5D58" w14:textId="77777777" w:rsidR="00DF2C3D" w:rsidRPr="008F5284" w:rsidRDefault="004E3925" w:rsidP="001E0E90">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Wallyson Lemos dos Reis Oliveira</w:t>
      </w:r>
    </w:p>
    <w:p w14:paraId="1228BC77" w14:textId="77777777" w:rsidR="00DA7DFA" w:rsidRDefault="004E3925" w:rsidP="004E3925">
      <w:pPr>
        <w:spacing w:before="0" w:after="0"/>
        <w:rPr>
          <w:rStyle w:val="A3"/>
          <w:rFonts w:cstheme="minorBidi"/>
          <w:color w:val="002060"/>
          <w:sz w:val="22"/>
          <w:szCs w:val="22"/>
          <w:lang w:eastAsia="pt-BR"/>
        </w:rPr>
      </w:pPr>
      <w:r w:rsidRPr="008F5284">
        <w:rPr>
          <w:rStyle w:val="A3"/>
          <w:rFonts w:cstheme="minorBidi"/>
          <w:color w:val="002060"/>
          <w:sz w:val="22"/>
          <w:szCs w:val="22"/>
          <w:lang w:eastAsia="pt-BR"/>
        </w:rPr>
        <w:t>Diretor de Governança</w:t>
      </w:r>
    </w:p>
    <w:p w14:paraId="40552590" w14:textId="1AEBB662" w:rsidR="004E3925" w:rsidRPr="002B6B0A" w:rsidRDefault="0087026F" w:rsidP="004E3925">
      <w:pPr>
        <w:spacing w:before="0" w:after="0"/>
        <w:rPr>
          <w:rStyle w:val="A3"/>
          <w:rFonts w:cstheme="minorBidi"/>
          <w:color w:val="002060"/>
          <w:lang w:eastAsia="pt-BR"/>
        </w:rPr>
      </w:pPr>
      <w:r w:rsidRPr="002B6B0A">
        <w:rPr>
          <w:rStyle w:val="A3"/>
          <w:rFonts w:cstheme="minorBidi"/>
          <w:color w:val="002060"/>
          <w:lang w:eastAsia="pt-BR"/>
        </w:rPr>
        <w:t>3</w:t>
      </w:r>
      <w:r w:rsidR="00664639" w:rsidRPr="002B6B0A">
        <w:rPr>
          <w:rStyle w:val="A3"/>
          <w:rFonts w:cstheme="minorBidi"/>
          <w:color w:val="002060"/>
          <w:lang w:eastAsia="pt-BR"/>
        </w:rPr>
        <w:t>30</w:t>
      </w:r>
      <w:r w:rsidRPr="002B6B0A">
        <w:rPr>
          <w:rStyle w:val="A3"/>
          <w:rFonts w:cstheme="minorBidi"/>
          <w:color w:val="002060"/>
          <w:lang w:eastAsia="pt-BR"/>
        </w:rPr>
        <w:t>ª RECA 2</w:t>
      </w:r>
      <w:r w:rsidR="00306244" w:rsidRPr="002B6B0A">
        <w:rPr>
          <w:rStyle w:val="A3"/>
          <w:rFonts w:cstheme="minorBidi"/>
          <w:color w:val="002060"/>
          <w:lang w:eastAsia="pt-BR"/>
        </w:rPr>
        <w:t>3</w:t>
      </w:r>
      <w:r w:rsidRPr="002B6B0A">
        <w:rPr>
          <w:rStyle w:val="A3"/>
          <w:rFonts w:cstheme="minorBidi"/>
          <w:color w:val="002060"/>
          <w:lang w:eastAsia="pt-BR"/>
        </w:rPr>
        <w:t>/</w:t>
      </w:r>
      <w:r w:rsidR="007E5D11" w:rsidRPr="002B6B0A">
        <w:rPr>
          <w:rStyle w:val="A3"/>
          <w:rFonts w:cstheme="minorBidi"/>
          <w:color w:val="002060"/>
          <w:lang w:eastAsia="pt-BR"/>
        </w:rPr>
        <w:t>10</w:t>
      </w:r>
      <w:r w:rsidRPr="002B6B0A">
        <w:rPr>
          <w:rStyle w:val="A3"/>
          <w:rFonts w:cstheme="minorBidi"/>
          <w:color w:val="002060"/>
          <w:lang w:eastAsia="pt-BR"/>
        </w:rPr>
        <w:t>/2023</w:t>
      </w:r>
      <w:r w:rsidR="00F044C2" w:rsidRPr="002B6B0A">
        <w:rPr>
          <w:rStyle w:val="A3"/>
          <w:rFonts w:cstheme="minorBidi"/>
          <w:color w:val="002060"/>
          <w:lang w:eastAsia="pt-BR"/>
        </w:rPr>
        <w:t xml:space="preserve"> </w:t>
      </w:r>
      <w:r w:rsidR="00377A3F" w:rsidRPr="002B6B0A">
        <w:rPr>
          <w:rStyle w:val="A3"/>
          <w:rFonts w:cstheme="minorBidi"/>
          <w:color w:val="002060"/>
          <w:lang w:eastAsia="pt-BR"/>
        </w:rPr>
        <w:t>–</w:t>
      </w:r>
      <w:r w:rsidR="00F044C2" w:rsidRPr="002B6B0A">
        <w:rPr>
          <w:rStyle w:val="A3"/>
          <w:rFonts w:cstheme="minorBidi"/>
          <w:color w:val="002060"/>
          <w:lang w:eastAsia="pt-BR"/>
        </w:rPr>
        <w:t xml:space="preserve"> </w:t>
      </w:r>
      <w:r w:rsidR="00377A3F" w:rsidRPr="002B6B0A">
        <w:rPr>
          <w:rStyle w:val="A3"/>
          <w:rFonts w:cstheme="minorBidi"/>
          <w:color w:val="002060"/>
          <w:lang w:eastAsia="pt-BR"/>
        </w:rPr>
        <w:t>04/02/2026</w:t>
      </w:r>
    </w:p>
    <w:p w14:paraId="273B05F6" w14:textId="77777777" w:rsidR="0073729B" w:rsidRDefault="0073729B" w:rsidP="00035BEE">
      <w:pPr>
        <w:spacing w:line="276" w:lineRule="auto"/>
        <w:rPr>
          <w:rStyle w:val="A3"/>
          <w:rFonts w:ascii="Berthold Akzidenz Grotesk BE" w:eastAsia="Calibri" w:hAnsi="Berthold Akzidenz Grotesk BE" w:cstheme="minorHAnsi"/>
          <w:color w:val="002060"/>
          <w:sz w:val="24"/>
          <w:szCs w:val="24"/>
          <w:highlight w:val="yellow"/>
          <w:lang w:eastAsia="pt-BR"/>
        </w:rPr>
      </w:pPr>
    </w:p>
    <w:p w14:paraId="3CBFC751" w14:textId="77777777" w:rsidR="0073729B" w:rsidRDefault="0073729B" w:rsidP="00035BEE">
      <w:pPr>
        <w:spacing w:line="276" w:lineRule="auto"/>
        <w:rPr>
          <w:rStyle w:val="A3"/>
          <w:rFonts w:ascii="Berthold Akzidenz Grotesk BE" w:eastAsia="Calibri" w:hAnsi="Berthold Akzidenz Grotesk BE" w:cstheme="minorHAnsi"/>
          <w:color w:val="002060"/>
          <w:sz w:val="24"/>
          <w:szCs w:val="24"/>
          <w:highlight w:val="yellow"/>
          <w:lang w:eastAsia="pt-BR"/>
        </w:rPr>
      </w:pPr>
    </w:p>
    <w:p w14:paraId="47B5A4D1" w14:textId="77777777" w:rsidR="006A46B5" w:rsidRPr="008F5284" w:rsidRDefault="006A46B5" w:rsidP="008F5284">
      <w:pPr>
        <w:pStyle w:val="Default"/>
      </w:pPr>
    </w:p>
    <w:p w14:paraId="0688930A" w14:textId="1667D8AF" w:rsidR="000A5B07" w:rsidRPr="00B27E88" w:rsidRDefault="00444172" w:rsidP="00035BEE">
      <w:pPr>
        <w:pStyle w:val="Pa5"/>
        <w:spacing w:line="276" w:lineRule="auto"/>
        <w:rPr>
          <w:rStyle w:val="A3"/>
          <w:rFonts w:asciiTheme="minorHAnsi" w:hAnsiTheme="minorHAnsi" w:cstheme="minorBidi"/>
          <w:b/>
          <w:color w:val="002060"/>
          <w:sz w:val="22"/>
          <w:szCs w:val="22"/>
        </w:rPr>
      </w:pPr>
      <w:r>
        <w:rPr>
          <w:rStyle w:val="A3"/>
          <w:rFonts w:asciiTheme="minorHAnsi" w:hAnsiTheme="minorHAnsi" w:cstheme="minorBidi"/>
          <w:b/>
          <w:color w:val="002060"/>
          <w:sz w:val="22"/>
          <w:szCs w:val="22"/>
        </w:rPr>
        <w:t xml:space="preserve">Consolidação </w:t>
      </w:r>
    </w:p>
    <w:p w14:paraId="407DA86C" w14:textId="6C6D51D7" w:rsidR="00354116" w:rsidRPr="00B27E88" w:rsidRDefault="004A6356" w:rsidP="00035BEE">
      <w:pPr>
        <w:pStyle w:val="Default"/>
        <w:spacing w:line="276" w:lineRule="auto"/>
        <w:ind w:firstLine="1"/>
        <w:rPr>
          <w:rFonts w:asciiTheme="minorHAnsi" w:hAnsiTheme="minorHAnsi" w:cstheme="minorBidi"/>
          <w:color w:val="002060"/>
          <w:sz w:val="22"/>
          <w:szCs w:val="22"/>
        </w:rPr>
      </w:pPr>
      <w:r w:rsidRPr="00B27E88">
        <w:rPr>
          <w:rFonts w:asciiTheme="minorHAnsi" w:hAnsiTheme="minorHAnsi" w:cstheme="minorBidi"/>
          <w:color w:val="002060"/>
          <w:sz w:val="22"/>
          <w:szCs w:val="22"/>
        </w:rPr>
        <w:t>Alex Luiz Martins Matheus da Rocha</w:t>
      </w:r>
      <w:r w:rsidR="000056B7" w:rsidRPr="00B27E88">
        <w:rPr>
          <w:rFonts w:asciiTheme="minorHAnsi" w:hAnsiTheme="minorHAnsi" w:cstheme="minorBidi"/>
          <w:color w:val="002060"/>
          <w:sz w:val="22"/>
          <w:szCs w:val="22"/>
        </w:rPr>
        <w:t xml:space="preserve"> </w:t>
      </w:r>
      <w:r w:rsidR="00444172">
        <w:rPr>
          <w:rFonts w:asciiTheme="minorHAnsi" w:hAnsiTheme="minorHAnsi" w:cstheme="minorBidi"/>
          <w:color w:val="002060"/>
          <w:sz w:val="22"/>
          <w:szCs w:val="22"/>
        </w:rPr>
        <w:t>- GGE</w:t>
      </w:r>
    </w:p>
    <w:p w14:paraId="6B6CB3DE" w14:textId="77777777" w:rsidR="00EC6E3D" w:rsidRPr="00B27E88" w:rsidRDefault="00EC6E3D" w:rsidP="00035BEE">
      <w:pPr>
        <w:pStyle w:val="Default"/>
        <w:spacing w:line="276" w:lineRule="auto"/>
        <w:ind w:firstLine="1"/>
        <w:rPr>
          <w:rFonts w:asciiTheme="minorHAnsi" w:hAnsiTheme="minorHAnsi" w:cstheme="minorBidi"/>
          <w:color w:val="002060"/>
          <w:sz w:val="22"/>
          <w:szCs w:val="22"/>
        </w:rPr>
      </w:pPr>
    </w:p>
    <w:p w14:paraId="4462C584" w14:textId="3C229982" w:rsidR="00EC6E3D" w:rsidRPr="00B27E88" w:rsidRDefault="00444172" w:rsidP="00035BEE">
      <w:pPr>
        <w:pStyle w:val="Pa5"/>
        <w:spacing w:line="276" w:lineRule="auto"/>
        <w:rPr>
          <w:rStyle w:val="A3"/>
          <w:rFonts w:asciiTheme="minorHAnsi" w:hAnsiTheme="minorHAnsi" w:cstheme="minorBidi"/>
          <w:b/>
          <w:color w:val="002060"/>
          <w:sz w:val="22"/>
          <w:szCs w:val="22"/>
          <w:lang w:eastAsia="en-US"/>
        </w:rPr>
      </w:pPr>
      <w:r>
        <w:rPr>
          <w:rStyle w:val="A3"/>
          <w:rFonts w:asciiTheme="minorHAnsi" w:hAnsiTheme="minorHAnsi" w:cstheme="minorBidi"/>
          <w:b/>
          <w:color w:val="002060"/>
          <w:sz w:val="22"/>
          <w:szCs w:val="22"/>
        </w:rPr>
        <w:t>Revisão</w:t>
      </w:r>
    </w:p>
    <w:p w14:paraId="1929B237" w14:textId="1A7CA3D0" w:rsidR="00A253F2" w:rsidRPr="00B27E88" w:rsidRDefault="00A253F2" w:rsidP="1F1921B6">
      <w:pPr>
        <w:pStyle w:val="Default"/>
        <w:spacing w:line="276" w:lineRule="auto"/>
        <w:ind w:firstLine="1"/>
        <w:rPr>
          <w:rFonts w:asciiTheme="minorHAnsi" w:hAnsiTheme="minorHAnsi" w:cstheme="minorBidi"/>
          <w:color w:val="002060"/>
          <w:sz w:val="22"/>
          <w:szCs w:val="22"/>
        </w:rPr>
      </w:pPr>
      <w:proofErr w:type="spellStart"/>
      <w:r w:rsidRPr="00B27E88">
        <w:rPr>
          <w:rFonts w:asciiTheme="minorHAnsi" w:hAnsiTheme="minorHAnsi" w:cstheme="minorBidi"/>
          <w:color w:val="002060"/>
          <w:sz w:val="22"/>
          <w:szCs w:val="22"/>
        </w:rPr>
        <w:t>Kora</w:t>
      </w:r>
      <w:proofErr w:type="spellEnd"/>
      <w:r w:rsidRPr="00B27E88">
        <w:rPr>
          <w:rFonts w:asciiTheme="minorHAnsi" w:hAnsiTheme="minorHAnsi" w:cstheme="minorBidi"/>
          <w:color w:val="002060"/>
          <w:sz w:val="22"/>
          <w:szCs w:val="22"/>
        </w:rPr>
        <w:t xml:space="preserve"> Braga Costa Carvalho </w:t>
      </w:r>
      <w:r w:rsidR="00444172">
        <w:rPr>
          <w:rFonts w:asciiTheme="minorHAnsi" w:hAnsiTheme="minorHAnsi" w:cstheme="minorBidi"/>
          <w:color w:val="002060"/>
          <w:sz w:val="22"/>
          <w:szCs w:val="22"/>
        </w:rPr>
        <w:t>- GGE</w:t>
      </w:r>
    </w:p>
    <w:p w14:paraId="0ED7A30A" w14:textId="28253515" w:rsidR="00296699" w:rsidRPr="00B27E88" w:rsidRDefault="00EC6E3D">
      <w:pPr>
        <w:pStyle w:val="Default"/>
        <w:spacing w:line="276" w:lineRule="auto"/>
        <w:ind w:firstLine="1"/>
        <w:rPr>
          <w:rFonts w:asciiTheme="minorHAnsi" w:hAnsiTheme="minorHAnsi" w:cstheme="minorBidi"/>
          <w:color w:val="002060"/>
          <w:sz w:val="22"/>
          <w:szCs w:val="22"/>
        </w:rPr>
      </w:pPr>
      <w:r w:rsidRPr="00B27E88">
        <w:rPr>
          <w:rFonts w:asciiTheme="minorHAnsi" w:hAnsiTheme="minorHAnsi" w:cstheme="minorBidi"/>
          <w:color w:val="002060"/>
          <w:sz w:val="22"/>
          <w:szCs w:val="22"/>
        </w:rPr>
        <w:t xml:space="preserve">Eduardo </w:t>
      </w:r>
      <w:proofErr w:type="spellStart"/>
      <w:r w:rsidRPr="00B27E88">
        <w:rPr>
          <w:rFonts w:asciiTheme="minorHAnsi" w:hAnsiTheme="minorHAnsi" w:cstheme="minorBidi"/>
          <w:color w:val="002060"/>
          <w:sz w:val="22"/>
          <w:szCs w:val="22"/>
        </w:rPr>
        <w:t>Masashi</w:t>
      </w:r>
      <w:proofErr w:type="spellEnd"/>
      <w:r w:rsidRPr="00B27E88">
        <w:rPr>
          <w:rFonts w:asciiTheme="minorHAnsi" w:hAnsiTheme="minorHAnsi" w:cstheme="minorBidi"/>
          <w:color w:val="002060"/>
          <w:sz w:val="22"/>
          <w:szCs w:val="22"/>
        </w:rPr>
        <w:t xml:space="preserve"> Sasaki</w:t>
      </w:r>
      <w:r w:rsidR="00444172">
        <w:rPr>
          <w:rFonts w:asciiTheme="minorHAnsi" w:hAnsiTheme="minorHAnsi" w:cstheme="minorBidi"/>
          <w:color w:val="002060"/>
          <w:sz w:val="22"/>
          <w:szCs w:val="22"/>
        </w:rPr>
        <w:t xml:space="preserve"> - GGE</w:t>
      </w:r>
    </w:p>
    <w:p w14:paraId="07FC8A81" w14:textId="2C84250D" w:rsidR="000D379F" w:rsidRPr="00F42C04" w:rsidRDefault="000D379F" w:rsidP="00C00EF0">
      <w:pPr>
        <w:pStyle w:val="Ttulo1"/>
        <w:ind w:left="858" w:hanging="858"/>
        <w:rPr>
          <w:sz w:val="24"/>
        </w:rPr>
      </w:pPr>
      <w:bookmarkStart w:id="0" w:name="_Toc191641862"/>
      <w:bookmarkStart w:id="1" w:name="_Toc124080447"/>
      <w:r w:rsidRPr="00F42C04">
        <w:rPr>
          <w:sz w:val="24"/>
        </w:rPr>
        <w:lastRenderedPageBreak/>
        <w:t>Mensagem da Administração</w:t>
      </w:r>
      <w:bookmarkEnd w:id="0"/>
    </w:p>
    <w:p w14:paraId="2B8E298D" w14:textId="76B1363F" w:rsidR="00825989" w:rsidRPr="00825989" w:rsidRDefault="00825989" w:rsidP="00825989">
      <w:pPr>
        <w:spacing w:line="276" w:lineRule="auto"/>
        <w:rPr>
          <w:rFonts w:eastAsiaTheme="minorEastAsia"/>
          <w:szCs w:val="22"/>
        </w:rPr>
      </w:pPr>
      <w:r w:rsidRPr="00825989">
        <w:rPr>
          <w:rFonts w:eastAsiaTheme="minorEastAsia"/>
          <w:szCs w:val="22"/>
        </w:rPr>
        <w:t>O exercício de 2025 foi marcado por avanços relevantes na atuação da Telecomunicações Brasileiras S.A. – Telebras, com foco na ampliação da infraestrutura de conectividade, na execução de políticas públicas e no fortalecimento da soberania digital. A Companhia manteve seu compromisso com a inclusão digital e com o atendimento a regiões remotas, apoiando iniciativas governamentais que expandem o acesso à internet em escolas, unidades de saúde, equipamentos de assistência social, postos de fronteira e demais áreas prioritárias.</w:t>
      </w:r>
    </w:p>
    <w:p w14:paraId="16B68FA4" w14:textId="64110469" w:rsidR="0087601B" w:rsidRDefault="0087601B" w:rsidP="00825989">
      <w:pPr>
        <w:spacing w:line="276" w:lineRule="auto"/>
        <w:rPr>
          <w:rFonts w:eastAsiaTheme="minorEastAsia"/>
          <w:szCs w:val="22"/>
        </w:rPr>
      </w:pPr>
      <w:r w:rsidRPr="0087601B">
        <w:rPr>
          <w:rFonts w:eastAsiaTheme="minorEastAsia"/>
          <w:szCs w:val="22"/>
        </w:rPr>
        <w:t xml:space="preserve">Destaca-se que a Telebras </w:t>
      </w:r>
      <w:r w:rsidR="00463AA8" w:rsidRPr="0087601B">
        <w:rPr>
          <w:rFonts w:eastAsiaTheme="minorEastAsia"/>
          <w:szCs w:val="22"/>
        </w:rPr>
        <w:t>se tornou</w:t>
      </w:r>
      <w:r w:rsidRPr="0087601B">
        <w:rPr>
          <w:rFonts w:eastAsiaTheme="minorEastAsia"/>
          <w:szCs w:val="22"/>
        </w:rPr>
        <w:t xml:space="preserve"> a primeira empresa pública federal a firmar um Contrato de Gestão com o Ministério das Comunicações (MCom), instrumento que estabeleceu metas para o aprimoramento da atuação institucional e fortaleceu o processo de transição da Companhia em direção a um modelo de maior sustentabilidade econômico-financeira, apoiando a busca contínua pela classificação como empresa não dependente.</w:t>
      </w:r>
    </w:p>
    <w:p w14:paraId="3AB2CF5B" w14:textId="77777777" w:rsidR="00825989" w:rsidRPr="00825989" w:rsidRDefault="00825989" w:rsidP="00825989">
      <w:pPr>
        <w:spacing w:line="276" w:lineRule="auto"/>
        <w:rPr>
          <w:rFonts w:eastAsiaTheme="minorEastAsia"/>
          <w:szCs w:val="22"/>
        </w:rPr>
      </w:pPr>
      <w:r w:rsidRPr="00825989">
        <w:rPr>
          <w:rFonts w:eastAsiaTheme="minorEastAsia"/>
          <w:szCs w:val="22"/>
        </w:rPr>
        <w:t xml:space="preserve">A Telebras registrou melhora no desempenho econômico-financeiro, ampliou receitas de prestação de serviços e avançou na diversificação de sua carteira, incluindo a oferta de Serviços de Valor Adicionado (SVA), como soluções de </w:t>
      </w:r>
      <w:proofErr w:type="spellStart"/>
      <w:r w:rsidRPr="00B57E90">
        <w:rPr>
          <w:rFonts w:eastAsiaTheme="minorEastAsia"/>
          <w:i/>
          <w:szCs w:val="22"/>
        </w:rPr>
        <w:t>edge</w:t>
      </w:r>
      <w:proofErr w:type="spellEnd"/>
      <w:r w:rsidRPr="00B57E90">
        <w:rPr>
          <w:rFonts w:eastAsiaTheme="minorEastAsia"/>
          <w:i/>
          <w:szCs w:val="22"/>
        </w:rPr>
        <w:t xml:space="preserve"> </w:t>
      </w:r>
      <w:proofErr w:type="spellStart"/>
      <w:r w:rsidRPr="00B57E90">
        <w:rPr>
          <w:rFonts w:eastAsiaTheme="minorEastAsia"/>
          <w:i/>
          <w:szCs w:val="22"/>
        </w:rPr>
        <w:t>computing</w:t>
      </w:r>
      <w:proofErr w:type="spellEnd"/>
      <w:r w:rsidRPr="00825989">
        <w:rPr>
          <w:rFonts w:eastAsiaTheme="minorEastAsia"/>
          <w:szCs w:val="22"/>
        </w:rPr>
        <w:t xml:space="preserve"> e </w:t>
      </w:r>
      <w:r w:rsidRPr="00B57E90">
        <w:rPr>
          <w:rFonts w:eastAsiaTheme="minorEastAsia"/>
          <w:i/>
          <w:szCs w:val="22"/>
        </w:rPr>
        <w:t>imageamento</w:t>
      </w:r>
      <w:r w:rsidRPr="00825989">
        <w:rPr>
          <w:rFonts w:eastAsiaTheme="minorEastAsia"/>
          <w:szCs w:val="22"/>
        </w:rPr>
        <w:t xml:space="preserve"> voltadas a órgãos públicos. Também manteve participação decisiva em políticas públicas, com destaque para o Projeto Aprender Conectado, desenvolvido em parceria com a EACE.</w:t>
      </w:r>
    </w:p>
    <w:p w14:paraId="78C998AB" w14:textId="77777777" w:rsidR="00825989" w:rsidRPr="00825989" w:rsidRDefault="00825989" w:rsidP="00825989">
      <w:pPr>
        <w:spacing w:line="276" w:lineRule="auto"/>
        <w:rPr>
          <w:rFonts w:eastAsiaTheme="minorEastAsia"/>
          <w:szCs w:val="22"/>
        </w:rPr>
      </w:pPr>
      <w:r w:rsidRPr="00825989">
        <w:rPr>
          <w:rFonts w:eastAsiaTheme="minorEastAsia"/>
          <w:szCs w:val="22"/>
        </w:rPr>
        <w:t>No campo da governança e integridade, a Companhia aperfeiçoou seus controles internos, fortaleceu seu Programa de Integridade, evoluiu na gestão de riscos corporativos e obteve 83,14% no Índice de Transparência do Programa Nacional de Transparência Pública (PNTP), conquistando o Selo Prata. O Planejamento Estratégico Institucional (PEI 2026–2030) foi atualizado, com integração às diretrizes de sustentabilidade e à Política ESG.</w:t>
      </w:r>
    </w:p>
    <w:p w14:paraId="68F2C451" w14:textId="77777777" w:rsidR="00825989" w:rsidRPr="00825989" w:rsidRDefault="00825989" w:rsidP="00825989">
      <w:pPr>
        <w:spacing w:line="276" w:lineRule="auto"/>
        <w:rPr>
          <w:rFonts w:eastAsiaTheme="minorEastAsia"/>
          <w:szCs w:val="22"/>
        </w:rPr>
      </w:pPr>
      <w:r w:rsidRPr="00825989">
        <w:rPr>
          <w:rFonts w:eastAsiaTheme="minorEastAsia"/>
          <w:szCs w:val="22"/>
        </w:rPr>
        <w:t>A equidade é tratada pela Companhia de forma transversal, integrando os princípios estabelecidos em sua Política Ambiental, Social e de Governança (ESG). Esse marco orienta ações voltadas à promoção da igualdade de oportunidades, à valorização da diversidade e ao respeito aos direitos humanos. Entre as iniciativas desenvolvidas no período, destacam</w:t>
      </w:r>
      <w:r w:rsidRPr="00825989">
        <w:rPr>
          <w:rFonts w:ascii="Cambria Math" w:eastAsiaTheme="minorEastAsia" w:hAnsi="Cambria Math" w:cs="Cambria Math"/>
          <w:szCs w:val="22"/>
        </w:rPr>
        <w:t>‑</w:t>
      </w:r>
      <w:r w:rsidRPr="00825989">
        <w:rPr>
          <w:rFonts w:eastAsiaTheme="minorEastAsia"/>
          <w:szCs w:val="22"/>
        </w:rPr>
        <w:t>se a participa</w:t>
      </w:r>
      <w:r w:rsidRPr="00825989">
        <w:rPr>
          <w:rFonts w:ascii="Calibri" w:eastAsiaTheme="minorEastAsia" w:hAnsi="Calibri" w:cs="Calibri"/>
          <w:szCs w:val="22"/>
        </w:rPr>
        <w:t>çã</w:t>
      </w:r>
      <w:r w:rsidRPr="00825989">
        <w:rPr>
          <w:rFonts w:eastAsiaTheme="minorEastAsia"/>
          <w:szCs w:val="22"/>
        </w:rPr>
        <w:t xml:space="preserve">o nos </w:t>
      </w:r>
      <w:proofErr w:type="gramStart"/>
      <w:r w:rsidRPr="00825989">
        <w:rPr>
          <w:rFonts w:eastAsiaTheme="minorEastAsia"/>
          <w:szCs w:val="22"/>
        </w:rPr>
        <w:t>programas Pr</w:t>
      </w:r>
      <w:r w:rsidRPr="00825989">
        <w:rPr>
          <w:rFonts w:ascii="Calibri" w:eastAsiaTheme="minorEastAsia" w:hAnsi="Calibri" w:cs="Calibri"/>
          <w:szCs w:val="22"/>
        </w:rPr>
        <w:t>ó</w:t>
      </w:r>
      <w:proofErr w:type="gramEnd"/>
      <w:r w:rsidRPr="00825989">
        <w:rPr>
          <w:rFonts w:ascii="Cambria Math" w:eastAsiaTheme="minorEastAsia" w:hAnsi="Cambria Math" w:cs="Cambria Math"/>
          <w:szCs w:val="22"/>
        </w:rPr>
        <w:t>‑</w:t>
      </w:r>
      <w:r w:rsidRPr="00825989">
        <w:rPr>
          <w:rFonts w:eastAsiaTheme="minorEastAsia"/>
          <w:szCs w:val="22"/>
        </w:rPr>
        <w:t>Equidade de G</w:t>
      </w:r>
      <w:r w:rsidRPr="00825989">
        <w:rPr>
          <w:rFonts w:ascii="Calibri" w:eastAsiaTheme="minorEastAsia" w:hAnsi="Calibri" w:cs="Calibri"/>
          <w:szCs w:val="22"/>
        </w:rPr>
        <w:t>ê</w:t>
      </w:r>
      <w:r w:rsidRPr="00825989">
        <w:rPr>
          <w:rFonts w:eastAsiaTheme="minorEastAsia"/>
          <w:szCs w:val="22"/>
        </w:rPr>
        <w:t>nero e Ra</w:t>
      </w:r>
      <w:r w:rsidRPr="00825989">
        <w:rPr>
          <w:rFonts w:ascii="Calibri" w:eastAsiaTheme="minorEastAsia" w:hAnsi="Calibri" w:cs="Calibri"/>
          <w:szCs w:val="22"/>
        </w:rPr>
        <w:t>ç</w:t>
      </w:r>
      <w:r w:rsidRPr="00825989">
        <w:rPr>
          <w:rFonts w:eastAsiaTheme="minorEastAsia"/>
          <w:szCs w:val="22"/>
        </w:rPr>
        <w:t>a e no Pacto pela Diversidade, Equidade e Inclus</w:t>
      </w:r>
      <w:r w:rsidRPr="00825989">
        <w:rPr>
          <w:rFonts w:ascii="Calibri" w:eastAsiaTheme="minorEastAsia" w:hAnsi="Calibri" w:cs="Calibri"/>
          <w:szCs w:val="22"/>
        </w:rPr>
        <w:t>ã</w:t>
      </w:r>
      <w:r w:rsidRPr="00825989">
        <w:rPr>
          <w:rFonts w:eastAsiaTheme="minorEastAsia"/>
          <w:szCs w:val="22"/>
        </w:rPr>
        <w:t>o nas Estatais Federais, al</w:t>
      </w:r>
      <w:r w:rsidRPr="00825989">
        <w:rPr>
          <w:rFonts w:ascii="Calibri" w:eastAsiaTheme="minorEastAsia" w:hAnsi="Calibri" w:cs="Calibri"/>
          <w:szCs w:val="22"/>
        </w:rPr>
        <w:t>é</w:t>
      </w:r>
      <w:r w:rsidRPr="00825989">
        <w:rPr>
          <w:rFonts w:eastAsiaTheme="minorEastAsia"/>
          <w:szCs w:val="22"/>
        </w:rPr>
        <w:t>m das avalia</w:t>
      </w:r>
      <w:r w:rsidRPr="00825989">
        <w:rPr>
          <w:rFonts w:ascii="Calibri" w:eastAsiaTheme="minorEastAsia" w:hAnsi="Calibri" w:cs="Calibri"/>
          <w:szCs w:val="22"/>
        </w:rPr>
        <w:t>çõ</w:t>
      </w:r>
      <w:r w:rsidRPr="00825989">
        <w:rPr>
          <w:rFonts w:eastAsiaTheme="minorEastAsia"/>
          <w:szCs w:val="22"/>
        </w:rPr>
        <w:t>es externas IG</w:t>
      </w:r>
      <w:r w:rsidRPr="00825989">
        <w:rPr>
          <w:rFonts w:ascii="Cambria Math" w:eastAsiaTheme="minorEastAsia" w:hAnsi="Cambria Math" w:cs="Cambria Math"/>
          <w:szCs w:val="22"/>
        </w:rPr>
        <w:t>‑</w:t>
      </w:r>
      <w:r w:rsidRPr="00825989">
        <w:rPr>
          <w:rFonts w:eastAsiaTheme="minorEastAsia"/>
          <w:szCs w:val="22"/>
        </w:rPr>
        <w:t xml:space="preserve">SEST e </w:t>
      </w:r>
      <w:proofErr w:type="spellStart"/>
      <w:r w:rsidRPr="00825989">
        <w:rPr>
          <w:rFonts w:eastAsiaTheme="minorEastAsia"/>
          <w:szCs w:val="22"/>
        </w:rPr>
        <w:t>iESGo</w:t>
      </w:r>
      <w:proofErr w:type="spellEnd"/>
      <w:r w:rsidRPr="00825989">
        <w:rPr>
          <w:rFonts w:eastAsiaTheme="minorEastAsia"/>
          <w:szCs w:val="22"/>
        </w:rPr>
        <w:t>.</w:t>
      </w:r>
    </w:p>
    <w:p w14:paraId="75C1D078" w14:textId="0F4A43C3" w:rsidR="00825989" w:rsidRDefault="00825989" w:rsidP="009A4F94">
      <w:pPr>
        <w:spacing w:line="276" w:lineRule="auto"/>
        <w:rPr>
          <w:rFonts w:eastAsiaTheme="minorEastAsia" w:cstheme="minorBidi"/>
        </w:rPr>
      </w:pPr>
      <w:r w:rsidRPr="00825989">
        <w:rPr>
          <w:rFonts w:eastAsiaTheme="minorEastAsia"/>
          <w:szCs w:val="22"/>
        </w:rPr>
        <w:t xml:space="preserve">A Administração reconhece o empenho dos </w:t>
      </w:r>
      <w:r w:rsidR="00822594">
        <w:rPr>
          <w:rFonts w:eastAsiaTheme="minorEastAsia"/>
          <w:szCs w:val="22"/>
        </w:rPr>
        <w:t>colaboradores</w:t>
      </w:r>
      <w:r w:rsidR="00822594" w:rsidRPr="00825989">
        <w:rPr>
          <w:rFonts w:eastAsiaTheme="minorEastAsia"/>
          <w:szCs w:val="22"/>
        </w:rPr>
        <w:t xml:space="preserve"> </w:t>
      </w:r>
      <w:r w:rsidRPr="00825989">
        <w:rPr>
          <w:rFonts w:eastAsiaTheme="minorEastAsia"/>
          <w:szCs w:val="22"/>
        </w:rPr>
        <w:t xml:space="preserve">e </w:t>
      </w:r>
      <w:r w:rsidR="00822594">
        <w:rPr>
          <w:rFonts w:eastAsiaTheme="minorEastAsia"/>
          <w:szCs w:val="22"/>
        </w:rPr>
        <w:t>colaboradoras</w:t>
      </w:r>
      <w:r w:rsidR="00822594" w:rsidRPr="00825989">
        <w:rPr>
          <w:rFonts w:eastAsiaTheme="minorEastAsia"/>
          <w:szCs w:val="22"/>
        </w:rPr>
        <w:t xml:space="preserve"> </w:t>
      </w:r>
      <w:r w:rsidRPr="00825989">
        <w:rPr>
          <w:rFonts w:eastAsiaTheme="minorEastAsia"/>
          <w:szCs w:val="22"/>
        </w:rPr>
        <w:t>da Telebras e o acompanhamento dos órgãos de governança, reafirmando o compromisso com a transparência, a eficiência e o atendimento às demandas públicas, em alinhamento à missão institucional e às prioridades estratégicas do Estado brasileiro.</w:t>
      </w:r>
    </w:p>
    <w:p w14:paraId="4CB8AA53" w14:textId="77777777" w:rsidR="00825989" w:rsidRDefault="00825989" w:rsidP="009A4F94">
      <w:pPr>
        <w:spacing w:line="276" w:lineRule="auto"/>
        <w:rPr>
          <w:rFonts w:eastAsiaTheme="minorEastAsia" w:cstheme="minorBidi"/>
        </w:rPr>
      </w:pPr>
    </w:p>
    <w:p w14:paraId="4AE23861" w14:textId="7078288D" w:rsidR="00E4499D" w:rsidRPr="00F42C04" w:rsidRDefault="009A4F94" w:rsidP="009A4F94">
      <w:pPr>
        <w:spacing w:line="276" w:lineRule="auto"/>
        <w:rPr>
          <w:rFonts w:eastAsiaTheme="minorEastAsia" w:cstheme="minorBidi"/>
          <w:color w:val="706E6E"/>
          <w:lang w:eastAsia="pt-BR"/>
        </w:rPr>
      </w:pPr>
      <w:r w:rsidRPr="00F42C04">
        <w:rPr>
          <w:rFonts w:eastAsiaTheme="minorEastAsia" w:cstheme="minorBidi"/>
        </w:rPr>
        <w:t>Atenciosamente,</w:t>
      </w:r>
    </w:p>
    <w:p w14:paraId="5CDA0D6A" w14:textId="3F4FC99D" w:rsidR="00E16A29" w:rsidRPr="00B34F7F" w:rsidRDefault="008367E4" w:rsidP="006A5D46">
      <w:pPr>
        <w:spacing w:line="276" w:lineRule="auto"/>
        <w:jc w:val="right"/>
        <w:rPr>
          <w:rFonts w:eastAsiaTheme="minorEastAsia" w:cstheme="minorBidi"/>
          <w:b/>
        </w:rPr>
      </w:pPr>
      <w:r w:rsidRPr="00B34F7F">
        <w:rPr>
          <w:rFonts w:eastAsiaTheme="minorEastAsia" w:cs="Arial"/>
          <w:b/>
        </w:rPr>
        <w:t>A Administração</w:t>
      </w:r>
    </w:p>
    <w:p w14:paraId="51924544" w14:textId="3D26E7A8" w:rsidR="00171EBB" w:rsidRPr="00F42C04" w:rsidRDefault="005F0BD1" w:rsidP="00327B0F">
      <w:pPr>
        <w:pStyle w:val="Ttulo1"/>
        <w:ind w:left="858" w:hanging="858"/>
        <w:rPr>
          <w:sz w:val="24"/>
        </w:rPr>
      </w:pPr>
      <w:bookmarkStart w:id="2" w:name="_Toc191641863"/>
      <w:r w:rsidRPr="00F42C04">
        <w:rPr>
          <w:sz w:val="24"/>
        </w:rPr>
        <w:lastRenderedPageBreak/>
        <w:t xml:space="preserve">Perfil de </w:t>
      </w:r>
      <w:r w:rsidR="00591DF5" w:rsidRPr="00F42C04">
        <w:rPr>
          <w:sz w:val="24"/>
        </w:rPr>
        <w:t>Atuação</w:t>
      </w:r>
      <w:bookmarkEnd w:id="2"/>
    </w:p>
    <w:p w14:paraId="16E51875" w14:textId="77777777" w:rsidR="00E00180" w:rsidRPr="00E00180" w:rsidRDefault="00E00180" w:rsidP="00E00180">
      <w:pPr>
        <w:rPr>
          <w:szCs w:val="22"/>
        </w:rPr>
      </w:pPr>
      <w:r w:rsidRPr="00E00180">
        <w:rPr>
          <w:szCs w:val="22"/>
        </w:rPr>
        <w:t>A Telecomunicações Brasileiras S.A. – Telebras, sediada no Setor de Indústrias Gráficas – SIG, quadra 4, lotes 75, 83, 125 e 175, bloco A, salas 211 a 224, Edifício Capital Financial Center, CEP 70610</w:t>
      </w:r>
      <w:r w:rsidRPr="00E00180">
        <w:rPr>
          <w:rFonts w:ascii="Cambria Math" w:hAnsi="Cambria Math" w:cs="Cambria Math"/>
          <w:szCs w:val="22"/>
        </w:rPr>
        <w:t>‑</w:t>
      </w:r>
      <w:r w:rsidRPr="00E00180">
        <w:rPr>
          <w:szCs w:val="22"/>
        </w:rPr>
        <w:t>440, Bras</w:t>
      </w:r>
      <w:r w:rsidRPr="00E00180">
        <w:rPr>
          <w:rFonts w:ascii="Calibri" w:hAnsi="Calibri" w:cs="Calibri"/>
          <w:szCs w:val="22"/>
        </w:rPr>
        <w:t>í</w:t>
      </w:r>
      <w:r w:rsidRPr="00E00180">
        <w:rPr>
          <w:szCs w:val="22"/>
        </w:rPr>
        <w:t>lia</w:t>
      </w:r>
      <w:r w:rsidRPr="00E00180">
        <w:rPr>
          <w:rFonts w:ascii="Cambria Math" w:hAnsi="Cambria Math" w:cs="Cambria Math"/>
          <w:szCs w:val="22"/>
        </w:rPr>
        <w:t>‑</w:t>
      </w:r>
      <w:r w:rsidRPr="00E00180">
        <w:rPr>
          <w:szCs w:val="22"/>
        </w:rPr>
        <w:t>DF, inscrita no CNPJ sob o n</w:t>
      </w:r>
      <w:r w:rsidRPr="00E00180">
        <w:rPr>
          <w:rFonts w:ascii="Calibri" w:hAnsi="Calibri" w:cs="Calibri"/>
          <w:szCs w:val="22"/>
        </w:rPr>
        <w:t>º</w:t>
      </w:r>
      <w:r w:rsidRPr="00E00180">
        <w:rPr>
          <w:szCs w:val="22"/>
        </w:rPr>
        <w:t xml:space="preserve"> 00.336.701/0001</w:t>
      </w:r>
      <w:r w:rsidRPr="00E00180">
        <w:rPr>
          <w:rFonts w:ascii="Cambria Math" w:hAnsi="Cambria Math" w:cs="Cambria Math"/>
          <w:szCs w:val="22"/>
        </w:rPr>
        <w:t>‑</w:t>
      </w:r>
      <w:r w:rsidRPr="00E00180">
        <w:rPr>
          <w:szCs w:val="22"/>
        </w:rPr>
        <w:t xml:space="preserve">04, </w:t>
      </w:r>
      <w:r w:rsidRPr="00E00180">
        <w:rPr>
          <w:rFonts w:ascii="Calibri" w:hAnsi="Calibri" w:cs="Calibri"/>
          <w:szCs w:val="22"/>
        </w:rPr>
        <w:t>é</w:t>
      </w:r>
      <w:r w:rsidRPr="00E00180">
        <w:rPr>
          <w:szCs w:val="22"/>
        </w:rPr>
        <w:t xml:space="preserve"> uma sociedade de economia mista e de capital aberto, listada na B3 </w:t>
      </w:r>
      <w:r w:rsidRPr="00E00180">
        <w:rPr>
          <w:rFonts w:ascii="Calibri" w:hAnsi="Calibri" w:cs="Calibri"/>
          <w:szCs w:val="22"/>
        </w:rPr>
        <w:t>–</w:t>
      </w:r>
      <w:r w:rsidRPr="00E00180">
        <w:rPr>
          <w:szCs w:val="22"/>
        </w:rPr>
        <w:t xml:space="preserve"> Brasil, Bolsa, Balc</w:t>
      </w:r>
      <w:r w:rsidRPr="00E00180">
        <w:rPr>
          <w:rFonts w:ascii="Calibri" w:hAnsi="Calibri" w:cs="Calibri"/>
          <w:szCs w:val="22"/>
        </w:rPr>
        <w:t>ã</w:t>
      </w:r>
      <w:r w:rsidRPr="00E00180">
        <w:rPr>
          <w:szCs w:val="22"/>
        </w:rPr>
        <w:t>o, vinculada ao Minist</w:t>
      </w:r>
      <w:r w:rsidRPr="00E00180">
        <w:rPr>
          <w:rFonts w:ascii="Calibri" w:hAnsi="Calibri" w:cs="Calibri"/>
          <w:szCs w:val="22"/>
        </w:rPr>
        <w:t>é</w:t>
      </w:r>
      <w:r w:rsidRPr="00E00180">
        <w:rPr>
          <w:szCs w:val="22"/>
        </w:rPr>
        <w:t>rio das Comunica</w:t>
      </w:r>
      <w:r w:rsidRPr="00E00180">
        <w:rPr>
          <w:rFonts w:ascii="Calibri" w:hAnsi="Calibri" w:cs="Calibri"/>
          <w:szCs w:val="22"/>
        </w:rPr>
        <w:t>çõ</w:t>
      </w:r>
      <w:r w:rsidRPr="00E00180">
        <w:rPr>
          <w:szCs w:val="22"/>
        </w:rPr>
        <w:t>es (MCom).</w:t>
      </w:r>
    </w:p>
    <w:p w14:paraId="785020D0" w14:textId="77777777" w:rsidR="00E62BCF" w:rsidRPr="00B535F0" w:rsidRDefault="00E62BCF" w:rsidP="00E62BCF">
      <w:pPr>
        <w:rPr>
          <w:szCs w:val="22"/>
        </w:rPr>
      </w:pPr>
      <w:r w:rsidRPr="004544B8">
        <w:rPr>
          <w:szCs w:val="22"/>
        </w:rPr>
        <w:t xml:space="preserve">Constituída </w:t>
      </w:r>
      <w:r w:rsidRPr="004C7AB8">
        <w:rPr>
          <w:szCs w:val="22"/>
        </w:rPr>
        <w:t xml:space="preserve">em 9 de novembro de 1972, de acordo com a Lei nº 5.792, de 1972, </w:t>
      </w:r>
      <w:r>
        <w:rPr>
          <w:szCs w:val="22"/>
        </w:rPr>
        <w:t xml:space="preserve">a </w:t>
      </w:r>
      <w:r w:rsidRPr="004C7AB8">
        <w:rPr>
          <w:szCs w:val="22"/>
        </w:rPr>
        <w:t>Telebras empresa é autorizada pela A</w:t>
      </w:r>
      <w:r>
        <w:rPr>
          <w:szCs w:val="22"/>
        </w:rPr>
        <w:t>natel</w:t>
      </w:r>
      <w:r w:rsidRPr="004C7AB8">
        <w:rPr>
          <w:szCs w:val="22"/>
        </w:rPr>
        <w:t xml:space="preserve"> para a presta</w:t>
      </w:r>
      <w:r>
        <w:rPr>
          <w:szCs w:val="22"/>
        </w:rPr>
        <w:t>r</w:t>
      </w:r>
      <w:r w:rsidRPr="004C7AB8">
        <w:rPr>
          <w:szCs w:val="22"/>
        </w:rPr>
        <w:t xml:space="preserve"> o Serviço de Comunicação Multimídia</w:t>
      </w:r>
      <w:r>
        <w:rPr>
          <w:szCs w:val="22"/>
        </w:rPr>
        <w:t xml:space="preserve"> (SCM)</w:t>
      </w:r>
      <w:r w:rsidRPr="004C7AB8">
        <w:rPr>
          <w:szCs w:val="22"/>
        </w:rPr>
        <w:t xml:space="preserve">, por meio do Termo PVST/SPV nº </w:t>
      </w:r>
      <w:r w:rsidRPr="00B535F0">
        <w:rPr>
          <w:szCs w:val="22"/>
        </w:rPr>
        <w:t xml:space="preserve">118/2011, publicado no Diário Oficial da União em 7 de abril de 2011. </w:t>
      </w:r>
    </w:p>
    <w:p w14:paraId="6DE7F1E1" w14:textId="655A146D" w:rsidR="00E00180" w:rsidRPr="00E00180" w:rsidRDefault="00E00180" w:rsidP="00E45337">
      <w:pPr>
        <w:rPr>
          <w:szCs w:val="22"/>
        </w:rPr>
      </w:pPr>
      <w:r w:rsidRPr="00E00180">
        <w:rPr>
          <w:szCs w:val="22"/>
        </w:rPr>
        <w:t>A Telebras atua como executora de políticas públicas de conectividade e como provedora de infraestrutura essencial de telecomunicações para o Estado brasileiro, contribuindo diretamente para a oferta de serviços públicos à sociedade. Suas responsabilidades incluem ampliar o acesso à internet em regiões remotas, apoiar iniciativas de inclusão digital e assegurar soluções de comunicação para órgãos e entidades da Administração Pública Federal.</w:t>
      </w:r>
      <w:r w:rsidR="00E92659">
        <w:rPr>
          <w:szCs w:val="22"/>
        </w:rPr>
        <w:t xml:space="preserve"> </w:t>
      </w:r>
      <w:r w:rsidR="00E45337" w:rsidRPr="00E45337">
        <w:rPr>
          <w:szCs w:val="22"/>
        </w:rPr>
        <w:t>Além disso, a Telebras também atua na provisão de infraestrutura e redes de suporte para serviços de telecomunicações, incluindo atendimento a empresas privadas, como provedores de internet.</w:t>
      </w:r>
    </w:p>
    <w:p w14:paraId="76373979" w14:textId="77777777" w:rsidR="00E00180" w:rsidRPr="00E00180" w:rsidRDefault="00E00180" w:rsidP="00E00180">
      <w:pPr>
        <w:rPr>
          <w:szCs w:val="22"/>
        </w:rPr>
      </w:pPr>
      <w:r w:rsidRPr="00E00180">
        <w:rPr>
          <w:szCs w:val="22"/>
        </w:rPr>
        <w:t>A Companhia disponibiliza capacidade de rede terrestre e satelital para iniciativas governamentais nas áreas de educação, saúde, segurança pública, assistência social, meio ambiente, fronteiras e demais serviços essenciais. Dessa forma, viabiliza o atendimento à população em regiões onde a oferta privada é limitada ou economicamente inviável e contribui para a redução das desigualdades regionais e para o fortalecimento da cidadania.</w:t>
      </w:r>
    </w:p>
    <w:p w14:paraId="3FA4D729" w14:textId="77777777" w:rsidR="00E00180" w:rsidRPr="00E00180" w:rsidRDefault="00E00180" w:rsidP="00E00180">
      <w:pPr>
        <w:rPr>
          <w:szCs w:val="22"/>
        </w:rPr>
      </w:pPr>
      <w:r w:rsidRPr="00E00180">
        <w:rPr>
          <w:szCs w:val="22"/>
        </w:rPr>
        <w:t>A Telebras também é responsável pelo suporte e pela operação da Rede Privativa de Comunicação da Administração Pública Federal (RPCAPF), infraestrutura crítica destinada à segurança da informação, à comunicação estratégica entre órgãos governamentais e ao funcionamento de serviços públicos sensíveis. Essa atuação reforça o papel da Companhia na soberania digital, na proteção de dados e na garantia de comunicações seguras para o Estado brasileiro.</w:t>
      </w:r>
    </w:p>
    <w:p w14:paraId="31DF11A4" w14:textId="77777777" w:rsidR="00E00180" w:rsidRPr="00E00180" w:rsidRDefault="00E00180" w:rsidP="00E00180">
      <w:pPr>
        <w:rPr>
          <w:szCs w:val="22"/>
        </w:rPr>
      </w:pPr>
      <w:r w:rsidRPr="00E00180">
        <w:rPr>
          <w:szCs w:val="22"/>
        </w:rPr>
        <w:t>No apoio às políticas públicas federais, a Telebras contribui para a conectividade de escolas por meio da parceria com a Entidade Administradora da Conectividade de Escolas (EACE), no âmbito do Projeto Aprender Conectado, além de prover conectividade para unidades de saúde, centros comunitários, equipamentos de cidadania e outras estruturas públicas distribuídas pelo território nacional.</w:t>
      </w:r>
    </w:p>
    <w:p w14:paraId="6180CABC" w14:textId="0A39A452" w:rsidR="00485275" w:rsidRDefault="00E00180" w:rsidP="00485275">
      <w:pPr>
        <w:rPr>
          <w:szCs w:val="22"/>
        </w:rPr>
      </w:pPr>
      <w:r w:rsidRPr="00E00180">
        <w:rPr>
          <w:szCs w:val="22"/>
        </w:rPr>
        <w:t>Complementarmente, a Companhia oferta soluções tecnológicas, incluindo Serviços de Valor Adicionado (SVA), apoiando a modernização digital da Administração Pública Federal e assegurando infraestrutura crítica para a continuidade dos serviços governamentais utilizados diariamente por milhões de brasileiros.</w:t>
      </w:r>
      <w:r w:rsidR="00485275" w:rsidRPr="003E1824">
        <w:rPr>
          <w:szCs w:val="22"/>
        </w:rPr>
        <w:t xml:space="preserve"> </w:t>
      </w:r>
    </w:p>
    <w:p w14:paraId="0374015A" w14:textId="77777777" w:rsidR="00CD054B" w:rsidRDefault="00CD054B" w:rsidP="00485275">
      <w:pPr>
        <w:rPr>
          <w:szCs w:val="22"/>
        </w:rPr>
      </w:pPr>
    </w:p>
    <w:p w14:paraId="61B5527F" w14:textId="77777777" w:rsidR="00CD054B" w:rsidRPr="004544B8" w:rsidRDefault="00CD054B" w:rsidP="00CD054B">
      <w:pPr>
        <w:rPr>
          <w:szCs w:val="22"/>
        </w:rPr>
      </w:pPr>
    </w:p>
    <w:p w14:paraId="462F938F" w14:textId="6AFEA733" w:rsidR="0005617E" w:rsidRPr="00D52554" w:rsidRDefault="00B26549" w:rsidP="00E247E0">
      <w:pPr>
        <w:pStyle w:val="Ttulo1"/>
        <w:ind w:left="567" w:hanging="567"/>
      </w:pPr>
      <w:bookmarkStart w:id="3" w:name="_Toc191641864"/>
      <w:bookmarkEnd w:id="1"/>
      <w:r w:rsidRPr="00D52554">
        <w:lastRenderedPageBreak/>
        <w:t>Finanças</w:t>
      </w:r>
      <w:bookmarkEnd w:id="3"/>
    </w:p>
    <w:p w14:paraId="5997C0F2" w14:textId="7E76A652" w:rsidR="007E748F" w:rsidRPr="00D52554" w:rsidRDefault="007E748F" w:rsidP="00B31BE8">
      <w:pPr>
        <w:pStyle w:val="Ttulo2"/>
        <w:tabs>
          <w:tab w:val="left" w:pos="1843"/>
        </w:tabs>
        <w:spacing w:before="240" w:after="240" w:line="276" w:lineRule="auto"/>
        <w:ind w:left="567" w:hanging="567"/>
      </w:pPr>
      <w:bookmarkStart w:id="4" w:name="_Toc159256953"/>
      <w:bookmarkStart w:id="5" w:name="_Toc159258211"/>
      <w:bookmarkStart w:id="6" w:name="_Toc191641865"/>
      <w:bookmarkEnd w:id="4"/>
      <w:bookmarkEnd w:id="5"/>
      <w:r w:rsidRPr="00D52554">
        <w:t>Estrutura Patrimonial da Companhia – Principais Rubricas</w:t>
      </w:r>
      <w:bookmarkEnd w:id="6"/>
    </w:p>
    <w:p w14:paraId="3423A167" w14:textId="63130D52" w:rsidR="00E85478" w:rsidRDefault="00E85478" w:rsidP="00087F48">
      <w:pPr>
        <w:rPr>
          <w:rFonts w:eastAsia="Arial"/>
        </w:rPr>
      </w:pPr>
      <w:r w:rsidRPr="00D52554">
        <w:rPr>
          <w:rFonts w:eastAsia="Arial"/>
        </w:rPr>
        <w:t xml:space="preserve">O comportamento das principais rubricas patrimoniais no período de 2023 a 2025, </w:t>
      </w:r>
      <w:r w:rsidR="00C17F48">
        <w:rPr>
          <w:rFonts w:eastAsia="Arial"/>
        </w:rPr>
        <w:t xml:space="preserve">bem </w:t>
      </w:r>
      <w:r w:rsidRPr="00D52554">
        <w:rPr>
          <w:rFonts w:eastAsia="Arial"/>
        </w:rPr>
        <w:t xml:space="preserve">como as explicações referentes às variações mais relevantes, são apresentados a seguir. </w:t>
      </w:r>
    </w:p>
    <w:tbl>
      <w:tblPr>
        <w:tblW w:w="5000" w:type="pct"/>
        <w:tblCellMar>
          <w:left w:w="70" w:type="dxa"/>
          <w:right w:w="70" w:type="dxa"/>
        </w:tblCellMar>
        <w:tblLook w:val="04A0" w:firstRow="1" w:lastRow="0" w:firstColumn="1" w:lastColumn="0" w:noHBand="0" w:noVBand="1"/>
      </w:tblPr>
      <w:tblGrid>
        <w:gridCol w:w="2189"/>
        <w:gridCol w:w="818"/>
        <w:gridCol w:w="740"/>
        <w:gridCol w:w="624"/>
        <w:gridCol w:w="621"/>
        <w:gridCol w:w="818"/>
        <w:gridCol w:w="655"/>
        <w:gridCol w:w="621"/>
        <w:gridCol w:w="621"/>
        <w:gridCol w:w="818"/>
        <w:gridCol w:w="547"/>
      </w:tblGrid>
      <w:tr w:rsidR="00534084" w:rsidRPr="006E1935" w14:paraId="28E76A71" w14:textId="77777777" w:rsidTr="003E1824">
        <w:trPr>
          <w:trHeight w:val="232"/>
        </w:trPr>
        <w:tc>
          <w:tcPr>
            <w:tcW w:w="1207" w:type="pct"/>
            <w:tcBorders>
              <w:top w:val="nil"/>
              <w:left w:val="nil"/>
              <w:bottom w:val="nil"/>
              <w:right w:val="nil"/>
            </w:tcBorders>
            <w:noWrap/>
            <w:vAlign w:val="center"/>
            <w:hideMark/>
          </w:tcPr>
          <w:p w14:paraId="5EB230EB" w14:textId="77777777" w:rsidR="00E440E3" w:rsidRPr="003E1824" w:rsidRDefault="00E440E3" w:rsidP="006E1935">
            <w:pPr>
              <w:tabs>
                <w:tab w:val="clear" w:pos="851"/>
              </w:tabs>
              <w:spacing w:before="0" w:after="0"/>
              <w:jc w:val="left"/>
              <w:rPr>
                <w:rFonts w:ascii="Arial" w:hAnsi="Arial" w:cs="Arial"/>
                <w:b/>
                <w:color w:val="538DD5"/>
                <w:sz w:val="12"/>
                <w:szCs w:val="12"/>
                <w:lang w:eastAsia="pt-BR"/>
              </w:rPr>
            </w:pPr>
          </w:p>
          <w:p w14:paraId="144ED03E" w14:textId="798E2F1C" w:rsidR="006E1935" w:rsidRPr="003E1824" w:rsidRDefault="006E1935" w:rsidP="006E1935">
            <w:pPr>
              <w:tabs>
                <w:tab w:val="clear" w:pos="851"/>
              </w:tabs>
              <w:spacing w:before="0" w:after="0"/>
              <w:jc w:val="left"/>
              <w:rPr>
                <w:rFonts w:ascii="Arial" w:hAnsi="Arial" w:cs="Arial"/>
                <w:b/>
                <w:color w:val="538DD5"/>
                <w:sz w:val="12"/>
                <w:szCs w:val="12"/>
                <w:lang w:eastAsia="pt-BR"/>
              </w:rPr>
            </w:pPr>
            <w:r w:rsidRPr="003E1824">
              <w:rPr>
                <w:rFonts w:ascii="Arial" w:hAnsi="Arial" w:cs="Arial"/>
                <w:b/>
                <w:color w:val="538DD5"/>
                <w:sz w:val="12"/>
                <w:szCs w:val="12"/>
                <w:lang w:eastAsia="pt-BR"/>
              </w:rPr>
              <w:t>R$ mil</w:t>
            </w:r>
          </w:p>
        </w:tc>
        <w:tc>
          <w:tcPr>
            <w:tcW w:w="1203" w:type="pct"/>
            <w:gridSpan w:val="3"/>
            <w:tcBorders>
              <w:top w:val="nil"/>
              <w:left w:val="nil"/>
              <w:bottom w:val="nil"/>
              <w:right w:val="nil"/>
            </w:tcBorders>
            <w:noWrap/>
            <w:vAlign w:val="center"/>
            <w:hideMark/>
          </w:tcPr>
          <w:p w14:paraId="2E9786A8" w14:textId="77777777" w:rsidR="006E1935" w:rsidRPr="003E1824" w:rsidRDefault="006E1935" w:rsidP="006E1935">
            <w:pPr>
              <w:tabs>
                <w:tab w:val="clear" w:pos="851"/>
              </w:tabs>
              <w:spacing w:before="0" w:after="0"/>
              <w:jc w:val="left"/>
              <w:rPr>
                <w:rFonts w:ascii="Arial" w:hAnsi="Arial" w:cs="Arial"/>
                <w:b/>
                <w:color w:val="538DD5"/>
                <w:sz w:val="12"/>
                <w:szCs w:val="12"/>
                <w:lang w:eastAsia="pt-BR"/>
              </w:rPr>
            </w:pPr>
            <w:r w:rsidRPr="003E1824">
              <w:rPr>
                <w:rFonts w:ascii="Arial" w:hAnsi="Arial" w:cs="Arial"/>
                <w:b/>
                <w:color w:val="538DD5"/>
                <w:sz w:val="12"/>
                <w:szCs w:val="12"/>
                <w:lang w:eastAsia="pt-BR"/>
              </w:rPr>
              <w:t>Exercícios findos em:</w:t>
            </w:r>
          </w:p>
        </w:tc>
        <w:tc>
          <w:tcPr>
            <w:tcW w:w="342" w:type="pct"/>
            <w:tcBorders>
              <w:top w:val="nil"/>
              <w:left w:val="nil"/>
              <w:bottom w:val="nil"/>
              <w:right w:val="nil"/>
            </w:tcBorders>
            <w:noWrap/>
            <w:vAlign w:val="center"/>
            <w:hideMark/>
          </w:tcPr>
          <w:p w14:paraId="0615B45A" w14:textId="77777777" w:rsidR="006E1935" w:rsidRPr="003E1824" w:rsidRDefault="006E1935" w:rsidP="006E1935">
            <w:pPr>
              <w:tabs>
                <w:tab w:val="clear" w:pos="851"/>
              </w:tabs>
              <w:spacing w:before="0" w:after="0"/>
              <w:jc w:val="left"/>
              <w:rPr>
                <w:rFonts w:ascii="Arial" w:hAnsi="Arial" w:cs="Arial"/>
                <w:b/>
                <w:color w:val="538DD5"/>
                <w:sz w:val="12"/>
                <w:szCs w:val="12"/>
                <w:lang w:eastAsia="pt-BR"/>
              </w:rPr>
            </w:pPr>
          </w:p>
        </w:tc>
        <w:tc>
          <w:tcPr>
            <w:tcW w:w="451" w:type="pct"/>
            <w:tcBorders>
              <w:top w:val="nil"/>
              <w:left w:val="nil"/>
              <w:bottom w:val="nil"/>
              <w:right w:val="nil"/>
            </w:tcBorders>
            <w:noWrap/>
            <w:vAlign w:val="bottom"/>
            <w:hideMark/>
          </w:tcPr>
          <w:p w14:paraId="09B48198" w14:textId="77777777" w:rsidR="006E1935" w:rsidRPr="003E1824" w:rsidRDefault="006E1935" w:rsidP="006E1935">
            <w:pPr>
              <w:tabs>
                <w:tab w:val="clear" w:pos="851"/>
              </w:tabs>
              <w:spacing w:before="0" w:after="0"/>
              <w:jc w:val="left"/>
              <w:rPr>
                <w:rFonts w:ascii="Times New Roman" w:hAnsi="Times New Roman"/>
                <w:color w:val="auto"/>
                <w:sz w:val="12"/>
                <w:szCs w:val="12"/>
                <w:lang w:eastAsia="pt-BR"/>
              </w:rPr>
            </w:pPr>
          </w:p>
        </w:tc>
        <w:tc>
          <w:tcPr>
            <w:tcW w:w="361" w:type="pct"/>
            <w:tcBorders>
              <w:top w:val="nil"/>
              <w:left w:val="nil"/>
              <w:bottom w:val="nil"/>
              <w:right w:val="nil"/>
            </w:tcBorders>
            <w:noWrap/>
            <w:vAlign w:val="bottom"/>
            <w:hideMark/>
          </w:tcPr>
          <w:p w14:paraId="6CDC4DBA" w14:textId="77777777" w:rsidR="006E1935" w:rsidRPr="003E1824" w:rsidRDefault="006E1935" w:rsidP="006E1935">
            <w:pPr>
              <w:tabs>
                <w:tab w:val="clear" w:pos="851"/>
              </w:tabs>
              <w:spacing w:before="0" w:after="0"/>
              <w:jc w:val="left"/>
              <w:rPr>
                <w:rFonts w:ascii="Times New Roman" w:hAnsi="Times New Roman"/>
                <w:color w:val="auto"/>
                <w:sz w:val="12"/>
                <w:szCs w:val="12"/>
                <w:lang w:eastAsia="pt-BR"/>
              </w:rPr>
            </w:pPr>
          </w:p>
        </w:tc>
        <w:tc>
          <w:tcPr>
            <w:tcW w:w="342" w:type="pct"/>
            <w:tcBorders>
              <w:top w:val="nil"/>
              <w:left w:val="nil"/>
              <w:bottom w:val="nil"/>
              <w:right w:val="nil"/>
            </w:tcBorders>
            <w:noWrap/>
            <w:vAlign w:val="bottom"/>
            <w:hideMark/>
          </w:tcPr>
          <w:p w14:paraId="5A9ECA89" w14:textId="77777777" w:rsidR="006E1935" w:rsidRPr="003E1824" w:rsidRDefault="006E1935" w:rsidP="006E1935">
            <w:pPr>
              <w:tabs>
                <w:tab w:val="clear" w:pos="851"/>
              </w:tabs>
              <w:spacing w:before="0" w:after="0"/>
              <w:jc w:val="left"/>
              <w:rPr>
                <w:rFonts w:ascii="Times New Roman" w:hAnsi="Times New Roman"/>
                <w:color w:val="auto"/>
                <w:sz w:val="12"/>
                <w:szCs w:val="12"/>
                <w:lang w:eastAsia="pt-BR"/>
              </w:rPr>
            </w:pPr>
          </w:p>
        </w:tc>
        <w:tc>
          <w:tcPr>
            <w:tcW w:w="342" w:type="pct"/>
            <w:tcBorders>
              <w:top w:val="nil"/>
              <w:left w:val="nil"/>
              <w:bottom w:val="single" w:sz="8" w:space="0" w:color="8DB4E2"/>
              <w:right w:val="nil"/>
            </w:tcBorders>
            <w:noWrap/>
            <w:vAlign w:val="center"/>
            <w:hideMark/>
          </w:tcPr>
          <w:p w14:paraId="18CCCE40" w14:textId="77777777" w:rsidR="006E1935" w:rsidRPr="003E1824" w:rsidRDefault="006E1935" w:rsidP="006E1935">
            <w:pPr>
              <w:tabs>
                <w:tab w:val="clear" w:pos="851"/>
              </w:tabs>
              <w:spacing w:before="0" w:after="0"/>
              <w:jc w:val="lef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451" w:type="pct"/>
            <w:tcBorders>
              <w:top w:val="nil"/>
              <w:left w:val="nil"/>
              <w:bottom w:val="single" w:sz="8" w:space="0" w:color="8DB4E2"/>
              <w:right w:val="nil"/>
            </w:tcBorders>
            <w:noWrap/>
            <w:vAlign w:val="center"/>
            <w:hideMark/>
          </w:tcPr>
          <w:p w14:paraId="041136FC" w14:textId="77777777" w:rsidR="006E1935" w:rsidRPr="003E1824" w:rsidRDefault="006E1935" w:rsidP="006E1935">
            <w:pPr>
              <w:tabs>
                <w:tab w:val="clear" w:pos="851"/>
              </w:tabs>
              <w:spacing w:before="0" w:after="0"/>
              <w:jc w:val="lef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00" w:type="pct"/>
            <w:tcBorders>
              <w:top w:val="nil"/>
              <w:left w:val="nil"/>
              <w:bottom w:val="nil"/>
              <w:right w:val="nil"/>
            </w:tcBorders>
            <w:noWrap/>
            <w:vAlign w:val="bottom"/>
            <w:hideMark/>
          </w:tcPr>
          <w:p w14:paraId="23770AD6" w14:textId="77777777" w:rsidR="006E1935" w:rsidRPr="003E1824" w:rsidRDefault="006E1935" w:rsidP="006E1935">
            <w:pPr>
              <w:tabs>
                <w:tab w:val="clear" w:pos="851"/>
              </w:tabs>
              <w:spacing w:before="0" w:after="0"/>
              <w:jc w:val="left"/>
              <w:rPr>
                <w:rFonts w:ascii="Arial" w:hAnsi="Arial" w:cs="Arial"/>
                <w:b/>
                <w:color w:val="538DD5"/>
                <w:sz w:val="12"/>
                <w:szCs w:val="12"/>
                <w:lang w:eastAsia="pt-BR"/>
              </w:rPr>
            </w:pPr>
          </w:p>
        </w:tc>
      </w:tr>
      <w:tr w:rsidR="00E80508" w:rsidRPr="006E1935" w14:paraId="3220C90E" w14:textId="77777777" w:rsidTr="003E1824">
        <w:trPr>
          <w:trHeight w:val="232"/>
        </w:trPr>
        <w:tc>
          <w:tcPr>
            <w:tcW w:w="1207" w:type="pct"/>
            <w:tcBorders>
              <w:top w:val="nil"/>
              <w:left w:val="nil"/>
              <w:bottom w:val="nil"/>
              <w:right w:val="nil"/>
            </w:tcBorders>
            <w:noWrap/>
            <w:vAlign w:val="center"/>
            <w:hideMark/>
          </w:tcPr>
          <w:p w14:paraId="50EB3B74" w14:textId="77777777" w:rsidR="006E1935" w:rsidRPr="003E1824" w:rsidRDefault="006E1935" w:rsidP="006E1935">
            <w:pPr>
              <w:tabs>
                <w:tab w:val="clear" w:pos="851"/>
              </w:tabs>
              <w:spacing w:before="0" w:after="0"/>
              <w:jc w:val="left"/>
              <w:rPr>
                <w:rFonts w:ascii="Times New Roman" w:hAnsi="Times New Roman"/>
                <w:color w:val="auto"/>
                <w:sz w:val="12"/>
                <w:szCs w:val="12"/>
                <w:lang w:eastAsia="pt-BR"/>
              </w:rPr>
            </w:pPr>
          </w:p>
        </w:tc>
        <w:tc>
          <w:tcPr>
            <w:tcW w:w="451" w:type="pct"/>
            <w:tcBorders>
              <w:top w:val="single" w:sz="8" w:space="0" w:color="8DB4E2"/>
              <w:left w:val="nil"/>
              <w:bottom w:val="single" w:sz="8" w:space="0" w:color="8DB4E2"/>
              <w:right w:val="nil"/>
            </w:tcBorders>
            <w:noWrap/>
            <w:vAlign w:val="center"/>
            <w:hideMark/>
          </w:tcPr>
          <w:p w14:paraId="6B54B924"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408" w:type="pct"/>
            <w:tcBorders>
              <w:top w:val="single" w:sz="8" w:space="0" w:color="8DB4E2"/>
              <w:left w:val="nil"/>
              <w:bottom w:val="single" w:sz="8" w:space="0" w:color="8DB4E2"/>
              <w:right w:val="nil"/>
            </w:tcBorders>
            <w:noWrap/>
            <w:vAlign w:val="center"/>
            <w:hideMark/>
          </w:tcPr>
          <w:p w14:paraId="2C4F786A"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44" w:type="pct"/>
            <w:tcBorders>
              <w:top w:val="single" w:sz="8" w:space="0" w:color="8DB4E2"/>
              <w:left w:val="nil"/>
              <w:bottom w:val="single" w:sz="8" w:space="0" w:color="8DB4E2"/>
              <w:right w:val="nil"/>
            </w:tcBorders>
            <w:noWrap/>
            <w:vAlign w:val="center"/>
            <w:hideMark/>
          </w:tcPr>
          <w:p w14:paraId="7FCB485B"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42" w:type="pct"/>
            <w:tcBorders>
              <w:top w:val="single" w:sz="8" w:space="0" w:color="8DB4E2"/>
              <w:left w:val="nil"/>
              <w:bottom w:val="single" w:sz="8" w:space="0" w:color="8DB4E2"/>
              <w:right w:val="single" w:sz="8" w:space="0" w:color="8DB4E2"/>
            </w:tcBorders>
            <w:noWrap/>
            <w:vAlign w:val="center"/>
            <w:hideMark/>
          </w:tcPr>
          <w:p w14:paraId="34A3C0B2"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2025</w:t>
            </w:r>
          </w:p>
        </w:tc>
        <w:tc>
          <w:tcPr>
            <w:tcW w:w="451" w:type="pct"/>
            <w:tcBorders>
              <w:top w:val="single" w:sz="8" w:space="0" w:color="8DB4E2"/>
              <w:left w:val="nil"/>
              <w:bottom w:val="single" w:sz="8" w:space="0" w:color="8DB4E2"/>
              <w:right w:val="nil"/>
            </w:tcBorders>
            <w:noWrap/>
            <w:vAlign w:val="center"/>
            <w:hideMark/>
          </w:tcPr>
          <w:p w14:paraId="09244D66"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61" w:type="pct"/>
            <w:tcBorders>
              <w:top w:val="single" w:sz="8" w:space="0" w:color="8DB4E2"/>
              <w:left w:val="nil"/>
              <w:bottom w:val="single" w:sz="8" w:space="0" w:color="8DB4E2"/>
              <w:right w:val="nil"/>
            </w:tcBorders>
            <w:noWrap/>
            <w:vAlign w:val="center"/>
            <w:hideMark/>
          </w:tcPr>
          <w:p w14:paraId="50BA08A3"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42" w:type="pct"/>
            <w:tcBorders>
              <w:top w:val="single" w:sz="8" w:space="0" w:color="8DB4E2"/>
              <w:left w:val="nil"/>
              <w:bottom w:val="single" w:sz="8" w:space="0" w:color="8DB4E2"/>
              <w:right w:val="nil"/>
            </w:tcBorders>
            <w:noWrap/>
            <w:vAlign w:val="center"/>
            <w:hideMark/>
          </w:tcPr>
          <w:p w14:paraId="0BEA331A"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42" w:type="pct"/>
            <w:tcBorders>
              <w:top w:val="nil"/>
              <w:left w:val="nil"/>
              <w:bottom w:val="single" w:sz="8" w:space="0" w:color="8DB4E2"/>
              <w:right w:val="single" w:sz="8" w:space="0" w:color="8DB4E2"/>
            </w:tcBorders>
            <w:noWrap/>
            <w:vAlign w:val="center"/>
            <w:hideMark/>
          </w:tcPr>
          <w:p w14:paraId="32B736C6"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2024</w:t>
            </w:r>
          </w:p>
        </w:tc>
        <w:tc>
          <w:tcPr>
            <w:tcW w:w="451" w:type="pct"/>
            <w:tcBorders>
              <w:top w:val="nil"/>
              <w:left w:val="nil"/>
              <w:bottom w:val="single" w:sz="8" w:space="0" w:color="8DB4E2"/>
              <w:right w:val="nil"/>
            </w:tcBorders>
            <w:noWrap/>
            <w:vAlign w:val="center"/>
            <w:hideMark/>
          </w:tcPr>
          <w:p w14:paraId="39BD2AF6"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w:t>
            </w:r>
          </w:p>
        </w:tc>
        <w:tc>
          <w:tcPr>
            <w:tcW w:w="300" w:type="pct"/>
            <w:tcBorders>
              <w:top w:val="single" w:sz="8" w:space="0" w:color="8DB4E2"/>
              <w:left w:val="nil"/>
              <w:bottom w:val="single" w:sz="8" w:space="0" w:color="8DB4E2"/>
              <w:right w:val="nil"/>
            </w:tcBorders>
            <w:noWrap/>
            <w:vAlign w:val="center"/>
            <w:hideMark/>
          </w:tcPr>
          <w:p w14:paraId="292601D3"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2023</w:t>
            </w:r>
          </w:p>
        </w:tc>
      </w:tr>
      <w:tr w:rsidR="00E80508" w:rsidRPr="006E1935" w14:paraId="28184947" w14:textId="77777777" w:rsidTr="003E1824">
        <w:trPr>
          <w:trHeight w:val="232"/>
        </w:trPr>
        <w:tc>
          <w:tcPr>
            <w:tcW w:w="1207" w:type="pct"/>
            <w:tcBorders>
              <w:top w:val="nil"/>
              <w:left w:val="nil"/>
              <w:bottom w:val="single" w:sz="8" w:space="0" w:color="8DB4E2"/>
              <w:right w:val="nil"/>
            </w:tcBorders>
            <w:noWrap/>
            <w:vAlign w:val="center"/>
            <w:hideMark/>
          </w:tcPr>
          <w:p w14:paraId="2ECDE9EA" w14:textId="77777777" w:rsidR="006E1935" w:rsidRPr="003E1824" w:rsidRDefault="006E1935" w:rsidP="006E1935">
            <w:pPr>
              <w:tabs>
                <w:tab w:val="clear" w:pos="851"/>
              </w:tabs>
              <w:spacing w:before="0" w:after="0"/>
              <w:jc w:val="left"/>
              <w:rPr>
                <w:rFonts w:ascii="Arial" w:hAnsi="Arial" w:cs="Arial"/>
                <w:b/>
                <w:color w:val="538DD5"/>
                <w:sz w:val="12"/>
                <w:szCs w:val="12"/>
                <w:lang w:eastAsia="pt-BR"/>
              </w:rPr>
            </w:pPr>
            <w:r w:rsidRPr="003E1824">
              <w:rPr>
                <w:rFonts w:ascii="Arial" w:hAnsi="Arial" w:cs="Arial"/>
                <w:b/>
                <w:color w:val="538DD5"/>
                <w:sz w:val="12"/>
                <w:szCs w:val="12"/>
                <w:lang w:eastAsia="pt-BR"/>
              </w:rPr>
              <w:t>Rubricas</w:t>
            </w:r>
          </w:p>
        </w:tc>
        <w:tc>
          <w:tcPr>
            <w:tcW w:w="451" w:type="pct"/>
            <w:tcBorders>
              <w:top w:val="nil"/>
              <w:left w:val="nil"/>
              <w:bottom w:val="single" w:sz="8" w:space="0" w:color="8DB4E2"/>
              <w:right w:val="nil"/>
            </w:tcBorders>
            <w:noWrap/>
            <w:vAlign w:val="center"/>
            <w:hideMark/>
          </w:tcPr>
          <w:p w14:paraId="2C9388F4"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Valor</w:t>
            </w:r>
          </w:p>
        </w:tc>
        <w:tc>
          <w:tcPr>
            <w:tcW w:w="408" w:type="pct"/>
            <w:tcBorders>
              <w:top w:val="nil"/>
              <w:left w:val="nil"/>
              <w:bottom w:val="single" w:sz="8" w:space="0" w:color="8DB4E2"/>
              <w:right w:val="nil"/>
            </w:tcBorders>
            <w:noWrap/>
            <w:vAlign w:val="center"/>
            <w:hideMark/>
          </w:tcPr>
          <w:p w14:paraId="32F9D567"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xml:space="preserve"> AV% </w:t>
            </w:r>
          </w:p>
        </w:tc>
        <w:tc>
          <w:tcPr>
            <w:tcW w:w="344" w:type="pct"/>
            <w:tcBorders>
              <w:top w:val="nil"/>
              <w:left w:val="nil"/>
              <w:bottom w:val="single" w:sz="8" w:space="0" w:color="8DB4E2"/>
              <w:right w:val="nil"/>
            </w:tcBorders>
            <w:vAlign w:val="center"/>
            <w:hideMark/>
          </w:tcPr>
          <w:p w14:paraId="357CA550" w14:textId="77777777" w:rsidR="006E1935" w:rsidRPr="003E1824" w:rsidRDefault="006E1935" w:rsidP="006E1935">
            <w:pPr>
              <w:tabs>
                <w:tab w:val="clear" w:pos="851"/>
              </w:tabs>
              <w:spacing w:before="0" w:after="0"/>
              <w:jc w:val="center"/>
              <w:rPr>
                <w:rFonts w:ascii="Arial" w:hAnsi="Arial" w:cs="Arial"/>
                <w:b/>
                <w:color w:val="538DD5"/>
                <w:sz w:val="12"/>
                <w:szCs w:val="12"/>
                <w:lang w:eastAsia="pt-BR"/>
              </w:rPr>
            </w:pPr>
            <w:r w:rsidRPr="003E1824">
              <w:rPr>
                <w:rFonts w:ascii="Arial" w:hAnsi="Arial" w:cs="Arial"/>
                <w:b/>
                <w:color w:val="538DD5"/>
                <w:sz w:val="12"/>
                <w:szCs w:val="12"/>
                <w:lang w:eastAsia="pt-BR"/>
              </w:rPr>
              <w:t xml:space="preserve"> AH% - 2024</w:t>
            </w:r>
          </w:p>
        </w:tc>
        <w:tc>
          <w:tcPr>
            <w:tcW w:w="342" w:type="pct"/>
            <w:tcBorders>
              <w:top w:val="nil"/>
              <w:left w:val="nil"/>
              <w:bottom w:val="single" w:sz="8" w:space="0" w:color="8DB4E2"/>
              <w:right w:val="single" w:sz="8" w:space="0" w:color="8DB4E2"/>
            </w:tcBorders>
            <w:vAlign w:val="center"/>
            <w:hideMark/>
          </w:tcPr>
          <w:p w14:paraId="09DEC030" w14:textId="77777777" w:rsidR="006E1935" w:rsidRPr="003E1824" w:rsidRDefault="006E1935" w:rsidP="006E1935">
            <w:pPr>
              <w:tabs>
                <w:tab w:val="clear" w:pos="851"/>
              </w:tabs>
              <w:spacing w:before="0" w:after="0"/>
              <w:jc w:val="center"/>
              <w:rPr>
                <w:rFonts w:ascii="Arial" w:hAnsi="Arial" w:cs="Arial"/>
                <w:b/>
                <w:color w:val="538DD5"/>
                <w:sz w:val="12"/>
                <w:szCs w:val="12"/>
                <w:lang w:eastAsia="pt-BR"/>
              </w:rPr>
            </w:pPr>
            <w:r w:rsidRPr="003E1824">
              <w:rPr>
                <w:rFonts w:ascii="Arial" w:hAnsi="Arial" w:cs="Arial"/>
                <w:b/>
                <w:color w:val="538DD5"/>
                <w:sz w:val="12"/>
                <w:szCs w:val="12"/>
                <w:lang w:eastAsia="pt-BR"/>
              </w:rPr>
              <w:t xml:space="preserve"> AH% - 2023</w:t>
            </w:r>
          </w:p>
        </w:tc>
        <w:tc>
          <w:tcPr>
            <w:tcW w:w="451" w:type="pct"/>
            <w:tcBorders>
              <w:top w:val="nil"/>
              <w:left w:val="nil"/>
              <w:bottom w:val="single" w:sz="8" w:space="0" w:color="8DB4E2"/>
              <w:right w:val="nil"/>
            </w:tcBorders>
            <w:noWrap/>
            <w:vAlign w:val="center"/>
            <w:hideMark/>
          </w:tcPr>
          <w:p w14:paraId="417FA7E9"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Valor</w:t>
            </w:r>
          </w:p>
        </w:tc>
        <w:tc>
          <w:tcPr>
            <w:tcW w:w="361" w:type="pct"/>
            <w:tcBorders>
              <w:top w:val="nil"/>
              <w:left w:val="nil"/>
              <w:bottom w:val="single" w:sz="8" w:space="0" w:color="8DB4E2"/>
              <w:right w:val="nil"/>
            </w:tcBorders>
            <w:noWrap/>
            <w:vAlign w:val="center"/>
            <w:hideMark/>
          </w:tcPr>
          <w:p w14:paraId="59597181"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xml:space="preserve"> AV% </w:t>
            </w:r>
          </w:p>
        </w:tc>
        <w:tc>
          <w:tcPr>
            <w:tcW w:w="342" w:type="pct"/>
            <w:tcBorders>
              <w:top w:val="nil"/>
              <w:left w:val="nil"/>
              <w:bottom w:val="single" w:sz="8" w:space="0" w:color="8DB4E2"/>
              <w:right w:val="nil"/>
            </w:tcBorders>
            <w:vAlign w:val="center"/>
            <w:hideMark/>
          </w:tcPr>
          <w:p w14:paraId="5764563A" w14:textId="77777777" w:rsidR="006E1935" w:rsidRPr="003E1824" w:rsidRDefault="006E1935" w:rsidP="006E1935">
            <w:pPr>
              <w:tabs>
                <w:tab w:val="clear" w:pos="851"/>
              </w:tabs>
              <w:spacing w:before="0" w:after="0"/>
              <w:jc w:val="center"/>
              <w:rPr>
                <w:rFonts w:ascii="Arial" w:hAnsi="Arial" w:cs="Arial"/>
                <w:b/>
                <w:color w:val="538DD5"/>
                <w:sz w:val="12"/>
                <w:szCs w:val="12"/>
                <w:lang w:eastAsia="pt-BR"/>
              </w:rPr>
            </w:pPr>
            <w:r w:rsidRPr="003E1824">
              <w:rPr>
                <w:rFonts w:ascii="Arial" w:hAnsi="Arial" w:cs="Arial"/>
                <w:b/>
                <w:color w:val="538DD5"/>
                <w:sz w:val="12"/>
                <w:szCs w:val="12"/>
                <w:lang w:eastAsia="pt-BR"/>
              </w:rPr>
              <w:t xml:space="preserve"> AH% - 2023</w:t>
            </w:r>
          </w:p>
        </w:tc>
        <w:tc>
          <w:tcPr>
            <w:tcW w:w="342" w:type="pct"/>
            <w:tcBorders>
              <w:top w:val="nil"/>
              <w:left w:val="nil"/>
              <w:bottom w:val="single" w:sz="8" w:space="0" w:color="8DB4E2"/>
              <w:right w:val="single" w:sz="8" w:space="0" w:color="8DB4E2"/>
            </w:tcBorders>
            <w:vAlign w:val="center"/>
            <w:hideMark/>
          </w:tcPr>
          <w:p w14:paraId="3F4CCC48" w14:textId="77777777" w:rsidR="006E1935" w:rsidRPr="003E1824" w:rsidRDefault="006E1935" w:rsidP="006E1935">
            <w:pPr>
              <w:tabs>
                <w:tab w:val="clear" w:pos="851"/>
              </w:tabs>
              <w:spacing w:before="0" w:after="0"/>
              <w:jc w:val="center"/>
              <w:rPr>
                <w:rFonts w:ascii="Arial" w:hAnsi="Arial" w:cs="Arial"/>
                <w:b/>
                <w:color w:val="538DD5"/>
                <w:sz w:val="12"/>
                <w:szCs w:val="12"/>
                <w:lang w:eastAsia="pt-BR"/>
              </w:rPr>
            </w:pPr>
            <w:r w:rsidRPr="003E1824">
              <w:rPr>
                <w:rFonts w:ascii="Arial" w:hAnsi="Arial" w:cs="Arial"/>
                <w:b/>
                <w:color w:val="538DD5"/>
                <w:sz w:val="12"/>
                <w:szCs w:val="12"/>
                <w:lang w:eastAsia="pt-BR"/>
              </w:rPr>
              <w:t xml:space="preserve"> AH% - 2022</w:t>
            </w:r>
          </w:p>
        </w:tc>
        <w:tc>
          <w:tcPr>
            <w:tcW w:w="451" w:type="pct"/>
            <w:tcBorders>
              <w:top w:val="nil"/>
              <w:left w:val="nil"/>
              <w:bottom w:val="single" w:sz="8" w:space="0" w:color="8DB4E2"/>
              <w:right w:val="nil"/>
            </w:tcBorders>
            <w:noWrap/>
            <w:vAlign w:val="center"/>
            <w:hideMark/>
          </w:tcPr>
          <w:p w14:paraId="0045BE80"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Valor</w:t>
            </w:r>
          </w:p>
        </w:tc>
        <w:tc>
          <w:tcPr>
            <w:tcW w:w="300" w:type="pct"/>
            <w:tcBorders>
              <w:top w:val="nil"/>
              <w:left w:val="nil"/>
              <w:bottom w:val="single" w:sz="8" w:space="0" w:color="8DB4E2"/>
              <w:right w:val="nil"/>
            </w:tcBorders>
            <w:noWrap/>
            <w:vAlign w:val="center"/>
            <w:hideMark/>
          </w:tcPr>
          <w:p w14:paraId="0EA9EDE6" w14:textId="77777777" w:rsidR="006E1935" w:rsidRPr="003E1824" w:rsidRDefault="006E1935" w:rsidP="006E1935">
            <w:pPr>
              <w:tabs>
                <w:tab w:val="clear" w:pos="851"/>
              </w:tabs>
              <w:spacing w:before="0" w:after="0"/>
              <w:jc w:val="right"/>
              <w:rPr>
                <w:rFonts w:ascii="Arial" w:hAnsi="Arial" w:cs="Arial"/>
                <w:b/>
                <w:color w:val="538DD5"/>
                <w:sz w:val="12"/>
                <w:szCs w:val="12"/>
                <w:lang w:eastAsia="pt-BR"/>
              </w:rPr>
            </w:pPr>
            <w:r w:rsidRPr="003E1824">
              <w:rPr>
                <w:rFonts w:ascii="Arial" w:hAnsi="Arial" w:cs="Arial"/>
                <w:b/>
                <w:color w:val="538DD5"/>
                <w:sz w:val="12"/>
                <w:szCs w:val="12"/>
                <w:lang w:eastAsia="pt-BR"/>
              </w:rPr>
              <w:t xml:space="preserve"> AV% </w:t>
            </w:r>
          </w:p>
        </w:tc>
      </w:tr>
      <w:tr w:rsidR="00534084" w:rsidRPr="006E1935" w14:paraId="188E6A2F" w14:textId="77777777" w:rsidTr="003E1824">
        <w:trPr>
          <w:trHeight w:val="232"/>
        </w:trPr>
        <w:tc>
          <w:tcPr>
            <w:tcW w:w="1207" w:type="pct"/>
            <w:tcBorders>
              <w:top w:val="nil"/>
              <w:left w:val="nil"/>
              <w:bottom w:val="nil"/>
              <w:right w:val="nil"/>
            </w:tcBorders>
            <w:noWrap/>
            <w:vAlign w:val="center"/>
            <w:hideMark/>
          </w:tcPr>
          <w:p w14:paraId="46BFFDE5" w14:textId="77777777" w:rsidR="006E1935" w:rsidRPr="003E1824" w:rsidRDefault="006E1935" w:rsidP="006E1935">
            <w:pPr>
              <w:tabs>
                <w:tab w:val="clear" w:pos="851"/>
              </w:tabs>
              <w:spacing w:before="0" w:after="0"/>
              <w:jc w:val="left"/>
              <w:rPr>
                <w:rFonts w:ascii="Arial" w:hAnsi="Arial" w:cs="Arial"/>
                <w:color w:val="000000"/>
                <w:sz w:val="12"/>
                <w:szCs w:val="12"/>
                <w:lang w:eastAsia="pt-BR"/>
              </w:rPr>
            </w:pPr>
            <w:r w:rsidRPr="003E1824">
              <w:rPr>
                <w:rFonts w:ascii="Arial" w:hAnsi="Arial" w:cs="Arial"/>
                <w:color w:val="000000"/>
                <w:sz w:val="12"/>
                <w:szCs w:val="12"/>
                <w:lang w:eastAsia="pt-BR"/>
              </w:rPr>
              <w:t>Ativo Circulante</w:t>
            </w:r>
          </w:p>
        </w:tc>
        <w:tc>
          <w:tcPr>
            <w:tcW w:w="451" w:type="pct"/>
            <w:tcBorders>
              <w:top w:val="nil"/>
              <w:left w:val="nil"/>
              <w:bottom w:val="nil"/>
              <w:right w:val="nil"/>
            </w:tcBorders>
            <w:noWrap/>
            <w:vAlign w:val="center"/>
            <w:hideMark/>
          </w:tcPr>
          <w:p w14:paraId="4E7C02B9"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2.310.040</w:t>
            </w:r>
          </w:p>
        </w:tc>
        <w:tc>
          <w:tcPr>
            <w:tcW w:w="408" w:type="pct"/>
            <w:tcBorders>
              <w:top w:val="nil"/>
              <w:left w:val="nil"/>
              <w:bottom w:val="nil"/>
              <w:right w:val="nil"/>
            </w:tcBorders>
            <w:noWrap/>
            <w:vAlign w:val="center"/>
            <w:hideMark/>
          </w:tcPr>
          <w:p w14:paraId="0681467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52,35%</w:t>
            </w:r>
          </w:p>
        </w:tc>
        <w:tc>
          <w:tcPr>
            <w:tcW w:w="344" w:type="pct"/>
            <w:tcBorders>
              <w:top w:val="nil"/>
              <w:left w:val="nil"/>
              <w:bottom w:val="nil"/>
              <w:right w:val="nil"/>
            </w:tcBorders>
            <w:noWrap/>
            <w:vAlign w:val="center"/>
            <w:hideMark/>
          </w:tcPr>
          <w:p w14:paraId="2878A26A"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30,1%</w:t>
            </w:r>
          </w:p>
        </w:tc>
        <w:tc>
          <w:tcPr>
            <w:tcW w:w="342" w:type="pct"/>
            <w:tcBorders>
              <w:top w:val="nil"/>
              <w:left w:val="nil"/>
              <w:bottom w:val="nil"/>
              <w:right w:val="single" w:sz="8" w:space="0" w:color="8DB4E2"/>
            </w:tcBorders>
            <w:noWrap/>
            <w:vAlign w:val="center"/>
            <w:hideMark/>
          </w:tcPr>
          <w:p w14:paraId="36FB80EB"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43,7%</w:t>
            </w:r>
          </w:p>
        </w:tc>
        <w:tc>
          <w:tcPr>
            <w:tcW w:w="451" w:type="pct"/>
            <w:tcBorders>
              <w:top w:val="nil"/>
              <w:left w:val="nil"/>
              <w:bottom w:val="nil"/>
              <w:right w:val="nil"/>
            </w:tcBorders>
            <w:noWrap/>
            <w:vAlign w:val="center"/>
            <w:hideMark/>
          </w:tcPr>
          <w:p w14:paraId="698D8AFD"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1.776.003</w:t>
            </w:r>
          </w:p>
        </w:tc>
        <w:tc>
          <w:tcPr>
            <w:tcW w:w="361" w:type="pct"/>
            <w:tcBorders>
              <w:top w:val="nil"/>
              <w:left w:val="nil"/>
              <w:bottom w:val="nil"/>
              <w:right w:val="nil"/>
            </w:tcBorders>
            <w:noWrap/>
            <w:vAlign w:val="center"/>
            <w:hideMark/>
          </w:tcPr>
          <w:p w14:paraId="761A010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43,4%</w:t>
            </w:r>
          </w:p>
        </w:tc>
        <w:tc>
          <w:tcPr>
            <w:tcW w:w="342" w:type="pct"/>
            <w:tcBorders>
              <w:top w:val="nil"/>
              <w:left w:val="nil"/>
              <w:bottom w:val="nil"/>
              <w:right w:val="nil"/>
            </w:tcBorders>
            <w:noWrap/>
            <w:vAlign w:val="center"/>
            <w:hideMark/>
          </w:tcPr>
          <w:p w14:paraId="5EA61958"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10,5%</w:t>
            </w:r>
          </w:p>
        </w:tc>
        <w:tc>
          <w:tcPr>
            <w:tcW w:w="342" w:type="pct"/>
            <w:tcBorders>
              <w:top w:val="nil"/>
              <w:left w:val="nil"/>
              <w:bottom w:val="nil"/>
              <w:right w:val="single" w:sz="8" w:space="0" w:color="8DB4E2"/>
            </w:tcBorders>
            <w:noWrap/>
            <w:vAlign w:val="center"/>
            <w:hideMark/>
          </w:tcPr>
          <w:p w14:paraId="252740FA"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16,2%</w:t>
            </w:r>
          </w:p>
        </w:tc>
        <w:tc>
          <w:tcPr>
            <w:tcW w:w="451" w:type="pct"/>
            <w:tcBorders>
              <w:top w:val="nil"/>
              <w:left w:val="nil"/>
              <w:bottom w:val="nil"/>
              <w:right w:val="nil"/>
            </w:tcBorders>
            <w:noWrap/>
            <w:vAlign w:val="center"/>
            <w:hideMark/>
          </w:tcPr>
          <w:p w14:paraId="6DF481E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1.607.349</w:t>
            </w:r>
          </w:p>
        </w:tc>
        <w:tc>
          <w:tcPr>
            <w:tcW w:w="300" w:type="pct"/>
            <w:tcBorders>
              <w:top w:val="nil"/>
              <w:left w:val="nil"/>
              <w:bottom w:val="nil"/>
              <w:right w:val="nil"/>
            </w:tcBorders>
            <w:noWrap/>
            <w:vAlign w:val="center"/>
            <w:hideMark/>
          </w:tcPr>
          <w:p w14:paraId="58282E8B"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40,1%</w:t>
            </w:r>
          </w:p>
        </w:tc>
      </w:tr>
      <w:tr w:rsidR="00534084" w:rsidRPr="006E1935" w14:paraId="0FE56F2C" w14:textId="77777777" w:rsidTr="003E1824">
        <w:trPr>
          <w:trHeight w:val="232"/>
        </w:trPr>
        <w:tc>
          <w:tcPr>
            <w:tcW w:w="1207" w:type="pct"/>
            <w:tcBorders>
              <w:top w:val="nil"/>
              <w:left w:val="nil"/>
              <w:bottom w:val="nil"/>
              <w:right w:val="nil"/>
            </w:tcBorders>
            <w:noWrap/>
            <w:vAlign w:val="center"/>
            <w:hideMark/>
          </w:tcPr>
          <w:p w14:paraId="2A8C3ED4" w14:textId="77777777" w:rsidR="006E1935" w:rsidRPr="003E1824" w:rsidRDefault="006E1935" w:rsidP="006E1935">
            <w:pPr>
              <w:tabs>
                <w:tab w:val="clear" w:pos="851"/>
              </w:tabs>
              <w:spacing w:before="0" w:after="0"/>
              <w:jc w:val="left"/>
              <w:rPr>
                <w:rFonts w:ascii="Arial" w:hAnsi="Arial" w:cs="Arial"/>
                <w:color w:val="000000"/>
                <w:sz w:val="12"/>
                <w:szCs w:val="12"/>
                <w:lang w:eastAsia="pt-BR"/>
              </w:rPr>
            </w:pPr>
            <w:r w:rsidRPr="003E1824">
              <w:rPr>
                <w:rFonts w:ascii="Arial" w:hAnsi="Arial" w:cs="Arial"/>
                <w:color w:val="000000"/>
                <w:sz w:val="12"/>
                <w:szCs w:val="12"/>
                <w:lang w:eastAsia="pt-BR"/>
              </w:rPr>
              <w:t>Ativo Não Circulante</w:t>
            </w:r>
          </w:p>
        </w:tc>
        <w:tc>
          <w:tcPr>
            <w:tcW w:w="451" w:type="pct"/>
            <w:tcBorders>
              <w:top w:val="nil"/>
              <w:left w:val="nil"/>
              <w:bottom w:val="nil"/>
              <w:right w:val="nil"/>
            </w:tcBorders>
            <w:noWrap/>
            <w:vAlign w:val="center"/>
            <w:hideMark/>
          </w:tcPr>
          <w:p w14:paraId="615315DE"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2.102.426</w:t>
            </w:r>
          </w:p>
        </w:tc>
        <w:tc>
          <w:tcPr>
            <w:tcW w:w="408" w:type="pct"/>
            <w:tcBorders>
              <w:top w:val="nil"/>
              <w:left w:val="nil"/>
              <w:bottom w:val="nil"/>
              <w:right w:val="nil"/>
            </w:tcBorders>
            <w:noWrap/>
            <w:vAlign w:val="center"/>
            <w:hideMark/>
          </w:tcPr>
          <w:p w14:paraId="4B7AD118"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47,65%</w:t>
            </w:r>
          </w:p>
        </w:tc>
        <w:tc>
          <w:tcPr>
            <w:tcW w:w="344" w:type="pct"/>
            <w:tcBorders>
              <w:top w:val="nil"/>
              <w:left w:val="nil"/>
              <w:bottom w:val="nil"/>
              <w:right w:val="nil"/>
            </w:tcBorders>
            <w:noWrap/>
            <w:vAlign w:val="center"/>
            <w:hideMark/>
          </w:tcPr>
          <w:p w14:paraId="41B471B1"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-9,1%</w:t>
            </w:r>
          </w:p>
        </w:tc>
        <w:tc>
          <w:tcPr>
            <w:tcW w:w="342" w:type="pct"/>
            <w:tcBorders>
              <w:top w:val="nil"/>
              <w:left w:val="nil"/>
              <w:bottom w:val="nil"/>
              <w:right w:val="single" w:sz="8" w:space="0" w:color="8DB4E2"/>
            </w:tcBorders>
            <w:noWrap/>
            <w:vAlign w:val="center"/>
            <w:hideMark/>
          </w:tcPr>
          <w:p w14:paraId="427A6353"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-12,3%</w:t>
            </w:r>
          </w:p>
        </w:tc>
        <w:tc>
          <w:tcPr>
            <w:tcW w:w="451" w:type="pct"/>
            <w:tcBorders>
              <w:top w:val="nil"/>
              <w:left w:val="nil"/>
              <w:bottom w:val="nil"/>
              <w:right w:val="nil"/>
            </w:tcBorders>
            <w:noWrap/>
            <w:vAlign w:val="center"/>
            <w:hideMark/>
          </w:tcPr>
          <w:p w14:paraId="6C4140B0"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2.313.982</w:t>
            </w:r>
          </w:p>
        </w:tc>
        <w:tc>
          <w:tcPr>
            <w:tcW w:w="361" w:type="pct"/>
            <w:tcBorders>
              <w:top w:val="nil"/>
              <w:left w:val="nil"/>
              <w:bottom w:val="nil"/>
              <w:right w:val="nil"/>
            </w:tcBorders>
            <w:noWrap/>
            <w:vAlign w:val="center"/>
            <w:hideMark/>
          </w:tcPr>
          <w:p w14:paraId="1E5BA277"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56,6%</w:t>
            </w:r>
          </w:p>
        </w:tc>
        <w:tc>
          <w:tcPr>
            <w:tcW w:w="342" w:type="pct"/>
            <w:tcBorders>
              <w:top w:val="nil"/>
              <w:left w:val="nil"/>
              <w:bottom w:val="nil"/>
              <w:right w:val="nil"/>
            </w:tcBorders>
            <w:noWrap/>
            <w:vAlign w:val="center"/>
            <w:hideMark/>
          </w:tcPr>
          <w:p w14:paraId="3C7472E4"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-3,4%</w:t>
            </w:r>
          </w:p>
        </w:tc>
        <w:tc>
          <w:tcPr>
            <w:tcW w:w="342" w:type="pct"/>
            <w:tcBorders>
              <w:top w:val="nil"/>
              <w:left w:val="nil"/>
              <w:bottom w:val="nil"/>
              <w:right w:val="single" w:sz="8" w:space="0" w:color="8DB4E2"/>
            </w:tcBorders>
            <w:noWrap/>
            <w:vAlign w:val="center"/>
            <w:hideMark/>
          </w:tcPr>
          <w:p w14:paraId="5A686F7D"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-7,7%</w:t>
            </w:r>
          </w:p>
        </w:tc>
        <w:tc>
          <w:tcPr>
            <w:tcW w:w="451" w:type="pct"/>
            <w:tcBorders>
              <w:top w:val="nil"/>
              <w:left w:val="nil"/>
              <w:bottom w:val="nil"/>
              <w:right w:val="nil"/>
            </w:tcBorders>
            <w:noWrap/>
            <w:vAlign w:val="center"/>
            <w:hideMark/>
          </w:tcPr>
          <w:p w14:paraId="738A065E"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2.396.238</w:t>
            </w:r>
          </w:p>
        </w:tc>
        <w:tc>
          <w:tcPr>
            <w:tcW w:w="300" w:type="pct"/>
            <w:tcBorders>
              <w:top w:val="nil"/>
              <w:left w:val="nil"/>
              <w:bottom w:val="nil"/>
              <w:right w:val="nil"/>
            </w:tcBorders>
            <w:noWrap/>
            <w:vAlign w:val="center"/>
            <w:hideMark/>
          </w:tcPr>
          <w:p w14:paraId="11233CF0"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59,9%</w:t>
            </w:r>
          </w:p>
        </w:tc>
      </w:tr>
      <w:tr w:rsidR="00534084" w:rsidRPr="006E1935" w14:paraId="4A095679" w14:textId="77777777" w:rsidTr="003E1824">
        <w:trPr>
          <w:trHeight w:val="232"/>
        </w:trPr>
        <w:tc>
          <w:tcPr>
            <w:tcW w:w="1207" w:type="pct"/>
            <w:tcBorders>
              <w:top w:val="nil"/>
              <w:left w:val="nil"/>
              <w:bottom w:val="nil"/>
              <w:right w:val="nil"/>
            </w:tcBorders>
            <w:noWrap/>
            <w:vAlign w:val="center"/>
            <w:hideMark/>
          </w:tcPr>
          <w:p w14:paraId="6FE6B65C" w14:textId="77777777" w:rsidR="006E1935" w:rsidRPr="003E1824" w:rsidRDefault="006E1935" w:rsidP="006E1935">
            <w:pPr>
              <w:tabs>
                <w:tab w:val="clear" w:pos="851"/>
              </w:tabs>
              <w:spacing w:before="0" w:after="0"/>
              <w:ind w:firstLineChars="100" w:firstLine="120"/>
              <w:jc w:val="left"/>
              <w:rPr>
                <w:rFonts w:ascii="Arial" w:hAnsi="Arial" w:cs="Arial"/>
                <w:color w:val="000000"/>
                <w:sz w:val="12"/>
                <w:szCs w:val="12"/>
                <w:lang w:eastAsia="pt-BR"/>
              </w:rPr>
            </w:pPr>
            <w:r w:rsidRPr="003E1824">
              <w:rPr>
                <w:rFonts w:ascii="Arial" w:hAnsi="Arial" w:cs="Arial"/>
                <w:color w:val="000000"/>
                <w:sz w:val="12"/>
                <w:szCs w:val="12"/>
                <w:lang w:eastAsia="pt-BR"/>
              </w:rPr>
              <w:t>Realizável a Longo Prazo</w:t>
            </w:r>
          </w:p>
        </w:tc>
        <w:tc>
          <w:tcPr>
            <w:tcW w:w="451" w:type="pct"/>
            <w:tcBorders>
              <w:top w:val="nil"/>
              <w:left w:val="nil"/>
              <w:bottom w:val="nil"/>
              <w:right w:val="nil"/>
            </w:tcBorders>
            <w:noWrap/>
            <w:vAlign w:val="center"/>
            <w:hideMark/>
          </w:tcPr>
          <w:p w14:paraId="00EEDD4A"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302.014</w:t>
            </w:r>
          </w:p>
        </w:tc>
        <w:tc>
          <w:tcPr>
            <w:tcW w:w="408" w:type="pct"/>
            <w:tcBorders>
              <w:top w:val="nil"/>
              <w:left w:val="nil"/>
              <w:bottom w:val="nil"/>
              <w:right w:val="nil"/>
            </w:tcBorders>
            <w:noWrap/>
            <w:vAlign w:val="center"/>
            <w:hideMark/>
          </w:tcPr>
          <w:p w14:paraId="66AC08B7"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6,84%</w:t>
            </w:r>
          </w:p>
        </w:tc>
        <w:tc>
          <w:tcPr>
            <w:tcW w:w="344" w:type="pct"/>
            <w:tcBorders>
              <w:top w:val="nil"/>
              <w:left w:val="nil"/>
              <w:bottom w:val="nil"/>
              <w:right w:val="nil"/>
            </w:tcBorders>
            <w:noWrap/>
            <w:vAlign w:val="center"/>
            <w:hideMark/>
          </w:tcPr>
          <w:p w14:paraId="70D7547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-0,9%</w:t>
            </w:r>
          </w:p>
        </w:tc>
        <w:tc>
          <w:tcPr>
            <w:tcW w:w="342" w:type="pct"/>
            <w:tcBorders>
              <w:top w:val="nil"/>
              <w:left w:val="nil"/>
              <w:bottom w:val="nil"/>
              <w:right w:val="single" w:sz="8" w:space="0" w:color="8DB4E2"/>
            </w:tcBorders>
            <w:noWrap/>
            <w:vAlign w:val="center"/>
            <w:hideMark/>
          </w:tcPr>
          <w:p w14:paraId="0FCFFB1A"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66,3%</w:t>
            </w:r>
          </w:p>
        </w:tc>
        <w:tc>
          <w:tcPr>
            <w:tcW w:w="451" w:type="pct"/>
            <w:tcBorders>
              <w:top w:val="nil"/>
              <w:left w:val="nil"/>
              <w:bottom w:val="nil"/>
              <w:right w:val="nil"/>
            </w:tcBorders>
            <w:noWrap/>
            <w:vAlign w:val="center"/>
            <w:hideMark/>
          </w:tcPr>
          <w:p w14:paraId="38E0CBD1"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304.747</w:t>
            </w:r>
          </w:p>
        </w:tc>
        <w:tc>
          <w:tcPr>
            <w:tcW w:w="361" w:type="pct"/>
            <w:tcBorders>
              <w:top w:val="nil"/>
              <w:left w:val="nil"/>
              <w:bottom w:val="nil"/>
              <w:right w:val="nil"/>
            </w:tcBorders>
            <w:noWrap/>
            <w:vAlign w:val="center"/>
            <w:hideMark/>
          </w:tcPr>
          <w:p w14:paraId="22F7F3AF"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7,5%</w:t>
            </w:r>
          </w:p>
        </w:tc>
        <w:tc>
          <w:tcPr>
            <w:tcW w:w="342" w:type="pct"/>
            <w:tcBorders>
              <w:top w:val="nil"/>
              <w:left w:val="nil"/>
              <w:bottom w:val="nil"/>
              <w:right w:val="nil"/>
            </w:tcBorders>
            <w:noWrap/>
            <w:vAlign w:val="center"/>
            <w:hideMark/>
          </w:tcPr>
          <w:p w14:paraId="1D4C437D"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67,8%</w:t>
            </w:r>
          </w:p>
        </w:tc>
        <w:tc>
          <w:tcPr>
            <w:tcW w:w="342" w:type="pct"/>
            <w:tcBorders>
              <w:top w:val="nil"/>
              <w:left w:val="nil"/>
              <w:bottom w:val="nil"/>
              <w:right w:val="single" w:sz="8" w:space="0" w:color="8DB4E2"/>
            </w:tcBorders>
            <w:noWrap/>
            <w:vAlign w:val="center"/>
            <w:hideMark/>
          </w:tcPr>
          <w:p w14:paraId="11C5CDC2"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99,9%</w:t>
            </w:r>
          </w:p>
        </w:tc>
        <w:tc>
          <w:tcPr>
            <w:tcW w:w="451" w:type="pct"/>
            <w:tcBorders>
              <w:top w:val="nil"/>
              <w:left w:val="nil"/>
              <w:bottom w:val="nil"/>
              <w:right w:val="nil"/>
            </w:tcBorders>
            <w:noWrap/>
            <w:vAlign w:val="center"/>
            <w:hideMark/>
          </w:tcPr>
          <w:p w14:paraId="6C73398E"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181.609</w:t>
            </w:r>
          </w:p>
        </w:tc>
        <w:tc>
          <w:tcPr>
            <w:tcW w:w="300" w:type="pct"/>
            <w:tcBorders>
              <w:top w:val="nil"/>
              <w:left w:val="nil"/>
              <w:bottom w:val="nil"/>
              <w:right w:val="nil"/>
            </w:tcBorders>
            <w:noWrap/>
            <w:vAlign w:val="center"/>
            <w:hideMark/>
          </w:tcPr>
          <w:p w14:paraId="1B73F1A0"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4,5%</w:t>
            </w:r>
          </w:p>
        </w:tc>
      </w:tr>
      <w:tr w:rsidR="00534084" w:rsidRPr="006E1935" w14:paraId="7ED7F333" w14:textId="77777777" w:rsidTr="003E1824">
        <w:trPr>
          <w:trHeight w:val="232"/>
        </w:trPr>
        <w:tc>
          <w:tcPr>
            <w:tcW w:w="1207" w:type="pct"/>
            <w:tcBorders>
              <w:top w:val="nil"/>
              <w:left w:val="nil"/>
              <w:bottom w:val="nil"/>
              <w:right w:val="nil"/>
            </w:tcBorders>
            <w:noWrap/>
            <w:vAlign w:val="center"/>
            <w:hideMark/>
          </w:tcPr>
          <w:p w14:paraId="63474782" w14:textId="77777777" w:rsidR="006E1935" w:rsidRPr="003E1824" w:rsidRDefault="006E1935" w:rsidP="006E1935">
            <w:pPr>
              <w:tabs>
                <w:tab w:val="clear" w:pos="851"/>
              </w:tabs>
              <w:spacing w:before="0" w:after="0"/>
              <w:ind w:firstLineChars="100" w:firstLine="120"/>
              <w:jc w:val="left"/>
              <w:rPr>
                <w:rFonts w:ascii="Arial" w:hAnsi="Arial" w:cs="Arial"/>
                <w:color w:val="000000"/>
                <w:sz w:val="12"/>
                <w:szCs w:val="12"/>
                <w:lang w:eastAsia="pt-BR"/>
              </w:rPr>
            </w:pPr>
            <w:r w:rsidRPr="003E1824">
              <w:rPr>
                <w:rFonts w:ascii="Arial" w:hAnsi="Arial" w:cs="Arial"/>
                <w:color w:val="000000"/>
                <w:sz w:val="12"/>
                <w:szCs w:val="12"/>
                <w:lang w:eastAsia="pt-BR"/>
              </w:rPr>
              <w:t>Investimentos</w:t>
            </w:r>
          </w:p>
        </w:tc>
        <w:tc>
          <w:tcPr>
            <w:tcW w:w="451" w:type="pct"/>
            <w:tcBorders>
              <w:top w:val="nil"/>
              <w:left w:val="nil"/>
              <w:bottom w:val="nil"/>
              <w:right w:val="nil"/>
            </w:tcBorders>
            <w:noWrap/>
            <w:vAlign w:val="center"/>
            <w:hideMark/>
          </w:tcPr>
          <w:p w14:paraId="408F211D"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76.332</w:t>
            </w:r>
          </w:p>
        </w:tc>
        <w:tc>
          <w:tcPr>
            <w:tcW w:w="408" w:type="pct"/>
            <w:tcBorders>
              <w:top w:val="nil"/>
              <w:left w:val="nil"/>
              <w:bottom w:val="nil"/>
              <w:right w:val="nil"/>
            </w:tcBorders>
            <w:noWrap/>
            <w:vAlign w:val="center"/>
            <w:hideMark/>
          </w:tcPr>
          <w:p w14:paraId="4DF63C09"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1,73%</w:t>
            </w:r>
          </w:p>
        </w:tc>
        <w:tc>
          <w:tcPr>
            <w:tcW w:w="344" w:type="pct"/>
            <w:tcBorders>
              <w:top w:val="nil"/>
              <w:left w:val="nil"/>
              <w:bottom w:val="nil"/>
              <w:right w:val="nil"/>
            </w:tcBorders>
            <w:noWrap/>
            <w:vAlign w:val="center"/>
            <w:hideMark/>
          </w:tcPr>
          <w:p w14:paraId="7A6A11B0"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-4,7%</w:t>
            </w:r>
          </w:p>
        </w:tc>
        <w:tc>
          <w:tcPr>
            <w:tcW w:w="342" w:type="pct"/>
            <w:tcBorders>
              <w:top w:val="nil"/>
              <w:left w:val="nil"/>
              <w:bottom w:val="nil"/>
              <w:right w:val="single" w:sz="8" w:space="0" w:color="8DB4E2"/>
            </w:tcBorders>
            <w:noWrap/>
            <w:vAlign w:val="center"/>
            <w:hideMark/>
          </w:tcPr>
          <w:p w14:paraId="523586C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8,9%</w:t>
            </w:r>
          </w:p>
        </w:tc>
        <w:tc>
          <w:tcPr>
            <w:tcW w:w="451" w:type="pct"/>
            <w:tcBorders>
              <w:top w:val="nil"/>
              <w:left w:val="nil"/>
              <w:bottom w:val="nil"/>
              <w:right w:val="nil"/>
            </w:tcBorders>
            <w:noWrap/>
            <w:vAlign w:val="center"/>
            <w:hideMark/>
          </w:tcPr>
          <w:p w14:paraId="6A801AE4"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80.124</w:t>
            </w:r>
          </w:p>
        </w:tc>
        <w:tc>
          <w:tcPr>
            <w:tcW w:w="361" w:type="pct"/>
            <w:tcBorders>
              <w:top w:val="nil"/>
              <w:left w:val="nil"/>
              <w:bottom w:val="nil"/>
              <w:right w:val="nil"/>
            </w:tcBorders>
            <w:noWrap/>
            <w:vAlign w:val="center"/>
            <w:hideMark/>
          </w:tcPr>
          <w:p w14:paraId="4F94892C"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2,0%</w:t>
            </w:r>
          </w:p>
        </w:tc>
        <w:tc>
          <w:tcPr>
            <w:tcW w:w="342" w:type="pct"/>
            <w:tcBorders>
              <w:top w:val="nil"/>
              <w:left w:val="nil"/>
              <w:bottom w:val="nil"/>
              <w:right w:val="nil"/>
            </w:tcBorders>
            <w:noWrap/>
            <w:vAlign w:val="center"/>
            <w:hideMark/>
          </w:tcPr>
          <w:p w14:paraId="105F4FDA"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14,3%</w:t>
            </w:r>
          </w:p>
        </w:tc>
        <w:tc>
          <w:tcPr>
            <w:tcW w:w="342" w:type="pct"/>
            <w:tcBorders>
              <w:top w:val="nil"/>
              <w:left w:val="nil"/>
              <w:bottom w:val="nil"/>
              <w:right w:val="single" w:sz="8" w:space="0" w:color="8DB4E2"/>
            </w:tcBorders>
            <w:noWrap/>
            <w:vAlign w:val="center"/>
            <w:hideMark/>
          </w:tcPr>
          <w:p w14:paraId="33872321"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6,6%</w:t>
            </w:r>
          </w:p>
        </w:tc>
        <w:tc>
          <w:tcPr>
            <w:tcW w:w="451" w:type="pct"/>
            <w:tcBorders>
              <w:top w:val="nil"/>
              <w:left w:val="nil"/>
              <w:bottom w:val="nil"/>
              <w:right w:val="nil"/>
            </w:tcBorders>
            <w:noWrap/>
            <w:vAlign w:val="center"/>
            <w:hideMark/>
          </w:tcPr>
          <w:p w14:paraId="625B8706"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70.084</w:t>
            </w:r>
          </w:p>
        </w:tc>
        <w:tc>
          <w:tcPr>
            <w:tcW w:w="300" w:type="pct"/>
            <w:tcBorders>
              <w:top w:val="nil"/>
              <w:left w:val="nil"/>
              <w:bottom w:val="nil"/>
              <w:right w:val="nil"/>
            </w:tcBorders>
            <w:noWrap/>
            <w:vAlign w:val="center"/>
            <w:hideMark/>
          </w:tcPr>
          <w:p w14:paraId="6C57C971"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1,8%</w:t>
            </w:r>
          </w:p>
        </w:tc>
      </w:tr>
      <w:tr w:rsidR="00534084" w:rsidRPr="006E1935" w14:paraId="432A3857" w14:textId="77777777" w:rsidTr="003E1824">
        <w:trPr>
          <w:trHeight w:val="232"/>
        </w:trPr>
        <w:tc>
          <w:tcPr>
            <w:tcW w:w="1207" w:type="pct"/>
            <w:tcBorders>
              <w:top w:val="nil"/>
              <w:left w:val="nil"/>
              <w:bottom w:val="nil"/>
              <w:right w:val="nil"/>
            </w:tcBorders>
            <w:noWrap/>
            <w:vAlign w:val="center"/>
            <w:hideMark/>
          </w:tcPr>
          <w:p w14:paraId="3D99F52C" w14:textId="77777777" w:rsidR="006E1935" w:rsidRPr="003E1824" w:rsidRDefault="006E1935" w:rsidP="006E1935">
            <w:pPr>
              <w:tabs>
                <w:tab w:val="clear" w:pos="851"/>
              </w:tabs>
              <w:spacing w:before="0" w:after="0"/>
              <w:ind w:firstLineChars="100" w:firstLine="120"/>
              <w:jc w:val="left"/>
              <w:rPr>
                <w:rFonts w:ascii="Arial" w:hAnsi="Arial" w:cs="Arial"/>
                <w:color w:val="000000"/>
                <w:sz w:val="12"/>
                <w:szCs w:val="12"/>
                <w:lang w:eastAsia="pt-BR"/>
              </w:rPr>
            </w:pPr>
            <w:r w:rsidRPr="003E1824">
              <w:rPr>
                <w:rFonts w:ascii="Arial" w:hAnsi="Arial" w:cs="Arial"/>
                <w:color w:val="000000"/>
                <w:sz w:val="12"/>
                <w:szCs w:val="12"/>
                <w:lang w:eastAsia="pt-BR"/>
              </w:rPr>
              <w:t>Imobilizado</w:t>
            </w:r>
          </w:p>
        </w:tc>
        <w:tc>
          <w:tcPr>
            <w:tcW w:w="451" w:type="pct"/>
            <w:tcBorders>
              <w:top w:val="nil"/>
              <w:left w:val="nil"/>
              <w:bottom w:val="nil"/>
              <w:right w:val="nil"/>
            </w:tcBorders>
            <w:noWrap/>
            <w:vAlign w:val="center"/>
            <w:hideMark/>
          </w:tcPr>
          <w:p w14:paraId="565F6662"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1.697.499</w:t>
            </w:r>
          </w:p>
        </w:tc>
        <w:tc>
          <w:tcPr>
            <w:tcW w:w="408" w:type="pct"/>
            <w:tcBorders>
              <w:top w:val="nil"/>
              <w:left w:val="nil"/>
              <w:bottom w:val="nil"/>
              <w:right w:val="nil"/>
            </w:tcBorders>
            <w:noWrap/>
            <w:vAlign w:val="center"/>
            <w:hideMark/>
          </w:tcPr>
          <w:p w14:paraId="24E7AFCB"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38,47%</w:t>
            </w:r>
          </w:p>
        </w:tc>
        <w:tc>
          <w:tcPr>
            <w:tcW w:w="344" w:type="pct"/>
            <w:tcBorders>
              <w:top w:val="nil"/>
              <w:left w:val="nil"/>
              <w:bottom w:val="nil"/>
              <w:right w:val="nil"/>
            </w:tcBorders>
            <w:noWrap/>
            <w:vAlign w:val="center"/>
            <w:hideMark/>
          </w:tcPr>
          <w:p w14:paraId="674FD1B1"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-11,1%</w:t>
            </w:r>
          </w:p>
        </w:tc>
        <w:tc>
          <w:tcPr>
            <w:tcW w:w="342" w:type="pct"/>
            <w:tcBorders>
              <w:top w:val="nil"/>
              <w:left w:val="nil"/>
              <w:bottom w:val="nil"/>
              <w:right w:val="single" w:sz="8" w:space="0" w:color="8DB4E2"/>
            </w:tcBorders>
            <w:noWrap/>
            <w:vAlign w:val="center"/>
            <w:hideMark/>
          </w:tcPr>
          <w:p w14:paraId="7C2C500F"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-20,0%</w:t>
            </w:r>
          </w:p>
        </w:tc>
        <w:tc>
          <w:tcPr>
            <w:tcW w:w="451" w:type="pct"/>
            <w:tcBorders>
              <w:top w:val="nil"/>
              <w:left w:val="nil"/>
              <w:bottom w:val="nil"/>
              <w:right w:val="nil"/>
            </w:tcBorders>
            <w:noWrap/>
            <w:vAlign w:val="center"/>
            <w:hideMark/>
          </w:tcPr>
          <w:p w14:paraId="4B084AB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1.909.708</w:t>
            </w:r>
          </w:p>
        </w:tc>
        <w:tc>
          <w:tcPr>
            <w:tcW w:w="361" w:type="pct"/>
            <w:tcBorders>
              <w:top w:val="nil"/>
              <w:left w:val="nil"/>
              <w:bottom w:val="nil"/>
              <w:right w:val="nil"/>
            </w:tcBorders>
            <w:noWrap/>
            <w:vAlign w:val="center"/>
            <w:hideMark/>
          </w:tcPr>
          <w:p w14:paraId="1826D3F4"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46,7%</w:t>
            </w:r>
          </w:p>
        </w:tc>
        <w:tc>
          <w:tcPr>
            <w:tcW w:w="342" w:type="pct"/>
            <w:tcBorders>
              <w:top w:val="nil"/>
              <w:left w:val="nil"/>
              <w:bottom w:val="nil"/>
              <w:right w:val="nil"/>
            </w:tcBorders>
            <w:noWrap/>
            <w:vAlign w:val="center"/>
            <w:hideMark/>
          </w:tcPr>
          <w:p w14:paraId="249DF51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-10,0%</w:t>
            </w:r>
          </w:p>
        </w:tc>
        <w:tc>
          <w:tcPr>
            <w:tcW w:w="342" w:type="pct"/>
            <w:tcBorders>
              <w:top w:val="nil"/>
              <w:left w:val="nil"/>
              <w:bottom w:val="nil"/>
              <w:right w:val="single" w:sz="8" w:space="0" w:color="8DB4E2"/>
            </w:tcBorders>
            <w:noWrap/>
            <w:vAlign w:val="center"/>
            <w:hideMark/>
          </w:tcPr>
          <w:p w14:paraId="5ACFFE5E"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-15,3%</w:t>
            </w:r>
          </w:p>
        </w:tc>
        <w:tc>
          <w:tcPr>
            <w:tcW w:w="451" w:type="pct"/>
            <w:tcBorders>
              <w:top w:val="nil"/>
              <w:left w:val="nil"/>
              <w:bottom w:val="nil"/>
              <w:right w:val="nil"/>
            </w:tcBorders>
            <w:noWrap/>
            <w:vAlign w:val="center"/>
            <w:hideMark/>
          </w:tcPr>
          <w:p w14:paraId="785E50E2"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2.121.373</w:t>
            </w:r>
          </w:p>
        </w:tc>
        <w:tc>
          <w:tcPr>
            <w:tcW w:w="300" w:type="pct"/>
            <w:tcBorders>
              <w:top w:val="nil"/>
              <w:left w:val="nil"/>
              <w:bottom w:val="nil"/>
              <w:right w:val="nil"/>
            </w:tcBorders>
            <w:noWrap/>
            <w:vAlign w:val="center"/>
            <w:hideMark/>
          </w:tcPr>
          <w:p w14:paraId="5551EE27"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53,0%</w:t>
            </w:r>
          </w:p>
        </w:tc>
      </w:tr>
      <w:tr w:rsidR="00534084" w:rsidRPr="006E1935" w14:paraId="08840CDA" w14:textId="77777777" w:rsidTr="003E1824">
        <w:trPr>
          <w:trHeight w:val="232"/>
        </w:trPr>
        <w:tc>
          <w:tcPr>
            <w:tcW w:w="1207" w:type="pct"/>
            <w:tcBorders>
              <w:top w:val="nil"/>
              <w:left w:val="nil"/>
              <w:bottom w:val="nil"/>
              <w:right w:val="nil"/>
            </w:tcBorders>
            <w:noWrap/>
            <w:vAlign w:val="center"/>
            <w:hideMark/>
          </w:tcPr>
          <w:p w14:paraId="45C04A35" w14:textId="77777777" w:rsidR="006E1935" w:rsidRPr="003E1824" w:rsidRDefault="006E1935" w:rsidP="006E1935">
            <w:pPr>
              <w:tabs>
                <w:tab w:val="clear" w:pos="851"/>
              </w:tabs>
              <w:spacing w:before="0" w:after="0"/>
              <w:ind w:firstLineChars="100" w:firstLine="120"/>
              <w:jc w:val="left"/>
              <w:rPr>
                <w:rFonts w:ascii="Arial" w:hAnsi="Arial" w:cs="Arial"/>
                <w:color w:val="000000"/>
                <w:sz w:val="12"/>
                <w:szCs w:val="12"/>
                <w:lang w:eastAsia="pt-BR"/>
              </w:rPr>
            </w:pPr>
            <w:r w:rsidRPr="003E1824">
              <w:rPr>
                <w:rFonts w:ascii="Arial" w:hAnsi="Arial" w:cs="Arial"/>
                <w:color w:val="000000"/>
                <w:sz w:val="12"/>
                <w:szCs w:val="12"/>
                <w:lang w:eastAsia="pt-BR"/>
              </w:rPr>
              <w:t>Intangível</w:t>
            </w:r>
          </w:p>
        </w:tc>
        <w:tc>
          <w:tcPr>
            <w:tcW w:w="451" w:type="pct"/>
            <w:tcBorders>
              <w:top w:val="nil"/>
              <w:left w:val="nil"/>
              <w:bottom w:val="nil"/>
              <w:right w:val="nil"/>
            </w:tcBorders>
            <w:noWrap/>
            <w:vAlign w:val="center"/>
            <w:hideMark/>
          </w:tcPr>
          <w:p w14:paraId="7CEB9C9B"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26.581</w:t>
            </w:r>
          </w:p>
        </w:tc>
        <w:tc>
          <w:tcPr>
            <w:tcW w:w="408" w:type="pct"/>
            <w:tcBorders>
              <w:top w:val="nil"/>
              <w:left w:val="nil"/>
              <w:bottom w:val="nil"/>
              <w:right w:val="nil"/>
            </w:tcBorders>
            <w:noWrap/>
            <w:vAlign w:val="center"/>
            <w:hideMark/>
          </w:tcPr>
          <w:p w14:paraId="75E3DFD7"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0,60%</w:t>
            </w:r>
          </w:p>
        </w:tc>
        <w:tc>
          <w:tcPr>
            <w:tcW w:w="344" w:type="pct"/>
            <w:tcBorders>
              <w:top w:val="nil"/>
              <w:left w:val="nil"/>
              <w:bottom w:val="nil"/>
              <w:right w:val="nil"/>
            </w:tcBorders>
            <w:noWrap/>
            <w:vAlign w:val="center"/>
            <w:hideMark/>
          </w:tcPr>
          <w:p w14:paraId="420F2CEC"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37,0%</w:t>
            </w:r>
          </w:p>
        </w:tc>
        <w:tc>
          <w:tcPr>
            <w:tcW w:w="342" w:type="pct"/>
            <w:tcBorders>
              <w:top w:val="nil"/>
              <w:left w:val="nil"/>
              <w:bottom w:val="nil"/>
              <w:right w:val="single" w:sz="8" w:space="0" w:color="8DB4E2"/>
            </w:tcBorders>
            <w:noWrap/>
            <w:vAlign w:val="center"/>
            <w:hideMark/>
          </w:tcPr>
          <w:p w14:paraId="5B3B3046"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14,7%</w:t>
            </w:r>
          </w:p>
        </w:tc>
        <w:tc>
          <w:tcPr>
            <w:tcW w:w="451" w:type="pct"/>
            <w:tcBorders>
              <w:top w:val="nil"/>
              <w:left w:val="nil"/>
              <w:bottom w:val="nil"/>
              <w:right w:val="nil"/>
            </w:tcBorders>
            <w:noWrap/>
            <w:vAlign w:val="center"/>
            <w:hideMark/>
          </w:tcPr>
          <w:p w14:paraId="08B7E5C5"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19.403</w:t>
            </w:r>
          </w:p>
        </w:tc>
        <w:tc>
          <w:tcPr>
            <w:tcW w:w="361" w:type="pct"/>
            <w:tcBorders>
              <w:top w:val="nil"/>
              <w:left w:val="nil"/>
              <w:bottom w:val="nil"/>
              <w:right w:val="nil"/>
            </w:tcBorders>
            <w:noWrap/>
            <w:vAlign w:val="center"/>
            <w:hideMark/>
          </w:tcPr>
          <w:p w14:paraId="11F65F1B"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0,5%</w:t>
            </w:r>
          </w:p>
        </w:tc>
        <w:tc>
          <w:tcPr>
            <w:tcW w:w="342" w:type="pct"/>
            <w:tcBorders>
              <w:top w:val="nil"/>
              <w:left w:val="nil"/>
              <w:bottom w:val="nil"/>
              <w:right w:val="nil"/>
            </w:tcBorders>
            <w:noWrap/>
            <w:vAlign w:val="center"/>
            <w:hideMark/>
          </w:tcPr>
          <w:p w14:paraId="33AB4C8D"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-16,3%</w:t>
            </w:r>
          </w:p>
        </w:tc>
        <w:tc>
          <w:tcPr>
            <w:tcW w:w="342" w:type="pct"/>
            <w:tcBorders>
              <w:top w:val="nil"/>
              <w:left w:val="nil"/>
              <w:bottom w:val="nil"/>
              <w:right w:val="single" w:sz="8" w:space="0" w:color="8DB4E2"/>
            </w:tcBorders>
            <w:noWrap/>
            <w:vAlign w:val="center"/>
            <w:hideMark/>
          </w:tcPr>
          <w:p w14:paraId="4DA48A79"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-23,6%</w:t>
            </w:r>
          </w:p>
        </w:tc>
        <w:tc>
          <w:tcPr>
            <w:tcW w:w="451" w:type="pct"/>
            <w:tcBorders>
              <w:top w:val="nil"/>
              <w:left w:val="nil"/>
              <w:bottom w:val="nil"/>
              <w:right w:val="nil"/>
            </w:tcBorders>
            <w:noWrap/>
            <w:vAlign w:val="center"/>
            <w:hideMark/>
          </w:tcPr>
          <w:p w14:paraId="3C612836"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23.172</w:t>
            </w:r>
          </w:p>
        </w:tc>
        <w:tc>
          <w:tcPr>
            <w:tcW w:w="300" w:type="pct"/>
            <w:tcBorders>
              <w:top w:val="nil"/>
              <w:left w:val="nil"/>
              <w:bottom w:val="nil"/>
              <w:right w:val="nil"/>
            </w:tcBorders>
            <w:noWrap/>
            <w:vAlign w:val="center"/>
            <w:hideMark/>
          </w:tcPr>
          <w:p w14:paraId="76507ACD" w14:textId="77777777" w:rsidR="006E1935" w:rsidRPr="003E1824" w:rsidRDefault="006E1935" w:rsidP="006E1935">
            <w:pPr>
              <w:tabs>
                <w:tab w:val="clear" w:pos="851"/>
              </w:tabs>
              <w:spacing w:before="0" w:after="0"/>
              <w:jc w:val="right"/>
              <w:rPr>
                <w:rFonts w:ascii="Arial" w:hAnsi="Arial" w:cs="Arial"/>
                <w:color w:val="000000"/>
                <w:sz w:val="12"/>
                <w:szCs w:val="12"/>
                <w:lang w:eastAsia="pt-BR"/>
              </w:rPr>
            </w:pPr>
            <w:r w:rsidRPr="003E1824">
              <w:rPr>
                <w:rFonts w:ascii="Arial" w:hAnsi="Arial" w:cs="Arial"/>
                <w:color w:val="000000"/>
                <w:sz w:val="12"/>
                <w:szCs w:val="12"/>
                <w:lang w:eastAsia="pt-BR"/>
              </w:rPr>
              <w:t>0,6%</w:t>
            </w:r>
          </w:p>
        </w:tc>
      </w:tr>
      <w:tr w:rsidR="00E80508" w:rsidRPr="006E1935" w14:paraId="62DAB717" w14:textId="77777777" w:rsidTr="003E1824">
        <w:trPr>
          <w:trHeight w:val="232"/>
        </w:trPr>
        <w:tc>
          <w:tcPr>
            <w:tcW w:w="1207" w:type="pct"/>
            <w:tcBorders>
              <w:top w:val="single" w:sz="8" w:space="0" w:color="8DB4E2"/>
              <w:left w:val="nil"/>
              <w:bottom w:val="single" w:sz="8" w:space="0" w:color="8DB4E2"/>
              <w:right w:val="nil"/>
            </w:tcBorders>
            <w:noWrap/>
            <w:vAlign w:val="center"/>
            <w:hideMark/>
          </w:tcPr>
          <w:p w14:paraId="4CEDBCC5" w14:textId="77777777" w:rsidR="006E1935" w:rsidRPr="00E756BC" w:rsidRDefault="006E1935" w:rsidP="006E1935">
            <w:pPr>
              <w:tabs>
                <w:tab w:val="clear" w:pos="851"/>
              </w:tabs>
              <w:spacing w:before="0" w:after="0"/>
              <w:jc w:val="left"/>
              <w:rPr>
                <w:rFonts w:ascii="Arial" w:hAnsi="Arial" w:cs="Arial"/>
                <w:b/>
                <w:color w:val="000000"/>
                <w:sz w:val="12"/>
                <w:szCs w:val="12"/>
                <w:lang w:eastAsia="pt-BR"/>
              </w:rPr>
            </w:pPr>
            <w:r w:rsidRPr="00E756BC">
              <w:rPr>
                <w:rFonts w:ascii="Arial" w:hAnsi="Arial" w:cs="Arial"/>
                <w:b/>
                <w:color w:val="000000"/>
                <w:sz w:val="12"/>
                <w:szCs w:val="12"/>
                <w:lang w:eastAsia="pt-BR"/>
              </w:rPr>
              <w:t>Ativo Total</w:t>
            </w:r>
          </w:p>
        </w:tc>
        <w:tc>
          <w:tcPr>
            <w:tcW w:w="451" w:type="pct"/>
            <w:tcBorders>
              <w:top w:val="single" w:sz="8" w:space="0" w:color="8DB4E2"/>
              <w:left w:val="nil"/>
              <w:bottom w:val="single" w:sz="8" w:space="0" w:color="8DB4E2"/>
              <w:right w:val="nil"/>
            </w:tcBorders>
            <w:noWrap/>
            <w:vAlign w:val="center"/>
            <w:hideMark/>
          </w:tcPr>
          <w:p w14:paraId="576FA689"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4.412.466</w:t>
            </w:r>
          </w:p>
        </w:tc>
        <w:tc>
          <w:tcPr>
            <w:tcW w:w="408" w:type="pct"/>
            <w:tcBorders>
              <w:top w:val="single" w:sz="8" w:space="0" w:color="8DB4E2"/>
              <w:left w:val="nil"/>
              <w:bottom w:val="single" w:sz="8" w:space="0" w:color="8DB4E2"/>
              <w:right w:val="nil"/>
            </w:tcBorders>
            <w:noWrap/>
            <w:vAlign w:val="center"/>
            <w:hideMark/>
          </w:tcPr>
          <w:p w14:paraId="7154AEDB"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100,00%</w:t>
            </w:r>
          </w:p>
        </w:tc>
        <w:tc>
          <w:tcPr>
            <w:tcW w:w="344" w:type="pct"/>
            <w:tcBorders>
              <w:top w:val="single" w:sz="8" w:space="0" w:color="8DB4E2"/>
              <w:left w:val="nil"/>
              <w:bottom w:val="single" w:sz="8" w:space="0" w:color="8DB4E2"/>
              <w:right w:val="nil"/>
            </w:tcBorders>
            <w:noWrap/>
            <w:vAlign w:val="center"/>
            <w:hideMark/>
          </w:tcPr>
          <w:p w14:paraId="58C506A3"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7,9%</w:t>
            </w:r>
          </w:p>
        </w:tc>
        <w:tc>
          <w:tcPr>
            <w:tcW w:w="342" w:type="pct"/>
            <w:tcBorders>
              <w:top w:val="single" w:sz="8" w:space="0" w:color="8DB4E2"/>
              <w:left w:val="nil"/>
              <w:bottom w:val="single" w:sz="8" w:space="0" w:color="8DB4E2"/>
              <w:right w:val="single" w:sz="8" w:space="0" w:color="8DB4E2"/>
            </w:tcBorders>
            <w:noWrap/>
            <w:vAlign w:val="center"/>
            <w:hideMark/>
          </w:tcPr>
          <w:p w14:paraId="199C7774"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10,2%</w:t>
            </w:r>
          </w:p>
        </w:tc>
        <w:tc>
          <w:tcPr>
            <w:tcW w:w="451" w:type="pct"/>
            <w:tcBorders>
              <w:top w:val="single" w:sz="8" w:space="0" w:color="8DB4E2"/>
              <w:left w:val="nil"/>
              <w:bottom w:val="single" w:sz="8" w:space="0" w:color="8DB4E2"/>
              <w:right w:val="nil"/>
            </w:tcBorders>
            <w:noWrap/>
            <w:vAlign w:val="center"/>
            <w:hideMark/>
          </w:tcPr>
          <w:p w14:paraId="229F679F"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4.089.985</w:t>
            </w:r>
          </w:p>
        </w:tc>
        <w:tc>
          <w:tcPr>
            <w:tcW w:w="361" w:type="pct"/>
            <w:tcBorders>
              <w:top w:val="single" w:sz="8" w:space="0" w:color="8DB4E2"/>
              <w:left w:val="nil"/>
              <w:bottom w:val="single" w:sz="8" w:space="0" w:color="8DB4E2"/>
              <w:right w:val="nil"/>
            </w:tcBorders>
            <w:noWrap/>
            <w:vAlign w:val="center"/>
            <w:hideMark/>
          </w:tcPr>
          <w:p w14:paraId="5857075E"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100,0%</w:t>
            </w:r>
          </w:p>
        </w:tc>
        <w:tc>
          <w:tcPr>
            <w:tcW w:w="342" w:type="pct"/>
            <w:tcBorders>
              <w:top w:val="single" w:sz="8" w:space="0" w:color="8DB4E2"/>
              <w:left w:val="nil"/>
              <w:bottom w:val="single" w:sz="8" w:space="0" w:color="8DB4E2"/>
              <w:right w:val="nil"/>
            </w:tcBorders>
            <w:noWrap/>
            <w:vAlign w:val="center"/>
            <w:hideMark/>
          </w:tcPr>
          <w:p w14:paraId="1DC27B5D"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2,2%</w:t>
            </w:r>
          </w:p>
        </w:tc>
        <w:tc>
          <w:tcPr>
            <w:tcW w:w="342" w:type="pct"/>
            <w:tcBorders>
              <w:top w:val="single" w:sz="8" w:space="0" w:color="8DB4E2"/>
              <w:left w:val="nil"/>
              <w:bottom w:val="single" w:sz="8" w:space="0" w:color="8DB4E2"/>
              <w:right w:val="single" w:sz="8" w:space="0" w:color="8DB4E2"/>
            </w:tcBorders>
            <w:noWrap/>
            <w:vAlign w:val="center"/>
            <w:hideMark/>
          </w:tcPr>
          <w:p w14:paraId="49036CEF"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1,4%</w:t>
            </w:r>
          </w:p>
        </w:tc>
        <w:tc>
          <w:tcPr>
            <w:tcW w:w="451" w:type="pct"/>
            <w:tcBorders>
              <w:top w:val="single" w:sz="8" w:space="0" w:color="8DB4E2"/>
              <w:left w:val="nil"/>
              <w:bottom w:val="single" w:sz="8" w:space="0" w:color="8DB4E2"/>
              <w:right w:val="nil"/>
            </w:tcBorders>
            <w:noWrap/>
            <w:vAlign w:val="center"/>
            <w:hideMark/>
          </w:tcPr>
          <w:p w14:paraId="2376F7F9"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4.003.587</w:t>
            </w:r>
          </w:p>
        </w:tc>
        <w:tc>
          <w:tcPr>
            <w:tcW w:w="300" w:type="pct"/>
            <w:tcBorders>
              <w:top w:val="single" w:sz="8" w:space="0" w:color="8DB4E2"/>
              <w:left w:val="nil"/>
              <w:bottom w:val="single" w:sz="8" w:space="0" w:color="8DB4E2"/>
              <w:right w:val="nil"/>
            </w:tcBorders>
            <w:noWrap/>
            <w:vAlign w:val="center"/>
            <w:hideMark/>
          </w:tcPr>
          <w:p w14:paraId="2613DB8F"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100,0%</w:t>
            </w:r>
          </w:p>
        </w:tc>
      </w:tr>
      <w:tr w:rsidR="00534084" w:rsidRPr="006E1935" w14:paraId="034A2898" w14:textId="77777777" w:rsidTr="003E1824">
        <w:trPr>
          <w:trHeight w:val="232"/>
        </w:trPr>
        <w:tc>
          <w:tcPr>
            <w:tcW w:w="1207" w:type="pct"/>
            <w:tcBorders>
              <w:top w:val="nil"/>
              <w:left w:val="nil"/>
              <w:bottom w:val="nil"/>
              <w:right w:val="nil"/>
            </w:tcBorders>
            <w:noWrap/>
            <w:vAlign w:val="center"/>
            <w:hideMark/>
          </w:tcPr>
          <w:p w14:paraId="7BAEEBC2" w14:textId="77777777" w:rsidR="006E1935" w:rsidRPr="00E756BC" w:rsidRDefault="006E1935" w:rsidP="006E1935">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Passivo Circulante</w:t>
            </w:r>
          </w:p>
        </w:tc>
        <w:tc>
          <w:tcPr>
            <w:tcW w:w="451" w:type="pct"/>
            <w:tcBorders>
              <w:top w:val="nil"/>
              <w:left w:val="nil"/>
              <w:bottom w:val="nil"/>
              <w:right w:val="nil"/>
            </w:tcBorders>
            <w:noWrap/>
            <w:vAlign w:val="center"/>
            <w:hideMark/>
          </w:tcPr>
          <w:p w14:paraId="00975BBB"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367.137</w:t>
            </w:r>
          </w:p>
        </w:tc>
        <w:tc>
          <w:tcPr>
            <w:tcW w:w="408" w:type="pct"/>
            <w:tcBorders>
              <w:top w:val="nil"/>
              <w:left w:val="nil"/>
              <w:bottom w:val="nil"/>
              <w:right w:val="nil"/>
            </w:tcBorders>
            <w:noWrap/>
            <w:vAlign w:val="center"/>
            <w:hideMark/>
          </w:tcPr>
          <w:p w14:paraId="49A6B7ED"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8,32%</w:t>
            </w:r>
          </w:p>
        </w:tc>
        <w:tc>
          <w:tcPr>
            <w:tcW w:w="344" w:type="pct"/>
            <w:tcBorders>
              <w:top w:val="nil"/>
              <w:left w:val="nil"/>
              <w:bottom w:val="nil"/>
              <w:right w:val="nil"/>
            </w:tcBorders>
            <w:noWrap/>
            <w:vAlign w:val="center"/>
            <w:hideMark/>
          </w:tcPr>
          <w:p w14:paraId="1BEAD246"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16,7%</w:t>
            </w:r>
          </w:p>
        </w:tc>
        <w:tc>
          <w:tcPr>
            <w:tcW w:w="342" w:type="pct"/>
            <w:tcBorders>
              <w:top w:val="nil"/>
              <w:left w:val="nil"/>
              <w:bottom w:val="nil"/>
              <w:right w:val="single" w:sz="8" w:space="0" w:color="8DB4E2"/>
            </w:tcBorders>
            <w:noWrap/>
            <w:vAlign w:val="center"/>
            <w:hideMark/>
          </w:tcPr>
          <w:p w14:paraId="1A9177D6"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30,8%</w:t>
            </w:r>
          </w:p>
        </w:tc>
        <w:tc>
          <w:tcPr>
            <w:tcW w:w="451" w:type="pct"/>
            <w:tcBorders>
              <w:top w:val="nil"/>
              <w:left w:val="nil"/>
              <w:bottom w:val="nil"/>
              <w:right w:val="nil"/>
            </w:tcBorders>
            <w:noWrap/>
            <w:vAlign w:val="center"/>
            <w:hideMark/>
          </w:tcPr>
          <w:p w14:paraId="59AF0D41"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314.577</w:t>
            </w:r>
          </w:p>
        </w:tc>
        <w:tc>
          <w:tcPr>
            <w:tcW w:w="361" w:type="pct"/>
            <w:tcBorders>
              <w:top w:val="nil"/>
              <w:left w:val="nil"/>
              <w:bottom w:val="nil"/>
              <w:right w:val="nil"/>
            </w:tcBorders>
            <w:noWrap/>
            <w:vAlign w:val="center"/>
            <w:hideMark/>
          </w:tcPr>
          <w:p w14:paraId="2B9C5F84"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7,7%</w:t>
            </w:r>
          </w:p>
        </w:tc>
        <w:tc>
          <w:tcPr>
            <w:tcW w:w="342" w:type="pct"/>
            <w:tcBorders>
              <w:top w:val="nil"/>
              <w:left w:val="nil"/>
              <w:bottom w:val="nil"/>
              <w:right w:val="nil"/>
            </w:tcBorders>
            <w:noWrap/>
            <w:vAlign w:val="center"/>
            <w:hideMark/>
          </w:tcPr>
          <w:p w14:paraId="290909D2"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12,1%</w:t>
            </w:r>
          </w:p>
        </w:tc>
        <w:tc>
          <w:tcPr>
            <w:tcW w:w="342" w:type="pct"/>
            <w:tcBorders>
              <w:top w:val="nil"/>
              <w:left w:val="nil"/>
              <w:bottom w:val="nil"/>
              <w:right w:val="single" w:sz="8" w:space="0" w:color="8DB4E2"/>
            </w:tcBorders>
            <w:noWrap/>
            <w:vAlign w:val="center"/>
            <w:hideMark/>
          </w:tcPr>
          <w:p w14:paraId="5ACA7FF9"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-2,2%</w:t>
            </w:r>
          </w:p>
        </w:tc>
        <w:tc>
          <w:tcPr>
            <w:tcW w:w="451" w:type="pct"/>
            <w:tcBorders>
              <w:top w:val="nil"/>
              <w:left w:val="nil"/>
              <w:bottom w:val="nil"/>
              <w:right w:val="nil"/>
            </w:tcBorders>
            <w:noWrap/>
            <w:vAlign w:val="center"/>
            <w:hideMark/>
          </w:tcPr>
          <w:p w14:paraId="259C66A0"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280.660</w:t>
            </w:r>
          </w:p>
        </w:tc>
        <w:tc>
          <w:tcPr>
            <w:tcW w:w="300" w:type="pct"/>
            <w:tcBorders>
              <w:top w:val="nil"/>
              <w:left w:val="nil"/>
              <w:bottom w:val="nil"/>
              <w:right w:val="nil"/>
            </w:tcBorders>
            <w:noWrap/>
            <w:vAlign w:val="center"/>
            <w:hideMark/>
          </w:tcPr>
          <w:p w14:paraId="7C19C291"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7,0%</w:t>
            </w:r>
          </w:p>
        </w:tc>
      </w:tr>
      <w:tr w:rsidR="00534084" w:rsidRPr="006E1935" w14:paraId="43718307" w14:textId="77777777" w:rsidTr="003E1824">
        <w:trPr>
          <w:trHeight w:val="232"/>
        </w:trPr>
        <w:tc>
          <w:tcPr>
            <w:tcW w:w="1207" w:type="pct"/>
            <w:tcBorders>
              <w:top w:val="nil"/>
              <w:left w:val="nil"/>
              <w:bottom w:val="nil"/>
              <w:right w:val="nil"/>
            </w:tcBorders>
            <w:noWrap/>
            <w:vAlign w:val="center"/>
            <w:hideMark/>
          </w:tcPr>
          <w:p w14:paraId="4F0402B2" w14:textId="77777777" w:rsidR="006E1935" w:rsidRPr="00E756BC" w:rsidRDefault="006E1935" w:rsidP="006E1935">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Passivo Não Circulante</w:t>
            </w:r>
          </w:p>
        </w:tc>
        <w:tc>
          <w:tcPr>
            <w:tcW w:w="451" w:type="pct"/>
            <w:tcBorders>
              <w:top w:val="nil"/>
              <w:left w:val="nil"/>
              <w:bottom w:val="nil"/>
              <w:right w:val="nil"/>
            </w:tcBorders>
            <w:noWrap/>
            <w:vAlign w:val="center"/>
            <w:hideMark/>
          </w:tcPr>
          <w:p w14:paraId="67E83856"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2.293.240</w:t>
            </w:r>
          </w:p>
        </w:tc>
        <w:tc>
          <w:tcPr>
            <w:tcW w:w="408" w:type="pct"/>
            <w:tcBorders>
              <w:top w:val="nil"/>
              <w:left w:val="nil"/>
              <w:bottom w:val="nil"/>
              <w:right w:val="nil"/>
            </w:tcBorders>
            <w:noWrap/>
            <w:vAlign w:val="center"/>
            <w:hideMark/>
          </w:tcPr>
          <w:p w14:paraId="52C62BA2"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51,97%</w:t>
            </w:r>
          </w:p>
        </w:tc>
        <w:tc>
          <w:tcPr>
            <w:tcW w:w="344" w:type="pct"/>
            <w:tcBorders>
              <w:top w:val="nil"/>
              <w:left w:val="nil"/>
              <w:bottom w:val="nil"/>
              <w:right w:val="nil"/>
            </w:tcBorders>
            <w:noWrap/>
            <w:vAlign w:val="center"/>
            <w:hideMark/>
          </w:tcPr>
          <w:p w14:paraId="1784D160"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0,0%</w:t>
            </w:r>
          </w:p>
        </w:tc>
        <w:tc>
          <w:tcPr>
            <w:tcW w:w="342" w:type="pct"/>
            <w:tcBorders>
              <w:top w:val="nil"/>
              <w:left w:val="nil"/>
              <w:bottom w:val="nil"/>
              <w:right w:val="single" w:sz="8" w:space="0" w:color="8DB4E2"/>
            </w:tcBorders>
            <w:noWrap/>
            <w:vAlign w:val="center"/>
            <w:hideMark/>
          </w:tcPr>
          <w:p w14:paraId="5D611C73"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-0,2%</w:t>
            </w:r>
          </w:p>
        </w:tc>
        <w:tc>
          <w:tcPr>
            <w:tcW w:w="451" w:type="pct"/>
            <w:tcBorders>
              <w:top w:val="nil"/>
              <w:left w:val="nil"/>
              <w:bottom w:val="nil"/>
              <w:right w:val="nil"/>
            </w:tcBorders>
            <w:noWrap/>
            <w:vAlign w:val="center"/>
            <w:hideMark/>
          </w:tcPr>
          <w:p w14:paraId="718D5A0A"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2.293.396</w:t>
            </w:r>
          </w:p>
        </w:tc>
        <w:tc>
          <w:tcPr>
            <w:tcW w:w="361" w:type="pct"/>
            <w:tcBorders>
              <w:top w:val="nil"/>
              <w:left w:val="nil"/>
              <w:bottom w:val="nil"/>
              <w:right w:val="nil"/>
            </w:tcBorders>
            <w:noWrap/>
            <w:vAlign w:val="center"/>
            <w:hideMark/>
          </w:tcPr>
          <w:p w14:paraId="56C431E9"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56,1%</w:t>
            </w:r>
          </w:p>
        </w:tc>
        <w:tc>
          <w:tcPr>
            <w:tcW w:w="342" w:type="pct"/>
            <w:tcBorders>
              <w:top w:val="nil"/>
              <w:left w:val="nil"/>
              <w:bottom w:val="nil"/>
              <w:right w:val="nil"/>
            </w:tcBorders>
            <w:noWrap/>
            <w:vAlign w:val="center"/>
            <w:hideMark/>
          </w:tcPr>
          <w:p w14:paraId="3FBB9049"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-0,2%</w:t>
            </w:r>
          </w:p>
        </w:tc>
        <w:tc>
          <w:tcPr>
            <w:tcW w:w="342" w:type="pct"/>
            <w:tcBorders>
              <w:top w:val="nil"/>
              <w:left w:val="nil"/>
              <w:bottom w:val="nil"/>
              <w:right w:val="single" w:sz="8" w:space="0" w:color="8DB4E2"/>
            </w:tcBorders>
            <w:noWrap/>
            <w:vAlign w:val="center"/>
            <w:hideMark/>
          </w:tcPr>
          <w:p w14:paraId="199B15CA"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6,2%</w:t>
            </w:r>
          </w:p>
        </w:tc>
        <w:tc>
          <w:tcPr>
            <w:tcW w:w="451" w:type="pct"/>
            <w:tcBorders>
              <w:top w:val="nil"/>
              <w:left w:val="nil"/>
              <w:bottom w:val="nil"/>
              <w:right w:val="nil"/>
            </w:tcBorders>
            <w:noWrap/>
            <w:vAlign w:val="center"/>
            <w:hideMark/>
          </w:tcPr>
          <w:p w14:paraId="6D9FB4FB"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2.297.276</w:t>
            </w:r>
          </w:p>
        </w:tc>
        <w:tc>
          <w:tcPr>
            <w:tcW w:w="300" w:type="pct"/>
            <w:tcBorders>
              <w:top w:val="nil"/>
              <w:left w:val="nil"/>
              <w:bottom w:val="nil"/>
              <w:right w:val="nil"/>
            </w:tcBorders>
            <w:noWrap/>
            <w:vAlign w:val="center"/>
            <w:hideMark/>
          </w:tcPr>
          <w:p w14:paraId="22EEEFC8"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57,4%</w:t>
            </w:r>
          </w:p>
        </w:tc>
      </w:tr>
      <w:tr w:rsidR="00534084" w:rsidRPr="006E1935" w14:paraId="358F376A" w14:textId="77777777" w:rsidTr="003E1824">
        <w:trPr>
          <w:trHeight w:val="232"/>
        </w:trPr>
        <w:tc>
          <w:tcPr>
            <w:tcW w:w="1207" w:type="pct"/>
            <w:tcBorders>
              <w:top w:val="nil"/>
              <w:left w:val="nil"/>
              <w:bottom w:val="nil"/>
              <w:right w:val="nil"/>
            </w:tcBorders>
            <w:noWrap/>
            <w:vAlign w:val="center"/>
            <w:hideMark/>
          </w:tcPr>
          <w:p w14:paraId="74BC864C" w14:textId="77777777" w:rsidR="006E1935" w:rsidRPr="00E756BC" w:rsidRDefault="006E1935" w:rsidP="006E1935">
            <w:pPr>
              <w:tabs>
                <w:tab w:val="clear" w:pos="851"/>
              </w:tabs>
              <w:spacing w:before="0" w:after="0"/>
              <w:jc w:val="left"/>
              <w:rPr>
                <w:rFonts w:ascii="Arial" w:hAnsi="Arial" w:cs="Arial"/>
                <w:b/>
                <w:color w:val="000000"/>
                <w:sz w:val="12"/>
                <w:szCs w:val="12"/>
                <w:lang w:eastAsia="pt-BR"/>
              </w:rPr>
            </w:pPr>
            <w:r w:rsidRPr="00E756BC">
              <w:rPr>
                <w:rFonts w:ascii="Arial" w:hAnsi="Arial" w:cs="Arial"/>
                <w:b/>
                <w:color w:val="000000"/>
                <w:sz w:val="12"/>
                <w:szCs w:val="12"/>
                <w:lang w:eastAsia="pt-BR"/>
              </w:rPr>
              <w:t>Passivo Exigível</w:t>
            </w:r>
          </w:p>
        </w:tc>
        <w:tc>
          <w:tcPr>
            <w:tcW w:w="451" w:type="pct"/>
            <w:tcBorders>
              <w:top w:val="nil"/>
              <w:left w:val="nil"/>
              <w:bottom w:val="nil"/>
              <w:right w:val="nil"/>
            </w:tcBorders>
            <w:noWrap/>
            <w:vAlign w:val="center"/>
            <w:hideMark/>
          </w:tcPr>
          <w:p w14:paraId="7F78FAE1"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2.660.377</w:t>
            </w:r>
          </w:p>
        </w:tc>
        <w:tc>
          <w:tcPr>
            <w:tcW w:w="408" w:type="pct"/>
            <w:tcBorders>
              <w:top w:val="nil"/>
              <w:left w:val="nil"/>
              <w:bottom w:val="nil"/>
              <w:right w:val="nil"/>
            </w:tcBorders>
            <w:noWrap/>
            <w:vAlign w:val="center"/>
            <w:hideMark/>
          </w:tcPr>
          <w:p w14:paraId="5F3D91E2"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60,29%</w:t>
            </w:r>
          </w:p>
        </w:tc>
        <w:tc>
          <w:tcPr>
            <w:tcW w:w="344" w:type="pct"/>
            <w:tcBorders>
              <w:top w:val="nil"/>
              <w:left w:val="nil"/>
              <w:bottom w:val="nil"/>
              <w:right w:val="nil"/>
            </w:tcBorders>
            <w:noWrap/>
            <w:vAlign w:val="center"/>
            <w:hideMark/>
          </w:tcPr>
          <w:p w14:paraId="58126696"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2,0%</w:t>
            </w:r>
          </w:p>
        </w:tc>
        <w:tc>
          <w:tcPr>
            <w:tcW w:w="342" w:type="pct"/>
            <w:tcBorders>
              <w:top w:val="nil"/>
              <w:left w:val="nil"/>
              <w:bottom w:val="nil"/>
              <w:right w:val="single" w:sz="8" w:space="0" w:color="8DB4E2"/>
            </w:tcBorders>
            <w:noWrap/>
            <w:vAlign w:val="center"/>
            <w:hideMark/>
          </w:tcPr>
          <w:p w14:paraId="54F68060"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3,2%</w:t>
            </w:r>
          </w:p>
        </w:tc>
        <w:tc>
          <w:tcPr>
            <w:tcW w:w="451" w:type="pct"/>
            <w:tcBorders>
              <w:top w:val="nil"/>
              <w:left w:val="nil"/>
              <w:bottom w:val="nil"/>
              <w:right w:val="nil"/>
            </w:tcBorders>
            <w:noWrap/>
            <w:vAlign w:val="center"/>
            <w:hideMark/>
          </w:tcPr>
          <w:p w14:paraId="0FA7D4B2"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2.607.973</w:t>
            </w:r>
          </w:p>
        </w:tc>
        <w:tc>
          <w:tcPr>
            <w:tcW w:w="361" w:type="pct"/>
            <w:tcBorders>
              <w:top w:val="nil"/>
              <w:left w:val="nil"/>
              <w:bottom w:val="nil"/>
              <w:right w:val="nil"/>
            </w:tcBorders>
            <w:noWrap/>
            <w:vAlign w:val="center"/>
            <w:hideMark/>
          </w:tcPr>
          <w:p w14:paraId="349760C5"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63,8%</w:t>
            </w:r>
          </w:p>
        </w:tc>
        <w:tc>
          <w:tcPr>
            <w:tcW w:w="342" w:type="pct"/>
            <w:tcBorders>
              <w:top w:val="nil"/>
              <w:left w:val="nil"/>
              <w:bottom w:val="nil"/>
              <w:right w:val="nil"/>
            </w:tcBorders>
            <w:noWrap/>
            <w:vAlign w:val="center"/>
            <w:hideMark/>
          </w:tcPr>
          <w:p w14:paraId="2E683092"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1,2%</w:t>
            </w:r>
          </w:p>
        </w:tc>
        <w:tc>
          <w:tcPr>
            <w:tcW w:w="342" w:type="pct"/>
            <w:tcBorders>
              <w:top w:val="nil"/>
              <w:left w:val="nil"/>
              <w:bottom w:val="nil"/>
              <w:right w:val="single" w:sz="8" w:space="0" w:color="8DB4E2"/>
            </w:tcBorders>
            <w:noWrap/>
            <w:vAlign w:val="center"/>
            <w:hideMark/>
          </w:tcPr>
          <w:p w14:paraId="6E1C240F"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5,1%</w:t>
            </w:r>
          </w:p>
        </w:tc>
        <w:tc>
          <w:tcPr>
            <w:tcW w:w="451" w:type="pct"/>
            <w:tcBorders>
              <w:top w:val="nil"/>
              <w:left w:val="nil"/>
              <w:bottom w:val="nil"/>
              <w:right w:val="nil"/>
            </w:tcBorders>
            <w:noWrap/>
            <w:vAlign w:val="center"/>
            <w:hideMark/>
          </w:tcPr>
          <w:p w14:paraId="48A0372E"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2.577.936</w:t>
            </w:r>
          </w:p>
        </w:tc>
        <w:tc>
          <w:tcPr>
            <w:tcW w:w="300" w:type="pct"/>
            <w:tcBorders>
              <w:top w:val="nil"/>
              <w:left w:val="nil"/>
              <w:bottom w:val="nil"/>
              <w:right w:val="nil"/>
            </w:tcBorders>
            <w:noWrap/>
            <w:vAlign w:val="center"/>
            <w:hideMark/>
          </w:tcPr>
          <w:p w14:paraId="4571B08F"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64,4%</w:t>
            </w:r>
          </w:p>
        </w:tc>
      </w:tr>
      <w:tr w:rsidR="00534084" w:rsidRPr="006E1935" w14:paraId="42152C8B" w14:textId="77777777" w:rsidTr="003E1824">
        <w:trPr>
          <w:trHeight w:val="232"/>
        </w:trPr>
        <w:tc>
          <w:tcPr>
            <w:tcW w:w="1207" w:type="pct"/>
            <w:tcBorders>
              <w:top w:val="nil"/>
              <w:left w:val="nil"/>
              <w:bottom w:val="nil"/>
              <w:right w:val="nil"/>
            </w:tcBorders>
            <w:noWrap/>
            <w:vAlign w:val="center"/>
            <w:hideMark/>
          </w:tcPr>
          <w:p w14:paraId="524DB2B3" w14:textId="77777777" w:rsidR="006E1935" w:rsidRPr="00E756BC" w:rsidRDefault="006E1935" w:rsidP="006E1935">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Patrimônio Líquido</w:t>
            </w:r>
          </w:p>
        </w:tc>
        <w:tc>
          <w:tcPr>
            <w:tcW w:w="451" w:type="pct"/>
            <w:tcBorders>
              <w:top w:val="nil"/>
              <w:left w:val="nil"/>
              <w:bottom w:val="nil"/>
              <w:right w:val="nil"/>
            </w:tcBorders>
            <w:noWrap/>
            <w:vAlign w:val="center"/>
            <w:hideMark/>
          </w:tcPr>
          <w:p w14:paraId="09CD6B07"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1.752.089</w:t>
            </w:r>
          </w:p>
        </w:tc>
        <w:tc>
          <w:tcPr>
            <w:tcW w:w="408" w:type="pct"/>
            <w:tcBorders>
              <w:top w:val="nil"/>
              <w:left w:val="nil"/>
              <w:bottom w:val="nil"/>
              <w:right w:val="nil"/>
            </w:tcBorders>
            <w:noWrap/>
            <w:vAlign w:val="center"/>
            <w:hideMark/>
          </w:tcPr>
          <w:p w14:paraId="288F9189"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39,71%</w:t>
            </w:r>
          </w:p>
        </w:tc>
        <w:tc>
          <w:tcPr>
            <w:tcW w:w="344" w:type="pct"/>
            <w:tcBorders>
              <w:top w:val="nil"/>
              <w:left w:val="nil"/>
              <w:bottom w:val="nil"/>
              <w:right w:val="nil"/>
            </w:tcBorders>
            <w:noWrap/>
            <w:vAlign w:val="center"/>
            <w:hideMark/>
          </w:tcPr>
          <w:p w14:paraId="26CEEBC5"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18,2%</w:t>
            </w:r>
          </w:p>
        </w:tc>
        <w:tc>
          <w:tcPr>
            <w:tcW w:w="342" w:type="pct"/>
            <w:tcBorders>
              <w:top w:val="nil"/>
              <w:left w:val="nil"/>
              <w:bottom w:val="nil"/>
              <w:right w:val="single" w:sz="8" w:space="0" w:color="8DB4E2"/>
            </w:tcBorders>
            <w:noWrap/>
            <w:vAlign w:val="center"/>
            <w:hideMark/>
          </w:tcPr>
          <w:p w14:paraId="6B37A47A"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22,9%</w:t>
            </w:r>
          </w:p>
        </w:tc>
        <w:tc>
          <w:tcPr>
            <w:tcW w:w="451" w:type="pct"/>
            <w:tcBorders>
              <w:top w:val="nil"/>
              <w:left w:val="nil"/>
              <w:bottom w:val="nil"/>
              <w:right w:val="nil"/>
            </w:tcBorders>
            <w:noWrap/>
            <w:vAlign w:val="center"/>
            <w:hideMark/>
          </w:tcPr>
          <w:p w14:paraId="50ADDA33"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1.482.012</w:t>
            </w:r>
          </w:p>
        </w:tc>
        <w:tc>
          <w:tcPr>
            <w:tcW w:w="361" w:type="pct"/>
            <w:tcBorders>
              <w:top w:val="nil"/>
              <w:left w:val="nil"/>
              <w:bottom w:val="nil"/>
              <w:right w:val="nil"/>
            </w:tcBorders>
            <w:noWrap/>
            <w:vAlign w:val="center"/>
            <w:hideMark/>
          </w:tcPr>
          <w:p w14:paraId="3898B65D"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36,2%</w:t>
            </w:r>
          </w:p>
        </w:tc>
        <w:tc>
          <w:tcPr>
            <w:tcW w:w="342" w:type="pct"/>
            <w:tcBorders>
              <w:top w:val="nil"/>
              <w:left w:val="nil"/>
              <w:bottom w:val="nil"/>
              <w:right w:val="nil"/>
            </w:tcBorders>
            <w:noWrap/>
            <w:vAlign w:val="center"/>
            <w:hideMark/>
          </w:tcPr>
          <w:p w14:paraId="5598CD79"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4,0%</w:t>
            </w:r>
          </w:p>
        </w:tc>
        <w:tc>
          <w:tcPr>
            <w:tcW w:w="342" w:type="pct"/>
            <w:tcBorders>
              <w:top w:val="nil"/>
              <w:left w:val="nil"/>
              <w:bottom w:val="nil"/>
              <w:right w:val="single" w:sz="8" w:space="0" w:color="8DB4E2"/>
            </w:tcBorders>
            <w:noWrap/>
            <w:vAlign w:val="center"/>
            <w:hideMark/>
          </w:tcPr>
          <w:p w14:paraId="620F83EE"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-4,7%</w:t>
            </w:r>
          </w:p>
        </w:tc>
        <w:tc>
          <w:tcPr>
            <w:tcW w:w="451" w:type="pct"/>
            <w:tcBorders>
              <w:top w:val="nil"/>
              <w:left w:val="nil"/>
              <w:bottom w:val="nil"/>
              <w:right w:val="nil"/>
            </w:tcBorders>
            <w:noWrap/>
            <w:vAlign w:val="center"/>
            <w:hideMark/>
          </w:tcPr>
          <w:p w14:paraId="08452DA9"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1.425.651</w:t>
            </w:r>
          </w:p>
        </w:tc>
        <w:tc>
          <w:tcPr>
            <w:tcW w:w="300" w:type="pct"/>
            <w:tcBorders>
              <w:top w:val="nil"/>
              <w:left w:val="nil"/>
              <w:bottom w:val="nil"/>
              <w:right w:val="nil"/>
            </w:tcBorders>
            <w:noWrap/>
            <w:vAlign w:val="center"/>
            <w:hideMark/>
          </w:tcPr>
          <w:p w14:paraId="60F56AF5" w14:textId="77777777" w:rsidR="006E1935" w:rsidRPr="00E756BC" w:rsidRDefault="006E1935" w:rsidP="006E1935">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35,6%</w:t>
            </w:r>
          </w:p>
        </w:tc>
      </w:tr>
      <w:tr w:rsidR="00E80508" w:rsidRPr="006E1935" w14:paraId="60455087" w14:textId="77777777" w:rsidTr="003E1824">
        <w:trPr>
          <w:trHeight w:val="232"/>
        </w:trPr>
        <w:tc>
          <w:tcPr>
            <w:tcW w:w="1207" w:type="pct"/>
            <w:tcBorders>
              <w:top w:val="single" w:sz="8" w:space="0" w:color="8DB4E2"/>
              <w:left w:val="nil"/>
              <w:bottom w:val="single" w:sz="8" w:space="0" w:color="8DB4E2"/>
              <w:right w:val="nil"/>
            </w:tcBorders>
            <w:noWrap/>
            <w:vAlign w:val="center"/>
            <w:hideMark/>
          </w:tcPr>
          <w:p w14:paraId="415AADC8" w14:textId="77777777" w:rsidR="006E1935" w:rsidRPr="00E756BC" w:rsidRDefault="006E1935" w:rsidP="006E1935">
            <w:pPr>
              <w:tabs>
                <w:tab w:val="clear" w:pos="851"/>
              </w:tabs>
              <w:spacing w:before="0" w:after="0"/>
              <w:jc w:val="left"/>
              <w:rPr>
                <w:rFonts w:ascii="Arial" w:hAnsi="Arial" w:cs="Arial"/>
                <w:b/>
                <w:color w:val="000000"/>
                <w:sz w:val="12"/>
                <w:szCs w:val="12"/>
                <w:lang w:eastAsia="pt-BR"/>
              </w:rPr>
            </w:pPr>
            <w:r w:rsidRPr="00E756BC">
              <w:rPr>
                <w:rFonts w:ascii="Arial" w:hAnsi="Arial" w:cs="Arial"/>
                <w:b/>
                <w:color w:val="000000"/>
                <w:sz w:val="12"/>
                <w:szCs w:val="12"/>
                <w:lang w:eastAsia="pt-BR"/>
              </w:rPr>
              <w:t>Passivo Total</w:t>
            </w:r>
          </w:p>
        </w:tc>
        <w:tc>
          <w:tcPr>
            <w:tcW w:w="451" w:type="pct"/>
            <w:tcBorders>
              <w:top w:val="single" w:sz="8" w:space="0" w:color="8DB4E2"/>
              <w:left w:val="nil"/>
              <w:bottom w:val="single" w:sz="8" w:space="0" w:color="8DB4E2"/>
              <w:right w:val="nil"/>
            </w:tcBorders>
            <w:noWrap/>
            <w:vAlign w:val="center"/>
            <w:hideMark/>
          </w:tcPr>
          <w:p w14:paraId="4EC9B0F7"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4.412.466</w:t>
            </w:r>
          </w:p>
        </w:tc>
        <w:tc>
          <w:tcPr>
            <w:tcW w:w="408" w:type="pct"/>
            <w:tcBorders>
              <w:top w:val="single" w:sz="8" w:space="0" w:color="8DB4E2"/>
              <w:left w:val="nil"/>
              <w:bottom w:val="single" w:sz="8" w:space="0" w:color="8DB4E2"/>
              <w:right w:val="nil"/>
            </w:tcBorders>
            <w:noWrap/>
            <w:vAlign w:val="center"/>
            <w:hideMark/>
          </w:tcPr>
          <w:p w14:paraId="2A96CF5F"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100,00%</w:t>
            </w:r>
          </w:p>
        </w:tc>
        <w:tc>
          <w:tcPr>
            <w:tcW w:w="344" w:type="pct"/>
            <w:tcBorders>
              <w:top w:val="single" w:sz="8" w:space="0" w:color="8DB4E2"/>
              <w:left w:val="nil"/>
              <w:bottom w:val="single" w:sz="8" w:space="0" w:color="8DB4E2"/>
              <w:right w:val="nil"/>
            </w:tcBorders>
            <w:noWrap/>
            <w:vAlign w:val="center"/>
            <w:hideMark/>
          </w:tcPr>
          <w:p w14:paraId="769E289B"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7,9%</w:t>
            </w:r>
          </w:p>
        </w:tc>
        <w:tc>
          <w:tcPr>
            <w:tcW w:w="342" w:type="pct"/>
            <w:tcBorders>
              <w:top w:val="single" w:sz="8" w:space="0" w:color="8DB4E2"/>
              <w:left w:val="nil"/>
              <w:bottom w:val="single" w:sz="8" w:space="0" w:color="8DB4E2"/>
              <w:right w:val="single" w:sz="8" w:space="0" w:color="8DB4E2"/>
            </w:tcBorders>
            <w:noWrap/>
            <w:vAlign w:val="center"/>
            <w:hideMark/>
          </w:tcPr>
          <w:p w14:paraId="2C88ABE2"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10,2%</w:t>
            </w:r>
          </w:p>
        </w:tc>
        <w:tc>
          <w:tcPr>
            <w:tcW w:w="451" w:type="pct"/>
            <w:tcBorders>
              <w:top w:val="single" w:sz="8" w:space="0" w:color="8DB4E2"/>
              <w:left w:val="nil"/>
              <w:bottom w:val="single" w:sz="8" w:space="0" w:color="8DB4E2"/>
              <w:right w:val="nil"/>
            </w:tcBorders>
            <w:noWrap/>
            <w:vAlign w:val="center"/>
            <w:hideMark/>
          </w:tcPr>
          <w:p w14:paraId="1236D465"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4.089.985</w:t>
            </w:r>
          </w:p>
        </w:tc>
        <w:tc>
          <w:tcPr>
            <w:tcW w:w="361" w:type="pct"/>
            <w:tcBorders>
              <w:top w:val="single" w:sz="8" w:space="0" w:color="8DB4E2"/>
              <w:left w:val="nil"/>
              <w:bottom w:val="single" w:sz="8" w:space="0" w:color="8DB4E2"/>
              <w:right w:val="nil"/>
            </w:tcBorders>
            <w:noWrap/>
            <w:vAlign w:val="center"/>
            <w:hideMark/>
          </w:tcPr>
          <w:p w14:paraId="5C7EF19E"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100,0%</w:t>
            </w:r>
          </w:p>
        </w:tc>
        <w:tc>
          <w:tcPr>
            <w:tcW w:w="342" w:type="pct"/>
            <w:tcBorders>
              <w:top w:val="single" w:sz="8" w:space="0" w:color="8DB4E2"/>
              <w:left w:val="nil"/>
              <w:bottom w:val="single" w:sz="8" w:space="0" w:color="8DB4E2"/>
              <w:right w:val="nil"/>
            </w:tcBorders>
            <w:noWrap/>
            <w:vAlign w:val="center"/>
            <w:hideMark/>
          </w:tcPr>
          <w:p w14:paraId="0D082CD1"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2,2%</w:t>
            </w:r>
          </w:p>
        </w:tc>
        <w:tc>
          <w:tcPr>
            <w:tcW w:w="342" w:type="pct"/>
            <w:tcBorders>
              <w:top w:val="single" w:sz="8" w:space="0" w:color="8DB4E2"/>
              <w:left w:val="nil"/>
              <w:bottom w:val="single" w:sz="8" w:space="0" w:color="8DB4E2"/>
              <w:right w:val="single" w:sz="8" w:space="0" w:color="8DB4E2"/>
            </w:tcBorders>
            <w:noWrap/>
            <w:vAlign w:val="center"/>
            <w:hideMark/>
          </w:tcPr>
          <w:p w14:paraId="0DAC0F6B"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1,4%</w:t>
            </w:r>
          </w:p>
        </w:tc>
        <w:tc>
          <w:tcPr>
            <w:tcW w:w="451" w:type="pct"/>
            <w:tcBorders>
              <w:top w:val="single" w:sz="8" w:space="0" w:color="8DB4E2"/>
              <w:left w:val="nil"/>
              <w:bottom w:val="single" w:sz="8" w:space="0" w:color="8DB4E2"/>
              <w:right w:val="nil"/>
            </w:tcBorders>
            <w:noWrap/>
            <w:vAlign w:val="center"/>
            <w:hideMark/>
          </w:tcPr>
          <w:p w14:paraId="1CD825E9"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4.003.587</w:t>
            </w:r>
          </w:p>
        </w:tc>
        <w:tc>
          <w:tcPr>
            <w:tcW w:w="300" w:type="pct"/>
            <w:tcBorders>
              <w:top w:val="single" w:sz="8" w:space="0" w:color="8DB4E2"/>
              <w:left w:val="nil"/>
              <w:bottom w:val="single" w:sz="8" w:space="0" w:color="8DB4E2"/>
              <w:right w:val="nil"/>
            </w:tcBorders>
            <w:noWrap/>
            <w:vAlign w:val="center"/>
            <w:hideMark/>
          </w:tcPr>
          <w:p w14:paraId="2B330B4D" w14:textId="77777777" w:rsidR="006E1935" w:rsidRPr="00E756BC" w:rsidRDefault="006E1935" w:rsidP="006E1935">
            <w:pPr>
              <w:tabs>
                <w:tab w:val="clear" w:pos="851"/>
              </w:tabs>
              <w:spacing w:before="0" w:after="0"/>
              <w:jc w:val="right"/>
              <w:rPr>
                <w:rFonts w:ascii="Arial" w:hAnsi="Arial" w:cs="Arial"/>
                <w:b/>
                <w:color w:val="000000"/>
                <w:sz w:val="12"/>
                <w:szCs w:val="12"/>
                <w:lang w:eastAsia="pt-BR"/>
              </w:rPr>
            </w:pPr>
            <w:r w:rsidRPr="00E756BC">
              <w:rPr>
                <w:rFonts w:ascii="Arial" w:hAnsi="Arial" w:cs="Arial"/>
                <w:b/>
                <w:color w:val="000000"/>
                <w:sz w:val="12"/>
                <w:szCs w:val="12"/>
                <w:lang w:eastAsia="pt-BR"/>
              </w:rPr>
              <w:t>100,0%</w:t>
            </w:r>
          </w:p>
        </w:tc>
      </w:tr>
    </w:tbl>
    <w:p w14:paraId="21732F30" w14:textId="05080F2A" w:rsidR="00D44CF4" w:rsidRDefault="00D44CF4" w:rsidP="00505643">
      <w:pPr>
        <w:pStyle w:val="Corpodetexto"/>
        <w:spacing w:before="0" w:after="0"/>
        <w:rPr>
          <w:rFonts w:ascii="Arial" w:hAnsi="Arial" w:cs="Arial"/>
          <w:sz w:val="12"/>
          <w:szCs w:val="12"/>
        </w:rPr>
      </w:pPr>
      <w:r w:rsidRPr="00E756BC">
        <w:rPr>
          <w:rFonts w:ascii="Arial" w:hAnsi="Arial" w:cs="Arial"/>
          <w:sz w:val="12"/>
          <w:szCs w:val="12"/>
        </w:rPr>
        <w:t>Fonte: Demonstrações Contábeis Individuais da Telebras</w:t>
      </w:r>
    </w:p>
    <w:p w14:paraId="62C57A4D" w14:textId="79738AEF" w:rsidR="006242D6" w:rsidRDefault="006242D6" w:rsidP="006242D6">
      <w:pPr>
        <w:pStyle w:val="Legenda"/>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1</w:t>
      </w:r>
      <w:r w:rsidRPr="00505643">
        <w:rPr>
          <w:noProof/>
        </w:rPr>
        <w:fldChar w:fldCharType="end"/>
      </w:r>
      <w:r w:rsidRPr="0064787A">
        <w:t xml:space="preserve"> </w:t>
      </w:r>
      <w:r w:rsidR="00FD6072">
        <w:t>Principais Rubricas Patrimoniais 2023 - 2025</w:t>
      </w:r>
    </w:p>
    <w:p w14:paraId="5BD0E862" w14:textId="77777777" w:rsidR="00D44CF4" w:rsidRPr="00554EEA" w:rsidRDefault="00D44CF4" w:rsidP="00505643">
      <w:pPr>
        <w:pStyle w:val="Corpodetexto"/>
        <w:spacing w:before="0" w:after="0"/>
        <w:rPr>
          <w:rFonts w:ascii="Arial" w:eastAsia="Arial" w:hAnsi="Arial" w:cs="Arial"/>
          <w:sz w:val="16"/>
          <w:szCs w:val="16"/>
          <w:highlight w:val="yellow"/>
        </w:rPr>
      </w:pPr>
    </w:p>
    <w:tbl>
      <w:tblPr>
        <w:tblW w:w="5000" w:type="pct"/>
        <w:tblCellMar>
          <w:left w:w="70" w:type="dxa"/>
          <w:right w:w="70" w:type="dxa"/>
        </w:tblCellMar>
        <w:tblLook w:val="04A0" w:firstRow="1" w:lastRow="0" w:firstColumn="1" w:lastColumn="0" w:noHBand="0" w:noVBand="1"/>
      </w:tblPr>
      <w:tblGrid>
        <w:gridCol w:w="4474"/>
        <w:gridCol w:w="1161"/>
        <w:gridCol w:w="1147"/>
        <w:gridCol w:w="1147"/>
        <w:gridCol w:w="1143"/>
      </w:tblGrid>
      <w:tr w:rsidR="00826E2A" w:rsidRPr="00826E2A" w14:paraId="0DADC414" w14:textId="77777777" w:rsidTr="00E756BC">
        <w:trPr>
          <w:trHeight w:val="232"/>
        </w:trPr>
        <w:tc>
          <w:tcPr>
            <w:tcW w:w="2466" w:type="pct"/>
            <w:tcBorders>
              <w:top w:val="single" w:sz="8" w:space="0" w:color="4472C4"/>
              <w:left w:val="nil"/>
              <w:bottom w:val="single" w:sz="8" w:space="0" w:color="4472C4"/>
              <w:right w:val="nil"/>
            </w:tcBorders>
            <w:noWrap/>
            <w:vAlign w:val="center"/>
            <w:hideMark/>
          </w:tcPr>
          <w:p w14:paraId="64F3DE76" w14:textId="77777777" w:rsidR="00826E2A" w:rsidRPr="00E756BC" w:rsidRDefault="00826E2A" w:rsidP="00826E2A">
            <w:pPr>
              <w:tabs>
                <w:tab w:val="clear" w:pos="851"/>
              </w:tabs>
              <w:spacing w:before="0" w:after="0"/>
              <w:jc w:val="center"/>
              <w:rPr>
                <w:rFonts w:ascii="Arial" w:hAnsi="Arial" w:cs="Arial"/>
                <w:b/>
                <w:color w:val="2F75B5"/>
                <w:sz w:val="12"/>
                <w:szCs w:val="12"/>
                <w:lang w:eastAsia="pt-BR"/>
              </w:rPr>
            </w:pPr>
            <w:r w:rsidRPr="00E756BC">
              <w:rPr>
                <w:rFonts w:ascii="Arial" w:hAnsi="Arial" w:cs="Arial"/>
                <w:b/>
                <w:color w:val="2F75B5"/>
                <w:sz w:val="12"/>
                <w:szCs w:val="12"/>
                <w:lang w:eastAsia="pt-BR"/>
              </w:rPr>
              <w:t>Indicadores Financeiros</w:t>
            </w:r>
          </w:p>
        </w:tc>
        <w:tc>
          <w:tcPr>
            <w:tcW w:w="640" w:type="pct"/>
            <w:tcBorders>
              <w:top w:val="single" w:sz="8" w:space="0" w:color="4472C4"/>
              <w:left w:val="nil"/>
              <w:bottom w:val="single" w:sz="8" w:space="0" w:color="4472C4"/>
              <w:right w:val="nil"/>
            </w:tcBorders>
            <w:vAlign w:val="center"/>
            <w:hideMark/>
          </w:tcPr>
          <w:p w14:paraId="7AAA4F5F" w14:textId="77777777" w:rsidR="00826E2A" w:rsidRPr="00E756BC" w:rsidRDefault="00826E2A" w:rsidP="00826E2A">
            <w:pPr>
              <w:tabs>
                <w:tab w:val="clear" w:pos="851"/>
              </w:tabs>
              <w:spacing w:before="0" w:after="0"/>
              <w:jc w:val="center"/>
              <w:rPr>
                <w:rFonts w:ascii="Arial" w:hAnsi="Arial" w:cs="Arial"/>
                <w:b/>
                <w:color w:val="2F75B5"/>
                <w:sz w:val="12"/>
                <w:szCs w:val="12"/>
                <w:lang w:eastAsia="pt-BR"/>
              </w:rPr>
            </w:pPr>
            <w:r w:rsidRPr="00E756BC">
              <w:rPr>
                <w:rFonts w:ascii="Arial" w:hAnsi="Arial" w:cs="Arial"/>
                <w:b/>
                <w:color w:val="2F75B5"/>
                <w:sz w:val="12"/>
                <w:szCs w:val="12"/>
                <w:lang w:eastAsia="pt-BR"/>
              </w:rPr>
              <w:t>Medida</w:t>
            </w:r>
          </w:p>
        </w:tc>
        <w:tc>
          <w:tcPr>
            <w:tcW w:w="632" w:type="pct"/>
            <w:tcBorders>
              <w:top w:val="single" w:sz="8" w:space="0" w:color="4472C4"/>
              <w:left w:val="nil"/>
              <w:bottom w:val="single" w:sz="8" w:space="0" w:color="4472C4"/>
              <w:right w:val="nil"/>
            </w:tcBorders>
            <w:noWrap/>
            <w:vAlign w:val="center"/>
            <w:hideMark/>
          </w:tcPr>
          <w:p w14:paraId="72B3EF09" w14:textId="77777777" w:rsidR="00826E2A" w:rsidRPr="00E756BC" w:rsidRDefault="00826E2A" w:rsidP="00826E2A">
            <w:pPr>
              <w:tabs>
                <w:tab w:val="clear" w:pos="851"/>
              </w:tabs>
              <w:spacing w:before="0" w:after="0"/>
              <w:jc w:val="right"/>
              <w:rPr>
                <w:rFonts w:ascii="Arial" w:hAnsi="Arial" w:cs="Arial"/>
                <w:b/>
                <w:color w:val="2F75B5"/>
                <w:sz w:val="12"/>
                <w:szCs w:val="12"/>
                <w:lang w:eastAsia="pt-BR"/>
              </w:rPr>
            </w:pPr>
            <w:r w:rsidRPr="00E756BC">
              <w:rPr>
                <w:rFonts w:ascii="Arial" w:hAnsi="Arial" w:cs="Arial"/>
                <w:b/>
                <w:color w:val="2F75B5"/>
                <w:sz w:val="12"/>
                <w:szCs w:val="12"/>
                <w:lang w:eastAsia="pt-BR"/>
              </w:rPr>
              <w:t>2025</w:t>
            </w:r>
          </w:p>
        </w:tc>
        <w:tc>
          <w:tcPr>
            <w:tcW w:w="632" w:type="pct"/>
            <w:tcBorders>
              <w:top w:val="single" w:sz="8" w:space="0" w:color="4472C4"/>
              <w:left w:val="nil"/>
              <w:bottom w:val="single" w:sz="8" w:space="0" w:color="4472C4"/>
              <w:right w:val="nil"/>
            </w:tcBorders>
            <w:noWrap/>
            <w:vAlign w:val="center"/>
            <w:hideMark/>
          </w:tcPr>
          <w:p w14:paraId="7BE63276" w14:textId="77777777" w:rsidR="00826E2A" w:rsidRPr="00E756BC" w:rsidRDefault="00826E2A" w:rsidP="00826E2A">
            <w:pPr>
              <w:tabs>
                <w:tab w:val="clear" w:pos="851"/>
              </w:tabs>
              <w:spacing w:before="0" w:after="0"/>
              <w:jc w:val="right"/>
              <w:rPr>
                <w:rFonts w:ascii="Arial" w:hAnsi="Arial" w:cs="Arial"/>
                <w:b/>
                <w:color w:val="2F75B5"/>
                <w:sz w:val="12"/>
                <w:szCs w:val="12"/>
                <w:lang w:eastAsia="pt-BR"/>
              </w:rPr>
            </w:pPr>
            <w:r w:rsidRPr="00E756BC">
              <w:rPr>
                <w:rFonts w:ascii="Arial" w:hAnsi="Arial" w:cs="Arial"/>
                <w:b/>
                <w:color w:val="2F75B5"/>
                <w:sz w:val="12"/>
                <w:szCs w:val="12"/>
                <w:lang w:eastAsia="pt-BR"/>
              </w:rPr>
              <w:t>2024</w:t>
            </w:r>
          </w:p>
        </w:tc>
        <w:tc>
          <w:tcPr>
            <w:tcW w:w="630" w:type="pct"/>
            <w:tcBorders>
              <w:top w:val="single" w:sz="8" w:space="0" w:color="4472C4"/>
              <w:left w:val="nil"/>
              <w:bottom w:val="single" w:sz="8" w:space="0" w:color="4472C4"/>
              <w:right w:val="nil"/>
            </w:tcBorders>
            <w:noWrap/>
            <w:vAlign w:val="center"/>
            <w:hideMark/>
          </w:tcPr>
          <w:p w14:paraId="492AE55C" w14:textId="77777777" w:rsidR="00826E2A" w:rsidRPr="00E756BC" w:rsidRDefault="00826E2A" w:rsidP="00826E2A">
            <w:pPr>
              <w:tabs>
                <w:tab w:val="clear" w:pos="851"/>
              </w:tabs>
              <w:spacing w:before="0" w:after="0"/>
              <w:jc w:val="right"/>
              <w:rPr>
                <w:rFonts w:ascii="Arial" w:hAnsi="Arial" w:cs="Arial"/>
                <w:b/>
                <w:color w:val="2F75B5"/>
                <w:sz w:val="12"/>
                <w:szCs w:val="12"/>
                <w:lang w:eastAsia="pt-BR"/>
              </w:rPr>
            </w:pPr>
            <w:r w:rsidRPr="00E756BC">
              <w:rPr>
                <w:rFonts w:ascii="Arial" w:hAnsi="Arial" w:cs="Arial"/>
                <w:b/>
                <w:color w:val="2F75B5"/>
                <w:sz w:val="12"/>
                <w:szCs w:val="12"/>
                <w:lang w:eastAsia="pt-BR"/>
              </w:rPr>
              <w:t>2023</w:t>
            </w:r>
          </w:p>
        </w:tc>
      </w:tr>
      <w:tr w:rsidR="00826E2A" w:rsidRPr="00826E2A" w14:paraId="0F90116E" w14:textId="77777777" w:rsidTr="00E756BC">
        <w:trPr>
          <w:trHeight w:val="232"/>
        </w:trPr>
        <w:tc>
          <w:tcPr>
            <w:tcW w:w="2466" w:type="pct"/>
            <w:tcBorders>
              <w:top w:val="nil"/>
              <w:left w:val="nil"/>
              <w:bottom w:val="nil"/>
              <w:right w:val="nil"/>
            </w:tcBorders>
            <w:noWrap/>
            <w:vAlign w:val="center"/>
            <w:hideMark/>
          </w:tcPr>
          <w:p w14:paraId="5E47FBF2" w14:textId="77777777" w:rsidR="00826E2A" w:rsidRPr="00E756BC" w:rsidRDefault="00826E2A" w:rsidP="00826E2A">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Liquidez Corrente</w:t>
            </w:r>
          </w:p>
        </w:tc>
        <w:tc>
          <w:tcPr>
            <w:tcW w:w="640" w:type="pct"/>
            <w:tcBorders>
              <w:top w:val="nil"/>
              <w:left w:val="nil"/>
              <w:bottom w:val="nil"/>
              <w:right w:val="nil"/>
            </w:tcBorders>
            <w:vAlign w:val="center"/>
            <w:hideMark/>
          </w:tcPr>
          <w:p w14:paraId="0A99541A"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Índice</w:t>
            </w:r>
          </w:p>
        </w:tc>
        <w:tc>
          <w:tcPr>
            <w:tcW w:w="632" w:type="pct"/>
            <w:tcBorders>
              <w:top w:val="nil"/>
              <w:left w:val="nil"/>
              <w:bottom w:val="nil"/>
              <w:right w:val="nil"/>
            </w:tcBorders>
            <w:noWrap/>
            <w:vAlign w:val="center"/>
            <w:hideMark/>
          </w:tcPr>
          <w:p w14:paraId="373C0D1D"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7,1339</w:t>
            </w:r>
          </w:p>
        </w:tc>
        <w:tc>
          <w:tcPr>
            <w:tcW w:w="632" w:type="pct"/>
            <w:tcBorders>
              <w:top w:val="nil"/>
              <w:left w:val="nil"/>
              <w:bottom w:val="nil"/>
              <w:right w:val="nil"/>
            </w:tcBorders>
            <w:noWrap/>
            <w:vAlign w:val="center"/>
            <w:hideMark/>
          </w:tcPr>
          <w:p w14:paraId="15CFD6B2"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6,5339</w:t>
            </w:r>
          </w:p>
        </w:tc>
        <w:tc>
          <w:tcPr>
            <w:tcW w:w="630" w:type="pct"/>
            <w:tcBorders>
              <w:top w:val="nil"/>
              <w:left w:val="nil"/>
              <w:bottom w:val="nil"/>
              <w:right w:val="nil"/>
            </w:tcBorders>
            <w:noWrap/>
            <w:vAlign w:val="center"/>
            <w:hideMark/>
          </w:tcPr>
          <w:p w14:paraId="616C373D"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7,3122</w:t>
            </w:r>
          </w:p>
        </w:tc>
      </w:tr>
      <w:tr w:rsidR="00826E2A" w:rsidRPr="00826E2A" w14:paraId="449F0B99" w14:textId="77777777" w:rsidTr="00E756BC">
        <w:trPr>
          <w:trHeight w:val="232"/>
        </w:trPr>
        <w:tc>
          <w:tcPr>
            <w:tcW w:w="2466" w:type="pct"/>
            <w:tcBorders>
              <w:top w:val="nil"/>
              <w:left w:val="nil"/>
              <w:bottom w:val="nil"/>
              <w:right w:val="nil"/>
            </w:tcBorders>
            <w:noWrap/>
            <w:vAlign w:val="center"/>
            <w:hideMark/>
          </w:tcPr>
          <w:p w14:paraId="24F95C83" w14:textId="77777777" w:rsidR="00826E2A" w:rsidRPr="00E756BC" w:rsidRDefault="00826E2A" w:rsidP="00826E2A">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 xml:space="preserve">Liquidez Geral </w:t>
            </w:r>
          </w:p>
        </w:tc>
        <w:tc>
          <w:tcPr>
            <w:tcW w:w="640" w:type="pct"/>
            <w:tcBorders>
              <w:top w:val="nil"/>
              <w:left w:val="nil"/>
              <w:bottom w:val="nil"/>
              <w:right w:val="nil"/>
            </w:tcBorders>
            <w:vAlign w:val="center"/>
            <w:hideMark/>
          </w:tcPr>
          <w:p w14:paraId="0D5EE63C"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Índice</w:t>
            </w:r>
          </w:p>
        </w:tc>
        <w:tc>
          <w:tcPr>
            <w:tcW w:w="632" w:type="pct"/>
            <w:tcBorders>
              <w:top w:val="nil"/>
              <w:left w:val="nil"/>
              <w:bottom w:val="nil"/>
              <w:right w:val="nil"/>
            </w:tcBorders>
            <w:noWrap/>
            <w:vAlign w:val="center"/>
            <w:hideMark/>
          </w:tcPr>
          <w:p w14:paraId="0CB33AB5"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6,1667</w:t>
            </w:r>
          </w:p>
        </w:tc>
        <w:tc>
          <w:tcPr>
            <w:tcW w:w="632" w:type="pct"/>
            <w:tcBorders>
              <w:top w:val="nil"/>
              <w:left w:val="nil"/>
              <w:bottom w:val="nil"/>
              <w:right w:val="nil"/>
            </w:tcBorders>
            <w:noWrap/>
            <w:vAlign w:val="center"/>
            <w:hideMark/>
          </w:tcPr>
          <w:p w14:paraId="52DFD9FD"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4,5427</w:t>
            </w:r>
          </w:p>
        </w:tc>
        <w:tc>
          <w:tcPr>
            <w:tcW w:w="630" w:type="pct"/>
            <w:tcBorders>
              <w:top w:val="nil"/>
              <w:left w:val="nil"/>
              <w:bottom w:val="nil"/>
              <w:right w:val="nil"/>
            </w:tcBorders>
            <w:noWrap/>
            <w:vAlign w:val="center"/>
            <w:hideMark/>
          </w:tcPr>
          <w:p w14:paraId="70BAAD80"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3,8399</w:t>
            </w:r>
          </w:p>
        </w:tc>
      </w:tr>
      <w:tr w:rsidR="00826E2A" w:rsidRPr="00826E2A" w14:paraId="4EBE53C3" w14:textId="77777777" w:rsidTr="00E756BC">
        <w:trPr>
          <w:trHeight w:val="232"/>
        </w:trPr>
        <w:tc>
          <w:tcPr>
            <w:tcW w:w="2466" w:type="pct"/>
            <w:tcBorders>
              <w:top w:val="nil"/>
              <w:left w:val="nil"/>
              <w:bottom w:val="nil"/>
              <w:right w:val="nil"/>
            </w:tcBorders>
            <w:noWrap/>
            <w:vAlign w:val="center"/>
            <w:hideMark/>
          </w:tcPr>
          <w:p w14:paraId="248CCF6A" w14:textId="77777777" w:rsidR="00826E2A" w:rsidRPr="00E756BC" w:rsidRDefault="00826E2A" w:rsidP="00826E2A">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Composição do Endividamento</w:t>
            </w:r>
          </w:p>
        </w:tc>
        <w:tc>
          <w:tcPr>
            <w:tcW w:w="640" w:type="pct"/>
            <w:tcBorders>
              <w:top w:val="nil"/>
              <w:left w:val="nil"/>
              <w:bottom w:val="nil"/>
              <w:right w:val="nil"/>
            </w:tcBorders>
            <w:vAlign w:val="center"/>
            <w:hideMark/>
          </w:tcPr>
          <w:p w14:paraId="48FDDF63"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w:t>
            </w:r>
          </w:p>
        </w:tc>
        <w:tc>
          <w:tcPr>
            <w:tcW w:w="632" w:type="pct"/>
            <w:tcBorders>
              <w:top w:val="nil"/>
              <w:left w:val="nil"/>
              <w:bottom w:val="nil"/>
              <w:right w:val="nil"/>
            </w:tcBorders>
            <w:noWrap/>
            <w:vAlign w:val="center"/>
            <w:hideMark/>
          </w:tcPr>
          <w:p w14:paraId="4E6FB68D"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76,19%</w:t>
            </w:r>
          </w:p>
        </w:tc>
        <w:tc>
          <w:tcPr>
            <w:tcW w:w="632" w:type="pct"/>
            <w:tcBorders>
              <w:top w:val="nil"/>
              <w:left w:val="nil"/>
              <w:bottom w:val="nil"/>
              <w:right w:val="nil"/>
            </w:tcBorders>
            <w:noWrap/>
            <w:vAlign w:val="center"/>
            <w:hideMark/>
          </w:tcPr>
          <w:p w14:paraId="2EBB140B"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58,98%</w:t>
            </w:r>
          </w:p>
        </w:tc>
        <w:tc>
          <w:tcPr>
            <w:tcW w:w="630" w:type="pct"/>
            <w:tcBorders>
              <w:top w:val="nil"/>
              <w:left w:val="nil"/>
              <w:bottom w:val="nil"/>
              <w:right w:val="nil"/>
            </w:tcBorders>
            <w:noWrap/>
            <w:vAlign w:val="center"/>
            <w:hideMark/>
          </w:tcPr>
          <w:p w14:paraId="59FCB526"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46,88%</w:t>
            </w:r>
          </w:p>
        </w:tc>
      </w:tr>
      <w:tr w:rsidR="00826E2A" w:rsidRPr="00826E2A" w14:paraId="63614CEC" w14:textId="77777777" w:rsidTr="00E756BC">
        <w:trPr>
          <w:trHeight w:val="232"/>
        </w:trPr>
        <w:tc>
          <w:tcPr>
            <w:tcW w:w="2466" w:type="pct"/>
            <w:tcBorders>
              <w:top w:val="nil"/>
              <w:left w:val="nil"/>
              <w:bottom w:val="nil"/>
              <w:right w:val="nil"/>
            </w:tcBorders>
            <w:noWrap/>
            <w:vAlign w:val="center"/>
            <w:hideMark/>
          </w:tcPr>
          <w:p w14:paraId="76A03B53" w14:textId="77777777" w:rsidR="00826E2A" w:rsidRPr="00E756BC" w:rsidRDefault="00826E2A" w:rsidP="00826E2A">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Grau de Endividamento</w:t>
            </w:r>
          </w:p>
        </w:tc>
        <w:tc>
          <w:tcPr>
            <w:tcW w:w="640" w:type="pct"/>
            <w:tcBorders>
              <w:top w:val="nil"/>
              <w:left w:val="nil"/>
              <w:bottom w:val="nil"/>
              <w:right w:val="nil"/>
            </w:tcBorders>
            <w:vAlign w:val="center"/>
            <w:hideMark/>
          </w:tcPr>
          <w:p w14:paraId="7C10D709"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w:t>
            </w:r>
          </w:p>
        </w:tc>
        <w:tc>
          <w:tcPr>
            <w:tcW w:w="632" w:type="pct"/>
            <w:tcBorders>
              <w:top w:val="nil"/>
              <w:left w:val="nil"/>
              <w:bottom w:val="nil"/>
              <w:right w:val="nil"/>
            </w:tcBorders>
            <w:noWrap/>
            <w:vAlign w:val="center"/>
            <w:hideMark/>
          </w:tcPr>
          <w:p w14:paraId="2D166616"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9,60%</w:t>
            </w:r>
          </w:p>
        </w:tc>
        <w:tc>
          <w:tcPr>
            <w:tcW w:w="632" w:type="pct"/>
            <w:tcBorders>
              <w:top w:val="nil"/>
              <w:left w:val="nil"/>
              <w:bottom w:val="nil"/>
              <w:right w:val="nil"/>
            </w:tcBorders>
            <w:noWrap/>
            <w:vAlign w:val="center"/>
            <w:hideMark/>
          </w:tcPr>
          <w:p w14:paraId="4F573089"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11,20%</w:t>
            </w:r>
          </w:p>
        </w:tc>
        <w:tc>
          <w:tcPr>
            <w:tcW w:w="630" w:type="pct"/>
            <w:tcBorders>
              <w:top w:val="nil"/>
              <w:left w:val="nil"/>
              <w:bottom w:val="nil"/>
              <w:right w:val="nil"/>
            </w:tcBorders>
            <w:noWrap/>
            <w:vAlign w:val="center"/>
            <w:hideMark/>
          </w:tcPr>
          <w:p w14:paraId="5EEDC9BD"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11,61%</w:t>
            </w:r>
          </w:p>
        </w:tc>
      </w:tr>
      <w:tr w:rsidR="00826E2A" w:rsidRPr="00826E2A" w14:paraId="07B39648" w14:textId="77777777" w:rsidTr="00E756BC">
        <w:trPr>
          <w:trHeight w:val="232"/>
        </w:trPr>
        <w:tc>
          <w:tcPr>
            <w:tcW w:w="2466" w:type="pct"/>
            <w:tcBorders>
              <w:top w:val="nil"/>
              <w:left w:val="nil"/>
              <w:bottom w:val="single" w:sz="8" w:space="0" w:color="4472C4"/>
              <w:right w:val="nil"/>
            </w:tcBorders>
            <w:noWrap/>
            <w:vAlign w:val="center"/>
            <w:hideMark/>
          </w:tcPr>
          <w:p w14:paraId="26D0DDD7" w14:textId="77777777" w:rsidR="00826E2A" w:rsidRPr="00E756BC" w:rsidRDefault="00826E2A" w:rsidP="00826E2A">
            <w:pPr>
              <w:tabs>
                <w:tab w:val="clear" w:pos="851"/>
              </w:tabs>
              <w:spacing w:before="0" w:after="0"/>
              <w:jc w:val="left"/>
              <w:rPr>
                <w:rFonts w:ascii="Arial" w:hAnsi="Arial" w:cs="Arial"/>
                <w:color w:val="000000"/>
                <w:sz w:val="12"/>
                <w:szCs w:val="12"/>
                <w:lang w:eastAsia="pt-BR"/>
              </w:rPr>
            </w:pPr>
            <w:r w:rsidRPr="00E756BC">
              <w:rPr>
                <w:rFonts w:ascii="Arial" w:hAnsi="Arial" w:cs="Arial"/>
                <w:color w:val="000000"/>
                <w:sz w:val="12"/>
                <w:szCs w:val="12"/>
                <w:lang w:eastAsia="pt-BR"/>
              </w:rPr>
              <w:t>Participação de Capital de Terceiros</w:t>
            </w:r>
          </w:p>
        </w:tc>
        <w:tc>
          <w:tcPr>
            <w:tcW w:w="640" w:type="pct"/>
            <w:tcBorders>
              <w:top w:val="nil"/>
              <w:left w:val="nil"/>
              <w:bottom w:val="single" w:sz="8" w:space="0" w:color="4472C4"/>
              <w:right w:val="nil"/>
            </w:tcBorders>
            <w:vAlign w:val="center"/>
            <w:hideMark/>
          </w:tcPr>
          <w:p w14:paraId="35DB4E5C"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w:t>
            </w:r>
          </w:p>
        </w:tc>
        <w:tc>
          <w:tcPr>
            <w:tcW w:w="632" w:type="pct"/>
            <w:tcBorders>
              <w:top w:val="nil"/>
              <w:left w:val="nil"/>
              <w:bottom w:val="single" w:sz="8" w:space="0" w:color="4472C4"/>
              <w:right w:val="nil"/>
            </w:tcBorders>
            <w:noWrap/>
            <w:vAlign w:val="center"/>
            <w:hideMark/>
          </w:tcPr>
          <w:p w14:paraId="3959DD50"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10,64%</w:t>
            </w:r>
          </w:p>
        </w:tc>
        <w:tc>
          <w:tcPr>
            <w:tcW w:w="632" w:type="pct"/>
            <w:tcBorders>
              <w:top w:val="nil"/>
              <w:left w:val="nil"/>
              <w:bottom w:val="single" w:sz="8" w:space="0" w:color="4472C4"/>
              <w:right w:val="nil"/>
            </w:tcBorders>
            <w:noWrap/>
            <w:vAlign w:val="center"/>
            <w:hideMark/>
          </w:tcPr>
          <w:p w14:paraId="478C2140"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12,65%</w:t>
            </w:r>
          </w:p>
        </w:tc>
        <w:tc>
          <w:tcPr>
            <w:tcW w:w="630" w:type="pct"/>
            <w:tcBorders>
              <w:top w:val="nil"/>
              <w:left w:val="nil"/>
              <w:bottom w:val="single" w:sz="8" w:space="0" w:color="4472C4"/>
              <w:right w:val="nil"/>
            </w:tcBorders>
            <w:noWrap/>
            <w:vAlign w:val="center"/>
            <w:hideMark/>
          </w:tcPr>
          <w:p w14:paraId="65E47043" w14:textId="77777777" w:rsidR="00826E2A" w:rsidRPr="00E756BC" w:rsidRDefault="00826E2A" w:rsidP="00826E2A">
            <w:pPr>
              <w:tabs>
                <w:tab w:val="clear" w:pos="851"/>
              </w:tabs>
              <w:spacing w:before="0" w:after="0"/>
              <w:jc w:val="right"/>
              <w:rPr>
                <w:rFonts w:ascii="Arial" w:hAnsi="Arial" w:cs="Arial"/>
                <w:color w:val="000000"/>
                <w:sz w:val="12"/>
                <w:szCs w:val="12"/>
                <w:lang w:eastAsia="pt-BR"/>
              </w:rPr>
            </w:pPr>
            <w:r w:rsidRPr="00E756BC">
              <w:rPr>
                <w:rFonts w:ascii="Arial" w:hAnsi="Arial" w:cs="Arial"/>
                <w:color w:val="000000"/>
                <w:sz w:val="12"/>
                <w:szCs w:val="12"/>
                <w:lang w:eastAsia="pt-BR"/>
              </w:rPr>
              <w:t>13,20%</w:t>
            </w:r>
          </w:p>
        </w:tc>
      </w:tr>
    </w:tbl>
    <w:p w14:paraId="29579E50" w14:textId="2F1F9E55" w:rsidR="00D44CF4" w:rsidRDefault="003E0246" w:rsidP="00D52554">
      <w:pPr>
        <w:pStyle w:val="Corpodetexto"/>
        <w:spacing w:before="0" w:after="0"/>
        <w:rPr>
          <w:rFonts w:ascii="Arial" w:eastAsia="Arial" w:hAnsi="Arial" w:cs="Arial"/>
          <w:sz w:val="12"/>
          <w:szCs w:val="12"/>
        </w:rPr>
      </w:pPr>
      <w:r w:rsidRPr="00E756BC">
        <w:rPr>
          <w:rFonts w:ascii="Arial" w:hAnsi="Arial" w:cs="Arial"/>
          <w:sz w:val="12"/>
          <w:szCs w:val="12"/>
        </w:rPr>
        <w:t>Para fins de cálculo dos indicadores financeiros as rubricas de Despesas Antecipadas, Receitas Diferidas e Adiantamento para Futuro Aumento de Capital foram reclassificadas para o Patrimônio Líquido.</w:t>
      </w:r>
    </w:p>
    <w:p w14:paraId="418BF342" w14:textId="11E50558" w:rsidR="006242D6" w:rsidRPr="00754D63" w:rsidRDefault="006242D6" w:rsidP="00754D63">
      <w:pPr>
        <w:pStyle w:val="Legenda"/>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2</w:t>
      </w:r>
      <w:r w:rsidRPr="00505643">
        <w:rPr>
          <w:noProof/>
        </w:rPr>
        <w:fldChar w:fldCharType="end"/>
      </w:r>
      <w:r w:rsidRPr="0064787A">
        <w:t xml:space="preserve"> </w:t>
      </w:r>
      <w:r w:rsidR="00FD6072">
        <w:t>Rubricas Patrimoniais - Indicadores Financeiros</w:t>
      </w:r>
    </w:p>
    <w:p w14:paraId="653283D4" w14:textId="0941EF74" w:rsidR="00506882" w:rsidRPr="00D52554" w:rsidRDefault="00506882" w:rsidP="00F16A59">
      <w:pPr>
        <w:rPr>
          <w:rFonts w:eastAsia="Arial"/>
        </w:rPr>
      </w:pPr>
      <w:r w:rsidRPr="00D52554">
        <w:rPr>
          <w:rFonts w:eastAsia="Arial"/>
          <w:b/>
        </w:rPr>
        <w:t xml:space="preserve">Ativo Circulante – </w:t>
      </w:r>
      <w:r w:rsidRPr="00D52554">
        <w:rPr>
          <w:rFonts w:eastAsia="Arial"/>
        </w:rPr>
        <w:t>O Ativo Circulante ao final de 2025 apresentou aumento de 30,1% e 43,7% em relação aos anos de 2024 e 2023, respectivamente. Esse crescimento</w:t>
      </w:r>
      <w:r w:rsidR="002C031D">
        <w:rPr>
          <w:rFonts w:eastAsia="Arial"/>
        </w:rPr>
        <w:t xml:space="preserve"> </w:t>
      </w:r>
      <w:r w:rsidRPr="00D52554">
        <w:rPr>
          <w:rFonts w:eastAsia="Arial"/>
        </w:rPr>
        <w:t xml:space="preserve">é explicado principalmente pelos aumentos nas Disponibilidades, no Contas a Receber e pelo reconhecimento do </w:t>
      </w:r>
      <w:r w:rsidR="00DD2E6C">
        <w:rPr>
          <w:rFonts w:eastAsia="Arial"/>
        </w:rPr>
        <w:t>s</w:t>
      </w:r>
      <w:r w:rsidRPr="00D52554">
        <w:rPr>
          <w:rFonts w:eastAsia="Arial"/>
        </w:rPr>
        <w:t xml:space="preserve">uperávit de </w:t>
      </w:r>
      <w:r w:rsidR="00DD2E6C">
        <w:rPr>
          <w:rFonts w:eastAsia="Arial"/>
        </w:rPr>
        <w:t>p</w:t>
      </w:r>
      <w:r w:rsidR="00DD2E6C" w:rsidRPr="00D52554">
        <w:rPr>
          <w:rFonts w:eastAsia="Arial"/>
        </w:rPr>
        <w:t xml:space="preserve">revidência </w:t>
      </w:r>
      <w:r w:rsidR="00DD2E6C">
        <w:rPr>
          <w:rFonts w:eastAsia="Arial"/>
        </w:rPr>
        <w:t>p</w:t>
      </w:r>
      <w:r w:rsidR="00DD2E6C" w:rsidRPr="00D52554">
        <w:rPr>
          <w:rFonts w:eastAsia="Arial"/>
        </w:rPr>
        <w:t>rivada</w:t>
      </w:r>
      <w:r w:rsidRPr="00D52554">
        <w:rPr>
          <w:rFonts w:eastAsia="Arial"/>
        </w:rPr>
        <w:t>.</w:t>
      </w:r>
    </w:p>
    <w:p w14:paraId="47A50A5F" w14:textId="6601AE15" w:rsidR="00DD2E6C" w:rsidRDefault="00506882" w:rsidP="004D09EB">
      <w:pPr>
        <w:rPr>
          <w:rFonts w:eastAsia="Arial"/>
        </w:rPr>
      </w:pPr>
      <w:r w:rsidRPr="5262B1D5">
        <w:rPr>
          <w:rFonts w:eastAsia="Arial"/>
          <w:b/>
        </w:rPr>
        <w:t xml:space="preserve">Ativo Não Circulante – </w:t>
      </w:r>
      <w:r w:rsidRPr="5262B1D5">
        <w:rPr>
          <w:rFonts w:eastAsia="Arial"/>
        </w:rPr>
        <w:t>O grupo apresentou redução de 9,1% em comparação ao ano de 2024 e de 12,3% em relação a 2023. Esse comportamento decorre principalmente de:</w:t>
      </w:r>
    </w:p>
    <w:p w14:paraId="1E18A0A9" w14:textId="2A3DF07A" w:rsidR="00A11D70" w:rsidRPr="00A11D70" w:rsidRDefault="00506882" w:rsidP="009C5F84">
      <w:pPr>
        <w:pStyle w:val="PargrafodaLista"/>
        <w:numPr>
          <w:ilvl w:val="0"/>
          <w:numId w:val="96"/>
        </w:numPr>
        <w:spacing w:before="0"/>
        <w:rPr>
          <w:rFonts w:eastAsia="Arial"/>
        </w:rPr>
      </w:pPr>
      <w:r w:rsidRPr="00A11D70">
        <w:rPr>
          <w:rFonts w:eastAsia="Arial"/>
        </w:rPr>
        <w:t xml:space="preserve">transferências para o Ativo Circulante de valores anteriormente registrados no Realizável a Longo Prazo, relativos </w:t>
      </w:r>
      <w:proofErr w:type="gramStart"/>
      <w:r w:rsidR="00251C5B" w:rsidRPr="00A11D70">
        <w:rPr>
          <w:rFonts w:eastAsia="Arial"/>
        </w:rPr>
        <w:t>à</w:t>
      </w:r>
      <w:proofErr w:type="gramEnd"/>
      <w:r w:rsidRPr="00A11D70">
        <w:rPr>
          <w:rFonts w:eastAsia="Arial"/>
        </w:rPr>
        <w:t xml:space="preserve"> </w:t>
      </w:r>
      <w:r w:rsidR="00A11D70" w:rsidRPr="00A11D70">
        <w:rPr>
          <w:rFonts w:eastAsia="Arial"/>
        </w:rPr>
        <w:t>d</w:t>
      </w:r>
      <w:r w:rsidRPr="00A11D70">
        <w:rPr>
          <w:rFonts w:eastAsia="Arial"/>
        </w:rPr>
        <w:t xml:space="preserve">espesas </w:t>
      </w:r>
      <w:r w:rsidR="00A11D70" w:rsidRPr="00A11D70">
        <w:rPr>
          <w:rFonts w:eastAsia="Arial"/>
        </w:rPr>
        <w:t>a</w:t>
      </w:r>
      <w:r w:rsidR="6BA3AE6E" w:rsidRPr="00A11D70">
        <w:rPr>
          <w:rFonts w:eastAsia="Arial"/>
        </w:rPr>
        <w:t>ntecipadas; e</w:t>
      </w:r>
    </w:p>
    <w:p w14:paraId="5DF84C68" w14:textId="090EE2C5" w:rsidR="00506882" w:rsidRPr="00A11D70" w:rsidRDefault="00506882" w:rsidP="009C5F84">
      <w:pPr>
        <w:pStyle w:val="PargrafodaLista"/>
        <w:numPr>
          <w:ilvl w:val="0"/>
          <w:numId w:val="96"/>
        </w:numPr>
        <w:spacing w:before="0"/>
        <w:rPr>
          <w:rFonts w:eastAsia="Arial"/>
        </w:rPr>
      </w:pPr>
      <w:r w:rsidRPr="00A11D70">
        <w:rPr>
          <w:rFonts w:eastAsia="Arial"/>
        </w:rPr>
        <w:t>impacto da Depreciação e Amortização do Ativo Imobilizado e Intangível, cujos montantes superaram os ingressos verificados no período.</w:t>
      </w:r>
    </w:p>
    <w:p w14:paraId="7BA905E9" w14:textId="47C5CB73" w:rsidR="00506882" w:rsidRPr="00D52554" w:rsidRDefault="00506882" w:rsidP="009C5F84">
      <w:pPr>
        <w:rPr>
          <w:rFonts w:eastAsia="Arial"/>
          <w:szCs w:val="22"/>
        </w:rPr>
      </w:pPr>
      <w:r w:rsidRPr="3D31F4C4">
        <w:rPr>
          <w:rFonts w:eastAsia="Arial"/>
          <w:szCs w:val="22"/>
        </w:rPr>
        <w:t xml:space="preserve">Essa redução, contudo, foi parcialmente compensada pelo reconhecimento do </w:t>
      </w:r>
      <w:r w:rsidR="00A11D70">
        <w:rPr>
          <w:rFonts w:eastAsia="Arial"/>
          <w:szCs w:val="22"/>
        </w:rPr>
        <w:t>s</w:t>
      </w:r>
      <w:r w:rsidRPr="3D31F4C4">
        <w:rPr>
          <w:rFonts w:eastAsia="Arial"/>
          <w:szCs w:val="22"/>
        </w:rPr>
        <w:t xml:space="preserve">uperávit de </w:t>
      </w:r>
      <w:r w:rsidR="00A11D70">
        <w:rPr>
          <w:rFonts w:eastAsia="Arial"/>
          <w:szCs w:val="22"/>
        </w:rPr>
        <w:t>p</w:t>
      </w:r>
      <w:r w:rsidR="00A11D70" w:rsidRPr="3D31F4C4">
        <w:rPr>
          <w:rFonts w:eastAsia="Arial"/>
          <w:szCs w:val="22"/>
        </w:rPr>
        <w:t xml:space="preserve">revidência </w:t>
      </w:r>
      <w:r w:rsidR="00A11D70">
        <w:rPr>
          <w:rFonts w:eastAsia="Arial"/>
          <w:szCs w:val="22"/>
        </w:rPr>
        <w:t>p</w:t>
      </w:r>
      <w:r w:rsidR="00A11D70" w:rsidRPr="3D31F4C4">
        <w:rPr>
          <w:rFonts w:eastAsia="Arial"/>
          <w:szCs w:val="22"/>
        </w:rPr>
        <w:t xml:space="preserve">rivada </w:t>
      </w:r>
      <w:r w:rsidRPr="3D31F4C4">
        <w:rPr>
          <w:rFonts w:eastAsia="Arial"/>
          <w:szCs w:val="22"/>
        </w:rPr>
        <w:t>no exercício de 2025.</w:t>
      </w:r>
      <w:r w:rsidR="2E47FDAC" w:rsidRPr="3D31F4C4">
        <w:rPr>
          <w:rFonts w:eastAsia="Arial"/>
          <w:szCs w:val="22"/>
        </w:rPr>
        <w:t xml:space="preserve"> </w:t>
      </w:r>
    </w:p>
    <w:p w14:paraId="1E54ADEA" w14:textId="42C677FB" w:rsidR="00506882" w:rsidRPr="00AB7561" w:rsidRDefault="00506882" w:rsidP="009C5F84">
      <w:pPr>
        <w:rPr>
          <w:rFonts w:eastAsia="Arial"/>
          <w:szCs w:val="22"/>
        </w:rPr>
      </w:pPr>
      <w:r w:rsidRPr="00491ECC">
        <w:rPr>
          <w:rFonts w:eastAsia="Arial"/>
          <w:b/>
        </w:rPr>
        <w:t>Passivo Circulante</w:t>
      </w:r>
      <w:r w:rsidR="7A7A7E9E" w:rsidRPr="00AB7561">
        <w:rPr>
          <w:rFonts w:eastAsia="Arial"/>
        </w:rPr>
        <w:t xml:space="preserve"> –</w:t>
      </w:r>
      <w:r w:rsidRPr="00AB7561">
        <w:rPr>
          <w:rFonts w:eastAsia="Arial"/>
        </w:rPr>
        <w:t xml:space="preserve"> </w:t>
      </w:r>
      <w:r w:rsidRPr="00C07779">
        <w:rPr>
          <w:rFonts w:eastAsia="Arial"/>
          <w:szCs w:val="22"/>
        </w:rPr>
        <w:t xml:space="preserve">O comportamento desta rubrica, na comparação entre o exercício de 2025 e os exercícios de 2024 e 2023, apresentou um aumento de 16,7% em relação ao ano de 2024 e uma redução de 30,8% quando comparado ao ano de 2023. O crescimento frente a 2024 é explicado pelo aumento dos valores relativos aos tributos diretos e indiretos, </w:t>
      </w:r>
      <w:r w:rsidRPr="00AB7561">
        <w:rPr>
          <w:rFonts w:eastAsia="Arial"/>
          <w:szCs w:val="22"/>
        </w:rPr>
        <w:t xml:space="preserve">decorrente do resultado positivo do </w:t>
      </w:r>
      <w:r w:rsidRPr="00AB7561">
        <w:rPr>
          <w:rFonts w:eastAsia="Arial"/>
          <w:szCs w:val="22"/>
        </w:rPr>
        <w:lastRenderedPageBreak/>
        <w:t xml:space="preserve">exercício (no caso dos tributos diretos), bem como pelo reconhecimento do superávit de previdência privada, que impactou as contribuições para PIS e </w:t>
      </w:r>
      <w:proofErr w:type="spellStart"/>
      <w:r w:rsidR="0037403B" w:rsidRPr="00AB7561">
        <w:rPr>
          <w:rFonts w:eastAsia="Arial"/>
          <w:szCs w:val="22"/>
        </w:rPr>
        <w:t>Cofins</w:t>
      </w:r>
      <w:proofErr w:type="spellEnd"/>
      <w:r w:rsidRPr="00AB7561">
        <w:rPr>
          <w:rFonts w:eastAsia="Arial"/>
          <w:szCs w:val="22"/>
        </w:rPr>
        <w:t>.</w:t>
      </w:r>
    </w:p>
    <w:p w14:paraId="79CC2F75" w14:textId="5CE58896" w:rsidR="00506882" w:rsidRPr="00AB7561" w:rsidRDefault="00506882" w:rsidP="007757FC">
      <w:pPr>
        <w:rPr>
          <w:rFonts w:eastAsia="Arial"/>
          <w:szCs w:val="22"/>
        </w:rPr>
      </w:pPr>
      <w:r w:rsidRPr="00AB7561">
        <w:rPr>
          <w:rFonts w:eastAsia="Arial"/>
          <w:szCs w:val="22"/>
        </w:rPr>
        <w:t>Outro fator que contribuiu para esse aumento foi o recebimento de subvenções orçamentárias, cujo montante não foi integralmente realizado no exercício.</w:t>
      </w:r>
    </w:p>
    <w:p w14:paraId="29459304" w14:textId="532955F8" w:rsidR="00506882" w:rsidRPr="00AB7561" w:rsidRDefault="00506882" w:rsidP="007757FC">
      <w:pPr>
        <w:rPr>
          <w:rFonts w:eastAsia="Arial"/>
          <w:szCs w:val="22"/>
        </w:rPr>
      </w:pPr>
      <w:r w:rsidRPr="00AB7561">
        <w:rPr>
          <w:rFonts w:eastAsia="Arial"/>
          <w:szCs w:val="22"/>
        </w:rPr>
        <w:t xml:space="preserve">Esses incrementos foram parcialmente amortizados pela baixa das dívidas de financiamento junto à FINEP, </w:t>
      </w:r>
      <w:r w:rsidR="007A394A" w:rsidRPr="00AB7561">
        <w:rPr>
          <w:rFonts w:eastAsia="Arial"/>
          <w:szCs w:val="22"/>
        </w:rPr>
        <w:t xml:space="preserve">bem </w:t>
      </w:r>
      <w:r w:rsidRPr="00AB7561">
        <w:rPr>
          <w:rFonts w:eastAsia="Arial"/>
          <w:szCs w:val="22"/>
        </w:rPr>
        <w:t xml:space="preserve">como pelos pagamentos de valores devidos à </w:t>
      </w:r>
      <w:r w:rsidR="007A394A" w:rsidRPr="00AB7561">
        <w:rPr>
          <w:rFonts w:eastAsia="Arial"/>
          <w:szCs w:val="22"/>
        </w:rPr>
        <w:t>Previ</w:t>
      </w:r>
      <w:r w:rsidRPr="00AB7561">
        <w:rPr>
          <w:rFonts w:eastAsia="Arial"/>
          <w:szCs w:val="22"/>
        </w:rPr>
        <w:t xml:space="preserve"> e à </w:t>
      </w:r>
      <w:r w:rsidR="007A394A" w:rsidRPr="00AB7561">
        <w:rPr>
          <w:rFonts w:eastAsia="Arial"/>
          <w:szCs w:val="22"/>
        </w:rPr>
        <w:t>Funcef</w:t>
      </w:r>
      <w:r w:rsidRPr="00AB7561">
        <w:rPr>
          <w:rFonts w:eastAsia="Arial"/>
          <w:szCs w:val="22"/>
        </w:rPr>
        <w:t>.</w:t>
      </w:r>
      <w:r w:rsidR="4A6E1F33" w:rsidRPr="00AB7561">
        <w:rPr>
          <w:rFonts w:eastAsia="Arial"/>
          <w:szCs w:val="22"/>
        </w:rPr>
        <w:t xml:space="preserve"> </w:t>
      </w:r>
    </w:p>
    <w:p w14:paraId="6D25CF80" w14:textId="359E34BD" w:rsidR="00506882" w:rsidRPr="00E826A4" w:rsidRDefault="00506882" w:rsidP="007757FC">
      <w:pPr>
        <w:pStyle w:val="Corpodetexto"/>
        <w:rPr>
          <w:rFonts w:eastAsia="Arial"/>
          <w:sz w:val="24"/>
        </w:rPr>
      </w:pPr>
      <w:r w:rsidRPr="00AB7561">
        <w:rPr>
          <w:rFonts w:eastAsia="Arial"/>
          <w:b/>
          <w:szCs w:val="22"/>
        </w:rPr>
        <w:t>Passivo Não Circulante</w:t>
      </w:r>
      <w:r w:rsidR="0ABC2E62" w:rsidRPr="00E826A4">
        <w:rPr>
          <w:rFonts w:eastAsia="Arial"/>
          <w:b/>
          <w:sz w:val="24"/>
        </w:rPr>
        <w:t xml:space="preserve"> –</w:t>
      </w:r>
      <w:r w:rsidRPr="00E826A4">
        <w:rPr>
          <w:rFonts w:eastAsia="Arial"/>
          <w:b/>
          <w:sz w:val="24"/>
        </w:rPr>
        <w:t xml:space="preserve"> </w:t>
      </w:r>
      <w:r w:rsidRPr="006176F1">
        <w:rPr>
          <w:rFonts w:eastAsia="Arial"/>
        </w:rPr>
        <w:t>O Passivo Não Circulante manteve-se estável na comparação entre os exercícios de 2024 e 2023. Embora tenha ocorrido a baixa de dívidas de financiamentos e de obrigações com credores decorrentes de acordos judiciais, outros eventos contábeis compensaram essas reduções. Como resultado, o grupo apresentou comportamento praticamente inalterado no período.</w:t>
      </w:r>
    </w:p>
    <w:p w14:paraId="5E96538A" w14:textId="690EDF13" w:rsidR="00506882" w:rsidRPr="00E826A4" w:rsidRDefault="00506882" w:rsidP="007757FC">
      <w:pPr>
        <w:pStyle w:val="Corpodetexto"/>
        <w:rPr>
          <w:rFonts w:eastAsia="Arial"/>
          <w:sz w:val="24"/>
        </w:rPr>
      </w:pPr>
      <w:r w:rsidRPr="00050B43">
        <w:rPr>
          <w:rFonts w:eastAsia="Arial"/>
          <w:b/>
          <w:szCs w:val="22"/>
        </w:rPr>
        <w:t xml:space="preserve">Patrimônio Líquido </w:t>
      </w:r>
      <w:r w:rsidRPr="00E826A4">
        <w:rPr>
          <w:rFonts w:eastAsia="Arial"/>
          <w:b/>
          <w:sz w:val="24"/>
        </w:rPr>
        <w:t xml:space="preserve">– </w:t>
      </w:r>
      <w:r w:rsidRPr="00050B43">
        <w:rPr>
          <w:rFonts w:eastAsia="Arial"/>
        </w:rPr>
        <w:t>O exercício de 2025, quando comparado aos exercícios de 2024 e 2023, apresentou crescimento de 18,2% e 22,9%, respectivamente. Esse desempenho é explicado pelos aumentos de capital realizados em 2025, bem como pelo Lucro Líquido registrado no período.</w:t>
      </w:r>
    </w:p>
    <w:p w14:paraId="33AF29BE" w14:textId="545E1E60" w:rsidR="003E68A6" w:rsidRPr="00050B43" w:rsidRDefault="003E68A6" w:rsidP="00050B43">
      <w:pPr>
        <w:pStyle w:val="Ttulo2"/>
        <w:spacing w:before="240" w:after="240" w:line="276" w:lineRule="auto"/>
        <w:ind w:left="567" w:hanging="567"/>
        <w:rPr>
          <w:szCs w:val="22"/>
        </w:rPr>
      </w:pPr>
      <w:bookmarkStart w:id="7" w:name="_Toc191641866"/>
      <w:r w:rsidRPr="00050B43">
        <w:rPr>
          <w:szCs w:val="22"/>
        </w:rPr>
        <w:t>Estrutura Econômica da Companhia – Principais Rubricas</w:t>
      </w:r>
      <w:bookmarkEnd w:id="7"/>
    </w:p>
    <w:p w14:paraId="64CE7C93" w14:textId="029BAE9D" w:rsidR="009D6438" w:rsidRPr="00D52554" w:rsidRDefault="002C01CD" w:rsidP="00087F48">
      <w:pPr>
        <w:rPr>
          <w:rFonts w:eastAsia="Arial"/>
        </w:rPr>
      </w:pPr>
      <w:r w:rsidRPr="00050B43">
        <w:rPr>
          <w:rFonts w:eastAsia="Arial"/>
          <w:szCs w:val="22"/>
        </w:rPr>
        <w:t xml:space="preserve">O resultado obtido pela Companhia no exercício de 2025, quando comparado aos exercícios de 2024 e 2023, é apresentado a seguir, acompanhado das explicações </w:t>
      </w:r>
      <w:r w:rsidR="006A0AD1" w:rsidRPr="00050B43">
        <w:rPr>
          <w:rFonts w:eastAsia="Arial"/>
          <w:szCs w:val="22"/>
        </w:rPr>
        <w:t xml:space="preserve">relativas </w:t>
      </w:r>
      <w:r w:rsidRPr="00050B43">
        <w:rPr>
          <w:rFonts w:eastAsia="Arial"/>
          <w:szCs w:val="22"/>
        </w:rPr>
        <w:t>às principais variações observadas entre os períodos analisados.</w:t>
      </w:r>
    </w:p>
    <w:tbl>
      <w:tblPr>
        <w:tblW w:w="5000" w:type="pct"/>
        <w:tblCellMar>
          <w:left w:w="70" w:type="dxa"/>
          <w:right w:w="70" w:type="dxa"/>
        </w:tblCellMar>
        <w:tblLook w:val="04A0" w:firstRow="1" w:lastRow="0" w:firstColumn="1" w:lastColumn="0" w:noHBand="0" w:noVBand="1"/>
      </w:tblPr>
      <w:tblGrid>
        <w:gridCol w:w="5660"/>
        <w:gridCol w:w="1138"/>
        <w:gridCol w:w="1138"/>
        <w:gridCol w:w="1136"/>
      </w:tblGrid>
      <w:tr w:rsidR="00FC0E72" w:rsidRPr="00FC0E72" w14:paraId="224CE55F" w14:textId="77777777" w:rsidTr="00050B43">
        <w:trPr>
          <w:trHeight w:val="198"/>
        </w:trPr>
        <w:tc>
          <w:tcPr>
            <w:tcW w:w="3119" w:type="pct"/>
            <w:tcBorders>
              <w:top w:val="single" w:sz="8" w:space="0" w:color="8EAADB"/>
              <w:left w:val="nil"/>
              <w:bottom w:val="single" w:sz="8" w:space="0" w:color="8EAADB"/>
              <w:right w:val="nil"/>
            </w:tcBorders>
            <w:vAlign w:val="center"/>
            <w:hideMark/>
          </w:tcPr>
          <w:p w14:paraId="13BF8D0F" w14:textId="77777777" w:rsidR="00FC0E72" w:rsidRPr="00050B43" w:rsidRDefault="00FC0E72" w:rsidP="00FC0E72">
            <w:pPr>
              <w:tabs>
                <w:tab w:val="clear" w:pos="851"/>
              </w:tabs>
              <w:spacing w:before="0" w:after="0"/>
              <w:jc w:val="left"/>
              <w:rPr>
                <w:rFonts w:ascii="Arial" w:hAnsi="Arial" w:cs="Arial"/>
                <w:b/>
                <w:color w:val="2E74B5"/>
                <w:sz w:val="12"/>
                <w:szCs w:val="12"/>
                <w:lang w:eastAsia="pt-BR"/>
              </w:rPr>
            </w:pPr>
            <w:r w:rsidRPr="00050B43">
              <w:rPr>
                <w:rFonts w:ascii="Arial" w:hAnsi="Arial" w:cs="Arial"/>
                <w:b/>
                <w:color w:val="2E74B5"/>
                <w:sz w:val="12"/>
                <w:szCs w:val="12"/>
                <w:lang w:eastAsia="pt-BR"/>
              </w:rPr>
              <w:t>R$ mil</w:t>
            </w:r>
          </w:p>
        </w:tc>
        <w:tc>
          <w:tcPr>
            <w:tcW w:w="627" w:type="pct"/>
            <w:tcBorders>
              <w:top w:val="single" w:sz="8" w:space="0" w:color="8EAADB"/>
              <w:left w:val="nil"/>
              <w:bottom w:val="single" w:sz="8" w:space="0" w:color="8EAADB"/>
              <w:right w:val="nil"/>
            </w:tcBorders>
            <w:vAlign w:val="center"/>
            <w:hideMark/>
          </w:tcPr>
          <w:p w14:paraId="36933FEF" w14:textId="29867DDA" w:rsidR="00FC0E72" w:rsidRPr="00050B43" w:rsidRDefault="00FC0E72" w:rsidP="00FC0E72">
            <w:pPr>
              <w:tabs>
                <w:tab w:val="clear" w:pos="851"/>
              </w:tabs>
              <w:spacing w:before="0" w:after="0"/>
              <w:jc w:val="center"/>
              <w:rPr>
                <w:rFonts w:ascii="Arial" w:hAnsi="Arial" w:cs="Arial"/>
                <w:b/>
                <w:color w:val="2E74B5"/>
                <w:sz w:val="12"/>
                <w:szCs w:val="12"/>
                <w:lang w:eastAsia="pt-BR"/>
              </w:rPr>
            </w:pPr>
            <w:r w:rsidRPr="00754D63">
              <w:rPr>
                <w:rFonts w:ascii="Arial" w:hAnsi="Arial" w:cs="Arial"/>
                <w:b/>
                <w:color w:val="2E74B5"/>
                <w:sz w:val="12"/>
                <w:szCs w:val="12"/>
                <w:lang w:eastAsia="pt-BR"/>
              </w:rPr>
              <w:t>202</w:t>
            </w:r>
            <w:r w:rsidR="006D5747">
              <w:rPr>
                <w:rFonts w:ascii="Arial" w:hAnsi="Arial" w:cs="Arial"/>
                <w:b/>
                <w:color w:val="2E74B5"/>
                <w:sz w:val="12"/>
                <w:szCs w:val="12"/>
                <w:lang w:eastAsia="pt-BR"/>
              </w:rPr>
              <w:t>5</w:t>
            </w:r>
          </w:p>
        </w:tc>
        <w:tc>
          <w:tcPr>
            <w:tcW w:w="627" w:type="pct"/>
            <w:tcBorders>
              <w:top w:val="single" w:sz="8" w:space="0" w:color="8EAADB"/>
              <w:left w:val="nil"/>
              <w:bottom w:val="single" w:sz="8" w:space="0" w:color="8EAADB"/>
              <w:right w:val="nil"/>
            </w:tcBorders>
            <w:vAlign w:val="center"/>
            <w:hideMark/>
          </w:tcPr>
          <w:p w14:paraId="4A08723D" w14:textId="77777777" w:rsidR="00FC0E72" w:rsidRPr="00050B43" w:rsidRDefault="00FC0E72" w:rsidP="00FC0E72">
            <w:pPr>
              <w:tabs>
                <w:tab w:val="clear" w:pos="851"/>
              </w:tabs>
              <w:spacing w:before="0" w:after="0"/>
              <w:jc w:val="center"/>
              <w:rPr>
                <w:rFonts w:ascii="Arial" w:hAnsi="Arial" w:cs="Arial"/>
                <w:b/>
                <w:color w:val="2E74B5"/>
                <w:sz w:val="12"/>
                <w:szCs w:val="12"/>
                <w:lang w:eastAsia="pt-BR"/>
              </w:rPr>
            </w:pPr>
            <w:r w:rsidRPr="00050B43">
              <w:rPr>
                <w:rFonts w:ascii="Arial" w:hAnsi="Arial" w:cs="Arial"/>
                <w:b/>
                <w:color w:val="2E74B5"/>
                <w:sz w:val="12"/>
                <w:szCs w:val="12"/>
                <w:lang w:eastAsia="pt-BR"/>
              </w:rPr>
              <w:t>2024</w:t>
            </w:r>
          </w:p>
        </w:tc>
        <w:tc>
          <w:tcPr>
            <w:tcW w:w="626" w:type="pct"/>
            <w:tcBorders>
              <w:top w:val="single" w:sz="8" w:space="0" w:color="8EAADB"/>
              <w:left w:val="nil"/>
              <w:bottom w:val="single" w:sz="8" w:space="0" w:color="8EAADB"/>
              <w:right w:val="nil"/>
            </w:tcBorders>
            <w:vAlign w:val="center"/>
            <w:hideMark/>
          </w:tcPr>
          <w:p w14:paraId="411373C3" w14:textId="77777777" w:rsidR="00FC0E72" w:rsidRPr="00050B43" w:rsidRDefault="00FC0E72" w:rsidP="00FC0E72">
            <w:pPr>
              <w:tabs>
                <w:tab w:val="clear" w:pos="851"/>
              </w:tabs>
              <w:spacing w:before="0" w:after="0"/>
              <w:jc w:val="center"/>
              <w:rPr>
                <w:rFonts w:ascii="Arial" w:hAnsi="Arial" w:cs="Arial"/>
                <w:b/>
                <w:color w:val="2E74B5"/>
                <w:sz w:val="12"/>
                <w:szCs w:val="12"/>
                <w:lang w:eastAsia="pt-BR"/>
              </w:rPr>
            </w:pPr>
            <w:r w:rsidRPr="00050B43">
              <w:rPr>
                <w:rFonts w:ascii="Arial" w:hAnsi="Arial" w:cs="Arial"/>
                <w:b/>
                <w:color w:val="2E74B5"/>
                <w:sz w:val="12"/>
                <w:szCs w:val="12"/>
                <w:lang w:eastAsia="pt-BR"/>
              </w:rPr>
              <w:t>2023</w:t>
            </w:r>
          </w:p>
        </w:tc>
      </w:tr>
      <w:tr w:rsidR="00FC0E72" w:rsidRPr="00FC0E72" w14:paraId="3D388964" w14:textId="77777777" w:rsidTr="00050B43">
        <w:trPr>
          <w:trHeight w:val="198"/>
        </w:trPr>
        <w:tc>
          <w:tcPr>
            <w:tcW w:w="3119" w:type="pct"/>
            <w:tcBorders>
              <w:top w:val="nil"/>
              <w:left w:val="nil"/>
              <w:bottom w:val="single" w:sz="8" w:space="0" w:color="8EAADB"/>
              <w:right w:val="nil"/>
            </w:tcBorders>
            <w:noWrap/>
            <w:vAlign w:val="center"/>
            <w:hideMark/>
          </w:tcPr>
          <w:p w14:paraId="7B0825B4"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RECEITA OPERACIONAL BRUTA</w:t>
            </w:r>
          </w:p>
        </w:tc>
        <w:tc>
          <w:tcPr>
            <w:tcW w:w="627" w:type="pct"/>
            <w:tcBorders>
              <w:top w:val="nil"/>
              <w:left w:val="nil"/>
              <w:bottom w:val="single" w:sz="8" w:space="0" w:color="8EAADB"/>
              <w:right w:val="nil"/>
            </w:tcBorders>
            <w:noWrap/>
            <w:vAlign w:val="center"/>
            <w:hideMark/>
          </w:tcPr>
          <w:p w14:paraId="029B7370"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540.908 </w:t>
            </w:r>
          </w:p>
        </w:tc>
        <w:tc>
          <w:tcPr>
            <w:tcW w:w="627" w:type="pct"/>
            <w:tcBorders>
              <w:top w:val="nil"/>
              <w:left w:val="nil"/>
              <w:bottom w:val="single" w:sz="8" w:space="0" w:color="8EAADB"/>
              <w:right w:val="nil"/>
            </w:tcBorders>
            <w:noWrap/>
            <w:vAlign w:val="center"/>
            <w:hideMark/>
          </w:tcPr>
          <w:p w14:paraId="20A84BB5"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462.391 </w:t>
            </w:r>
          </w:p>
        </w:tc>
        <w:tc>
          <w:tcPr>
            <w:tcW w:w="626" w:type="pct"/>
            <w:tcBorders>
              <w:top w:val="nil"/>
              <w:left w:val="nil"/>
              <w:bottom w:val="single" w:sz="8" w:space="0" w:color="8EAADB"/>
              <w:right w:val="nil"/>
            </w:tcBorders>
            <w:noWrap/>
            <w:vAlign w:val="center"/>
            <w:hideMark/>
          </w:tcPr>
          <w:p w14:paraId="736D2530"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470.052 </w:t>
            </w:r>
          </w:p>
        </w:tc>
      </w:tr>
      <w:tr w:rsidR="00FC0E72" w:rsidRPr="00FC0E72" w14:paraId="1056921A" w14:textId="77777777" w:rsidTr="00050B43">
        <w:trPr>
          <w:trHeight w:val="198"/>
        </w:trPr>
        <w:tc>
          <w:tcPr>
            <w:tcW w:w="3119" w:type="pct"/>
            <w:tcBorders>
              <w:top w:val="nil"/>
              <w:left w:val="nil"/>
              <w:bottom w:val="single" w:sz="8" w:space="0" w:color="8EAADB"/>
              <w:right w:val="nil"/>
            </w:tcBorders>
            <w:noWrap/>
            <w:vAlign w:val="center"/>
            <w:hideMark/>
          </w:tcPr>
          <w:p w14:paraId="3CFB8AFC"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Serviços de Comunicação Multimídia</w:t>
            </w:r>
          </w:p>
        </w:tc>
        <w:tc>
          <w:tcPr>
            <w:tcW w:w="627" w:type="pct"/>
            <w:tcBorders>
              <w:top w:val="nil"/>
              <w:left w:val="nil"/>
              <w:bottom w:val="single" w:sz="8" w:space="0" w:color="8EAADB"/>
              <w:right w:val="nil"/>
            </w:tcBorders>
            <w:noWrap/>
            <w:vAlign w:val="center"/>
            <w:hideMark/>
          </w:tcPr>
          <w:p w14:paraId="190FAE3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432.484 </w:t>
            </w:r>
          </w:p>
        </w:tc>
        <w:tc>
          <w:tcPr>
            <w:tcW w:w="627" w:type="pct"/>
            <w:tcBorders>
              <w:top w:val="nil"/>
              <w:left w:val="nil"/>
              <w:bottom w:val="single" w:sz="8" w:space="0" w:color="8EAADB"/>
              <w:right w:val="nil"/>
            </w:tcBorders>
            <w:noWrap/>
            <w:vAlign w:val="center"/>
            <w:hideMark/>
          </w:tcPr>
          <w:p w14:paraId="099BC842"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355.951 </w:t>
            </w:r>
          </w:p>
        </w:tc>
        <w:tc>
          <w:tcPr>
            <w:tcW w:w="626" w:type="pct"/>
            <w:tcBorders>
              <w:top w:val="nil"/>
              <w:left w:val="nil"/>
              <w:bottom w:val="single" w:sz="8" w:space="0" w:color="8EAADB"/>
              <w:right w:val="nil"/>
            </w:tcBorders>
            <w:noWrap/>
            <w:vAlign w:val="center"/>
            <w:hideMark/>
          </w:tcPr>
          <w:p w14:paraId="385E2FA5"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356.511 </w:t>
            </w:r>
          </w:p>
        </w:tc>
      </w:tr>
      <w:tr w:rsidR="00FC0E72" w:rsidRPr="00FC0E72" w14:paraId="35BF19FC" w14:textId="77777777" w:rsidTr="00050B43">
        <w:trPr>
          <w:trHeight w:val="198"/>
        </w:trPr>
        <w:tc>
          <w:tcPr>
            <w:tcW w:w="3119" w:type="pct"/>
            <w:tcBorders>
              <w:top w:val="nil"/>
              <w:left w:val="nil"/>
              <w:bottom w:val="single" w:sz="8" w:space="0" w:color="8EAADB"/>
              <w:right w:val="nil"/>
            </w:tcBorders>
            <w:noWrap/>
            <w:vAlign w:val="center"/>
            <w:hideMark/>
          </w:tcPr>
          <w:p w14:paraId="642FBC05"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Locação de Capacidade Satelital</w:t>
            </w:r>
          </w:p>
        </w:tc>
        <w:tc>
          <w:tcPr>
            <w:tcW w:w="627" w:type="pct"/>
            <w:tcBorders>
              <w:top w:val="nil"/>
              <w:left w:val="nil"/>
              <w:bottom w:val="single" w:sz="8" w:space="0" w:color="8EAADB"/>
              <w:right w:val="nil"/>
            </w:tcBorders>
            <w:noWrap/>
            <w:vAlign w:val="center"/>
            <w:hideMark/>
          </w:tcPr>
          <w:p w14:paraId="164CFE16"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36.480 </w:t>
            </w:r>
          </w:p>
        </w:tc>
        <w:tc>
          <w:tcPr>
            <w:tcW w:w="627" w:type="pct"/>
            <w:tcBorders>
              <w:top w:val="nil"/>
              <w:left w:val="nil"/>
              <w:bottom w:val="single" w:sz="8" w:space="0" w:color="8EAADB"/>
              <w:right w:val="nil"/>
            </w:tcBorders>
            <w:noWrap/>
            <w:vAlign w:val="center"/>
            <w:hideMark/>
          </w:tcPr>
          <w:p w14:paraId="22BC458C"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36.481 </w:t>
            </w:r>
          </w:p>
        </w:tc>
        <w:tc>
          <w:tcPr>
            <w:tcW w:w="626" w:type="pct"/>
            <w:tcBorders>
              <w:top w:val="nil"/>
              <w:left w:val="nil"/>
              <w:bottom w:val="single" w:sz="8" w:space="0" w:color="8EAADB"/>
              <w:right w:val="nil"/>
            </w:tcBorders>
            <w:noWrap/>
            <w:vAlign w:val="center"/>
            <w:hideMark/>
          </w:tcPr>
          <w:p w14:paraId="2BC4BE2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36.481 </w:t>
            </w:r>
          </w:p>
        </w:tc>
      </w:tr>
      <w:tr w:rsidR="00FC0E72" w:rsidRPr="00FC0E72" w14:paraId="0BE4750C" w14:textId="77777777" w:rsidTr="00050B43">
        <w:trPr>
          <w:trHeight w:val="198"/>
        </w:trPr>
        <w:tc>
          <w:tcPr>
            <w:tcW w:w="3119" w:type="pct"/>
            <w:tcBorders>
              <w:top w:val="nil"/>
              <w:left w:val="nil"/>
              <w:bottom w:val="single" w:sz="8" w:space="0" w:color="8EAADB"/>
              <w:right w:val="nil"/>
            </w:tcBorders>
            <w:noWrap/>
            <w:vAlign w:val="center"/>
            <w:hideMark/>
          </w:tcPr>
          <w:p w14:paraId="7F54A725"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Aluguéis e Locações</w:t>
            </w:r>
          </w:p>
        </w:tc>
        <w:tc>
          <w:tcPr>
            <w:tcW w:w="627" w:type="pct"/>
            <w:tcBorders>
              <w:top w:val="nil"/>
              <w:left w:val="nil"/>
              <w:bottom w:val="single" w:sz="8" w:space="0" w:color="8EAADB"/>
              <w:right w:val="nil"/>
            </w:tcBorders>
            <w:noWrap/>
            <w:vAlign w:val="center"/>
            <w:hideMark/>
          </w:tcPr>
          <w:p w14:paraId="6D9D2508"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28.382 </w:t>
            </w:r>
          </w:p>
        </w:tc>
        <w:tc>
          <w:tcPr>
            <w:tcW w:w="627" w:type="pct"/>
            <w:tcBorders>
              <w:top w:val="nil"/>
              <w:left w:val="nil"/>
              <w:bottom w:val="single" w:sz="8" w:space="0" w:color="8EAADB"/>
              <w:right w:val="nil"/>
            </w:tcBorders>
            <w:noWrap/>
            <w:vAlign w:val="center"/>
            <w:hideMark/>
          </w:tcPr>
          <w:p w14:paraId="40A2A801"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26.918 </w:t>
            </w:r>
          </w:p>
        </w:tc>
        <w:tc>
          <w:tcPr>
            <w:tcW w:w="626" w:type="pct"/>
            <w:tcBorders>
              <w:top w:val="nil"/>
              <w:left w:val="nil"/>
              <w:bottom w:val="single" w:sz="8" w:space="0" w:color="8EAADB"/>
              <w:right w:val="nil"/>
            </w:tcBorders>
            <w:noWrap/>
            <w:vAlign w:val="center"/>
            <w:hideMark/>
          </w:tcPr>
          <w:p w14:paraId="3B141132"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24.851 </w:t>
            </w:r>
          </w:p>
        </w:tc>
      </w:tr>
      <w:tr w:rsidR="00FC0E72" w:rsidRPr="00FC0E72" w14:paraId="1C3027DC" w14:textId="77777777" w:rsidTr="00050B43">
        <w:trPr>
          <w:trHeight w:val="198"/>
        </w:trPr>
        <w:tc>
          <w:tcPr>
            <w:tcW w:w="3119" w:type="pct"/>
            <w:tcBorders>
              <w:top w:val="nil"/>
              <w:left w:val="nil"/>
              <w:bottom w:val="single" w:sz="8" w:space="0" w:color="8EAADB"/>
              <w:right w:val="nil"/>
            </w:tcBorders>
            <w:noWrap/>
            <w:vAlign w:val="center"/>
            <w:hideMark/>
          </w:tcPr>
          <w:p w14:paraId="566B0495"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Receita de Valor Adicionado</w:t>
            </w:r>
          </w:p>
        </w:tc>
        <w:tc>
          <w:tcPr>
            <w:tcW w:w="627" w:type="pct"/>
            <w:tcBorders>
              <w:top w:val="nil"/>
              <w:left w:val="nil"/>
              <w:bottom w:val="single" w:sz="8" w:space="0" w:color="8EAADB"/>
              <w:right w:val="nil"/>
            </w:tcBorders>
            <w:noWrap/>
            <w:vAlign w:val="center"/>
            <w:hideMark/>
          </w:tcPr>
          <w:p w14:paraId="629B9CF2"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26.411 </w:t>
            </w:r>
          </w:p>
        </w:tc>
        <w:tc>
          <w:tcPr>
            <w:tcW w:w="627" w:type="pct"/>
            <w:tcBorders>
              <w:top w:val="nil"/>
              <w:left w:val="nil"/>
              <w:bottom w:val="single" w:sz="8" w:space="0" w:color="8EAADB"/>
              <w:right w:val="nil"/>
            </w:tcBorders>
            <w:noWrap/>
            <w:vAlign w:val="center"/>
            <w:hideMark/>
          </w:tcPr>
          <w:p w14:paraId="06E0E16F"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20.029 </w:t>
            </w:r>
          </w:p>
        </w:tc>
        <w:tc>
          <w:tcPr>
            <w:tcW w:w="626" w:type="pct"/>
            <w:tcBorders>
              <w:top w:val="nil"/>
              <w:left w:val="nil"/>
              <w:bottom w:val="single" w:sz="8" w:space="0" w:color="8EAADB"/>
              <w:right w:val="nil"/>
            </w:tcBorders>
            <w:noWrap/>
            <w:vAlign w:val="center"/>
            <w:hideMark/>
          </w:tcPr>
          <w:p w14:paraId="7C3519EA"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18.073 </w:t>
            </w:r>
          </w:p>
        </w:tc>
      </w:tr>
      <w:tr w:rsidR="00FC0E72" w:rsidRPr="00FC0E72" w14:paraId="401D944F" w14:textId="77777777" w:rsidTr="00050B43">
        <w:trPr>
          <w:trHeight w:val="198"/>
        </w:trPr>
        <w:tc>
          <w:tcPr>
            <w:tcW w:w="3119" w:type="pct"/>
            <w:tcBorders>
              <w:top w:val="nil"/>
              <w:left w:val="nil"/>
              <w:bottom w:val="single" w:sz="8" w:space="0" w:color="8EAADB"/>
              <w:right w:val="nil"/>
            </w:tcBorders>
            <w:noWrap/>
            <w:vAlign w:val="center"/>
            <w:hideMark/>
          </w:tcPr>
          <w:p w14:paraId="7E75F484"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Compartilhamento de Receita</w:t>
            </w:r>
          </w:p>
        </w:tc>
        <w:tc>
          <w:tcPr>
            <w:tcW w:w="627" w:type="pct"/>
            <w:tcBorders>
              <w:top w:val="nil"/>
              <w:left w:val="nil"/>
              <w:bottom w:val="single" w:sz="8" w:space="0" w:color="8EAADB"/>
              <w:right w:val="nil"/>
            </w:tcBorders>
            <w:noWrap/>
            <w:vAlign w:val="center"/>
            <w:hideMark/>
          </w:tcPr>
          <w:p w14:paraId="0E3264BE"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10.421 </w:t>
            </w:r>
          </w:p>
        </w:tc>
        <w:tc>
          <w:tcPr>
            <w:tcW w:w="627" w:type="pct"/>
            <w:tcBorders>
              <w:top w:val="nil"/>
              <w:left w:val="nil"/>
              <w:bottom w:val="single" w:sz="8" w:space="0" w:color="8EAADB"/>
              <w:right w:val="nil"/>
            </w:tcBorders>
            <w:noWrap/>
            <w:vAlign w:val="center"/>
            <w:hideMark/>
          </w:tcPr>
          <w:p w14:paraId="3E4F7902"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13.633 </w:t>
            </w:r>
          </w:p>
        </w:tc>
        <w:tc>
          <w:tcPr>
            <w:tcW w:w="626" w:type="pct"/>
            <w:tcBorders>
              <w:top w:val="nil"/>
              <w:left w:val="nil"/>
              <w:bottom w:val="single" w:sz="8" w:space="0" w:color="8EAADB"/>
              <w:right w:val="nil"/>
            </w:tcBorders>
            <w:noWrap/>
            <w:vAlign w:val="center"/>
            <w:hideMark/>
          </w:tcPr>
          <w:p w14:paraId="09E20D1C"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19.640 </w:t>
            </w:r>
          </w:p>
        </w:tc>
      </w:tr>
      <w:tr w:rsidR="00FC0E72" w:rsidRPr="00FC0E72" w14:paraId="6CFDABAB" w14:textId="77777777" w:rsidTr="00050B43">
        <w:trPr>
          <w:trHeight w:val="198"/>
        </w:trPr>
        <w:tc>
          <w:tcPr>
            <w:tcW w:w="3119" w:type="pct"/>
            <w:tcBorders>
              <w:top w:val="nil"/>
              <w:left w:val="nil"/>
              <w:bottom w:val="single" w:sz="8" w:space="0" w:color="8EAADB"/>
              <w:right w:val="nil"/>
            </w:tcBorders>
            <w:noWrap/>
            <w:vAlign w:val="center"/>
            <w:hideMark/>
          </w:tcPr>
          <w:p w14:paraId="49CF69D3"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Outras Receitas</w:t>
            </w:r>
          </w:p>
        </w:tc>
        <w:tc>
          <w:tcPr>
            <w:tcW w:w="627" w:type="pct"/>
            <w:tcBorders>
              <w:top w:val="nil"/>
              <w:left w:val="nil"/>
              <w:bottom w:val="single" w:sz="8" w:space="0" w:color="8EAADB"/>
              <w:right w:val="nil"/>
            </w:tcBorders>
            <w:noWrap/>
            <w:vAlign w:val="center"/>
            <w:hideMark/>
          </w:tcPr>
          <w:p w14:paraId="351B964D"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6.730 </w:t>
            </w:r>
          </w:p>
        </w:tc>
        <w:tc>
          <w:tcPr>
            <w:tcW w:w="627" w:type="pct"/>
            <w:tcBorders>
              <w:top w:val="nil"/>
              <w:left w:val="nil"/>
              <w:bottom w:val="single" w:sz="8" w:space="0" w:color="8EAADB"/>
              <w:right w:val="nil"/>
            </w:tcBorders>
            <w:noWrap/>
            <w:vAlign w:val="center"/>
            <w:hideMark/>
          </w:tcPr>
          <w:p w14:paraId="7E61C8D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9.379 </w:t>
            </w:r>
          </w:p>
        </w:tc>
        <w:tc>
          <w:tcPr>
            <w:tcW w:w="626" w:type="pct"/>
            <w:tcBorders>
              <w:top w:val="nil"/>
              <w:left w:val="nil"/>
              <w:bottom w:val="single" w:sz="8" w:space="0" w:color="8EAADB"/>
              <w:right w:val="nil"/>
            </w:tcBorders>
            <w:noWrap/>
            <w:vAlign w:val="center"/>
            <w:hideMark/>
          </w:tcPr>
          <w:p w14:paraId="0863854E"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14.496 </w:t>
            </w:r>
          </w:p>
        </w:tc>
      </w:tr>
      <w:tr w:rsidR="00FC0E72" w:rsidRPr="00FC0E72" w14:paraId="49A936FB" w14:textId="77777777" w:rsidTr="00050B43">
        <w:trPr>
          <w:trHeight w:val="198"/>
        </w:trPr>
        <w:tc>
          <w:tcPr>
            <w:tcW w:w="3119" w:type="pct"/>
            <w:tcBorders>
              <w:top w:val="nil"/>
              <w:left w:val="nil"/>
              <w:bottom w:val="single" w:sz="8" w:space="0" w:color="8EAADB"/>
              <w:right w:val="nil"/>
            </w:tcBorders>
            <w:noWrap/>
            <w:vAlign w:val="center"/>
            <w:hideMark/>
          </w:tcPr>
          <w:p w14:paraId="5AAFB103"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DEDUÇÕES DA RECEITA OPERACIONAL BRUTA </w:t>
            </w:r>
          </w:p>
        </w:tc>
        <w:tc>
          <w:tcPr>
            <w:tcW w:w="627" w:type="pct"/>
            <w:tcBorders>
              <w:top w:val="nil"/>
              <w:left w:val="nil"/>
              <w:bottom w:val="single" w:sz="8" w:space="0" w:color="8EAADB"/>
              <w:right w:val="nil"/>
            </w:tcBorders>
            <w:noWrap/>
            <w:vAlign w:val="center"/>
            <w:hideMark/>
          </w:tcPr>
          <w:p w14:paraId="21269D87"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(49.899)</w:t>
            </w:r>
          </w:p>
        </w:tc>
        <w:tc>
          <w:tcPr>
            <w:tcW w:w="627" w:type="pct"/>
            <w:tcBorders>
              <w:top w:val="nil"/>
              <w:left w:val="nil"/>
              <w:bottom w:val="single" w:sz="8" w:space="0" w:color="8EAADB"/>
              <w:right w:val="nil"/>
            </w:tcBorders>
            <w:noWrap/>
            <w:vAlign w:val="center"/>
            <w:hideMark/>
          </w:tcPr>
          <w:p w14:paraId="61760AEC"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(48.076)</w:t>
            </w:r>
          </w:p>
        </w:tc>
        <w:tc>
          <w:tcPr>
            <w:tcW w:w="626" w:type="pct"/>
            <w:tcBorders>
              <w:top w:val="nil"/>
              <w:left w:val="nil"/>
              <w:bottom w:val="single" w:sz="8" w:space="0" w:color="8EAADB"/>
              <w:right w:val="nil"/>
            </w:tcBorders>
            <w:noWrap/>
            <w:vAlign w:val="center"/>
            <w:hideMark/>
          </w:tcPr>
          <w:p w14:paraId="088DF97F"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(53.212)</w:t>
            </w:r>
          </w:p>
        </w:tc>
      </w:tr>
      <w:tr w:rsidR="00FC0E72" w:rsidRPr="00FC0E72" w14:paraId="1CE84D55" w14:textId="77777777" w:rsidTr="00050B43">
        <w:trPr>
          <w:trHeight w:val="198"/>
        </w:trPr>
        <w:tc>
          <w:tcPr>
            <w:tcW w:w="3119" w:type="pct"/>
            <w:tcBorders>
              <w:top w:val="nil"/>
              <w:left w:val="nil"/>
              <w:bottom w:val="single" w:sz="8" w:space="0" w:color="8EAADB"/>
              <w:right w:val="nil"/>
            </w:tcBorders>
            <w:noWrap/>
            <w:vAlign w:val="center"/>
            <w:hideMark/>
          </w:tcPr>
          <w:p w14:paraId="7BAF1DB6"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RECEITA OPERACIONAL LÍQUIDA</w:t>
            </w:r>
          </w:p>
        </w:tc>
        <w:tc>
          <w:tcPr>
            <w:tcW w:w="627" w:type="pct"/>
            <w:tcBorders>
              <w:top w:val="nil"/>
              <w:left w:val="nil"/>
              <w:bottom w:val="single" w:sz="8" w:space="0" w:color="8EAADB"/>
              <w:right w:val="nil"/>
            </w:tcBorders>
            <w:noWrap/>
            <w:vAlign w:val="center"/>
            <w:hideMark/>
          </w:tcPr>
          <w:p w14:paraId="0813C9DA"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491.009 </w:t>
            </w:r>
          </w:p>
        </w:tc>
        <w:tc>
          <w:tcPr>
            <w:tcW w:w="627" w:type="pct"/>
            <w:tcBorders>
              <w:top w:val="nil"/>
              <w:left w:val="nil"/>
              <w:bottom w:val="single" w:sz="8" w:space="0" w:color="8EAADB"/>
              <w:right w:val="nil"/>
            </w:tcBorders>
            <w:noWrap/>
            <w:vAlign w:val="center"/>
            <w:hideMark/>
          </w:tcPr>
          <w:p w14:paraId="7A33780C"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414.315 </w:t>
            </w:r>
          </w:p>
        </w:tc>
        <w:tc>
          <w:tcPr>
            <w:tcW w:w="626" w:type="pct"/>
            <w:tcBorders>
              <w:top w:val="nil"/>
              <w:left w:val="nil"/>
              <w:bottom w:val="single" w:sz="8" w:space="0" w:color="8EAADB"/>
              <w:right w:val="nil"/>
            </w:tcBorders>
            <w:noWrap/>
            <w:vAlign w:val="center"/>
            <w:hideMark/>
          </w:tcPr>
          <w:p w14:paraId="23916BFB"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416.840 </w:t>
            </w:r>
          </w:p>
        </w:tc>
      </w:tr>
      <w:tr w:rsidR="00FC0E72" w:rsidRPr="00FC0E72" w14:paraId="6F5DAF69" w14:textId="77777777" w:rsidTr="00050B43">
        <w:trPr>
          <w:trHeight w:val="198"/>
        </w:trPr>
        <w:tc>
          <w:tcPr>
            <w:tcW w:w="3119" w:type="pct"/>
            <w:tcBorders>
              <w:top w:val="nil"/>
              <w:left w:val="nil"/>
              <w:bottom w:val="single" w:sz="8" w:space="0" w:color="8EAADB"/>
              <w:right w:val="nil"/>
            </w:tcBorders>
            <w:noWrap/>
            <w:vAlign w:val="center"/>
            <w:hideMark/>
          </w:tcPr>
          <w:p w14:paraId="16EB84DB"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RECEITAS/(CUSTOS/DESPESAS) OPERACIONAIS</w:t>
            </w:r>
          </w:p>
        </w:tc>
        <w:tc>
          <w:tcPr>
            <w:tcW w:w="627" w:type="pct"/>
            <w:tcBorders>
              <w:top w:val="nil"/>
              <w:left w:val="nil"/>
              <w:bottom w:val="single" w:sz="8" w:space="0" w:color="8EAADB"/>
              <w:right w:val="nil"/>
            </w:tcBorders>
            <w:noWrap/>
            <w:vAlign w:val="center"/>
            <w:hideMark/>
          </w:tcPr>
          <w:p w14:paraId="64548A44"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19.795 </w:t>
            </w:r>
          </w:p>
        </w:tc>
        <w:tc>
          <w:tcPr>
            <w:tcW w:w="627" w:type="pct"/>
            <w:tcBorders>
              <w:top w:val="nil"/>
              <w:left w:val="nil"/>
              <w:bottom w:val="single" w:sz="8" w:space="0" w:color="8EAADB"/>
              <w:right w:val="nil"/>
            </w:tcBorders>
            <w:noWrap/>
            <w:vAlign w:val="center"/>
            <w:hideMark/>
          </w:tcPr>
          <w:p w14:paraId="1A494233"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(125.775)</w:t>
            </w:r>
          </w:p>
        </w:tc>
        <w:tc>
          <w:tcPr>
            <w:tcW w:w="626" w:type="pct"/>
            <w:tcBorders>
              <w:top w:val="nil"/>
              <w:left w:val="nil"/>
              <w:bottom w:val="single" w:sz="8" w:space="0" w:color="8EAADB"/>
              <w:right w:val="nil"/>
            </w:tcBorders>
            <w:noWrap/>
            <w:vAlign w:val="center"/>
            <w:hideMark/>
          </w:tcPr>
          <w:p w14:paraId="077D5CCC"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(230.707)</w:t>
            </w:r>
          </w:p>
        </w:tc>
      </w:tr>
      <w:tr w:rsidR="00FC0E72" w:rsidRPr="00FC0E72" w14:paraId="4D74AAAE" w14:textId="77777777" w:rsidTr="00050B43">
        <w:trPr>
          <w:trHeight w:val="198"/>
        </w:trPr>
        <w:tc>
          <w:tcPr>
            <w:tcW w:w="3119" w:type="pct"/>
            <w:tcBorders>
              <w:top w:val="nil"/>
              <w:left w:val="nil"/>
              <w:bottom w:val="single" w:sz="8" w:space="0" w:color="8EAADB"/>
              <w:right w:val="nil"/>
            </w:tcBorders>
            <w:noWrap/>
            <w:vAlign w:val="center"/>
            <w:hideMark/>
          </w:tcPr>
          <w:p w14:paraId="781F3CE9"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Meios de Conexão e Transmissão</w:t>
            </w:r>
          </w:p>
        </w:tc>
        <w:tc>
          <w:tcPr>
            <w:tcW w:w="627" w:type="pct"/>
            <w:tcBorders>
              <w:top w:val="nil"/>
              <w:left w:val="nil"/>
              <w:bottom w:val="single" w:sz="8" w:space="0" w:color="8EAADB"/>
              <w:right w:val="nil"/>
            </w:tcBorders>
            <w:noWrap/>
            <w:vAlign w:val="center"/>
            <w:hideMark/>
          </w:tcPr>
          <w:p w14:paraId="6170BAE4"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(170.423)</w:t>
            </w:r>
          </w:p>
        </w:tc>
        <w:tc>
          <w:tcPr>
            <w:tcW w:w="627" w:type="pct"/>
            <w:tcBorders>
              <w:top w:val="nil"/>
              <w:left w:val="nil"/>
              <w:bottom w:val="single" w:sz="8" w:space="0" w:color="8EAADB"/>
              <w:right w:val="nil"/>
            </w:tcBorders>
            <w:noWrap/>
            <w:vAlign w:val="center"/>
            <w:hideMark/>
          </w:tcPr>
          <w:p w14:paraId="3CBEAD99"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(135.121)</w:t>
            </w:r>
          </w:p>
        </w:tc>
        <w:tc>
          <w:tcPr>
            <w:tcW w:w="626" w:type="pct"/>
            <w:tcBorders>
              <w:top w:val="nil"/>
              <w:left w:val="nil"/>
              <w:bottom w:val="single" w:sz="8" w:space="0" w:color="8EAADB"/>
              <w:right w:val="nil"/>
            </w:tcBorders>
            <w:noWrap/>
            <w:vAlign w:val="center"/>
            <w:hideMark/>
          </w:tcPr>
          <w:p w14:paraId="7A168837"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(136.851)</w:t>
            </w:r>
          </w:p>
        </w:tc>
      </w:tr>
      <w:tr w:rsidR="00FC0E72" w:rsidRPr="00FC0E72" w14:paraId="1DEED846" w14:textId="77777777" w:rsidTr="00050B43">
        <w:trPr>
          <w:trHeight w:val="198"/>
        </w:trPr>
        <w:tc>
          <w:tcPr>
            <w:tcW w:w="3119" w:type="pct"/>
            <w:tcBorders>
              <w:top w:val="nil"/>
              <w:left w:val="nil"/>
              <w:bottom w:val="single" w:sz="8" w:space="0" w:color="8EAADB"/>
              <w:right w:val="nil"/>
            </w:tcBorders>
            <w:noWrap/>
            <w:vAlign w:val="center"/>
            <w:hideMark/>
          </w:tcPr>
          <w:p w14:paraId="0FC4A311"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Serviços de Terceiros</w:t>
            </w:r>
          </w:p>
        </w:tc>
        <w:tc>
          <w:tcPr>
            <w:tcW w:w="627" w:type="pct"/>
            <w:tcBorders>
              <w:top w:val="nil"/>
              <w:left w:val="nil"/>
              <w:bottom w:val="single" w:sz="8" w:space="0" w:color="8EAADB"/>
              <w:right w:val="nil"/>
            </w:tcBorders>
            <w:noWrap/>
            <w:vAlign w:val="center"/>
            <w:hideMark/>
          </w:tcPr>
          <w:p w14:paraId="05B06C17"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(153.128)</w:t>
            </w:r>
          </w:p>
        </w:tc>
        <w:tc>
          <w:tcPr>
            <w:tcW w:w="627" w:type="pct"/>
            <w:tcBorders>
              <w:top w:val="nil"/>
              <w:left w:val="nil"/>
              <w:bottom w:val="single" w:sz="8" w:space="0" w:color="8EAADB"/>
              <w:right w:val="nil"/>
            </w:tcBorders>
            <w:noWrap/>
            <w:vAlign w:val="center"/>
            <w:hideMark/>
          </w:tcPr>
          <w:p w14:paraId="5C2F689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(173.875)</w:t>
            </w:r>
          </w:p>
        </w:tc>
        <w:tc>
          <w:tcPr>
            <w:tcW w:w="626" w:type="pct"/>
            <w:tcBorders>
              <w:top w:val="nil"/>
              <w:left w:val="nil"/>
              <w:bottom w:val="single" w:sz="8" w:space="0" w:color="8EAADB"/>
              <w:right w:val="nil"/>
            </w:tcBorders>
            <w:noWrap/>
            <w:vAlign w:val="center"/>
            <w:hideMark/>
          </w:tcPr>
          <w:p w14:paraId="21CBAE6A"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(159.570)</w:t>
            </w:r>
          </w:p>
        </w:tc>
      </w:tr>
      <w:tr w:rsidR="00FC0E72" w:rsidRPr="00FC0E72" w14:paraId="624D23D9" w14:textId="77777777" w:rsidTr="00050B43">
        <w:trPr>
          <w:trHeight w:val="198"/>
        </w:trPr>
        <w:tc>
          <w:tcPr>
            <w:tcW w:w="3119" w:type="pct"/>
            <w:tcBorders>
              <w:top w:val="nil"/>
              <w:left w:val="nil"/>
              <w:bottom w:val="single" w:sz="8" w:space="0" w:color="8EAADB"/>
              <w:right w:val="nil"/>
            </w:tcBorders>
            <w:noWrap/>
            <w:vAlign w:val="center"/>
            <w:hideMark/>
          </w:tcPr>
          <w:p w14:paraId="6EEBBF02"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Pessoal </w:t>
            </w:r>
          </w:p>
        </w:tc>
        <w:tc>
          <w:tcPr>
            <w:tcW w:w="627" w:type="pct"/>
            <w:tcBorders>
              <w:top w:val="nil"/>
              <w:left w:val="nil"/>
              <w:bottom w:val="single" w:sz="8" w:space="0" w:color="8EAADB"/>
              <w:right w:val="nil"/>
            </w:tcBorders>
            <w:noWrap/>
            <w:vAlign w:val="center"/>
            <w:hideMark/>
          </w:tcPr>
          <w:p w14:paraId="650B97CD"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(119.390)</w:t>
            </w:r>
          </w:p>
        </w:tc>
        <w:tc>
          <w:tcPr>
            <w:tcW w:w="627" w:type="pct"/>
            <w:tcBorders>
              <w:top w:val="nil"/>
              <w:left w:val="nil"/>
              <w:bottom w:val="single" w:sz="8" w:space="0" w:color="8EAADB"/>
              <w:right w:val="nil"/>
            </w:tcBorders>
            <w:noWrap/>
            <w:vAlign w:val="center"/>
            <w:hideMark/>
          </w:tcPr>
          <w:p w14:paraId="08CB78D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(111.058)</w:t>
            </w:r>
          </w:p>
        </w:tc>
        <w:tc>
          <w:tcPr>
            <w:tcW w:w="626" w:type="pct"/>
            <w:tcBorders>
              <w:top w:val="nil"/>
              <w:left w:val="nil"/>
              <w:bottom w:val="single" w:sz="8" w:space="0" w:color="8EAADB"/>
              <w:right w:val="nil"/>
            </w:tcBorders>
            <w:noWrap/>
            <w:vAlign w:val="center"/>
            <w:hideMark/>
          </w:tcPr>
          <w:p w14:paraId="00E813D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(106.908)</w:t>
            </w:r>
          </w:p>
        </w:tc>
      </w:tr>
      <w:tr w:rsidR="00FC0E72" w:rsidRPr="00FC0E72" w14:paraId="7168AA04" w14:textId="77777777" w:rsidTr="00050B43">
        <w:trPr>
          <w:trHeight w:val="198"/>
        </w:trPr>
        <w:tc>
          <w:tcPr>
            <w:tcW w:w="3119" w:type="pct"/>
            <w:tcBorders>
              <w:top w:val="nil"/>
              <w:left w:val="nil"/>
              <w:bottom w:val="single" w:sz="8" w:space="0" w:color="8EAADB"/>
              <w:right w:val="nil"/>
            </w:tcBorders>
            <w:noWrap/>
            <w:vAlign w:val="center"/>
            <w:hideMark/>
          </w:tcPr>
          <w:p w14:paraId="44651D64"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Aluguéis, Locações e Seguros</w:t>
            </w:r>
          </w:p>
        </w:tc>
        <w:tc>
          <w:tcPr>
            <w:tcW w:w="627" w:type="pct"/>
            <w:tcBorders>
              <w:top w:val="nil"/>
              <w:left w:val="nil"/>
              <w:bottom w:val="single" w:sz="8" w:space="0" w:color="8EAADB"/>
              <w:right w:val="nil"/>
            </w:tcBorders>
            <w:noWrap/>
            <w:vAlign w:val="center"/>
            <w:hideMark/>
          </w:tcPr>
          <w:p w14:paraId="7625574C"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(62.049)</w:t>
            </w:r>
          </w:p>
        </w:tc>
        <w:tc>
          <w:tcPr>
            <w:tcW w:w="627" w:type="pct"/>
            <w:tcBorders>
              <w:top w:val="nil"/>
              <w:left w:val="nil"/>
              <w:bottom w:val="single" w:sz="8" w:space="0" w:color="8EAADB"/>
              <w:right w:val="nil"/>
            </w:tcBorders>
            <w:noWrap/>
            <w:vAlign w:val="center"/>
            <w:hideMark/>
          </w:tcPr>
          <w:p w14:paraId="1192F3E0"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(50.467)</w:t>
            </w:r>
          </w:p>
        </w:tc>
        <w:tc>
          <w:tcPr>
            <w:tcW w:w="626" w:type="pct"/>
            <w:tcBorders>
              <w:top w:val="nil"/>
              <w:left w:val="nil"/>
              <w:bottom w:val="single" w:sz="8" w:space="0" w:color="8EAADB"/>
              <w:right w:val="nil"/>
            </w:tcBorders>
            <w:noWrap/>
            <w:vAlign w:val="center"/>
            <w:hideMark/>
          </w:tcPr>
          <w:p w14:paraId="4DA29631"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(50.936)</w:t>
            </w:r>
          </w:p>
        </w:tc>
      </w:tr>
      <w:tr w:rsidR="00FC0E72" w:rsidRPr="00FC0E72" w14:paraId="0F11B60E" w14:textId="77777777" w:rsidTr="00050B43">
        <w:trPr>
          <w:trHeight w:val="198"/>
        </w:trPr>
        <w:tc>
          <w:tcPr>
            <w:tcW w:w="3119" w:type="pct"/>
            <w:tcBorders>
              <w:top w:val="nil"/>
              <w:left w:val="nil"/>
              <w:bottom w:val="single" w:sz="8" w:space="0" w:color="8EAADB"/>
              <w:right w:val="nil"/>
            </w:tcBorders>
            <w:noWrap/>
            <w:vAlign w:val="center"/>
            <w:hideMark/>
          </w:tcPr>
          <w:p w14:paraId="574F61F3"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Tributos</w:t>
            </w:r>
          </w:p>
        </w:tc>
        <w:tc>
          <w:tcPr>
            <w:tcW w:w="627" w:type="pct"/>
            <w:tcBorders>
              <w:top w:val="nil"/>
              <w:left w:val="nil"/>
              <w:bottom w:val="single" w:sz="8" w:space="0" w:color="8EAADB"/>
              <w:right w:val="nil"/>
            </w:tcBorders>
            <w:noWrap/>
            <w:vAlign w:val="center"/>
            <w:hideMark/>
          </w:tcPr>
          <w:p w14:paraId="1B6D82E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(6.256)</w:t>
            </w:r>
          </w:p>
        </w:tc>
        <w:tc>
          <w:tcPr>
            <w:tcW w:w="627" w:type="pct"/>
            <w:tcBorders>
              <w:top w:val="nil"/>
              <w:left w:val="nil"/>
              <w:bottom w:val="single" w:sz="8" w:space="0" w:color="8EAADB"/>
              <w:right w:val="nil"/>
            </w:tcBorders>
            <w:noWrap/>
            <w:vAlign w:val="center"/>
            <w:hideMark/>
          </w:tcPr>
          <w:p w14:paraId="53442A77"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(5.372)</w:t>
            </w:r>
          </w:p>
        </w:tc>
        <w:tc>
          <w:tcPr>
            <w:tcW w:w="626" w:type="pct"/>
            <w:tcBorders>
              <w:top w:val="nil"/>
              <w:left w:val="nil"/>
              <w:bottom w:val="single" w:sz="8" w:space="0" w:color="8EAADB"/>
              <w:right w:val="nil"/>
            </w:tcBorders>
            <w:noWrap/>
            <w:vAlign w:val="center"/>
            <w:hideMark/>
          </w:tcPr>
          <w:p w14:paraId="791E00CD"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(5.296)</w:t>
            </w:r>
          </w:p>
        </w:tc>
      </w:tr>
      <w:tr w:rsidR="00FC0E72" w:rsidRPr="00FC0E72" w14:paraId="60FDD370" w14:textId="77777777" w:rsidTr="00050B43">
        <w:trPr>
          <w:trHeight w:val="198"/>
        </w:trPr>
        <w:tc>
          <w:tcPr>
            <w:tcW w:w="3119" w:type="pct"/>
            <w:tcBorders>
              <w:top w:val="nil"/>
              <w:left w:val="nil"/>
              <w:bottom w:val="single" w:sz="8" w:space="0" w:color="8EAADB"/>
              <w:right w:val="nil"/>
            </w:tcBorders>
            <w:noWrap/>
            <w:vAlign w:val="center"/>
            <w:hideMark/>
          </w:tcPr>
          <w:p w14:paraId="3581FB0C"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Compartilhamento de Instalações</w:t>
            </w:r>
          </w:p>
        </w:tc>
        <w:tc>
          <w:tcPr>
            <w:tcW w:w="627" w:type="pct"/>
            <w:tcBorders>
              <w:top w:val="nil"/>
              <w:left w:val="nil"/>
              <w:bottom w:val="single" w:sz="8" w:space="0" w:color="8EAADB"/>
              <w:right w:val="nil"/>
            </w:tcBorders>
            <w:noWrap/>
            <w:vAlign w:val="center"/>
            <w:hideMark/>
          </w:tcPr>
          <w:p w14:paraId="5688CB88"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(3.877)</w:t>
            </w:r>
          </w:p>
        </w:tc>
        <w:tc>
          <w:tcPr>
            <w:tcW w:w="627" w:type="pct"/>
            <w:tcBorders>
              <w:top w:val="nil"/>
              <w:left w:val="nil"/>
              <w:bottom w:val="single" w:sz="8" w:space="0" w:color="8EAADB"/>
              <w:right w:val="nil"/>
            </w:tcBorders>
            <w:noWrap/>
            <w:vAlign w:val="center"/>
            <w:hideMark/>
          </w:tcPr>
          <w:p w14:paraId="58F507E2"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(3.803)</w:t>
            </w:r>
          </w:p>
        </w:tc>
        <w:tc>
          <w:tcPr>
            <w:tcW w:w="626" w:type="pct"/>
            <w:tcBorders>
              <w:top w:val="nil"/>
              <w:left w:val="nil"/>
              <w:bottom w:val="single" w:sz="8" w:space="0" w:color="8EAADB"/>
              <w:right w:val="nil"/>
            </w:tcBorders>
            <w:noWrap/>
            <w:vAlign w:val="center"/>
            <w:hideMark/>
          </w:tcPr>
          <w:p w14:paraId="4B3C3D05"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(5.379)</w:t>
            </w:r>
          </w:p>
        </w:tc>
      </w:tr>
      <w:tr w:rsidR="00FC0E72" w:rsidRPr="00FC0E72" w14:paraId="52E71594" w14:textId="77777777" w:rsidTr="00050B43">
        <w:trPr>
          <w:trHeight w:val="198"/>
        </w:trPr>
        <w:tc>
          <w:tcPr>
            <w:tcW w:w="3119" w:type="pct"/>
            <w:tcBorders>
              <w:top w:val="nil"/>
              <w:left w:val="nil"/>
              <w:bottom w:val="single" w:sz="8" w:space="0" w:color="8EAADB"/>
              <w:right w:val="nil"/>
            </w:tcBorders>
            <w:noWrap/>
            <w:vAlign w:val="center"/>
            <w:hideMark/>
          </w:tcPr>
          <w:p w14:paraId="04A55BBD"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Perda Estimada com Crédito de Liquidação Duvidosa</w:t>
            </w:r>
          </w:p>
        </w:tc>
        <w:tc>
          <w:tcPr>
            <w:tcW w:w="627" w:type="pct"/>
            <w:tcBorders>
              <w:top w:val="nil"/>
              <w:left w:val="nil"/>
              <w:bottom w:val="single" w:sz="8" w:space="0" w:color="8EAADB"/>
              <w:right w:val="nil"/>
            </w:tcBorders>
            <w:noWrap/>
            <w:vAlign w:val="center"/>
            <w:hideMark/>
          </w:tcPr>
          <w:p w14:paraId="56BD124A"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(2.807)</w:t>
            </w:r>
          </w:p>
        </w:tc>
        <w:tc>
          <w:tcPr>
            <w:tcW w:w="627" w:type="pct"/>
            <w:tcBorders>
              <w:top w:val="nil"/>
              <w:left w:val="nil"/>
              <w:bottom w:val="single" w:sz="8" w:space="0" w:color="8EAADB"/>
              <w:right w:val="nil"/>
            </w:tcBorders>
            <w:noWrap/>
            <w:vAlign w:val="center"/>
            <w:hideMark/>
          </w:tcPr>
          <w:p w14:paraId="2E73764D"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(2.752)</w:t>
            </w:r>
          </w:p>
        </w:tc>
        <w:tc>
          <w:tcPr>
            <w:tcW w:w="626" w:type="pct"/>
            <w:tcBorders>
              <w:top w:val="nil"/>
              <w:left w:val="nil"/>
              <w:bottom w:val="single" w:sz="8" w:space="0" w:color="8EAADB"/>
              <w:right w:val="nil"/>
            </w:tcBorders>
            <w:noWrap/>
            <w:vAlign w:val="center"/>
            <w:hideMark/>
          </w:tcPr>
          <w:p w14:paraId="1E8E448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(1.314)</w:t>
            </w:r>
          </w:p>
        </w:tc>
      </w:tr>
      <w:tr w:rsidR="00FC0E72" w:rsidRPr="00FC0E72" w14:paraId="7D2B7B1D" w14:textId="77777777" w:rsidTr="00050B43">
        <w:trPr>
          <w:trHeight w:val="198"/>
        </w:trPr>
        <w:tc>
          <w:tcPr>
            <w:tcW w:w="3119" w:type="pct"/>
            <w:tcBorders>
              <w:top w:val="nil"/>
              <w:left w:val="nil"/>
              <w:bottom w:val="single" w:sz="8" w:space="0" w:color="8EAADB"/>
              <w:right w:val="nil"/>
            </w:tcBorders>
            <w:noWrap/>
            <w:vAlign w:val="center"/>
            <w:hideMark/>
          </w:tcPr>
          <w:p w14:paraId="0633AD41"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Programa de Indenização por Serviços Prestados (PISP)</w:t>
            </w:r>
          </w:p>
        </w:tc>
        <w:tc>
          <w:tcPr>
            <w:tcW w:w="627" w:type="pct"/>
            <w:tcBorders>
              <w:top w:val="nil"/>
              <w:left w:val="nil"/>
              <w:bottom w:val="single" w:sz="8" w:space="0" w:color="8EAADB"/>
              <w:right w:val="nil"/>
            </w:tcBorders>
            <w:noWrap/>
            <w:vAlign w:val="center"/>
            <w:hideMark/>
          </w:tcPr>
          <w:p w14:paraId="078A4BF7"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(1.733)</w:t>
            </w:r>
          </w:p>
        </w:tc>
        <w:tc>
          <w:tcPr>
            <w:tcW w:w="627" w:type="pct"/>
            <w:tcBorders>
              <w:top w:val="nil"/>
              <w:left w:val="nil"/>
              <w:bottom w:val="single" w:sz="8" w:space="0" w:color="8EAADB"/>
              <w:right w:val="nil"/>
            </w:tcBorders>
            <w:noWrap/>
            <w:vAlign w:val="center"/>
            <w:hideMark/>
          </w:tcPr>
          <w:p w14:paraId="5F9102C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(411)</w:t>
            </w:r>
          </w:p>
        </w:tc>
        <w:tc>
          <w:tcPr>
            <w:tcW w:w="626" w:type="pct"/>
            <w:tcBorders>
              <w:top w:val="nil"/>
              <w:left w:val="nil"/>
              <w:bottom w:val="single" w:sz="8" w:space="0" w:color="8EAADB"/>
              <w:right w:val="nil"/>
            </w:tcBorders>
            <w:noWrap/>
            <w:vAlign w:val="center"/>
            <w:hideMark/>
          </w:tcPr>
          <w:p w14:paraId="59250B3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(1.231)</w:t>
            </w:r>
          </w:p>
        </w:tc>
      </w:tr>
      <w:tr w:rsidR="00FC0E72" w:rsidRPr="00FC0E72" w14:paraId="469835D6" w14:textId="77777777" w:rsidTr="00050B43">
        <w:trPr>
          <w:trHeight w:val="198"/>
        </w:trPr>
        <w:tc>
          <w:tcPr>
            <w:tcW w:w="3119" w:type="pct"/>
            <w:tcBorders>
              <w:top w:val="nil"/>
              <w:left w:val="nil"/>
              <w:bottom w:val="single" w:sz="8" w:space="0" w:color="8EAADB"/>
              <w:right w:val="nil"/>
            </w:tcBorders>
            <w:noWrap/>
            <w:vAlign w:val="center"/>
            <w:hideMark/>
          </w:tcPr>
          <w:p w14:paraId="081F14B4"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Material </w:t>
            </w:r>
          </w:p>
        </w:tc>
        <w:tc>
          <w:tcPr>
            <w:tcW w:w="627" w:type="pct"/>
            <w:tcBorders>
              <w:top w:val="nil"/>
              <w:left w:val="nil"/>
              <w:bottom w:val="single" w:sz="8" w:space="0" w:color="8EAADB"/>
              <w:right w:val="nil"/>
            </w:tcBorders>
            <w:noWrap/>
            <w:vAlign w:val="center"/>
            <w:hideMark/>
          </w:tcPr>
          <w:p w14:paraId="2B69F8F6"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(76)</w:t>
            </w:r>
          </w:p>
        </w:tc>
        <w:tc>
          <w:tcPr>
            <w:tcW w:w="627" w:type="pct"/>
            <w:tcBorders>
              <w:top w:val="nil"/>
              <w:left w:val="nil"/>
              <w:bottom w:val="single" w:sz="8" w:space="0" w:color="8EAADB"/>
              <w:right w:val="nil"/>
            </w:tcBorders>
            <w:noWrap/>
            <w:vAlign w:val="center"/>
            <w:hideMark/>
          </w:tcPr>
          <w:p w14:paraId="1B80B85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(809)</w:t>
            </w:r>
          </w:p>
        </w:tc>
        <w:tc>
          <w:tcPr>
            <w:tcW w:w="626" w:type="pct"/>
            <w:tcBorders>
              <w:top w:val="nil"/>
              <w:left w:val="nil"/>
              <w:bottom w:val="single" w:sz="8" w:space="0" w:color="8EAADB"/>
              <w:right w:val="nil"/>
            </w:tcBorders>
            <w:noWrap/>
            <w:vAlign w:val="center"/>
            <w:hideMark/>
          </w:tcPr>
          <w:p w14:paraId="342D3D5F"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(2.181)</w:t>
            </w:r>
          </w:p>
        </w:tc>
      </w:tr>
      <w:tr w:rsidR="00FC0E72" w:rsidRPr="00FC0E72" w14:paraId="05486228" w14:textId="77777777" w:rsidTr="00050B43">
        <w:trPr>
          <w:trHeight w:val="198"/>
        </w:trPr>
        <w:tc>
          <w:tcPr>
            <w:tcW w:w="3119" w:type="pct"/>
            <w:tcBorders>
              <w:top w:val="nil"/>
              <w:left w:val="nil"/>
              <w:bottom w:val="single" w:sz="8" w:space="0" w:color="8EAADB"/>
              <w:right w:val="nil"/>
            </w:tcBorders>
            <w:noWrap/>
            <w:vAlign w:val="center"/>
            <w:hideMark/>
          </w:tcPr>
          <w:p w14:paraId="585621CA"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Equivalência Patrimonial</w:t>
            </w:r>
          </w:p>
        </w:tc>
        <w:tc>
          <w:tcPr>
            <w:tcW w:w="627" w:type="pct"/>
            <w:tcBorders>
              <w:top w:val="nil"/>
              <w:left w:val="nil"/>
              <w:bottom w:val="single" w:sz="8" w:space="0" w:color="8EAADB"/>
              <w:right w:val="nil"/>
            </w:tcBorders>
            <w:noWrap/>
            <w:vAlign w:val="center"/>
            <w:hideMark/>
          </w:tcPr>
          <w:p w14:paraId="7B5B346C"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369 </w:t>
            </w:r>
          </w:p>
        </w:tc>
        <w:tc>
          <w:tcPr>
            <w:tcW w:w="627" w:type="pct"/>
            <w:tcBorders>
              <w:top w:val="nil"/>
              <w:left w:val="nil"/>
              <w:bottom w:val="single" w:sz="8" w:space="0" w:color="8EAADB"/>
              <w:right w:val="nil"/>
            </w:tcBorders>
            <w:noWrap/>
            <w:vAlign w:val="center"/>
            <w:hideMark/>
          </w:tcPr>
          <w:p w14:paraId="74F6FE9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(1.013)</w:t>
            </w:r>
          </w:p>
        </w:tc>
        <w:tc>
          <w:tcPr>
            <w:tcW w:w="626" w:type="pct"/>
            <w:tcBorders>
              <w:top w:val="nil"/>
              <w:left w:val="nil"/>
              <w:bottom w:val="single" w:sz="8" w:space="0" w:color="8EAADB"/>
              <w:right w:val="nil"/>
            </w:tcBorders>
            <w:noWrap/>
            <w:vAlign w:val="center"/>
            <w:hideMark/>
          </w:tcPr>
          <w:p w14:paraId="4292656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(2.254)</w:t>
            </w:r>
          </w:p>
        </w:tc>
      </w:tr>
      <w:tr w:rsidR="00FC0E72" w:rsidRPr="00FC0E72" w14:paraId="19AF4FC7" w14:textId="77777777" w:rsidTr="00050B43">
        <w:trPr>
          <w:trHeight w:val="198"/>
        </w:trPr>
        <w:tc>
          <w:tcPr>
            <w:tcW w:w="3119" w:type="pct"/>
            <w:tcBorders>
              <w:top w:val="nil"/>
              <w:left w:val="nil"/>
              <w:bottom w:val="single" w:sz="8" w:space="0" w:color="8EAADB"/>
              <w:right w:val="nil"/>
            </w:tcBorders>
            <w:noWrap/>
            <w:vAlign w:val="center"/>
            <w:hideMark/>
          </w:tcPr>
          <w:p w14:paraId="44EA4E2E"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Outras Despesas Operacionais</w:t>
            </w:r>
          </w:p>
        </w:tc>
        <w:tc>
          <w:tcPr>
            <w:tcW w:w="627" w:type="pct"/>
            <w:tcBorders>
              <w:top w:val="nil"/>
              <w:left w:val="nil"/>
              <w:bottom w:val="single" w:sz="8" w:space="0" w:color="8EAADB"/>
              <w:right w:val="nil"/>
            </w:tcBorders>
            <w:noWrap/>
            <w:vAlign w:val="center"/>
            <w:hideMark/>
          </w:tcPr>
          <w:p w14:paraId="6BC616A5"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(23.886)</w:t>
            </w:r>
          </w:p>
        </w:tc>
        <w:tc>
          <w:tcPr>
            <w:tcW w:w="627" w:type="pct"/>
            <w:tcBorders>
              <w:top w:val="nil"/>
              <w:left w:val="nil"/>
              <w:bottom w:val="single" w:sz="8" w:space="0" w:color="8EAADB"/>
              <w:right w:val="nil"/>
            </w:tcBorders>
            <w:noWrap/>
            <w:vAlign w:val="center"/>
            <w:hideMark/>
          </w:tcPr>
          <w:p w14:paraId="295FB346"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(14.792)</w:t>
            </w:r>
          </w:p>
        </w:tc>
        <w:tc>
          <w:tcPr>
            <w:tcW w:w="626" w:type="pct"/>
            <w:tcBorders>
              <w:top w:val="nil"/>
              <w:left w:val="nil"/>
              <w:bottom w:val="single" w:sz="8" w:space="0" w:color="8EAADB"/>
              <w:right w:val="nil"/>
            </w:tcBorders>
            <w:noWrap/>
            <w:vAlign w:val="center"/>
            <w:hideMark/>
          </w:tcPr>
          <w:p w14:paraId="576D5DAB"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(55.659)</w:t>
            </w:r>
          </w:p>
        </w:tc>
      </w:tr>
      <w:tr w:rsidR="00FC0E72" w:rsidRPr="00FC0E72" w14:paraId="2F4C4BC0" w14:textId="77777777" w:rsidTr="00050B43">
        <w:trPr>
          <w:trHeight w:val="198"/>
        </w:trPr>
        <w:tc>
          <w:tcPr>
            <w:tcW w:w="3119" w:type="pct"/>
            <w:tcBorders>
              <w:top w:val="nil"/>
              <w:left w:val="nil"/>
              <w:bottom w:val="single" w:sz="8" w:space="0" w:color="8EAADB"/>
              <w:right w:val="nil"/>
            </w:tcBorders>
            <w:noWrap/>
            <w:vAlign w:val="center"/>
            <w:hideMark/>
          </w:tcPr>
          <w:p w14:paraId="759432EC"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Outras Receitas Operacionais</w:t>
            </w:r>
          </w:p>
        </w:tc>
        <w:tc>
          <w:tcPr>
            <w:tcW w:w="627" w:type="pct"/>
            <w:tcBorders>
              <w:top w:val="nil"/>
              <w:left w:val="nil"/>
              <w:bottom w:val="single" w:sz="8" w:space="0" w:color="8EAADB"/>
              <w:right w:val="nil"/>
            </w:tcBorders>
            <w:noWrap/>
            <w:vAlign w:val="center"/>
            <w:hideMark/>
          </w:tcPr>
          <w:p w14:paraId="51727953"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563.051 </w:t>
            </w:r>
          </w:p>
        </w:tc>
        <w:tc>
          <w:tcPr>
            <w:tcW w:w="627" w:type="pct"/>
            <w:tcBorders>
              <w:top w:val="nil"/>
              <w:left w:val="nil"/>
              <w:bottom w:val="single" w:sz="8" w:space="0" w:color="8EAADB"/>
              <w:right w:val="nil"/>
            </w:tcBorders>
            <w:noWrap/>
            <w:vAlign w:val="center"/>
            <w:hideMark/>
          </w:tcPr>
          <w:p w14:paraId="2FA54D14"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373.698 </w:t>
            </w:r>
          </w:p>
        </w:tc>
        <w:tc>
          <w:tcPr>
            <w:tcW w:w="626" w:type="pct"/>
            <w:tcBorders>
              <w:top w:val="nil"/>
              <w:left w:val="nil"/>
              <w:bottom w:val="single" w:sz="8" w:space="0" w:color="8EAADB"/>
              <w:right w:val="nil"/>
            </w:tcBorders>
            <w:noWrap/>
            <w:vAlign w:val="center"/>
            <w:hideMark/>
          </w:tcPr>
          <w:p w14:paraId="738ACFA1"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296.872 </w:t>
            </w:r>
          </w:p>
        </w:tc>
      </w:tr>
      <w:tr w:rsidR="00FC0E72" w:rsidRPr="00FC0E72" w14:paraId="14128F28" w14:textId="77777777" w:rsidTr="00050B43">
        <w:trPr>
          <w:trHeight w:val="198"/>
        </w:trPr>
        <w:tc>
          <w:tcPr>
            <w:tcW w:w="3119" w:type="pct"/>
            <w:tcBorders>
              <w:top w:val="nil"/>
              <w:left w:val="nil"/>
              <w:bottom w:val="single" w:sz="8" w:space="0" w:color="8EAADB"/>
              <w:right w:val="nil"/>
            </w:tcBorders>
            <w:noWrap/>
            <w:vAlign w:val="center"/>
            <w:hideMark/>
          </w:tcPr>
          <w:p w14:paraId="1D02CCC2"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EBITDA</w:t>
            </w:r>
          </w:p>
        </w:tc>
        <w:tc>
          <w:tcPr>
            <w:tcW w:w="627" w:type="pct"/>
            <w:tcBorders>
              <w:top w:val="nil"/>
              <w:left w:val="nil"/>
              <w:bottom w:val="single" w:sz="8" w:space="0" w:color="8EAADB"/>
              <w:right w:val="nil"/>
            </w:tcBorders>
            <w:noWrap/>
            <w:vAlign w:val="center"/>
            <w:hideMark/>
          </w:tcPr>
          <w:p w14:paraId="0F75F74F"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510.804 </w:t>
            </w:r>
          </w:p>
        </w:tc>
        <w:tc>
          <w:tcPr>
            <w:tcW w:w="627" w:type="pct"/>
            <w:tcBorders>
              <w:top w:val="nil"/>
              <w:left w:val="nil"/>
              <w:bottom w:val="single" w:sz="8" w:space="0" w:color="8EAADB"/>
              <w:right w:val="nil"/>
            </w:tcBorders>
            <w:noWrap/>
            <w:vAlign w:val="center"/>
            <w:hideMark/>
          </w:tcPr>
          <w:p w14:paraId="3B9D5A75"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288.540 </w:t>
            </w:r>
          </w:p>
        </w:tc>
        <w:tc>
          <w:tcPr>
            <w:tcW w:w="626" w:type="pct"/>
            <w:tcBorders>
              <w:top w:val="nil"/>
              <w:left w:val="nil"/>
              <w:bottom w:val="single" w:sz="8" w:space="0" w:color="8EAADB"/>
              <w:right w:val="nil"/>
            </w:tcBorders>
            <w:noWrap/>
            <w:vAlign w:val="center"/>
            <w:hideMark/>
          </w:tcPr>
          <w:p w14:paraId="1EA3FC4B"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186.133 </w:t>
            </w:r>
          </w:p>
        </w:tc>
      </w:tr>
      <w:tr w:rsidR="00FC0E72" w:rsidRPr="00FC0E72" w14:paraId="57139342" w14:textId="77777777" w:rsidTr="00050B43">
        <w:trPr>
          <w:trHeight w:val="198"/>
        </w:trPr>
        <w:tc>
          <w:tcPr>
            <w:tcW w:w="3119" w:type="pct"/>
            <w:tcBorders>
              <w:top w:val="nil"/>
              <w:left w:val="nil"/>
              <w:bottom w:val="single" w:sz="8" w:space="0" w:color="8EAADB"/>
              <w:right w:val="nil"/>
            </w:tcBorders>
            <w:noWrap/>
            <w:vAlign w:val="center"/>
            <w:hideMark/>
          </w:tcPr>
          <w:p w14:paraId="270AB711" w14:textId="77777777" w:rsidR="00FC0E72" w:rsidRPr="00050B43" w:rsidRDefault="00FC0E72" w:rsidP="00FC0E72">
            <w:pPr>
              <w:tabs>
                <w:tab w:val="clear" w:pos="851"/>
              </w:tabs>
              <w:spacing w:before="0" w:after="0"/>
              <w:jc w:val="left"/>
              <w:rPr>
                <w:rFonts w:ascii="Arial" w:hAnsi="Arial" w:cs="Arial"/>
                <w:b/>
                <w:i/>
                <w:color w:val="000000"/>
                <w:sz w:val="12"/>
                <w:szCs w:val="12"/>
                <w:lang w:eastAsia="pt-BR"/>
              </w:rPr>
            </w:pPr>
            <w:r w:rsidRPr="00050B43">
              <w:rPr>
                <w:rFonts w:ascii="Arial" w:hAnsi="Arial" w:cs="Arial"/>
                <w:b/>
                <w:i/>
                <w:color w:val="000000"/>
                <w:sz w:val="12"/>
                <w:szCs w:val="12"/>
                <w:lang w:eastAsia="pt-BR"/>
              </w:rPr>
              <w:t xml:space="preserve">    Margem EBITDA</w:t>
            </w:r>
          </w:p>
        </w:tc>
        <w:tc>
          <w:tcPr>
            <w:tcW w:w="627" w:type="pct"/>
            <w:tcBorders>
              <w:top w:val="nil"/>
              <w:left w:val="nil"/>
              <w:bottom w:val="single" w:sz="8" w:space="0" w:color="8EAADB"/>
              <w:right w:val="nil"/>
            </w:tcBorders>
            <w:noWrap/>
            <w:vAlign w:val="center"/>
            <w:hideMark/>
          </w:tcPr>
          <w:p w14:paraId="611DD03B" w14:textId="77777777" w:rsidR="00FC0E72" w:rsidRPr="00050B43" w:rsidRDefault="00FC0E72" w:rsidP="00FC0E72">
            <w:pPr>
              <w:tabs>
                <w:tab w:val="clear" w:pos="851"/>
              </w:tabs>
              <w:spacing w:before="0" w:after="0"/>
              <w:jc w:val="right"/>
              <w:rPr>
                <w:rFonts w:ascii="Arial" w:hAnsi="Arial" w:cs="Arial"/>
                <w:b/>
                <w:i/>
                <w:color w:val="000000"/>
                <w:sz w:val="12"/>
                <w:szCs w:val="12"/>
                <w:lang w:eastAsia="pt-BR"/>
              </w:rPr>
            </w:pPr>
            <w:r w:rsidRPr="00050B43">
              <w:rPr>
                <w:rFonts w:ascii="Arial" w:hAnsi="Arial" w:cs="Arial"/>
                <w:b/>
                <w:i/>
                <w:color w:val="000000"/>
                <w:sz w:val="12"/>
                <w:szCs w:val="12"/>
                <w:lang w:eastAsia="pt-BR"/>
              </w:rPr>
              <w:t>104,03%</w:t>
            </w:r>
          </w:p>
        </w:tc>
        <w:tc>
          <w:tcPr>
            <w:tcW w:w="627" w:type="pct"/>
            <w:tcBorders>
              <w:top w:val="nil"/>
              <w:left w:val="nil"/>
              <w:bottom w:val="single" w:sz="8" w:space="0" w:color="8EAADB"/>
              <w:right w:val="nil"/>
            </w:tcBorders>
            <w:noWrap/>
            <w:vAlign w:val="center"/>
            <w:hideMark/>
          </w:tcPr>
          <w:p w14:paraId="4FCA4518" w14:textId="77777777" w:rsidR="00FC0E72" w:rsidRPr="00050B43" w:rsidRDefault="00FC0E72" w:rsidP="00FC0E72">
            <w:pPr>
              <w:tabs>
                <w:tab w:val="clear" w:pos="851"/>
              </w:tabs>
              <w:spacing w:before="0" w:after="0"/>
              <w:jc w:val="right"/>
              <w:rPr>
                <w:rFonts w:ascii="Arial" w:hAnsi="Arial" w:cs="Arial"/>
                <w:b/>
                <w:i/>
                <w:color w:val="000000"/>
                <w:sz w:val="12"/>
                <w:szCs w:val="12"/>
                <w:lang w:eastAsia="pt-BR"/>
              </w:rPr>
            </w:pPr>
            <w:r w:rsidRPr="00050B43">
              <w:rPr>
                <w:rFonts w:ascii="Arial" w:hAnsi="Arial" w:cs="Arial"/>
                <w:b/>
                <w:i/>
                <w:color w:val="000000"/>
                <w:sz w:val="12"/>
                <w:szCs w:val="12"/>
                <w:lang w:eastAsia="pt-BR"/>
              </w:rPr>
              <w:t>69,64%</w:t>
            </w:r>
          </w:p>
        </w:tc>
        <w:tc>
          <w:tcPr>
            <w:tcW w:w="626" w:type="pct"/>
            <w:tcBorders>
              <w:top w:val="nil"/>
              <w:left w:val="nil"/>
              <w:bottom w:val="single" w:sz="8" w:space="0" w:color="8EAADB"/>
              <w:right w:val="nil"/>
            </w:tcBorders>
            <w:noWrap/>
            <w:vAlign w:val="center"/>
            <w:hideMark/>
          </w:tcPr>
          <w:p w14:paraId="1DC98582" w14:textId="77777777" w:rsidR="00FC0E72" w:rsidRPr="00050B43" w:rsidRDefault="00FC0E72" w:rsidP="00FC0E72">
            <w:pPr>
              <w:tabs>
                <w:tab w:val="clear" w:pos="851"/>
              </w:tabs>
              <w:spacing w:before="0" w:after="0"/>
              <w:jc w:val="right"/>
              <w:rPr>
                <w:rFonts w:ascii="Arial" w:hAnsi="Arial" w:cs="Arial"/>
                <w:b/>
                <w:i/>
                <w:color w:val="000000"/>
                <w:sz w:val="12"/>
                <w:szCs w:val="12"/>
                <w:lang w:eastAsia="pt-BR"/>
              </w:rPr>
            </w:pPr>
            <w:r w:rsidRPr="00050B43">
              <w:rPr>
                <w:rFonts w:ascii="Arial" w:hAnsi="Arial" w:cs="Arial"/>
                <w:b/>
                <w:i/>
                <w:color w:val="000000"/>
                <w:sz w:val="12"/>
                <w:szCs w:val="12"/>
                <w:lang w:eastAsia="pt-BR"/>
              </w:rPr>
              <w:t>44,65%</w:t>
            </w:r>
          </w:p>
        </w:tc>
      </w:tr>
      <w:tr w:rsidR="00FC0E72" w:rsidRPr="00FC0E72" w14:paraId="1CCB953B" w14:textId="77777777" w:rsidTr="00050B43">
        <w:trPr>
          <w:trHeight w:val="198"/>
        </w:trPr>
        <w:tc>
          <w:tcPr>
            <w:tcW w:w="3119" w:type="pct"/>
            <w:tcBorders>
              <w:top w:val="nil"/>
              <w:left w:val="nil"/>
              <w:bottom w:val="single" w:sz="8" w:space="0" w:color="8EAADB"/>
              <w:right w:val="nil"/>
            </w:tcBorders>
            <w:noWrap/>
            <w:vAlign w:val="center"/>
            <w:hideMark/>
          </w:tcPr>
          <w:p w14:paraId="25052C4F"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Depreciação e Amortização</w:t>
            </w:r>
          </w:p>
        </w:tc>
        <w:tc>
          <w:tcPr>
            <w:tcW w:w="627" w:type="pct"/>
            <w:tcBorders>
              <w:top w:val="nil"/>
              <w:left w:val="nil"/>
              <w:bottom w:val="single" w:sz="8" w:space="0" w:color="8EAADB"/>
              <w:right w:val="nil"/>
            </w:tcBorders>
            <w:noWrap/>
            <w:vAlign w:val="center"/>
            <w:hideMark/>
          </w:tcPr>
          <w:p w14:paraId="5281AAAA"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(274.104)</w:t>
            </w:r>
          </w:p>
        </w:tc>
        <w:tc>
          <w:tcPr>
            <w:tcW w:w="627" w:type="pct"/>
            <w:tcBorders>
              <w:top w:val="nil"/>
              <w:left w:val="nil"/>
              <w:bottom w:val="single" w:sz="8" w:space="0" w:color="8EAADB"/>
              <w:right w:val="nil"/>
            </w:tcBorders>
            <w:noWrap/>
            <w:vAlign w:val="center"/>
            <w:hideMark/>
          </w:tcPr>
          <w:p w14:paraId="537D1F09"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(270.044)</w:t>
            </w:r>
          </w:p>
        </w:tc>
        <w:tc>
          <w:tcPr>
            <w:tcW w:w="626" w:type="pct"/>
            <w:tcBorders>
              <w:top w:val="nil"/>
              <w:left w:val="nil"/>
              <w:bottom w:val="single" w:sz="8" w:space="0" w:color="8EAADB"/>
              <w:right w:val="nil"/>
            </w:tcBorders>
            <w:noWrap/>
            <w:vAlign w:val="center"/>
            <w:hideMark/>
          </w:tcPr>
          <w:p w14:paraId="021C8FF7"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(253.540)</w:t>
            </w:r>
          </w:p>
        </w:tc>
      </w:tr>
      <w:tr w:rsidR="00FC0E72" w:rsidRPr="00FC0E72" w14:paraId="00987485" w14:textId="77777777" w:rsidTr="00050B43">
        <w:trPr>
          <w:trHeight w:val="198"/>
        </w:trPr>
        <w:tc>
          <w:tcPr>
            <w:tcW w:w="3119" w:type="pct"/>
            <w:tcBorders>
              <w:top w:val="nil"/>
              <w:left w:val="nil"/>
              <w:bottom w:val="single" w:sz="8" w:space="0" w:color="8EAADB"/>
              <w:right w:val="nil"/>
            </w:tcBorders>
            <w:noWrap/>
            <w:vAlign w:val="center"/>
            <w:hideMark/>
          </w:tcPr>
          <w:p w14:paraId="4928A924"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EBIT</w:t>
            </w:r>
          </w:p>
        </w:tc>
        <w:tc>
          <w:tcPr>
            <w:tcW w:w="627" w:type="pct"/>
            <w:tcBorders>
              <w:top w:val="nil"/>
              <w:left w:val="nil"/>
              <w:bottom w:val="single" w:sz="8" w:space="0" w:color="8EAADB"/>
              <w:right w:val="nil"/>
            </w:tcBorders>
            <w:noWrap/>
            <w:vAlign w:val="center"/>
            <w:hideMark/>
          </w:tcPr>
          <w:p w14:paraId="37ED971B"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236.700 </w:t>
            </w:r>
          </w:p>
        </w:tc>
        <w:tc>
          <w:tcPr>
            <w:tcW w:w="627" w:type="pct"/>
            <w:tcBorders>
              <w:top w:val="nil"/>
              <w:left w:val="nil"/>
              <w:bottom w:val="single" w:sz="8" w:space="0" w:color="8EAADB"/>
              <w:right w:val="nil"/>
            </w:tcBorders>
            <w:noWrap/>
            <w:vAlign w:val="center"/>
            <w:hideMark/>
          </w:tcPr>
          <w:p w14:paraId="30CAB629"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18.496 </w:t>
            </w:r>
          </w:p>
        </w:tc>
        <w:tc>
          <w:tcPr>
            <w:tcW w:w="626" w:type="pct"/>
            <w:tcBorders>
              <w:top w:val="nil"/>
              <w:left w:val="nil"/>
              <w:bottom w:val="single" w:sz="8" w:space="0" w:color="8EAADB"/>
              <w:right w:val="nil"/>
            </w:tcBorders>
            <w:noWrap/>
            <w:vAlign w:val="center"/>
            <w:hideMark/>
          </w:tcPr>
          <w:p w14:paraId="6BBB0414"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(67.407)</w:t>
            </w:r>
          </w:p>
        </w:tc>
      </w:tr>
      <w:tr w:rsidR="00FC0E72" w:rsidRPr="00FC0E72" w14:paraId="256F2E52" w14:textId="77777777" w:rsidTr="00050B43">
        <w:trPr>
          <w:trHeight w:val="198"/>
        </w:trPr>
        <w:tc>
          <w:tcPr>
            <w:tcW w:w="3119" w:type="pct"/>
            <w:tcBorders>
              <w:top w:val="nil"/>
              <w:left w:val="nil"/>
              <w:bottom w:val="single" w:sz="8" w:space="0" w:color="8EAADB"/>
              <w:right w:val="nil"/>
            </w:tcBorders>
            <w:noWrap/>
            <w:vAlign w:val="center"/>
            <w:hideMark/>
          </w:tcPr>
          <w:p w14:paraId="73BAD287" w14:textId="77777777"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Resultado Financeiro</w:t>
            </w:r>
          </w:p>
        </w:tc>
        <w:tc>
          <w:tcPr>
            <w:tcW w:w="627" w:type="pct"/>
            <w:tcBorders>
              <w:top w:val="nil"/>
              <w:left w:val="nil"/>
              <w:bottom w:val="single" w:sz="8" w:space="0" w:color="8EAADB"/>
              <w:right w:val="nil"/>
            </w:tcBorders>
            <w:noWrap/>
            <w:vAlign w:val="center"/>
            <w:hideMark/>
          </w:tcPr>
          <w:p w14:paraId="612B786F"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(54.264)</w:t>
            </w:r>
          </w:p>
        </w:tc>
        <w:tc>
          <w:tcPr>
            <w:tcW w:w="627" w:type="pct"/>
            <w:tcBorders>
              <w:top w:val="nil"/>
              <w:left w:val="nil"/>
              <w:bottom w:val="single" w:sz="8" w:space="0" w:color="8EAADB"/>
              <w:right w:val="nil"/>
            </w:tcBorders>
            <w:noWrap/>
            <w:vAlign w:val="center"/>
            <w:hideMark/>
          </w:tcPr>
          <w:p w14:paraId="5BB81536"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(85.068)</w:t>
            </w:r>
          </w:p>
        </w:tc>
        <w:tc>
          <w:tcPr>
            <w:tcW w:w="626" w:type="pct"/>
            <w:tcBorders>
              <w:top w:val="nil"/>
              <w:left w:val="nil"/>
              <w:bottom w:val="single" w:sz="8" w:space="0" w:color="8EAADB"/>
              <w:right w:val="nil"/>
            </w:tcBorders>
            <w:noWrap/>
            <w:vAlign w:val="center"/>
            <w:hideMark/>
          </w:tcPr>
          <w:p w14:paraId="40129F1F"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(59.950)</w:t>
            </w:r>
          </w:p>
        </w:tc>
      </w:tr>
      <w:tr w:rsidR="00FC0E72" w:rsidRPr="00FC0E72" w14:paraId="181E3FC7" w14:textId="77777777" w:rsidTr="00050B43">
        <w:trPr>
          <w:trHeight w:val="198"/>
        </w:trPr>
        <w:tc>
          <w:tcPr>
            <w:tcW w:w="3119" w:type="pct"/>
            <w:tcBorders>
              <w:top w:val="nil"/>
              <w:left w:val="nil"/>
              <w:bottom w:val="single" w:sz="8" w:space="0" w:color="8EAADB"/>
              <w:right w:val="nil"/>
            </w:tcBorders>
            <w:noWrap/>
            <w:vAlign w:val="center"/>
            <w:hideMark/>
          </w:tcPr>
          <w:p w14:paraId="3550D343"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RESULTADO ANTES DAS DEDUÇÕES/PARTICIPAÇÕES</w:t>
            </w:r>
          </w:p>
        </w:tc>
        <w:tc>
          <w:tcPr>
            <w:tcW w:w="627" w:type="pct"/>
            <w:tcBorders>
              <w:top w:val="nil"/>
              <w:left w:val="nil"/>
              <w:bottom w:val="single" w:sz="8" w:space="0" w:color="8EAADB"/>
              <w:right w:val="nil"/>
            </w:tcBorders>
            <w:noWrap/>
            <w:vAlign w:val="center"/>
            <w:hideMark/>
          </w:tcPr>
          <w:p w14:paraId="78C57226"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182.436 </w:t>
            </w:r>
          </w:p>
        </w:tc>
        <w:tc>
          <w:tcPr>
            <w:tcW w:w="627" w:type="pct"/>
            <w:tcBorders>
              <w:top w:val="nil"/>
              <w:left w:val="nil"/>
              <w:bottom w:val="single" w:sz="8" w:space="0" w:color="8EAADB"/>
              <w:right w:val="nil"/>
            </w:tcBorders>
            <w:noWrap/>
            <w:vAlign w:val="center"/>
            <w:hideMark/>
          </w:tcPr>
          <w:p w14:paraId="49B92094"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   </w:t>
            </w:r>
          </w:p>
        </w:tc>
        <w:tc>
          <w:tcPr>
            <w:tcW w:w="626" w:type="pct"/>
            <w:tcBorders>
              <w:top w:val="nil"/>
              <w:left w:val="nil"/>
              <w:bottom w:val="single" w:sz="8" w:space="0" w:color="8EAADB"/>
              <w:right w:val="nil"/>
            </w:tcBorders>
            <w:noWrap/>
            <w:vAlign w:val="center"/>
            <w:hideMark/>
          </w:tcPr>
          <w:p w14:paraId="5E23A282"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   </w:t>
            </w:r>
          </w:p>
        </w:tc>
      </w:tr>
      <w:tr w:rsidR="00FC0E72" w:rsidRPr="00FC0E72" w14:paraId="3B804BE1" w14:textId="77777777" w:rsidTr="00050B43">
        <w:trPr>
          <w:trHeight w:val="198"/>
        </w:trPr>
        <w:tc>
          <w:tcPr>
            <w:tcW w:w="3119" w:type="pct"/>
            <w:tcBorders>
              <w:top w:val="nil"/>
              <w:left w:val="nil"/>
              <w:bottom w:val="single" w:sz="8" w:space="0" w:color="8EAADB"/>
              <w:right w:val="nil"/>
            </w:tcBorders>
            <w:noWrap/>
            <w:vAlign w:val="center"/>
            <w:hideMark/>
          </w:tcPr>
          <w:p w14:paraId="5B817402"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DEDUÇÕES DO RESULTADO</w:t>
            </w:r>
          </w:p>
        </w:tc>
        <w:tc>
          <w:tcPr>
            <w:tcW w:w="627" w:type="pct"/>
            <w:tcBorders>
              <w:top w:val="nil"/>
              <w:left w:val="nil"/>
              <w:bottom w:val="single" w:sz="8" w:space="0" w:color="8EAADB"/>
              <w:right w:val="nil"/>
            </w:tcBorders>
            <w:noWrap/>
            <w:vAlign w:val="center"/>
            <w:hideMark/>
          </w:tcPr>
          <w:p w14:paraId="104C4BD8"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(41.932)</w:t>
            </w:r>
          </w:p>
        </w:tc>
        <w:tc>
          <w:tcPr>
            <w:tcW w:w="627" w:type="pct"/>
            <w:tcBorders>
              <w:top w:val="nil"/>
              <w:left w:val="nil"/>
              <w:bottom w:val="single" w:sz="8" w:space="0" w:color="8EAADB"/>
              <w:right w:val="nil"/>
            </w:tcBorders>
            <w:noWrap/>
            <w:vAlign w:val="center"/>
            <w:hideMark/>
          </w:tcPr>
          <w:p w14:paraId="5A064C26"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   </w:t>
            </w:r>
          </w:p>
        </w:tc>
        <w:tc>
          <w:tcPr>
            <w:tcW w:w="626" w:type="pct"/>
            <w:tcBorders>
              <w:top w:val="nil"/>
              <w:left w:val="nil"/>
              <w:bottom w:val="single" w:sz="8" w:space="0" w:color="8EAADB"/>
              <w:right w:val="nil"/>
            </w:tcBorders>
            <w:noWrap/>
            <w:vAlign w:val="center"/>
            <w:hideMark/>
          </w:tcPr>
          <w:p w14:paraId="3EA42DDD"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   </w:t>
            </w:r>
          </w:p>
        </w:tc>
      </w:tr>
      <w:tr w:rsidR="00FC0E72" w:rsidRPr="00FC0E72" w14:paraId="2684442E" w14:textId="77777777" w:rsidTr="00050B43">
        <w:trPr>
          <w:trHeight w:val="198"/>
        </w:trPr>
        <w:tc>
          <w:tcPr>
            <w:tcW w:w="3119" w:type="pct"/>
            <w:tcBorders>
              <w:top w:val="nil"/>
              <w:left w:val="nil"/>
              <w:bottom w:val="single" w:sz="8" w:space="0" w:color="8EAADB"/>
              <w:right w:val="nil"/>
            </w:tcBorders>
            <w:noWrap/>
            <w:vAlign w:val="center"/>
            <w:hideMark/>
          </w:tcPr>
          <w:p w14:paraId="43EBD35A" w14:textId="0C747BE8" w:rsidR="00FC0E72" w:rsidRPr="00050B43" w:rsidRDefault="00FC0E72" w:rsidP="00FC0E72">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Imposto </w:t>
            </w:r>
            <w:r w:rsidRPr="007757FC">
              <w:rPr>
                <w:rFonts w:ascii="Arial" w:hAnsi="Arial" w:cs="Arial"/>
                <w:color w:val="000000"/>
                <w:sz w:val="12"/>
                <w:szCs w:val="12"/>
                <w:lang w:eastAsia="pt-BR"/>
              </w:rPr>
              <w:t xml:space="preserve">de Renda e </w:t>
            </w:r>
            <w:r w:rsidR="00C55DB8" w:rsidRPr="00C55DB8">
              <w:rPr>
                <w:rFonts w:ascii="Arial" w:hAnsi="Arial" w:cs="Arial"/>
                <w:color w:val="000000"/>
                <w:sz w:val="12"/>
                <w:szCs w:val="12"/>
                <w:lang w:eastAsia="pt-BR"/>
              </w:rPr>
              <w:t>Contribuição</w:t>
            </w:r>
            <w:r w:rsidRPr="007757FC">
              <w:rPr>
                <w:rFonts w:ascii="Arial" w:hAnsi="Arial" w:cs="Arial"/>
                <w:color w:val="000000"/>
                <w:sz w:val="12"/>
                <w:szCs w:val="12"/>
                <w:lang w:eastAsia="pt-BR"/>
              </w:rPr>
              <w:t xml:space="preserve"> Social sobre o Lucro Líquido</w:t>
            </w:r>
          </w:p>
        </w:tc>
        <w:tc>
          <w:tcPr>
            <w:tcW w:w="627" w:type="pct"/>
            <w:tcBorders>
              <w:top w:val="nil"/>
              <w:left w:val="nil"/>
              <w:bottom w:val="single" w:sz="8" w:space="0" w:color="8EAADB"/>
              <w:right w:val="nil"/>
            </w:tcBorders>
            <w:noWrap/>
            <w:vAlign w:val="center"/>
            <w:hideMark/>
          </w:tcPr>
          <w:p w14:paraId="4917EAA7"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(41.932)</w:t>
            </w:r>
          </w:p>
        </w:tc>
        <w:tc>
          <w:tcPr>
            <w:tcW w:w="627" w:type="pct"/>
            <w:tcBorders>
              <w:top w:val="nil"/>
              <w:left w:val="nil"/>
              <w:bottom w:val="single" w:sz="8" w:space="0" w:color="8EAADB"/>
              <w:right w:val="nil"/>
            </w:tcBorders>
            <w:noWrap/>
            <w:vAlign w:val="center"/>
            <w:hideMark/>
          </w:tcPr>
          <w:p w14:paraId="3591E308"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   </w:t>
            </w:r>
          </w:p>
        </w:tc>
        <w:tc>
          <w:tcPr>
            <w:tcW w:w="626" w:type="pct"/>
            <w:tcBorders>
              <w:top w:val="nil"/>
              <w:left w:val="nil"/>
              <w:bottom w:val="single" w:sz="8" w:space="0" w:color="8EAADB"/>
              <w:right w:val="nil"/>
            </w:tcBorders>
            <w:noWrap/>
            <w:vAlign w:val="center"/>
            <w:hideMark/>
          </w:tcPr>
          <w:p w14:paraId="38BF85FE" w14:textId="77777777" w:rsidR="00FC0E72" w:rsidRPr="00050B43" w:rsidRDefault="00FC0E72" w:rsidP="00FC0E72">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   </w:t>
            </w:r>
          </w:p>
        </w:tc>
      </w:tr>
      <w:tr w:rsidR="00FC0E72" w:rsidRPr="00FC0E72" w14:paraId="643E7A67" w14:textId="77777777" w:rsidTr="00050B43">
        <w:trPr>
          <w:trHeight w:val="198"/>
        </w:trPr>
        <w:tc>
          <w:tcPr>
            <w:tcW w:w="3119" w:type="pct"/>
            <w:tcBorders>
              <w:top w:val="nil"/>
              <w:left w:val="nil"/>
              <w:bottom w:val="single" w:sz="8" w:space="0" w:color="8EAADB"/>
              <w:right w:val="nil"/>
            </w:tcBorders>
            <w:noWrap/>
            <w:vAlign w:val="center"/>
            <w:hideMark/>
          </w:tcPr>
          <w:p w14:paraId="3B38698F" w14:textId="77777777" w:rsidR="00FC0E72" w:rsidRPr="00050B43" w:rsidRDefault="00FC0E72" w:rsidP="00FC0E72">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PREJUÍZO LÍQUIDO DO EXERCÍCIO</w:t>
            </w:r>
          </w:p>
        </w:tc>
        <w:tc>
          <w:tcPr>
            <w:tcW w:w="627" w:type="pct"/>
            <w:tcBorders>
              <w:top w:val="nil"/>
              <w:left w:val="nil"/>
              <w:bottom w:val="single" w:sz="8" w:space="0" w:color="8EAADB"/>
              <w:right w:val="nil"/>
            </w:tcBorders>
            <w:noWrap/>
            <w:vAlign w:val="center"/>
            <w:hideMark/>
          </w:tcPr>
          <w:p w14:paraId="7E366C69"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140.504 </w:t>
            </w:r>
          </w:p>
        </w:tc>
        <w:tc>
          <w:tcPr>
            <w:tcW w:w="627" w:type="pct"/>
            <w:tcBorders>
              <w:top w:val="nil"/>
              <w:left w:val="nil"/>
              <w:bottom w:val="single" w:sz="8" w:space="0" w:color="8EAADB"/>
              <w:right w:val="nil"/>
            </w:tcBorders>
            <w:noWrap/>
            <w:vAlign w:val="center"/>
            <w:hideMark/>
          </w:tcPr>
          <w:p w14:paraId="08E9F3B4"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(66.572)</w:t>
            </w:r>
          </w:p>
        </w:tc>
        <w:tc>
          <w:tcPr>
            <w:tcW w:w="626" w:type="pct"/>
            <w:tcBorders>
              <w:top w:val="nil"/>
              <w:left w:val="nil"/>
              <w:bottom w:val="single" w:sz="8" w:space="0" w:color="8EAADB"/>
              <w:right w:val="nil"/>
            </w:tcBorders>
            <w:noWrap/>
            <w:vAlign w:val="center"/>
            <w:hideMark/>
          </w:tcPr>
          <w:p w14:paraId="1237081A" w14:textId="77777777" w:rsidR="00FC0E72" w:rsidRPr="00050B43" w:rsidRDefault="00FC0E72" w:rsidP="00FC0E72">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(127.357)</w:t>
            </w:r>
          </w:p>
        </w:tc>
      </w:tr>
      <w:tr w:rsidR="00FC0E72" w:rsidRPr="00FC0E72" w14:paraId="038DF9A3" w14:textId="77777777" w:rsidTr="00050B43">
        <w:trPr>
          <w:trHeight w:val="198"/>
        </w:trPr>
        <w:tc>
          <w:tcPr>
            <w:tcW w:w="3119" w:type="pct"/>
            <w:tcBorders>
              <w:top w:val="nil"/>
              <w:left w:val="nil"/>
              <w:bottom w:val="single" w:sz="8" w:space="0" w:color="8EAADB"/>
              <w:right w:val="nil"/>
            </w:tcBorders>
            <w:noWrap/>
            <w:vAlign w:val="center"/>
            <w:hideMark/>
          </w:tcPr>
          <w:p w14:paraId="4BEA9AA8" w14:textId="60811768" w:rsidR="00FC0E72" w:rsidRPr="00050B43" w:rsidRDefault="00EF54BC" w:rsidP="00FC0E72">
            <w:pPr>
              <w:tabs>
                <w:tab w:val="clear" w:pos="851"/>
              </w:tabs>
              <w:spacing w:before="0" w:after="0"/>
              <w:jc w:val="left"/>
              <w:rPr>
                <w:rFonts w:ascii="Arial" w:hAnsi="Arial" w:cs="Arial"/>
                <w:b/>
                <w:i/>
                <w:color w:val="000000"/>
                <w:sz w:val="12"/>
                <w:szCs w:val="12"/>
                <w:lang w:eastAsia="pt-BR"/>
              </w:rPr>
            </w:pPr>
            <w:r w:rsidRPr="00151FD9">
              <w:rPr>
                <w:rFonts w:ascii="Arial" w:hAnsi="Arial" w:cs="Arial"/>
                <w:b/>
                <w:i/>
                <w:color w:val="000000"/>
                <w:sz w:val="12"/>
                <w:szCs w:val="12"/>
                <w:lang w:eastAsia="pt-BR"/>
              </w:rPr>
              <w:t>Lucro/(</w:t>
            </w:r>
            <w:r w:rsidR="00FC0E72" w:rsidRPr="00EF54BC">
              <w:rPr>
                <w:rFonts w:ascii="Arial" w:hAnsi="Arial" w:cs="Arial"/>
                <w:b/>
                <w:i/>
                <w:color w:val="000000"/>
                <w:sz w:val="12"/>
                <w:szCs w:val="12"/>
                <w:lang w:eastAsia="pt-BR"/>
              </w:rPr>
              <w:t>Prejuízo</w:t>
            </w:r>
            <w:r w:rsidRPr="00151FD9">
              <w:rPr>
                <w:rFonts w:ascii="Arial" w:hAnsi="Arial" w:cs="Arial"/>
                <w:b/>
                <w:i/>
                <w:color w:val="000000"/>
                <w:sz w:val="12"/>
                <w:szCs w:val="12"/>
                <w:lang w:eastAsia="pt-BR"/>
              </w:rPr>
              <w:t>)</w:t>
            </w:r>
            <w:r w:rsidR="00FC0E72" w:rsidRPr="00EF54BC">
              <w:rPr>
                <w:rFonts w:ascii="Arial" w:hAnsi="Arial" w:cs="Arial"/>
                <w:b/>
                <w:i/>
                <w:color w:val="000000"/>
                <w:sz w:val="12"/>
                <w:szCs w:val="12"/>
                <w:lang w:eastAsia="pt-BR"/>
              </w:rPr>
              <w:t xml:space="preserve"> por Ação (R$)</w:t>
            </w:r>
          </w:p>
        </w:tc>
        <w:tc>
          <w:tcPr>
            <w:tcW w:w="627" w:type="pct"/>
            <w:tcBorders>
              <w:top w:val="nil"/>
              <w:left w:val="nil"/>
              <w:bottom w:val="single" w:sz="8" w:space="0" w:color="8EAADB"/>
              <w:right w:val="nil"/>
            </w:tcBorders>
            <w:noWrap/>
            <w:vAlign w:val="center"/>
            <w:hideMark/>
          </w:tcPr>
          <w:p w14:paraId="023C05B0" w14:textId="77777777" w:rsidR="00FC0E72" w:rsidRPr="00050B43" w:rsidRDefault="00FC0E72" w:rsidP="00FC0E72">
            <w:pPr>
              <w:tabs>
                <w:tab w:val="clear" w:pos="851"/>
              </w:tabs>
              <w:spacing w:before="0" w:after="0"/>
              <w:jc w:val="right"/>
              <w:rPr>
                <w:rFonts w:ascii="Arial" w:hAnsi="Arial" w:cs="Arial"/>
                <w:b/>
                <w:i/>
                <w:color w:val="000000"/>
                <w:sz w:val="12"/>
                <w:szCs w:val="12"/>
                <w:lang w:eastAsia="pt-BR"/>
              </w:rPr>
            </w:pPr>
            <w:r w:rsidRPr="00050B43">
              <w:rPr>
                <w:rFonts w:ascii="Arial" w:hAnsi="Arial" w:cs="Arial"/>
                <w:b/>
                <w:i/>
                <w:color w:val="000000"/>
                <w:sz w:val="12"/>
                <w:szCs w:val="12"/>
                <w:lang w:eastAsia="pt-BR"/>
              </w:rPr>
              <w:t xml:space="preserve">     1,5258 </w:t>
            </w:r>
          </w:p>
        </w:tc>
        <w:tc>
          <w:tcPr>
            <w:tcW w:w="627" w:type="pct"/>
            <w:tcBorders>
              <w:top w:val="nil"/>
              <w:left w:val="nil"/>
              <w:bottom w:val="single" w:sz="8" w:space="0" w:color="8EAADB"/>
              <w:right w:val="nil"/>
            </w:tcBorders>
            <w:noWrap/>
            <w:vAlign w:val="center"/>
            <w:hideMark/>
          </w:tcPr>
          <w:p w14:paraId="53B2DE91" w14:textId="77777777" w:rsidR="00FC0E72" w:rsidRPr="00050B43" w:rsidRDefault="00FC0E72" w:rsidP="00FC0E72">
            <w:pPr>
              <w:tabs>
                <w:tab w:val="clear" w:pos="851"/>
              </w:tabs>
              <w:spacing w:before="0" w:after="0"/>
              <w:jc w:val="right"/>
              <w:rPr>
                <w:rFonts w:ascii="Arial" w:hAnsi="Arial" w:cs="Arial"/>
                <w:b/>
                <w:i/>
                <w:color w:val="000000"/>
                <w:sz w:val="12"/>
                <w:szCs w:val="12"/>
                <w:lang w:eastAsia="pt-BR"/>
              </w:rPr>
            </w:pPr>
            <w:r w:rsidRPr="00050B43">
              <w:rPr>
                <w:rFonts w:ascii="Arial" w:hAnsi="Arial" w:cs="Arial"/>
                <w:b/>
                <w:i/>
                <w:color w:val="000000"/>
                <w:sz w:val="12"/>
                <w:szCs w:val="12"/>
                <w:lang w:eastAsia="pt-BR"/>
              </w:rPr>
              <w:t xml:space="preserve">    (0,7707)</w:t>
            </w:r>
          </w:p>
        </w:tc>
        <w:tc>
          <w:tcPr>
            <w:tcW w:w="626" w:type="pct"/>
            <w:tcBorders>
              <w:top w:val="nil"/>
              <w:left w:val="nil"/>
              <w:bottom w:val="single" w:sz="8" w:space="0" w:color="8EAADB"/>
              <w:right w:val="nil"/>
            </w:tcBorders>
            <w:noWrap/>
            <w:vAlign w:val="center"/>
            <w:hideMark/>
          </w:tcPr>
          <w:p w14:paraId="10115246" w14:textId="77777777" w:rsidR="00FC0E72" w:rsidRPr="00050B43" w:rsidRDefault="00FC0E72" w:rsidP="00FC0E72">
            <w:pPr>
              <w:tabs>
                <w:tab w:val="clear" w:pos="851"/>
              </w:tabs>
              <w:spacing w:before="0" w:after="0"/>
              <w:jc w:val="right"/>
              <w:rPr>
                <w:rFonts w:ascii="Arial" w:hAnsi="Arial" w:cs="Arial"/>
                <w:b/>
                <w:i/>
                <w:color w:val="000000"/>
                <w:sz w:val="12"/>
                <w:szCs w:val="12"/>
                <w:lang w:eastAsia="pt-BR"/>
              </w:rPr>
            </w:pPr>
            <w:r w:rsidRPr="00050B43">
              <w:rPr>
                <w:rFonts w:ascii="Arial" w:hAnsi="Arial" w:cs="Arial"/>
                <w:b/>
                <w:i/>
                <w:color w:val="000000"/>
                <w:sz w:val="12"/>
                <w:szCs w:val="12"/>
                <w:lang w:eastAsia="pt-BR"/>
              </w:rPr>
              <w:t xml:space="preserve">    (1,4743)</w:t>
            </w:r>
          </w:p>
        </w:tc>
      </w:tr>
    </w:tbl>
    <w:p w14:paraId="64CD987E" w14:textId="5023F7FD" w:rsidR="007637DF" w:rsidRPr="007637DF" w:rsidRDefault="007637DF" w:rsidP="00754D63">
      <w:pPr>
        <w:pStyle w:val="Legenda"/>
      </w:pPr>
      <w:bookmarkStart w:id="8" w:name="_Toc191641867"/>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3</w:t>
      </w:r>
      <w:r w:rsidRPr="00505643">
        <w:rPr>
          <w:noProof/>
        </w:rPr>
        <w:fldChar w:fldCharType="end"/>
      </w:r>
      <w:r w:rsidRPr="0064787A">
        <w:t xml:space="preserve"> </w:t>
      </w:r>
      <w:r w:rsidR="0010055B">
        <w:t>Resultado 2025</w:t>
      </w:r>
    </w:p>
    <w:p w14:paraId="5496CC79" w14:textId="3A97D82A" w:rsidR="003E0246" w:rsidRPr="00D52554" w:rsidRDefault="003E0246" w:rsidP="00087F48">
      <w:pPr>
        <w:pStyle w:val="Ttulo3"/>
        <w:ind w:left="709" w:hanging="709"/>
        <w:rPr>
          <w:rFonts w:eastAsia="Arial"/>
          <w:u w:val="single"/>
        </w:rPr>
      </w:pPr>
      <w:r w:rsidRPr="00D52554">
        <w:lastRenderedPageBreak/>
        <w:t>Receita Operacional Líquida</w:t>
      </w:r>
      <w:bookmarkEnd w:id="8"/>
    </w:p>
    <w:tbl>
      <w:tblPr>
        <w:tblW w:w="5000" w:type="pct"/>
        <w:tblCellMar>
          <w:left w:w="70" w:type="dxa"/>
          <w:right w:w="70" w:type="dxa"/>
        </w:tblCellMar>
        <w:tblLook w:val="04A0" w:firstRow="1" w:lastRow="0" w:firstColumn="1" w:lastColumn="0" w:noHBand="0" w:noVBand="1"/>
      </w:tblPr>
      <w:tblGrid>
        <w:gridCol w:w="4421"/>
        <w:gridCol w:w="1011"/>
        <w:gridCol w:w="1011"/>
        <w:gridCol w:w="1011"/>
        <w:gridCol w:w="711"/>
        <w:gridCol w:w="907"/>
      </w:tblGrid>
      <w:tr w:rsidR="00E35C94" w:rsidRPr="00E35C94" w14:paraId="14B90444" w14:textId="77777777" w:rsidTr="00050B43">
        <w:trPr>
          <w:trHeight w:val="232"/>
        </w:trPr>
        <w:tc>
          <w:tcPr>
            <w:tcW w:w="2437" w:type="pct"/>
            <w:tcBorders>
              <w:top w:val="single" w:sz="8" w:space="0" w:color="9BC2E6"/>
              <w:left w:val="nil"/>
              <w:bottom w:val="single" w:sz="8" w:space="0" w:color="9BC2E6"/>
              <w:right w:val="nil"/>
            </w:tcBorders>
            <w:vAlign w:val="center"/>
            <w:hideMark/>
          </w:tcPr>
          <w:p w14:paraId="20D4FE5B" w14:textId="77777777" w:rsidR="00E35C94" w:rsidRPr="00050B43" w:rsidRDefault="00E35C94" w:rsidP="00E35C94">
            <w:pPr>
              <w:tabs>
                <w:tab w:val="clear" w:pos="851"/>
              </w:tabs>
              <w:spacing w:before="0" w:after="0"/>
              <w:jc w:val="left"/>
              <w:rPr>
                <w:rFonts w:ascii="Arial" w:hAnsi="Arial" w:cs="Arial"/>
                <w:b/>
                <w:color w:val="2E74B5"/>
                <w:sz w:val="12"/>
                <w:szCs w:val="12"/>
                <w:lang w:eastAsia="pt-BR"/>
              </w:rPr>
            </w:pPr>
            <w:r w:rsidRPr="00050B43">
              <w:rPr>
                <w:rFonts w:ascii="Arial" w:hAnsi="Arial" w:cs="Arial"/>
                <w:b/>
                <w:color w:val="2E74B5"/>
                <w:sz w:val="12"/>
                <w:szCs w:val="12"/>
                <w:lang w:eastAsia="pt-BR"/>
              </w:rPr>
              <w:t>R$ mil</w:t>
            </w:r>
          </w:p>
        </w:tc>
        <w:tc>
          <w:tcPr>
            <w:tcW w:w="557" w:type="pct"/>
            <w:tcBorders>
              <w:top w:val="single" w:sz="8" w:space="0" w:color="9BC2E6"/>
              <w:left w:val="nil"/>
              <w:bottom w:val="single" w:sz="8" w:space="0" w:color="9BC2E6"/>
              <w:right w:val="nil"/>
            </w:tcBorders>
            <w:vAlign w:val="center"/>
            <w:hideMark/>
          </w:tcPr>
          <w:p w14:paraId="262EA501" w14:textId="77777777" w:rsidR="00E35C94" w:rsidRPr="00050B43" w:rsidRDefault="00E35C94" w:rsidP="00E35C94">
            <w:pPr>
              <w:tabs>
                <w:tab w:val="clear" w:pos="851"/>
              </w:tabs>
              <w:spacing w:before="0" w:after="0"/>
              <w:jc w:val="center"/>
              <w:rPr>
                <w:rFonts w:ascii="Arial" w:hAnsi="Arial" w:cs="Arial"/>
                <w:b/>
                <w:color w:val="2E74B5"/>
                <w:sz w:val="12"/>
                <w:szCs w:val="12"/>
                <w:lang w:eastAsia="pt-BR"/>
              </w:rPr>
            </w:pPr>
            <w:r w:rsidRPr="00050B43">
              <w:rPr>
                <w:rFonts w:ascii="Arial" w:hAnsi="Arial" w:cs="Arial"/>
                <w:b/>
                <w:color w:val="2E74B5"/>
                <w:sz w:val="12"/>
                <w:szCs w:val="12"/>
                <w:lang w:eastAsia="pt-BR"/>
              </w:rPr>
              <w:t>2025</w:t>
            </w:r>
          </w:p>
        </w:tc>
        <w:tc>
          <w:tcPr>
            <w:tcW w:w="557" w:type="pct"/>
            <w:tcBorders>
              <w:top w:val="single" w:sz="8" w:space="0" w:color="9BC2E6"/>
              <w:left w:val="nil"/>
              <w:bottom w:val="single" w:sz="8" w:space="0" w:color="9BC2E6"/>
              <w:right w:val="nil"/>
            </w:tcBorders>
            <w:vAlign w:val="center"/>
            <w:hideMark/>
          </w:tcPr>
          <w:p w14:paraId="667CD6D3" w14:textId="77777777" w:rsidR="00E35C94" w:rsidRPr="00050B43" w:rsidRDefault="00E35C94" w:rsidP="00E35C94">
            <w:pPr>
              <w:tabs>
                <w:tab w:val="clear" w:pos="851"/>
              </w:tabs>
              <w:spacing w:before="0" w:after="0"/>
              <w:jc w:val="center"/>
              <w:rPr>
                <w:rFonts w:ascii="Arial" w:hAnsi="Arial" w:cs="Arial"/>
                <w:b/>
                <w:color w:val="2E74B5"/>
                <w:sz w:val="12"/>
                <w:szCs w:val="12"/>
                <w:lang w:eastAsia="pt-BR"/>
              </w:rPr>
            </w:pPr>
            <w:r w:rsidRPr="00050B43">
              <w:rPr>
                <w:rFonts w:ascii="Arial" w:hAnsi="Arial" w:cs="Arial"/>
                <w:b/>
                <w:color w:val="2E74B5"/>
                <w:sz w:val="12"/>
                <w:szCs w:val="12"/>
                <w:lang w:eastAsia="pt-BR"/>
              </w:rPr>
              <w:t>2024</w:t>
            </w:r>
          </w:p>
        </w:tc>
        <w:tc>
          <w:tcPr>
            <w:tcW w:w="557" w:type="pct"/>
            <w:tcBorders>
              <w:top w:val="single" w:sz="8" w:space="0" w:color="9BC2E6"/>
              <w:left w:val="nil"/>
              <w:bottom w:val="single" w:sz="8" w:space="0" w:color="9BC2E6"/>
              <w:right w:val="nil"/>
            </w:tcBorders>
            <w:vAlign w:val="center"/>
            <w:hideMark/>
          </w:tcPr>
          <w:p w14:paraId="5E4A5715" w14:textId="77777777" w:rsidR="00E35C94" w:rsidRPr="00050B43" w:rsidRDefault="00E35C94" w:rsidP="00E35C94">
            <w:pPr>
              <w:tabs>
                <w:tab w:val="clear" w:pos="851"/>
              </w:tabs>
              <w:spacing w:before="0" w:after="0"/>
              <w:jc w:val="center"/>
              <w:rPr>
                <w:rFonts w:ascii="Arial" w:hAnsi="Arial" w:cs="Arial"/>
                <w:b/>
                <w:color w:val="2E74B5"/>
                <w:sz w:val="12"/>
                <w:szCs w:val="12"/>
                <w:lang w:eastAsia="pt-BR"/>
              </w:rPr>
            </w:pPr>
            <w:r w:rsidRPr="00050B43">
              <w:rPr>
                <w:rFonts w:ascii="Arial" w:hAnsi="Arial" w:cs="Arial"/>
                <w:b/>
                <w:color w:val="2E74B5"/>
                <w:sz w:val="12"/>
                <w:szCs w:val="12"/>
                <w:lang w:eastAsia="pt-BR"/>
              </w:rPr>
              <w:t>2023</w:t>
            </w:r>
          </w:p>
        </w:tc>
        <w:tc>
          <w:tcPr>
            <w:tcW w:w="392" w:type="pct"/>
            <w:tcBorders>
              <w:top w:val="single" w:sz="8" w:space="0" w:color="9BC2E6"/>
              <w:left w:val="nil"/>
              <w:bottom w:val="single" w:sz="8" w:space="0" w:color="9BC2E6"/>
              <w:right w:val="nil"/>
            </w:tcBorders>
            <w:shd w:val="clear" w:color="000000" w:fill="FFFFFF"/>
            <w:vAlign w:val="center"/>
            <w:hideMark/>
          </w:tcPr>
          <w:p w14:paraId="64FBB930" w14:textId="77777777" w:rsidR="00E35C94" w:rsidRPr="00050B43" w:rsidRDefault="00E35C94" w:rsidP="00E35C94">
            <w:pPr>
              <w:tabs>
                <w:tab w:val="clear" w:pos="851"/>
              </w:tabs>
              <w:spacing w:before="0" w:after="0"/>
              <w:jc w:val="center"/>
              <w:rPr>
                <w:rFonts w:ascii="Arial" w:hAnsi="Arial" w:cs="Arial"/>
                <w:b/>
                <w:color w:val="2F75B5"/>
                <w:sz w:val="12"/>
                <w:szCs w:val="12"/>
                <w:lang w:eastAsia="pt-BR"/>
              </w:rPr>
            </w:pPr>
            <w:r w:rsidRPr="00050B43">
              <w:rPr>
                <w:rFonts w:ascii="Arial" w:hAnsi="Arial" w:cs="Arial"/>
                <w:b/>
                <w:color w:val="2F75B5"/>
                <w:sz w:val="12"/>
                <w:szCs w:val="12"/>
                <w:lang w:eastAsia="pt-BR"/>
              </w:rPr>
              <w:t>Δ 2025 X 2024</w:t>
            </w:r>
          </w:p>
        </w:tc>
        <w:tc>
          <w:tcPr>
            <w:tcW w:w="500" w:type="pct"/>
            <w:tcBorders>
              <w:top w:val="single" w:sz="8" w:space="0" w:color="9BC2E6"/>
              <w:left w:val="nil"/>
              <w:bottom w:val="single" w:sz="8" w:space="0" w:color="9BC2E6"/>
              <w:right w:val="nil"/>
            </w:tcBorders>
            <w:shd w:val="clear" w:color="000000" w:fill="FFFFFF"/>
            <w:vAlign w:val="center"/>
            <w:hideMark/>
          </w:tcPr>
          <w:p w14:paraId="27FC4A3E" w14:textId="47374028" w:rsidR="00E35C94" w:rsidRPr="00050B43" w:rsidRDefault="00E35C94" w:rsidP="00E35C94">
            <w:pPr>
              <w:tabs>
                <w:tab w:val="clear" w:pos="851"/>
              </w:tabs>
              <w:spacing w:before="0" w:after="0"/>
              <w:jc w:val="center"/>
              <w:rPr>
                <w:rFonts w:ascii="Arial" w:hAnsi="Arial" w:cs="Arial"/>
                <w:b/>
                <w:color w:val="2F75B5"/>
                <w:sz w:val="12"/>
                <w:szCs w:val="12"/>
                <w:lang w:eastAsia="pt-BR"/>
              </w:rPr>
            </w:pPr>
            <w:r w:rsidRPr="00050B43">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50B43">
              <w:rPr>
                <w:rFonts w:ascii="Arial" w:hAnsi="Arial" w:cs="Arial"/>
                <w:b/>
                <w:color w:val="2F75B5"/>
                <w:sz w:val="12"/>
                <w:szCs w:val="12"/>
                <w:lang w:eastAsia="pt-BR"/>
              </w:rPr>
              <w:t xml:space="preserve"> X 2023</w:t>
            </w:r>
          </w:p>
        </w:tc>
      </w:tr>
      <w:tr w:rsidR="00E35C94" w:rsidRPr="00E35C94" w14:paraId="03E33C02" w14:textId="77777777" w:rsidTr="00050B43">
        <w:trPr>
          <w:trHeight w:val="232"/>
        </w:trPr>
        <w:tc>
          <w:tcPr>
            <w:tcW w:w="2437" w:type="pct"/>
            <w:tcBorders>
              <w:top w:val="nil"/>
              <w:left w:val="nil"/>
              <w:bottom w:val="single" w:sz="8" w:space="0" w:color="8EAADB"/>
              <w:right w:val="nil"/>
            </w:tcBorders>
            <w:noWrap/>
            <w:vAlign w:val="center"/>
            <w:hideMark/>
          </w:tcPr>
          <w:p w14:paraId="18E57315" w14:textId="77777777" w:rsidR="00E35C94" w:rsidRPr="00050B43" w:rsidRDefault="00E35C94" w:rsidP="00E35C94">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RECEITA OPERACIONAL BRUTA</w:t>
            </w:r>
          </w:p>
        </w:tc>
        <w:tc>
          <w:tcPr>
            <w:tcW w:w="557" w:type="pct"/>
            <w:tcBorders>
              <w:top w:val="nil"/>
              <w:left w:val="nil"/>
              <w:bottom w:val="single" w:sz="8" w:space="0" w:color="8EAADB"/>
              <w:right w:val="nil"/>
            </w:tcBorders>
            <w:noWrap/>
            <w:vAlign w:val="center"/>
            <w:hideMark/>
          </w:tcPr>
          <w:p w14:paraId="357C9FF5"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540.908 </w:t>
            </w:r>
          </w:p>
        </w:tc>
        <w:tc>
          <w:tcPr>
            <w:tcW w:w="557" w:type="pct"/>
            <w:tcBorders>
              <w:top w:val="nil"/>
              <w:left w:val="nil"/>
              <w:bottom w:val="single" w:sz="8" w:space="0" w:color="8EAADB"/>
              <w:right w:val="nil"/>
            </w:tcBorders>
            <w:noWrap/>
            <w:vAlign w:val="center"/>
            <w:hideMark/>
          </w:tcPr>
          <w:p w14:paraId="09113DBE"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462.391 </w:t>
            </w:r>
          </w:p>
        </w:tc>
        <w:tc>
          <w:tcPr>
            <w:tcW w:w="557" w:type="pct"/>
            <w:tcBorders>
              <w:top w:val="nil"/>
              <w:left w:val="nil"/>
              <w:bottom w:val="single" w:sz="8" w:space="0" w:color="8EAADB"/>
              <w:right w:val="nil"/>
            </w:tcBorders>
            <w:noWrap/>
            <w:vAlign w:val="center"/>
            <w:hideMark/>
          </w:tcPr>
          <w:p w14:paraId="757A5D4A"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470.052 </w:t>
            </w:r>
          </w:p>
        </w:tc>
        <w:tc>
          <w:tcPr>
            <w:tcW w:w="392" w:type="pct"/>
            <w:tcBorders>
              <w:top w:val="nil"/>
              <w:left w:val="nil"/>
              <w:bottom w:val="single" w:sz="8" w:space="0" w:color="8EAADB"/>
              <w:right w:val="nil"/>
            </w:tcBorders>
            <w:noWrap/>
            <w:vAlign w:val="center"/>
            <w:hideMark/>
          </w:tcPr>
          <w:p w14:paraId="7259D3B8"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17,0%</w:t>
            </w:r>
          </w:p>
        </w:tc>
        <w:tc>
          <w:tcPr>
            <w:tcW w:w="500" w:type="pct"/>
            <w:tcBorders>
              <w:top w:val="nil"/>
              <w:left w:val="nil"/>
              <w:bottom w:val="single" w:sz="8" w:space="0" w:color="8EAADB"/>
              <w:right w:val="nil"/>
            </w:tcBorders>
            <w:noWrap/>
            <w:vAlign w:val="center"/>
            <w:hideMark/>
          </w:tcPr>
          <w:p w14:paraId="7B1C3326"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15,1%</w:t>
            </w:r>
          </w:p>
        </w:tc>
      </w:tr>
      <w:tr w:rsidR="00E35C94" w:rsidRPr="00E35C94" w14:paraId="4445F7BE" w14:textId="77777777" w:rsidTr="00050B43">
        <w:trPr>
          <w:trHeight w:val="232"/>
        </w:trPr>
        <w:tc>
          <w:tcPr>
            <w:tcW w:w="2437" w:type="pct"/>
            <w:tcBorders>
              <w:top w:val="nil"/>
              <w:left w:val="nil"/>
              <w:bottom w:val="single" w:sz="8" w:space="0" w:color="8EAADB"/>
              <w:right w:val="nil"/>
            </w:tcBorders>
            <w:noWrap/>
            <w:vAlign w:val="center"/>
            <w:hideMark/>
          </w:tcPr>
          <w:p w14:paraId="3F81CE4D" w14:textId="77777777" w:rsidR="00E35C94" w:rsidRPr="00050B43" w:rsidRDefault="00E35C94" w:rsidP="00E35C94">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Serviços de Comunicação Multimídia</w:t>
            </w:r>
          </w:p>
        </w:tc>
        <w:tc>
          <w:tcPr>
            <w:tcW w:w="557" w:type="pct"/>
            <w:tcBorders>
              <w:top w:val="nil"/>
              <w:left w:val="nil"/>
              <w:bottom w:val="single" w:sz="8" w:space="0" w:color="8EAADB"/>
              <w:right w:val="nil"/>
            </w:tcBorders>
            <w:noWrap/>
            <w:vAlign w:val="center"/>
            <w:hideMark/>
          </w:tcPr>
          <w:p w14:paraId="71D434F0"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432.484 </w:t>
            </w:r>
          </w:p>
        </w:tc>
        <w:tc>
          <w:tcPr>
            <w:tcW w:w="557" w:type="pct"/>
            <w:tcBorders>
              <w:top w:val="nil"/>
              <w:left w:val="nil"/>
              <w:bottom w:val="single" w:sz="8" w:space="0" w:color="8EAADB"/>
              <w:right w:val="nil"/>
            </w:tcBorders>
            <w:noWrap/>
            <w:vAlign w:val="center"/>
            <w:hideMark/>
          </w:tcPr>
          <w:p w14:paraId="74FFDAA3"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355.951 </w:t>
            </w:r>
          </w:p>
        </w:tc>
        <w:tc>
          <w:tcPr>
            <w:tcW w:w="557" w:type="pct"/>
            <w:tcBorders>
              <w:top w:val="nil"/>
              <w:left w:val="nil"/>
              <w:bottom w:val="single" w:sz="8" w:space="0" w:color="8EAADB"/>
              <w:right w:val="nil"/>
            </w:tcBorders>
            <w:noWrap/>
            <w:vAlign w:val="center"/>
            <w:hideMark/>
          </w:tcPr>
          <w:p w14:paraId="16739E5F"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356.511 </w:t>
            </w:r>
          </w:p>
        </w:tc>
        <w:tc>
          <w:tcPr>
            <w:tcW w:w="392" w:type="pct"/>
            <w:tcBorders>
              <w:top w:val="nil"/>
              <w:left w:val="nil"/>
              <w:bottom w:val="single" w:sz="8" w:space="0" w:color="8EAADB"/>
              <w:right w:val="nil"/>
            </w:tcBorders>
            <w:noWrap/>
            <w:vAlign w:val="center"/>
            <w:hideMark/>
          </w:tcPr>
          <w:p w14:paraId="6C8F5F6D"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21,5%</w:t>
            </w:r>
          </w:p>
        </w:tc>
        <w:tc>
          <w:tcPr>
            <w:tcW w:w="500" w:type="pct"/>
            <w:tcBorders>
              <w:top w:val="nil"/>
              <w:left w:val="nil"/>
              <w:bottom w:val="single" w:sz="8" w:space="0" w:color="8EAADB"/>
              <w:right w:val="nil"/>
            </w:tcBorders>
            <w:noWrap/>
            <w:vAlign w:val="center"/>
            <w:hideMark/>
          </w:tcPr>
          <w:p w14:paraId="534CCC49"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21,3%</w:t>
            </w:r>
          </w:p>
        </w:tc>
      </w:tr>
      <w:tr w:rsidR="00E35C94" w:rsidRPr="00E35C94" w14:paraId="643D9727" w14:textId="77777777" w:rsidTr="00050B43">
        <w:trPr>
          <w:trHeight w:val="232"/>
        </w:trPr>
        <w:tc>
          <w:tcPr>
            <w:tcW w:w="2437" w:type="pct"/>
            <w:tcBorders>
              <w:top w:val="nil"/>
              <w:left w:val="nil"/>
              <w:bottom w:val="single" w:sz="8" w:space="0" w:color="8EAADB"/>
              <w:right w:val="nil"/>
            </w:tcBorders>
            <w:noWrap/>
            <w:vAlign w:val="center"/>
            <w:hideMark/>
          </w:tcPr>
          <w:p w14:paraId="4B3E0B17" w14:textId="77777777" w:rsidR="00E35C94" w:rsidRPr="00050B43" w:rsidRDefault="00E35C94" w:rsidP="00E35C94">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Locação de Capacidade Satelital</w:t>
            </w:r>
          </w:p>
        </w:tc>
        <w:tc>
          <w:tcPr>
            <w:tcW w:w="557" w:type="pct"/>
            <w:tcBorders>
              <w:top w:val="nil"/>
              <w:left w:val="nil"/>
              <w:bottom w:val="single" w:sz="8" w:space="0" w:color="8EAADB"/>
              <w:right w:val="nil"/>
            </w:tcBorders>
            <w:noWrap/>
            <w:vAlign w:val="center"/>
            <w:hideMark/>
          </w:tcPr>
          <w:p w14:paraId="263C4DBE"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36.480 </w:t>
            </w:r>
          </w:p>
        </w:tc>
        <w:tc>
          <w:tcPr>
            <w:tcW w:w="557" w:type="pct"/>
            <w:tcBorders>
              <w:top w:val="nil"/>
              <w:left w:val="nil"/>
              <w:bottom w:val="single" w:sz="8" w:space="0" w:color="8EAADB"/>
              <w:right w:val="nil"/>
            </w:tcBorders>
            <w:noWrap/>
            <w:vAlign w:val="center"/>
            <w:hideMark/>
          </w:tcPr>
          <w:p w14:paraId="727F4A70"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36.481 </w:t>
            </w:r>
          </w:p>
        </w:tc>
        <w:tc>
          <w:tcPr>
            <w:tcW w:w="557" w:type="pct"/>
            <w:tcBorders>
              <w:top w:val="nil"/>
              <w:left w:val="nil"/>
              <w:bottom w:val="single" w:sz="8" w:space="0" w:color="8EAADB"/>
              <w:right w:val="nil"/>
            </w:tcBorders>
            <w:noWrap/>
            <w:vAlign w:val="center"/>
            <w:hideMark/>
          </w:tcPr>
          <w:p w14:paraId="1857916B"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36.481 </w:t>
            </w:r>
          </w:p>
        </w:tc>
        <w:tc>
          <w:tcPr>
            <w:tcW w:w="392" w:type="pct"/>
            <w:tcBorders>
              <w:top w:val="nil"/>
              <w:left w:val="nil"/>
              <w:bottom w:val="single" w:sz="8" w:space="0" w:color="8EAADB"/>
              <w:right w:val="nil"/>
            </w:tcBorders>
            <w:noWrap/>
            <w:vAlign w:val="center"/>
            <w:hideMark/>
          </w:tcPr>
          <w:p w14:paraId="72726A8B"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0,0%</w:t>
            </w:r>
          </w:p>
        </w:tc>
        <w:tc>
          <w:tcPr>
            <w:tcW w:w="500" w:type="pct"/>
            <w:tcBorders>
              <w:top w:val="nil"/>
              <w:left w:val="nil"/>
              <w:bottom w:val="single" w:sz="8" w:space="0" w:color="8EAADB"/>
              <w:right w:val="nil"/>
            </w:tcBorders>
            <w:noWrap/>
            <w:vAlign w:val="center"/>
            <w:hideMark/>
          </w:tcPr>
          <w:p w14:paraId="2A6E4AF0"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0,0%</w:t>
            </w:r>
          </w:p>
        </w:tc>
      </w:tr>
      <w:tr w:rsidR="00E35C94" w:rsidRPr="00E35C94" w14:paraId="2CF7BE96" w14:textId="77777777" w:rsidTr="00050B43">
        <w:trPr>
          <w:trHeight w:val="232"/>
        </w:trPr>
        <w:tc>
          <w:tcPr>
            <w:tcW w:w="2437" w:type="pct"/>
            <w:tcBorders>
              <w:top w:val="nil"/>
              <w:left w:val="nil"/>
              <w:bottom w:val="single" w:sz="8" w:space="0" w:color="8EAADB"/>
              <w:right w:val="nil"/>
            </w:tcBorders>
            <w:noWrap/>
            <w:vAlign w:val="center"/>
            <w:hideMark/>
          </w:tcPr>
          <w:p w14:paraId="29DC9553" w14:textId="77777777" w:rsidR="00E35C94" w:rsidRPr="00050B43" w:rsidRDefault="00E35C94" w:rsidP="00E35C94">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Aluguéis e Locações</w:t>
            </w:r>
          </w:p>
        </w:tc>
        <w:tc>
          <w:tcPr>
            <w:tcW w:w="557" w:type="pct"/>
            <w:tcBorders>
              <w:top w:val="nil"/>
              <w:left w:val="nil"/>
              <w:bottom w:val="single" w:sz="8" w:space="0" w:color="8EAADB"/>
              <w:right w:val="nil"/>
            </w:tcBorders>
            <w:noWrap/>
            <w:vAlign w:val="center"/>
            <w:hideMark/>
          </w:tcPr>
          <w:p w14:paraId="0E59690C"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28.382 </w:t>
            </w:r>
          </w:p>
        </w:tc>
        <w:tc>
          <w:tcPr>
            <w:tcW w:w="557" w:type="pct"/>
            <w:tcBorders>
              <w:top w:val="nil"/>
              <w:left w:val="nil"/>
              <w:bottom w:val="single" w:sz="8" w:space="0" w:color="8EAADB"/>
              <w:right w:val="nil"/>
            </w:tcBorders>
            <w:noWrap/>
            <w:vAlign w:val="center"/>
            <w:hideMark/>
          </w:tcPr>
          <w:p w14:paraId="171FA750"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26.918 </w:t>
            </w:r>
          </w:p>
        </w:tc>
        <w:tc>
          <w:tcPr>
            <w:tcW w:w="557" w:type="pct"/>
            <w:tcBorders>
              <w:top w:val="nil"/>
              <w:left w:val="nil"/>
              <w:bottom w:val="single" w:sz="8" w:space="0" w:color="8EAADB"/>
              <w:right w:val="nil"/>
            </w:tcBorders>
            <w:noWrap/>
            <w:vAlign w:val="center"/>
            <w:hideMark/>
          </w:tcPr>
          <w:p w14:paraId="34625326"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24.851 </w:t>
            </w:r>
          </w:p>
        </w:tc>
        <w:tc>
          <w:tcPr>
            <w:tcW w:w="392" w:type="pct"/>
            <w:tcBorders>
              <w:top w:val="nil"/>
              <w:left w:val="nil"/>
              <w:bottom w:val="single" w:sz="8" w:space="0" w:color="8EAADB"/>
              <w:right w:val="nil"/>
            </w:tcBorders>
            <w:noWrap/>
            <w:vAlign w:val="center"/>
            <w:hideMark/>
          </w:tcPr>
          <w:p w14:paraId="3B1C9D4A"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5,4%</w:t>
            </w:r>
          </w:p>
        </w:tc>
        <w:tc>
          <w:tcPr>
            <w:tcW w:w="500" w:type="pct"/>
            <w:tcBorders>
              <w:top w:val="nil"/>
              <w:left w:val="nil"/>
              <w:bottom w:val="single" w:sz="8" w:space="0" w:color="8EAADB"/>
              <w:right w:val="nil"/>
            </w:tcBorders>
            <w:noWrap/>
            <w:vAlign w:val="center"/>
            <w:hideMark/>
          </w:tcPr>
          <w:p w14:paraId="53CAFA78"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14,2%</w:t>
            </w:r>
          </w:p>
        </w:tc>
      </w:tr>
      <w:tr w:rsidR="00E35C94" w:rsidRPr="00E35C94" w14:paraId="0F57E3C1" w14:textId="77777777" w:rsidTr="00050B43">
        <w:trPr>
          <w:trHeight w:val="232"/>
        </w:trPr>
        <w:tc>
          <w:tcPr>
            <w:tcW w:w="2437" w:type="pct"/>
            <w:tcBorders>
              <w:top w:val="nil"/>
              <w:left w:val="nil"/>
              <w:bottom w:val="single" w:sz="8" w:space="0" w:color="8EAADB"/>
              <w:right w:val="nil"/>
            </w:tcBorders>
            <w:noWrap/>
            <w:vAlign w:val="center"/>
            <w:hideMark/>
          </w:tcPr>
          <w:p w14:paraId="37575709" w14:textId="77777777" w:rsidR="00E35C94" w:rsidRPr="00050B43" w:rsidRDefault="00E35C94" w:rsidP="00E35C94">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Receita de Valor Adicionado</w:t>
            </w:r>
          </w:p>
        </w:tc>
        <w:tc>
          <w:tcPr>
            <w:tcW w:w="557" w:type="pct"/>
            <w:tcBorders>
              <w:top w:val="nil"/>
              <w:left w:val="nil"/>
              <w:bottom w:val="single" w:sz="8" w:space="0" w:color="8EAADB"/>
              <w:right w:val="nil"/>
            </w:tcBorders>
            <w:noWrap/>
            <w:vAlign w:val="center"/>
            <w:hideMark/>
          </w:tcPr>
          <w:p w14:paraId="2CB2C63E"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26.411 </w:t>
            </w:r>
          </w:p>
        </w:tc>
        <w:tc>
          <w:tcPr>
            <w:tcW w:w="557" w:type="pct"/>
            <w:tcBorders>
              <w:top w:val="nil"/>
              <w:left w:val="nil"/>
              <w:bottom w:val="single" w:sz="8" w:space="0" w:color="8EAADB"/>
              <w:right w:val="nil"/>
            </w:tcBorders>
            <w:noWrap/>
            <w:vAlign w:val="center"/>
            <w:hideMark/>
          </w:tcPr>
          <w:p w14:paraId="616C076C"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20.029 </w:t>
            </w:r>
          </w:p>
        </w:tc>
        <w:tc>
          <w:tcPr>
            <w:tcW w:w="557" w:type="pct"/>
            <w:tcBorders>
              <w:top w:val="nil"/>
              <w:left w:val="nil"/>
              <w:bottom w:val="single" w:sz="8" w:space="0" w:color="8EAADB"/>
              <w:right w:val="nil"/>
            </w:tcBorders>
            <w:noWrap/>
            <w:vAlign w:val="center"/>
            <w:hideMark/>
          </w:tcPr>
          <w:p w14:paraId="08659E58"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18.073 </w:t>
            </w:r>
          </w:p>
        </w:tc>
        <w:tc>
          <w:tcPr>
            <w:tcW w:w="392" w:type="pct"/>
            <w:tcBorders>
              <w:top w:val="nil"/>
              <w:left w:val="nil"/>
              <w:bottom w:val="single" w:sz="8" w:space="0" w:color="8EAADB"/>
              <w:right w:val="nil"/>
            </w:tcBorders>
            <w:noWrap/>
            <w:vAlign w:val="center"/>
            <w:hideMark/>
          </w:tcPr>
          <w:p w14:paraId="3D783CDB"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31,9%</w:t>
            </w:r>
          </w:p>
        </w:tc>
        <w:tc>
          <w:tcPr>
            <w:tcW w:w="500" w:type="pct"/>
            <w:tcBorders>
              <w:top w:val="nil"/>
              <w:left w:val="nil"/>
              <w:bottom w:val="single" w:sz="8" w:space="0" w:color="8EAADB"/>
              <w:right w:val="nil"/>
            </w:tcBorders>
            <w:noWrap/>
            <w:vAlign w:val="center"/>
            <w:hideMark/>
          </w:tcPr>
          <w:p w14:paraId="48C381D0"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46,1%</w:t>
            </w:r>
          </w:p>
        </w:tc>
      </w:tr>
      <w:tr w:rsidR="00E35C94" w:rsidRPr="00E35C94" w14:paraId="297CBBC5" w14:textId="77777777" w:rsidTr="00050B43">
        <w:trPr>
          <w:trHeight w:val="232"/>
        </w:trPr>
        <w:tc>
          <w:tcPr>
            <w:tcW w:w="2437" w:type="pct"/>
            <w:tcBorders>
              <w:top w:val="nil"/>
              <w:left w:val="nil"/>
              <w:bottom w:val="single" w:sz="8" w:space="0" w:color="8EAADB"/>
              <w:right w:val="nil"/>
            </w:tcBorders>
            <w:noWrap/>
            <w:vAlign w:val="center"/>
            <w:hideMark/>
          </w:tcPr>
          <w:p w14:paraId="39C918C3" w14:textId="77777777" w:rsidR="00E35C94" w:rsidRPr="00050B43" w:rsidRDefault="00E35C94" w:rsidP="00E35C94">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Compartilhamento de Receita</w:t>
            </w:r>
          </w:p>
        </w:tc>
        <w:tc>
          <w:tcPr>
            <w:tcW w:w="557" w:type="pct"/>
            <w:tcBorders>
              <w:top w:val="nil"/>
              <w:left w:val="nil"/>
              <w:bottom w:val="single" w:sz="8" w:space="0" w:color="8EAADB"/>
              <w:right w:val="nil"/>
            </w:tcBorders>
            <w:noWrap/>
            <w:vAlign w:val="center"/>
            <w:hideMark/>
          </w:tcPr>
          <w:p w14:paraId="72C7CCC6"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10.421 </w:t>
            </w:r>
          </w:p>
        </w:tc>
        <w:tc>
          <w:tcPr>
            <w:tcW w:w="557" w:type="pct"/>
            <w:tcBorders>
              <w:top w:val="nil"/>
              <w:left w:val="nil"/>
              <w:bottom w:val="single" w:sz="8" w:space="0" w:color="8EAADB"/>
              <w:right w:val="nil"/>
            </w:tcBorders>
            <w:noWrap/>
            <w:vAlign w:val="center"/>
            <w:hideMark/>
          </w:tcPr>
          <w:p w14:paraId="7607C342"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13.633 </w:t>
            </w:r>
          </w:p>
        </w:tc>
        <w:tc>
          <w:tcPr>
            <w:tcW w:w="557" w:type="pct"/>
            <w:tcBorders>
              <w:top w:val="nil"/>
              <w:left w:val="nil"/>
              <w:bottom w:val="single" w:sz="8" w:space="0" w:color="8EAADB"/>
              <w:right w:val="nil"/>
            </w:tcBorders>
            <w:noWrap/>
            <w:vAlign w:val="center"/>
            <w:hideMark/>
          </w:tcPr>
          <w:p w14:paraId="22DABA95"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19.640 </w:t>
            </w:r>
          </w:p>
        </w:tc>
        <w:tc>
          <w:tcPr>
            <w:tcW w:w="392" w:type="pct"/>
            <w:tcBorders>
              <w:top w:val="nil"/>
              <w:left w:val="nil"/>
              <w:bottom w:val="single" w:sz="8" w:space="0" w:color="8EAADB"/>
              <w:right w:val="nil"/>
            </w:tcBorders>
            <w:noWrap/>
            <w:vAlign w:val="center"/>
            <w:hideMark/>
          </w:tcPr>
          <w:p w14:paraId="3C34A67E"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-23,6%</w:t>
            </w:r>
          </w:p>
        </w:tc>
        <w:tc>
          <w:tcPr>
            <w:tcW w:w="500" w:type="pct"/>
            <w:tcBorders>
              <w:top w:val="nil"/>
              <w:left w:val="nil"/>
              <w:bottom w:val="single" w:sz="8" w:space="0" w:color="8EAADB"/>
              <w:right w:val="nil"/>
            </w:tcBorders>
            <w:noWrap/>
            <w:vAlign w:val="center"/>
            <w:hideMark/>
          </w:tcPr>
          <w:p w14:paraId="4AE40ABC"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-46,9%</w:t>
            </w:r>
          </w:p>
        </w:tc>
      </w:tr>
      <w:tr w:rsidR="00E35C94" w:rsidRPr="00E35C94" w14:paraId="3E305F89" w14:textId="77777777" w:rsidTr="00050B43">
        <w:trPr>
          <w:trHeight w:val="232"/>
        </w:trPr>
        <w:tc>
          <w:tcPr>
            <w:tcW w:w="2437" w:type="pct"/>
            <w:tcBorders>
              <w:top w:val="nil"/>
              <w:left w:val="nil"/>
              <w:bottom w:val="single" w:sz="8" w:space="0" w:color="8EAADB"/>
              <w:right w:val="nil"/>
            </w:tcBorders>
            <w:noWrap/>
            <w:vAlign w:val="center"/>
            <w:hideMark/>
          </w:tcPr>
          <w:p w14:paraId="313C3681" w14:textId="77777777" w:rsidR="00E35C94" w:rsidRPr="00050B43" w:rsidRDefault="00E35C94" w:rsidP="00E35C94">
            <w:pPr>
              <w:tabs>
                <w:tab w:val="clear" w:pos="851"/>
              </w:tabs>
              <w:spacing w:before="0" w:after="0"/>
              <w:jc w:val="left"/>
              <w:rPr>
                <w:rFonts w:ascii="Arial" w:hAnsi="Arial" w:cs="Arial"/>
                <w:color w:val="000000"/>
                <w:sz w:val="12"/>
                <w:szCs w:val="12"/>
                <w:lang w:eastAsia="pt-BR"/>
              </w:rPr>
            </w:pPr>
            <w:r w:rsidRPr="00050B43">
              <w:rPr>
                <w:rFonts w:ascii="Arial" w:hAnsi="Arial" w:cs="Arial"/>
                <w:color w:val="000000"/>
                <w:sz w:val="12"/>
                <w:szCs w:val="12"/>
                <w:lang w:eastAsia="pt-BR"/>
              </w:rPr>
              <w:t xml:space="preserve">  Outras Receitas</w:t>
            </w:r>
          </w:p>
        </w:tc>
        <w:tc>
          <w:tcPr>
            <w:tcW w:w="557" w:type="pct"/>
            <w:tcBorders>
              <w:top w:val="nil"/>
              <w:left w:val="nil"/>
              <w:bottom w:val="single" w:sz="8" w:space="0" w:color="8EAADB"/>
              <w:right w:val="nil"/>
            </w:tcBorders>
            <w:noWrap/>
            <w:vAlign w:val="center"/>
            <w:hideMark/>
          </w:tcPr>
          <w:p w14:paraId="6E03C6B5"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6.730 </w:t>
            </w:r>
          </w:p>
        </w:tc>
        <w:tc>
          <w:tcPr>
            <w:tcW w:w="557" w:type="pct"/>
            <w:tcBorders>
              <w:top w:val="nil"/>
              <w:left w:val="nil"/>
              <w:bottom w:val="single" w:sz="8" w:space="0" w:color="8EAADB"/>
              <w:right w:val="nil"/>
            </w:tcBorders>
            <w:noWrap/>
            <w:vAlign w:val="center"/>
            <w:hideMark/>
          </w:tcPr>
          <w:p w14:paraId="21EAF169"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9.379 </w:t>
            </w:r>
          </w:p>
        </w:tc>
        <w:tc>
          <w:tcPr>
            <w:tcW w:w="557" w:type="pct"/>
            <w:tcBorders>
              <w:top w:val="nil"/>
              <w:left w:val="nil"/>
              <w:bottom w:val="single" w:sz="8" w:space="0" w:color="8EAADB"/>
              <w:right w:val="nil"/>
            </w:tcBorders>
            <w:noWrap/>
            <w:vAlign w:val="center"/>
            <w:hideMark/>
          </w:tcPr>
          <w:p w14:paraId="4D3C1319"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 xml:space="preserve">      14.496 </w:t>
            </w:r>
          </w:p>
        </w:tc>
        <w:tc>
          <w:tcPr>
            <w:tcW w:w="392" w:type="pct"/>
            <w:tcBorders>
              <w:top w:val="nil"/>
              <w:left w:val="nil"/>
              <w:bottom w:val="single" w:sz="8" w:space="0" w:color="8EAADB"/>
              <w:right w:val="nil"/>
            </w:tcBorders>
            <w:noWrap/>
            <w:vAlign w:val="center"/>
            <w:hideMark/>
          </w:tcPr>
          <w:p w14:paraId="14B58AA4"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-28,2%</w:t>
            </w:r>
          </w:p>
        </w:tc>
        <w:tc>
          <w:tcPr>
            <w:tcW w:w="500" w:type="pct"/>
            <w:tcBorders>
              <w:top w:val="nil"/>
              <w:left w:val="nil"/>
              <w:bottom w:val="single" w:sz="8" w:space="0" w:color="8EAADB"/>
              <w:right w:val="nil"/>
            </w:tcBorders>
            <w:noWrap/>
            <w:vAlign w:val="center"/>
            <w:hideMark/>
          </w:tcPr>
          <w:p w14:paraId="13945FEA" w14:textId="77777777" w:rsidR="00E35C94" w:rsidRPr="00050B43" w:rsidRDefault="00E35C94" w:rsidP="00E35C94">
            <w:pPr>
              <w:tabs>
                <w:tab w:val="clear" w:pos="851"/>
              </w:tabs>
              <w:spacing w:before="0" w:after="0"/>
              <w:jc w:val="right"/>
              <w:rPr>
                <w:rFonts w:ascii="Arial" w:hAnsi="Arial" w:cs="Arial"/>
                <w:color w:val="000000"/>
                <w:sz w:val="12"/>
                <w:szCs w:val="12"/>
                <w:lang w:eastAsia="pt-BR"/>
              </w:rPr>
            </w:pPr>
            <w:r w:rsidRPr="00050B43">
              <w:rPr>
                <w:rFonts w:ascii="Arial" w:hAnsi="Arial" w:cs="Arial"/>
                <w:color w:val="000000"/>
                <w:sz w:val="12"/>
                <w:szCs w:val="12"/>
                <w:lang w:eastAsia="pt-BR"/>
              </w:rPr>
              <w:t>-53,6%</w:t>
            </w:r>
          </w:p>
        </w:tc>
      </w:tr>
      <w:tr w:rsidR="00E35C94" w:rsidRPr="00E35C94" w14:paraId="12A002C5" w14:textId="77777777" w:rsidTr="00050B43">
        <w:trPr>
          <w:trHeight w:val="232"/>
        </w:trPr>
        <w:tc>
          <w:tcPr>
            <w:tcW w:w="2437" w:type="pct"/>
            <w:tcBorders>
              <w:top w:val="nil"/>
              <w:left w:val="nil"/>
              <w:bottom w:val="single" w:sz="8" w:space="0" w:color="8EAADB"/>
              <w:right w:val="nil"/>
            </w:tcBorders>
            <w:noWrap/>
            <w:vAlign w:val="center"/>
            <w:hideMark/>
          </w:tcPr>
          <w:p w14:paraId="60CDE834" w14:textId="77777777" w:rsidR="00E35C94" w:rsidRPr="00050B43" w:rsidRDefault="00E35C94" w:rsidP="00E35C94">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DEDUÇÕES DA RECEITA OPERACIONAL BRUTA </w:t>
            </w:r>
          </w:p>
        </w:tc>
        <w:tc>
          <w:tcPr>
            <w:tcW w:w="557" w:type="pct"/>
            <w:tcBorders>
              <w:top w:val="nil"/>
              <w:left w:val="nil"/>
              <w:bottom w:val="single" w:sz="8" w:space="0" w:color="8EAADB"/>
              <w:right w:val="nil"/>
            </w:tcBorders>
            <w:noWrap/>
            <w:vAlign w:val="center"/>
            <w:hideMark/>
          </w:tcPr>
          <w:p w14:paraId="56520023"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(49.899)</w:t>
            </w:r>
          </w:p>
        </w:tc>
        <w:tc>
          <w:tcPr>
            <w:tcW w:w="557" w:type="pct"/>
            <w:tcBorders>
              <w:top w:val="nil"/>
              <w:left w:val="nil"/>
              <w:bottom w:val="single" w:sz="8" w:space="0" w:color="8EAADB"/>
              <w:right w:val="nil"/>
            </w:tcBorders>
            <w:noWrap/>
            <w:vAlign w:val="center"/>
            <w:hideMark/>
          </w:tcPr>
          <w:p w14:paraId="22DC121D"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(48.076)</w:t>
            </w:r>
          </w:p>
        </w:tc>
        <w:tc>
          <w:tcPr>
            <w:tcW w:w="557" w:type="pct"/>
            <w:tcBorders>
              <w:top w:val="nil"/>
              <w:left w:val="nil"/>
              <w:bottom w:val="single" w:sz="8" w:space="0" w:color="8EAADB"/>
              <w:right w:val="nil"/>
            </w:tcBorders>
            <w:noWrap/>
            <w:vAlign w:val="center"/>
            <w:hideMark/>
          </w:tcPr>
          <w:p w14:paraId="6FAF9C61"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(53.212)</w:t>
            </w:r>
          </w:p>
        </w:tc>
        <w:tc>
          <w:tcPr>
            <w:tcW w:w="392" w:type="pct"/>
            <w:tcBorders>
              <w:top w:val="nil"/>
              <w:left w:val="nil"/>
              <w:bottom w:val="single" w:sz="8" w:space="0" w:color="8EAADB"/>
              <w:right w:val="nil"/>
            </w:tcBorders>
            <w:noWrap/>
            <w:vAlign w:val="center"/>
            <w:hideMark/>
          </w:tcPr>
          <w:p w14:paraId="3F0F17C5"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3,8%</w:t>
            </w:r>
          </w:p>
        </w:tc>
        <w:tc>
          <w:tcPr>
            <w:tcW w:w="500" w:type="pct"/>
            <w:tcBorders>
              <w:top w:val="nil"/>
              <w:left w:val="nil"/>
              <w:bottom w:val="single" w:sz="8" w:space="0" w:color="8EAADB"/>
              <w:right w:val="nil"/>
            </w:tcBorders>
            <w:noWrap/>
            <w:vAlign w:val="center"/>
            <w:hideMark/>
          </w:tcPr>
          <w:p w14:paraId="410FB503"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-6,2%</w:t>
            </w:r>
          </w:p>
        </w:tc>
      </w:tr>
      <w:tr w:rsidR="00E35C94" w:rsidRPr="00E35C94" w14:paraId="1BD0D87C" w14:textId="77777777" w:rsidTr="00050B43">
        <w:trPr>
          <w:trHeight w:val="232"/>
        </w:trPr>
        <w:tc>
          <w:tcPr>
            <w:tcW w:w="2437" w:type="pct"/>
            <w:tcBorders>
              <w:top w:val="nil"/>
              <w:left w:val="nil"/>
              <w:bottom w:val="single" w:sz="8" w:space="0" w:color="8EAADB"/>
              <w:right w:val="nil"/>
            </w:tcBorders>
            <w:noWrap/>
            <w:vAlign w:val="center"/>
            <w:hideMark/>
          </w:tcPr>
          <w:p w14:paraId="1F96E868" w14:textId="77777777" w:rsidR="00E35C94" w:rsidRPr="00050B43" w:rsidRDefault="00E35C94" w:rsidP="00E35C94">
            <w:pPr>
              <w:tabs>
                <w:tab w:val="clear" w:pos="851"/>
              </w:tabs>
              <w:spacing w:before="0" w:after="0"/>
              <w:jc w:val="left"/>
              <w:rPr>
                <w:rFonts w:ascii="Arial" w:hAnsi="Arial" w:cs="Arial"/>
                <w:b/>
                <w:color w:val="000000"/>
                <w:sz w:val="12"/>
                <w:szCs w:val="12"/>
                <w:lang w:eastAsia="pt-BR"/>
              </w:rPr>
            </w:pPr>
            <w:r w:rsidRPr="00050B43">
              <w:rPr>
                <w:rFonts w:ascii="Arial" w:hAnsi="Arial" w:cs="Arial"/>
                <w:b/>
                <w:color w:val="000000"/>
                <w:sz w:val="12"/>
                <w:szCs w:val="12"/>
                <w:lang w:eastAsia="pt-BR"/>
              </w:rPr>
              <w:t xml:space="preserve"> RECEITA OPERACIONAL LÍQUIDA</w:t>
            </w:r>
          </w:p>
        </w:tc>
        <w:tc>
          <w:tcPr>
            <w:tcW w:w="557" w:type="pct"/>
            <w:tcBorders>
              <w:top w:val="nil"/>
              <w:left w:val="nil"/>
              <w:bottom w:val="single" w:sz="8" w:space="0" w:color="8EAADB"/>
              <w:right w:val="nil"/>
            </w:tcBorders>
            <w:noWrap/>
            <w:vAlign w:val="center"/>
            <w:hideMark/>
          </w:tcPr>
          <w:p w14:paraId="7B5E9107"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491.009 </w:t>
            </w:r>
          </w:p>
        </w:tc>
        <w:tc>
          <w:tcPr>
            <w:tcW w:w="557" w:type="pct"/>
            <w:tcBorders>
              <w:top w:val="nil"/>
              <w:left w:val="nil"/>
              <w:bottom w:val="single" w:sz="8" w:space="0" w:color="8EAADB"/>
              <w:right w:val="nil"/>
            </w:tcBorders>
            <w:noWrap/>
            <w:vAlign w:val="center"/>
            <w:hideMark/>
          </w:tcPr>
          <w:p w14:paraId="75EEC309"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414.315 </w:t>
            </w:r>
          </w:p>
        </w:tc>
        <w:tc>
          <w:tcPr>
            <w:tcW w:w="557" w:type="pct"/>
            <w:tcBorders>
              <w:top w:val="nil"/>
              <w:left w:val="nil"/>
              <w:bottom w:val="single" w:sz="8" w:space="0" w:color="8EAADB"/>
              <w:right w:val="nil"/>
            </w:tcBorders>
            <w:noWrap/>
            <w:vAlign w:val="center"/>
            <w:hideMark/>
          </w:tcPr>
          <w:p w14:paraId="63BD1618"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 xml:space="preserve">    416.840 </w:t>
            </w:r>
          </w:p>
        </w:tc>
        <w:tc>
          <w:tcPr>
            <w:tcW w:w="392" w:type="pct"/>
            <w:tcBorders>
              <w:top w:val="nil"/>
              <w:left w:val="nil"/>
              <w:bottom w:val="single" w:sz="8" w:space="0" w:color="8EAADB"/>
              <w:right w:val="nil"/>
            </w:tcBorders>
            <w:noWrap/>
            <w:vAlign w:val="center"/>
            <w:hideMark/>
          </w:tcPr>
          <w:p w14:paraId="68059139"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18,5%</w:t>
            </w:r>
          </w:p>
        </w:tc>
        <w:tc>
          <w:tcPr>
            <w:tcW w:w="500" w:type="pct"/>
            <w:tcBorders>
              <w:top w:val="nil"/>
              <w:left w:val="nil"/>
              <w:bottom w:val="single" w:sz="8" w:space="0" w:color="8EAADB"/>
              <w:right w:val="nil"/>
            </w:tcBorders>
            <w:noWrap/>
            <w:vAlign w:val="center"/>
            <w:hideMark/>
          </w:tcPr>
          <w:p w14:paraId="38A1373C" w14:textId="77777777" w:rsidR="00E35C94" w:rsidRPr="00050B43" w:rsidRDefault="00E35C94" w:rsidP="00E35C94">
            <w:pPr>
              <w:tabs>
                <w:tab w:val="clear" w:pos="851"/>
              </w:tabs>
              <w:spacing w:before="0" w:after="0"/>
              <w:jc w:val="right"/>
              <w:rPr>
                <w:rFonts w:ascii="Arial" w:hAnsi="Arial" w:cs="Arial"/>
                <w:b/>
                <w:color w:val="000000"/>
                <w:sz w:val="12"/>
                <w:szCs w:val="12"/>
                <w:lang w:eastAsia="pt-BR"/>
              </w:rPr>
            </w:pPr>
            <w:r w:rsidRPr="00050B43">
              <w:rPr>
                <w:rFonts w:ascii="Arial" w:hAnsi="Arial" w:cs="Arial"/>
                <w:b/>
                <w:color w:val="000000"/>
                <w:sz w:val="12"/>
                <w:szCs w:val="12"/>
                <w:lang w:eastAsia="pt-BR"/>
              </w:rPr>
              <w:t>17,8%</w:t>
            </w:r>
          </w:p>
        </w:tc>
      </w:tr>
    </w:tbl>
    <w:p w14:paraId="539AB966" w14:textId="332C070B" w:rsidR="008B7F18" w:rsidRPr="00754D63" w:rsidRDefault="0010055B" w:rsidP="00754D63">
      <w:pPr>
        <w:pStyle w:val="Legenda"/>
        <w:rPr>
          <w:rFonts w:eastAsia="Arial"/>
        </w:rPr>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4</w:t>
      </w:r>
      <w:r w:rsidRPr="00505643">
        <w:rPr>
          <w:noProof/>
        </w:rPr>
        <w:fldChar w:fldCharType="end"/>
      </w:r>
      <w:r w:rsidRPr="0064787A">
        <w:t xml:space="preserve"> </w:t>
      </w:r>
      <w:r>
        <w:t>Receita Bruta e Líquida</w:t>
      </w:r>
    </w:p>
    <w:p w14:paraId="3B243FF8" w14:textId="77C19FE2" w:rsidR="00AF57F0" w:rsidRPr="00491ECC" w:rsidRDefault="00AF57F0">
      <w:pPr>
        <w:rPr>
          <w:rFonts w:eastAsia="Arial"/>
        </w:rPr>
      </w:pPr>
      <w:r w:rsidRPr="00491ECC">
        <w:rPr>
          <w:rFonts w:eastAsia="Arial"/>
        </w:rPr>
        <w:t xml:space="preserve">No acumulado de 2025, a receita somou R$ 491,0 milhões, ante R$ 414,3 milhões registrados em 2024 e R$ 416,8 milhões </w:t>
      </w:r>
      <w:r w:rsidR="70B00C84" w:rsidRPr="00491ECC">
        <w:rPr>
          <w:rFonts w:eastAsia="Arial"/>
        </w:rPr>
        <w:t>em</w:t>
      </w:r>
      <w:r w:rsidRPr="00491ECC">
        <w:rPr>
          <w:rFonts w:eastAsia="Arial"/>
        </w:rPr>
        <w:t xml:space="preserve"> 2023, o que representa um crescimento de 18,5% e 17,8% na comparação anual, respectivamente. Esse desempenho foi impulsionado, sobretudo, pelos reajustes aplicados aos contratos e pelo início da prestação de serviços a novos clientes.</w:t>
      </w:r>
    </w:p>
    <w:p w14:paraId="78B6E6C8" w14:textId="3858BC3B" w:rsidR="00AF57F0" w:rsidRPr="00491ECC" w:rsidRDefault="00AF57F0">
      <w:pPr>
        <w:rPr>
          <w:rFonts w:eastAsia="Arial"/>
        </w:rPr>
      </w:pPr>
      <w:r w:rsidRPr="00491ECC">
        <w:rPr>
          <w:rFonts w:eastAsia="Arial"/>
        </w:rPr>
        <w:t xml:space="preserve">O comportamento da receita </w:t>
      </w:r>
      <w:r w:rsidR="00FB01AF" w:rsidRPr="00491ECC">
        <w:rPr>
          <w:rFonts w:eastAsia="Arial"/>
        </w:rPr>
        <w:t xml:space="preserve">operacional </w:t>
      </w:r>
      <w:r w:rsidRPr="00491ECC">
        <w:rPr>
          <w:rFonts w:eastAsia="Arial"/>
        </w:rPr>
        <w:t xml:space="preserve">bruta por serviço no exercício de 2025, em comparação ao exercício de 2024, </w:t>
      </w:r>
      <w:r w:rsidR="00FB01AF" w:rsidRPr="00491ECC">
        <w:rPr>
          <w:rFonts w:eastAsia="Arial"/>
        </w:rPr>
        <w:t>é apresentado a</w:t>
      </w:r>
      <w:r w:rsidRPr="00491ECC">
        <w:rPr>
          <w:rFonts w:eastAsia="Arial"/>
        </w:rPr>
        <w:t xml:space="preserve"> </w:t>
      </w:r>
      <w:r w:rsidR="00FB01AF" w:rsidRPr="00491ECC">
        <w:rPr>
          <w:rFonts w:eastAsia="Arial"/>
        </w:rPr>
        <w:t>seguir</w:t>
      </w:r>
      <w:r w:rsidRPr="00491ECC">
        <w:rPr>
          <w:rFonts w:eastAsia="Arial"/>
        </w:rPr>
        <w:t>:</w:t>
      </w:r>
    </w:p>
    <w:p w14:paraId="448D6B2F" w14:textId="77777777" w:rsidR="001E0E90" w:rsidRPr="00491ECC" w:rsidRDefault="00AF57F0">
      <w:pPr>
        <w:rPr>
          <w:rFonts w:eastAsia="Arial"/>
        </w:rPr>
      </w:pPr>
      <w:r w:rsidRPr="00050B43">
        <w:rPr>
          <w:rFonts w:eastAsia="Arial"/>
          <w:b/>
        </w:rPr>
        <w:t>Serviço de Comunicação Multimídia (SCM):</w:t>
      </w:r>
      <w:r w:rsidRPr="00050B43">
        <w:rPr>
          <w:rFonts w:eastAsia="Arial"/>
        </w:rPr>
        <w:t xml:space="preserve"> </w:t>
      </w:r>
      <w:r w:rsidRPr="00491ECC">
        <w:rPr>
          <w:rFonts w:eastAsia="Arial"/>
        </w:rPr>
        <w:t xml:space="preserve">A receita de SCM em 2025 totalizou R$ 432,5 milhões, ante R$ 356,0 milhões registrados em 2024 e R$ 356,5 milhões em 2023, representando crescimento de 21,5% e 21,3% em relação aos mesmos períodos dos dois anos anteriores, respectivamente. Esse aumento decorre, principalmente, de: </w:t>
      </w:r>
    </w:p>
    <w:p w14:paraId="79CA561F" w14:textId="6256E32A" w:rsidR="001E0E90" w:rsidRPr="00E826A4" w:rsidRDefault="00AF57F0">
      <w:pPr>
        <w:rPr>
          <w:rFonts w:eastAsia="Arial"/>
        </w:rPr>
      </w:pPr>
      <w:r w:rsidRPr="00E826A4">
        <w:rPr>
          <w:rFonts w:eastAsia="Arial"/>
        </w:rPr>
        <w:t>(i) início da prestação de serviços a novos clientes; e</w:t>
      </w:r>
    </w:p>
    <w:p w14:paraId="40B27DBF" w14:textId="4325617A" w:rsidR="00AF57F0" w:rsidRPr="00E826A4" w:rsidRDefault="00AF57F0">
      <w:pPr>
        <w:rPr>
          <w:rFonts w:eastAsia="Arial"/>
        </w:rPr>
      </w:pPr>
      <w:r w:rsidRPr="00E826A4">
        <w:rPr>
          <w:rFonts w:eastAsia="Arial"/>
        </w:rPr>
        <w:t>(</w:t>
      </w:r>
      <w:proofErr w:type="spellStart"/>
      <w:r w:rsidRPr="00E826A4">
        <w:rPr>
          <w:rFonts w:eastAsia="Arial"/>
        </w:rPr>
        <w:t>ii</w:t>
      </w:r>
      <w:proofErr w:type="spellEnd"/>
      <w:r w:rsidRPr="00E826A4">
        <w:rPr>
          <w:rFonts w:eastAsia="Arial"/>
        </w:rPr>
        <w:t>) reajustes anuais aplicados aos preços dos contratos, especialmente no âmbito do programa GESAC, ao longo dos períodos comparados.</w:t>
      </w:r>
    </w:p>
    <w:p w14:paraId="74AF5214" w14:textId="6AE13E3C" w:rsidR="00AF57F0" w:rsidRPr="00491ECC" w:rsidRDefault="00AF57F0">
      <w:pPr>
        <w:rPr>
          <w:rFonts w:eastAsia="Arial"/>
        </w:rPr>
      </w:pPr>
      <w:r w:rsidRPr="00491ECC">
        <w:rPr>
          <w:rFonts w:eastAsia="Arial"/>
          <w:b/>
        </w:rPr>
        <w:t>Locação de Capacidade Satelital:</w:t>
      </w:r>
      <w:r w:rsidRPr="00491ECC">
        <w:rPr>
          <w:rFonts w:eastAsia="Arial"/>
        </w:rPr>
        <w:t xml:space="preserve"> Esse produto manteve-se estável na comparação entre os exercícios de 2025, 2024 e 2023, registrando receita de R$ 36,5 milhões. Esse montante corresponde ao reconhecimento da receita relacionada à cessão de capacidade satelital ao Ministério da Defesa.</w:t>
      </w:r>
    </w:p>
    <w:p w14:paraId="09534548" w14:textId="36C0AEA4" w:rsidR="00AF57F0" w:rsidRPr="00491ECC" w:rsidRDefault="00AF57F0">
      <w:pPr>
        <w:rPr>
          <w:rFonts w:eastAsia="Arial"/>
        </w:rPr>
      </w:pPr>
      <w:r w:rsidRPr="00491ECC">
        <w:rPr>
          <w:rFonts w:eastAsia="Arial"/>
          <w:b/>
        </w:rPr>
        <w:t>Aluguéis e Locações – Outras:</w:t>
      </w:r>
      <w:r w:rsidRPr="00491ECC">
        <w:rPr>
          <w:rFonts w:eastAsia="Arial"/>
        </w:rPr>
        <w:t xml:space="preserve">  A rubrica compreende o aluguel de cabos ópticos, a locação de roteadores e o aluguel de infraestrutura do segmento satelital, decorrente do contrato de parceria com a Viasat. Em 2025, a receita reconhecida nessa rubrica totalizou R$ 28,4 milhões, ante R$ 26,9 milhões registrados em 2024 e R$ 24,9 milhões em 2023, representando aumentos de 5,4% e 14,2%, respectivamente.</w:t>
      </w:r>
    </w:p>
    <w:p w14:paraId="4758666D" w14:textId="2B32E864" w:rsidR="00AF57F0" w:rsidRPr="00491ECC" w:rsidRDefault="00AF57F0">
      <w:pPr>
        <w:rPr>
          <w:rFonts w:eastAsia="Arial"/>
        </w:rPr>
      </w:pPr>
      <w:r w:rsidRPr="00491ECC">
        <w:rPr>
          <w:rFonts w:eastAsia="Arial"/>
          <w:b/>
        </w:rPr>
        <w:t>Compartilhamento de Receitas:</w:t>
      </w:r>
      <w:r w:rsidRPr="00F95001">
        <w:rPr>
          <w:rFonts w:eastAsia="Arial"/>
          <w:b/>
        </w:rPr>
        <w:t xml:space="preserve"> </w:t>
      </w:r>
      <w:r w:rsidR="4C42040E" w:rsidRPr="00491ECC">
        <w:rPr>
          <w:rFonts w:eastAsia="Arial"/>
        </w:rPr>
        <w:t>E</w:t>
      </w:r>
      <w:r w:rsidRPr="00491ECC">
        <w:rPr>
          <w:rFonts w:eastAsia="Arial"/>
        </w:rPr>
        <w:t xml:space="preserve">m 2025, a Telebras reconheceu o montante de R$ 10,4 milhões, ante R$ 13,6 milhões em 2024 e R$ 19,6 milhões em 2023 — uma redução de 23,6% na comparação com 2024 e de 46,9% em relação a 2023. Essa diminuição decorre do menor volume de recursos recebidos </w:t>
      </w:r>
      <w:r w:rsidR="001D0B63" w:rsidRPr="00491ECC">
        <w:rPr>
          <w:rFonts w:eastAsia="Arial"/>
        </w:rPr>
        <w:t xml:space="preserve">pela </w:t>
      </w:r>
      <w:r w:rsidRPr="00491ECC">
        <w:rPr>
          <w:rFonts w:eastAsia="Arial"/>
        </w:rPr>
        <w:t>Viasat ao longo dos períodos analisados.</w:t>
      </w:r>
    </w:p>
    <w:p w14:paraId="2D88708E" w14:textId="0C6FA1D8" w:rsidR="00AF57F0" w:rsidRPr="00491ECC" w:rsidRDefault="00AF57F0">
      <w:pPr>
        <w:rPr>
          <w:rFonts w:eastAsia="Arial"/>
        </w:rPr>
      </w:pPr>
      <w:r w:rsidRPr="00491ECC">
        <w:rPr>
          <w:rFonts w:eastAsia="Arial"/>
          <w:b/>
        </w:rPr>
        <w:t>Serviço de Valor Adicionado:</w:t>
      </w:r>
      <w:r w:rsidRPr="00F95001">
        <w:rPr>
          <w:rFonts w:eastAsia="Arial"/>
        </w:rPr>
        <w:t xml:space="preserve"> </w:t>
      </w:r>
      <w:r w:rsidRPr="00491ECC">
        <w:rPr>
          <w:rFonts w:eastAsia="Arial"/>
        </w:rPr>
        <w:t>Em 2025, a receita de SVA totalizou R$ 26,4 milhões, ante R$ 20,0 milhões em 2024 e R$ 18,1 milhões em 2023, o que representa crescimento de 31,9% na comparação com 2024 e de 46,1% em relação a 2023. Esse aumento decorre da expansão do portfólio de serviços de valor adicionado, que impulsionou a demanda e ampliou a participação dessa linha no resultado operacional da Companhia.</w:t>
      </w:r>
    </w:p>
    <w:p w14:paraId="6652C49C" w14:textId="77777777" w:rsidR="00AF57F0" w:rsidRPr="00491ECC" w:rsidRDefault="00AF57F0">
      <w:pPr>
        <w:rPr>
          <w:rFonts w:eastAsia="Arial"/>
        </w:rPr>
      </w:pPr>
      <w:r w:rsidRPr="00491ECC">
        <w:rPr>
          <w:rFonts w:eastAsia="Arial"/>
          <w:b/>
        </w:rPr>
        <w:t>Outras Receitas:</w:t>
      </w:r>
      <w:r w:rsidRPr="00491ECC">
        <w:rPr>
          <w:rFonts w:eastAsia="Arial"/>
        </w:rPr>
        <w:t xml:space="preserve"> As Outras Receitas totalizaram R$ 6,7 milhões em 2025, ante R$ 9,4 milhões registrados em 2024 e R$ 14,5 milhões em 2023, e correspondem aos valores reconhecidos pela prestação de serviços de Wi</w:t>
      </w:r>
      <w:r w:rsidRPr="00491ECC">
        <w:rPr>
          <w:rFonts w:eastAsia="Arial"/>
        </w:rPr>
        <w:noBreakHyphen/>
        <w:t>Fi, abrangendo os programas Wi</w:t>
      </w:r>
      <w:r w:rsidRPr="00491ECC">
        <w:rPr>
          <w:rFonts w:eastAsia="Arial"/>
        </w:rPr>
        <w:noBreakHyphen/>
        <w:t>Fi Brasil, Wi</w:t>
      </w:r>
      <w:r w:rsidRPr="00491ECC">
        <w:rPr>
          <w:rFonts w:eastAsia="Arial"/>
        </w:rPr>
        <w:noBreakHyphen/>
        <w:t>Fi Telebras e Wi</w:t>
      </w:r>
      <w:r w:rsidRPr="00491ECC">
        <w:rPr>
          <w:rFonts w:eastAsia="Arial"/>
        </w:rPr>
        <w:noBreakHyphen/>
        <w:t xml:space="preserve">Fi Externo. </w:t>
      </w:r>
      <w:r w:rsidRPr="00491ECC">
        <w:rPr>
          <w:rFonts w:eastAsia="Arial"/>
        </w:rPr>
        <w:lastRenderedPageBreak/>
        <w:t>Em 2025, esse conjunto de serviços apresentou redução de 28,2% em relação ao montante registrado em 2024 e de 53,6% na comparação com 2023. Apesar do aumento no número de clientes atendidos em comparação ao ano anterior, o resultado apresentou retração devido à diminuição dos pontos ativos do Programa GESAC, o que reduziu a receita no período.</w:t>
      </w:r>
    </w:p>
    <w:p w14:paraId="4E3DED01" w14:textId="6D5E8421" w:rsidR="003E0246" w:rsidRDefault="003E0246" w:rsidP="00087F48">
      <w:pPr>
        <w:pStyle w:val="Ttulo3"/>
        <w:ind w:left="709" w:hanging="709"/>
      </w:pPr>
      <w:bookmarkStart w:id="9" w:name="_Toc191641868"/>
      <w:r w:rsidRPr="00D52554">
        <w:t>Custos e Despesas Vinculadas às Funções: Custo dos Serviços Prestados, Comercialização dos Serviços e Despesas Gerais e Administrativas (Exceto Depreciação e Amortização)</w:t>
      </w:r>
      <w:bookmarkEnd w:id="9"/>
    </w:p>
    <w:tbl>
      <w:tblPr>
        <w:tblW w:w="5000" w:type="pct"/>
        <w:tblCellMar>
          <w:left w:w="70" w:type="dxa"/>
          <w:right w:w="70" w:type="dxa"/>
        </w:tblCellMar>
        <w:tblLook w:val="04A0" w:firstRow="1" w:lastRow="0" w:firstColumn="1" w:lastColumn="0" w:noHBand="0" w:noVBand="1"/>
      </w:tblPr>
      <w:tblGrid>
        <w:gridCol w:w="4543"/>
        <w:gridCol w:w="1011"/>
        <w:gridCol w:w="1011"/>
        <w:gridCol w:w="1007"/>
        <w:gridCol w:w="751"/>
        <w:gridCol w:w="749"/>
      </w:tblGrid>
      <w:tr w:rsidR="007A7BF8" w:rsidRPr="007A7BF8" w14:paraId="45286D44" w14:textId="77777777" w:rsidTr="0010055B">
        <w:trPr>
          <w:trHeight w:val="232"/>
        </w:trPr>
        <w:tc>
          <w:tcPr>
            <w:tcW w:w="2504" w:type="pct"/>
            <w:tcBorders>
              <w:top w:val="single" w:sz="8" w:space="0" w:color="9BC2E6"/>
              <w:left w:val="nil"/>
              <w:bottom w:val="single" w:sz="8" w:space="0" w:color="9BC2E6"/>
              <w:right w:val="nil"/>
            </w:tcBorders>
            <w:shd w:val="clear" w:color="000000" w:fill="FFFFFF"/>
            <w:noWrap/>
            <w:vAlign w:val="center"/>
            <w:hideMark/>
          </w:tcPr>
          <w:p w14:paraId="5A9F5CDA" w14:textId="77777777" w:rsidR="009035E5" w:rsidRPr="00F95001" w:rsidRDefault="009035E5" w:rsidP="009035E5">
            <w:pPr>
              <w:tabs>
                <w:tab w:val="clear" w:pos="851"/>
              </w:tabs>
              <w:spacing w:before="0" w:after="0"/>
              <w:jc w:val="left"/>
              <w:rPr>
                <w:rFonts w:ascii="Arial" w:hAnsi="Arial" w:cs="Arial"/>
                <w:b/>
                <w:color w:val="2F75B5"/>
                <w:sz w:val="12"/>
                <w:szCs w:val="12"/>
                <w:lang w:eastAsia="pt-BR"/>
              </w:rPr>
            </w:pPr>
            <w:r w:rsidRPr="00F95001">
              <w:rPr>
                <w:rFonts w:ascii="Arial" w:hAnsi="Arial" w:cs="Arial"/>
                <w:b/>
                <w:color w:val="2F75B5"/>
                <w:sz w:val="12"/>
                <w:szCs w:val="12"/>
                <w:lang w:eastAsia="pt-BR"/>
              </w:rPr>
              <w:t>R$ mil</w:t>
            </w:r>
          </w:p>
        </w:tc>
        <w:tc>
          <w:tcPr>
            <w:tcW w:w="557" w:type="pct"/>
            <w:tcBorders>
              <w:top w:val="single" w:sz="8" w:space="0" w:color="9BC2E6"/>
              <w:left w:val="nil"/>
              <w:bottom w:val="single" w:sz="8" w:space="0" w:color="9BC2E6"/>
              <w:right w:val="nil"/>
            </w:tcBorders>
            <w:vAlign w:val="center"/>
            <w:hideMark/>
          </w:tcPr>
          <w:p w14:paraId="2EB9FAB4" w14:textId="77777777" w:rsidR="009035E5" w:rsidRPr="00F95001" w:rsidRDefault="009035E5" w:rsidP="009035E5">
            <w:pPr>
              <w:tabs>
                <w:tab w:val="clear" w:pos="851"/>
              </w:tabs>
              <w:spacing w:before="0" w:after="0"/>
              <w:jc w:val="center"/>
              <w:rPr>
                <w:rFonts w:ascii="Arial" w:hAnsi="Arial" w:cs="Arial"/>
                <w:b/>
                <w:color w:val="2E74B5"/>
                <w:sz w:val="12"/>
                <w:szCs w:val="12"/>
                <w:lang w:eastAsia="pt-BR"/>
              </w:rPr>
            </w:pPr>
            <w:r w:rsidRPr="00F95001">
              <w:rPr>
                <w:rFonts w:ascii="Arial" w:hAnsi="Arial" w:cs="Arial"/>
                <w:b/>
                <w:color w:val="2E74B5"/>
                <w:sz w:val="12"/>
                <w:szCs w:val="12"/>
                <w:lang w:eastAsia="pt-BR"/>
              </w:rPr>
              <w:t>2025</w:t>
            </w:r>
          </w:p>
        </w:tc>
        <w:tc>
          <w:tcPr>
            <w:tcW w:w="557" w:type="pct"/>
            <w:tcBorders>
              <w:top w:val="single" w:sz="8" w:space="0" w:color="9BC2E6"/>
              <w:left w:val="nil"/>
              <w:bottom w:val="single" w:sz="8" w:space="0" w:color="9BC2E6"/>
              <w:right w:val="nil"/>
            </w:tcBorders>
            <w:vAlign w:val="center"/>
            <w:hideMark/>
          </w:tcPr>
          <w:p w14:paraId="2FD38742" w14:textId="77777777" w:rsidR="009035E5" w:rsidRPr="00F95001" w:rsidRDefault="009035E5" w:rsidP="009035E5">
            <w:pPr>
              <w:tabs>
                <w:tab w:val="clear" w:pos="851"/>
              </w:tabs>
              <w:spacing w:before="0" w:after="0"/>
              <w:jc w:val="center"/>
              <w:rPr>
                <w:rFonts w:ascii="Arial" w:hAnsi="Arial" w:cs="Arial"/>
                <w:b/>
                <w:color w:val="2E74B5"/>
                <w:sz w:val="12"/>
                <w:szCs w:val="12"/>
                <w:lang w:eastAsia="pt-BR"/>
              </w:rPr>
            </w:pPr>
            <w:r w:rsidRPr="00F95001">
              <w:rPr>
                <w:rFonts w:ascii="Arial" w:hAnsi="Arial" w:cs="Arial"/>
                <w:b/>
                <w:color w:val="2E74B5"/>
                <w:sz w:val="12"/>
                <w:szCs w:val="12"/>
                <w:lang w:eastAsia="pt-BR"/>
              </w:rPr>
              <w:t>2024</w:t>
            </w:r>
          </w:p>
        </w:tc>
        <w:tc>
          <w:tcPr>
            <w:tcW w:w="555" w:type="pct"/>
            <w:tcBorders>
              <w:top w:val="single" w:sz="8" w:space="0" w:color="9BC2E6"/>
              <w:left w:val="nil"/>
              <w:bottom w:val="single" w:sz="8" w:space="0" w:color="9BC2E6"/>
              <w:right w:val="nil"/>
            </w:tcBorders>
            <w:vAlign w:val="center"/>
            <w:hideMark/>
          </w:tcPr>
          <w:p w14:paraId="60F8CDD6" w14:textId="77777777" w:rsidR="009035E5" w:rsidRPr="00F95001" w:rsidRDefault="009035E5" w:rsidP="009035E5">
            <w:pPr>
              <w:tabs>
                <w:tab w:val="clear" w:pos="851"/>
              </w:tabs>
              <w:spacing w:before="0" w:after="0"/>
              <w:jc w:val="center"/>
              <w:rPr>
                <w:rFonts w:ascii="Arial" w:hAnsi="Arial" w:cs="Arial"/>
                <w:b/>
                <w:color w:val="2E74B5"/>
                <w:sz w:val="12"/>
                <w:szCs w:val="12"/>
                <w:lang w:eastAsia="pt-BR"/>
              </w:rPr>
            </w:pPr>
            <w:r w:rsidRPr="00F95001">
              <w:rPr>
                <w:rFonts w:ascii="Arial" w:hAnsi="Arial" w:cs="Arial"/>
                <w:b/>
                <w:color w:val="2E74B5"/>
                <w:sz w:val="12"/>
                <w:szCs w:val="12"/>
                <w:lang w:eastAsia="pt-BR"/>
              </w:rPr>
              <w:t>2023</w:t>
            </w:r>
          </w:p>
        </w:tc>
        <w:tc>
          <w:tcPr>
            <w:tcW w:w="414" w:type="pct"/>
            <w:tcBorders>
              <w:top w:val="single" w:sz="8" w:space="0" w:color="9BC2E6"/>
              <w:left w:val="nil"/>
              <w:bottom w:val="single" w:sz="8" w:space="0" w:color="9BC2E6"/>
              <w:right w:val="nil"/>
            </w:tcBorders>
            <w:shd w:val="clear" w:color="000000" w:fill="FFFFFF"/>
            <w:vAlign w:val="center"/>
            <w:hideMark/>
          </w:tcPr>
          <w:p w14:paraId="43FD62EF" w14:textId="77777777" w:rsidR="009035E5" w:rsidRPr="00F95001" w:rsidRDefault="009035E5" w:rsidP="009035E5">
            <w:pPr>
              <w:tabs>
                <w:tab w:val="clear" w:pos="851"/>
              </w:tabs>
              <w:spacing w:before="0" w:after="0"/>
              <w:jc w:val="center"/>
              <w:rPr>
                <w:rFonts w:ascii="Arial" w:hAnsi="Arial" w:cs="Arial"/>
                <w:b/>
                <w:color w:val="2F75B5"/>
                <w:sz w:val="12"/>
                <w:szCs w:val="12"/>
                <w:lang w:eastAsia="pt-BR"/>
              </w:rPr>
            </w:pPr>
            <w:r w:rsidRPr="00F95001">
              <w:rPr>
                <w:rFonts w:ascii="Arial" w:hAnsi="Arial" w:cs="Arial"/>
                <w:b/>
                <w:color w:val="2F75B5"/>
                <w:sz w:val="12"/>
                <w:szCs w:val="12"/>
                <w:lang w:eastAsia="pt-BR"/>
              </w:rPr>
              <w:t>Δ 2025 X 2024</w:t>
            </w:r>
          </w:p>
        </w:tc>
        <w:tc>
          <w:tcPr>
            <w:tcW w:w="413" w:type="pct"/>
            <w:tcBorders>
              <w:top w:val="single" w:sz="8" w:space="0" w:color="9BC2E6"/>
              <w:left w:val="nil"/>
              <w:bottom w:val="single" w:sz="8" w:space="0" w:color="9BC2E6"/>
              <w:right w:val="nil"/>
            </w:tcBorders>
            <w:shd w:val="clear" w:color="000000" w:fill="FFFFFF"/>
            <w:vAlign w:val="center"/>
            <w:hideMark/>
          </w:tcPr>
          <w:p w14:paraId="6AC93CA5" w14:textId="2DA50664" w:rsidR="009035E5" w:rsidRPr="00F95001" w:rsidRDefault="009035E5" w:rsidP="009035E5">
            <w:pPr>
              <w:tabs>
                <w:tab w:val="clear" w:pos="851"/>
              </w:tabs>
              <w:spacing w:before="0" w:after="0"/>
              <w:jc w:val="center"/>
              <w:rPr>
                <w:rFonts w:ascii="Arial" w:hAnsi="Arial" w:cs="Arial"/>
                <w:b/>
                <w:color w:val="2F75B5"/>
                <w:sz w:val="12"/>
                <w:szCs w:val="12"/>
                <w:lang w:eastAsia="pt-BR"/>
              </w:rPr>
            </w:pPr>
            <w:r w:rsidRPr="00F95001">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F95001">
              <w:rPr>
                <w:rFonts w:ascii="Arial" w:hAnsi="Arial" w:cs="Arial"/>
                <w:b/>
                <w:color w:val="2F75B5"/>
                <w:sz w:val="12"/>
                <w:szCs w:val="12"/>
                <w:lang w:eastAsia="pt-BR"/>
              </w:rPr>
              <w:t xml:space="preserve"> X 2023</w:t>
            </w:r>
          </w:p>
        </w:tc>
      </w:tr>
      <w:tr w:rsidR="007A7BF8" w:rsidRPr="007A7BF8" w14:paraId="29E91720" w14:textId="77777777" w:rsidTr="0010055B">
        <w:trPr>
          <w:trHeight w:val="232"/>
        </w:trPr>
        <w:tc>
          <w:tcPr>
            <w:tcW w:w="2504" w:type="pct"/>
            <w:tcBorders>
              <w:top w:val="nil"/>
              <w:left w:val="nil"/>
              <w:bottom w:val="single" w:sz="8" w:space="0" w:color="9BC2E6"/>
              <w:right w:val="nil"/>
            </w:tcBorders>
            <w:noWrap/>
            <w:vAlign w:val="center"/>
            <w:hideMark/>
          </w:tcPr>
          <w:p w14:paraId="3AF4B620"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Serviços de Terceiros</w:t>
            </w:r>
          </w:p>
        </w:tc>
        <w:tc>
          <w:tcPr>
            <w:tcW w:w="557" w:type="pct"/>
            <w:tcBorders>
              <w:top w:val="nil"/>
              <w:left w:val="nil"/>
              <w:bottom w:val="single" w:sz="8" w:space="0" w:color="9BC2E6"/>
              <w:right w:val="nil"/>
            </w:tcBorders>
            <w:noWrap/>
            <w:vAlign w:val="center"/>
            <w:hideMark/>
          </w:tcPr>
          <w:p w14:paraId="58FBBD18"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(153.128)</w:t>
            </w:r>
          </w:p>
        </w:tc>
        <w:tc>
          <w:tcPr>
            <w:tcW w:w="557" w:type="pct"/>
            <w:tcBorders>
              <w:top w:val="nil"/>
              <w:left w:val="nil"/>
              <w:bottom w:val="single" w:sz="8" w:space="0" w:color="9BC2E6"/>
              <w:right w:val="nil"/>
            </w:tcBorders>
            <w:noWrap/>
            <w:vAlign w:val="center"/>
            <w:hideMark/>
          </w:tcPr>
          <w:p w14:paraId="4C9228E5"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(173.875)</w:t>
            </w:r>
          </w:p>
        </w:tc>
        <w:tc>
          <w:tcPr>
            <w:tcW w:w="555" w:type="pct"/>
            <w:tcBorders>
              <w:top w:val="nil"/>
              <w:left w:val="nil"/>
              <w:bottom w:val="single" w:sz="8" w:space="0" w:color="9BC2E6"/>
              <w:right w:val="nil"/>
            </w:tcBorders>
            <w:noWrap/>
            <w:vAlign w:val="center"/>
            <w:hideMark/>
          </w:tcPr>
          <w:p w14:paraId="1E37B79A"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(159.570)</w:t>
            </w:r>
          </w:p>
        </w:tc>
        <w:tc>
          <w:tcPr>
            <w:tcW w:w="414" w:type="pct"/>
            <w:tcBorders>
              <w:top w:val="nil"/>
              <w:left w:val="nil"/>
              <w:bottom w:val="single" w:sz="8" w:space="0" w:color="8EAADB"/>
              <w:right w:val="nil"/>
            </w:tcBorders>
            <w:noWrap/>
            <w:vAlign w:val="center"/>
            <w:hideMark/>
          </w:tcPr>
          <w:p w14:paraId="5A8B63B0"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-11,9%</w:t>
            </w:r>
          </w:p>
        </w:tc>
        <w:tc>
          <w:tcPr>
            <w:tcW w:w="413" w:type="pct"/>
            <w:tcBorders>
              <w:top w:val="nil"/>
              <w:left w:val="nil"/>
              <w:bottom w:val="single" w:sz="8" w:space="0" w:color="8EAADB"/>
              <w:right w:val="nil"/>
            </w:tcBorders>
            <w:noWrap/>
            <w:vAlign w:val="center"/>
            <w:hideMark/>
          </w:tcPr>
          <w:p w14:paraId="307C417D"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-4,0%</w:t>
            </w:r>
          </w:p>
        </w:tc>
      </w:tr>
      <w:tr w:rsidR="007A7BF8" w:rsidRPr="007A7BF8" w14:paraId="03095DDE" w14:textId="77777777" w:rsidTr="0010055B">
        <w:trPr>
          <w:trHeight w:val="232"/>
        </w:trPr>
        <w:tc>
          <w:tcPr>
            <w:tcW w:w="2504" w:type="pct"/>
            <w:tcBorders>
              <w:top w:val="nil"/>
              <w:left w:val="nil"/>
              <w:bottom w:val="nil"/>
              <w:right w:val="nil"/>
            </w:tcBorders>
            <w:noWrap/>
            <w:vAlign w:val="center"/>
            <w:hideMark/>
          </w:tcPr>
          <w:p w14:paraId="6E2901BC"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Meios de Conexão e Transmissão</w:t>
            </w:r>
          </w:p>
        </w:tc>
        <w:tc>
          <w:tcPr>
            <w:tcW w:w="557" w:type="pct"/>
            <w:tcBorders>
              <w:top w:val="nil"/>
              <w:left w:val="nil"/>
              <w:bottom w:val="nil"/>
              <w:right w:val="nil"/>
            </w:tcBorders>
            <w:noWrap/>
            <w:vAlign w:val="center"/>
            <w:hideMark/>
          </w:tcPr>
          <w:p w14:paraId="363484B4"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(170.423)</w:t>
            </w:r>
          </w:p>
        </w:tc>
        <w:tc>
          <w:tcPr>
            <w:tcW w:w="557" w:type="pct"/>
            <w:tcBorders>
              <w:top w:val="nil"/>
              <w:left w:val="nil"/>
              <w:bottom w:val="nil"/>
              <w:right w:val="nil"/>
            </w:tcBorders>
            <w:noWrap/>
            <w:vAlign w:val="center"/>
            <w:hideMark/>
          </w:tcPr>
          <w:p w14:paraId="17D3CD87"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(135.121)</w:t>
            </w:r>
          </w:p>
        </w:tc>
        <w:tc>
          <w:tcPr>
            <w:tcW w:w="555" w:type="pct"/>
            <w:tcBorders>
              <w:top w:val="nil"/>
              <w:left w:val="nil"/>
              <w:bottom w:val="nil"/>
              <w:right w:val="nil"/>
            </w:tcBorders>
            <w:noWrap/>
            <w:vAlign w:val="center"/>
            <w:hideMark/>
          </w:tcPr>
          <w:p w14:paraId="3380693E"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(136.851)</w:t>
            </w:r>
          </w:p>
        </w:tc>
        <w:tc>
          <w:tcPr>
            <w:tcW w:w="414" w:type="pct"/>
            <w:tcBorders>
              <w:top w:val="nil"/>
              <w:left w:val="nil"/>
              <w:bottom w:val="single" w:sz="8" w:space="0" w:color="8EAADB"/>
              <w:right w:val="nil"/>
            </w:tcBorders>
            <w:noWrap/>
            <w:vAlign w:val="center"/>
            <w:hideMark/>
          </w:tcPr>
          <w:p w14:paraId="60524803"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26,1%</w:t>
            </w:r>
          </w:p>
        </w:tc>
        <w:tc>
          <w:tcPr>
            <w:tcW w:w="413" w:type="pct"/>
            <w:tcBorders>
              <w:top w:val="nil"/>
              <w:left w:val="nil"/>
              <w:bottom w:val="single" w:sz="8" w:space="0" w:color="8EAADB"/>
              <w:right w:val="nil"/>
            </w:tcBorders>
            <w:noWrap/>
            <w:vAlign w:val="center"/>
            <w:hideMark/>
          </w:tcPr>
          <w:p w14:paraId="4FA188C9"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24,5%</w:t>
            </w:r>
          </w:p>
        </w:tc>
      </w:tr>
      <w:tr w:rsidR="007A7BF8" w:rsidRPr="007A7BF8" w14:paraId="64549503" w14:textId="77777777" w:rsidTr="0010055B">
        <w:trPr>
          <w:trHeight w:val="232"/>
        </w:trPr>
        <w:tc>
          <w:tcPr>
            <w:tcW w:w="2504" w:type="pct"/>
            <w:tcBorders>
              <w:top w:val="single" w:sz="8" w:space="0" w:color="9BC2E6"/>
              <w:left w:val="nil"/>
              <w:bottom w:val="single" w:sz="8" w:space="0" w:color="9BC2E6"/>
              <w:right w:val="nil"/>
            </w:tcBorders>
            <w:noWrap/>
            <w:vAlign w:val="center"/>
            <w:hideMark/>
          </w:tcPr>
          <w:p w14:paraId="1962AEC5"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 xml:space="preserve">Pessoal </w:t>
            </w:r>
          </w:p>
        </w:tc>
        <w:tc>
          <w:tcPr>
            <w:tcW w:w="557" w:type="pct"/>
            <w:tcBorders>
              <w:top w:val="single" w:sz="8" w:space="0" w:color="9BC2E6"/>
              <w:left w:val="nil"/>
              <w:bottom w:val="single" w:sz="8" w:space="0" w:color="9BC2E6"/>
              <w:right w:val="nil"/>
            </w:tcBorders>
            <w:noWrap/>
            <w:vAlign w:val="center"/>
            <w:hideMark/>
          </w:tcPr>
          <w:p w14:paraId="79D779FB"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(119.390)</w:t>
            </w:r>
          </w:p>
        </w:tc>
        <w:tc>
          <w:tcPr>
            <w:tcW w:w="557" w:type="pct"/>
            <w:tcBorders>
              <w:top w:val="single" w:sz="8" w:space="0" w:color="9BC2E6"/>
              <w:left w:val="nil"/>
              <w:bottom w:val="single" w:sz="8" w:space="0" w:color="9BC2E6"/>
              <w:right w:val="nil"/>
            </w:tcBorders>
            <w:noWrap/>
            <w:vAlign w:val="center"/>
            <w:hideMark/>
          </w:tcPr>
          <w:p w14:paraId="5A6F8ECA"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(111.058)</w:t>
            </w:r>
          </w:p>
        </w:tc>
        <w:tc>
          <w:tcPr>
            <w:tcW w:w="555" w:type="pct"/>
            <w:tcBorders>
              <w:top w:val="single" w:sz="8" w:space="0" w:color="9BC2E6"/>
              <w:left w:val="nil"/>
              <w:bottom w:val="single" w:sz="8" w:space="0" w:color="9BC2E6"/>
              <w:right w:val="nil"/>
            </w:tcBorders>
            <w:noWrap/>
            <w:vAlign w:val="center"/>
            <w:hideMark/>
          </w:tcPr>
          <w:p w14:paraId="04C5B7EC"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(106.908)</w:t>
            </w:r>
          </w:p>
        </w:tc>
        <w:tc>
          <w:tcPr>
            <w:tcW w:w="414" w:type="pct"/>
            <w:tcBorders>
              <w:top w:val="nil"/>
              <w:left w:val="nil"/>
              <w:bottom w:val="single" w:sz="8" w:space="0" w:color="8EAADB"/>
              <w:right w:val="nil"/>
            </w:tcBorders>
            <w:noWrap/>
            <w:vAlign w:val="center"/>
            <w:hideMark/>
          </w:tcPr>
          <w:p w14:paraId="302D98B9"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7,5%</w:t>
            </w:r>
          </w:p>
        </w:tc>
        <w:tc>
          <w:tcPr>
            <w:tcW w:w="413" w:type="pct"/>
            <w:tcBorders>
              <w:top w:val="nil"/>
              <w:left w:val="nil"/>
              <w:bottom w:val="single" w:sz="8" w:space="0" w:color="8EAADB"/>
              <w:right w:val="nil"/>
            </w:tcBorders>
            <w:noWrap/>
            <w:vAlign w:val="center"/>
            <w:hideMark/>
          </w:tcPr>
          <w:p w14:paraId="6048CFB1"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11,7%</w:t>
            </w:r>
          </w:p>
        </w:tc>
      </w:tr>
      <w:tr w:rsidR="007A7BF8" w:rsidRPr="007A7BF8" w14:paraId="58D03E6F" w14:textId="77777777" w:rsidTr="0010055B">
        <w:trPr>
          <w:trHeight w:val="232"/>
        </w:trPr>
        <w:tc>
          <w:tcPr>
            <w:tcW w:w="2504" w:type="pct"/>
            <w:tcBorders>
              <w:top w:val="nil"/>
              <w:left w:val="nil"/>
              <w:bottom w:val="single" w:sz="8" w:space="0" w:color="9BC2E6"/>
              <w:right w:val="nil"/>
            </w:tcBorders>
            <w:noWrap/>
            <w:vAlign w:val="center"/>
            <w:hideMark/>
          </w:tcPr>
          <w:p w14:paraId="1BE57A85"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Aluguéis, Locações e Seguros</w:t>
            </w:r>
          </w:p>
        </w:tc>
        <w:tc>
          <w:tcPr>
            <w:tcW w:w="557" w:type="pct"/>
            <w:tcBorders>
              <w:top w:val="nil"/>
              <w:left w:val="nil"/>
              <w:bottom w:val="single" w:sz="8" w:space="0" w:color="9BC2E6"/>
              <w:right w:val="nil"/>
            </w:tcBorders>
            <w:noWrap/>
            <w:vAlign w:val="center"/>
            <w:hideMark/>
          </w:tcPr>
          <w:p w14:paraId="4D99FF68"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(62.049)</w:t>
            </w:r>
          </w:p>
        </w:tc>
        <w:tc>
          <w:tcPr>
            <w:tcW w:w="557" w:type="pct"/>
            <w:tcBorders>
              <w:top w:val="nil"/>
              <w:left w:val="nil"/>
              <w:bottom w:val="single" w:sz="8" w:space="0" w:color="9BC2E6"/>
              <w:right w:val="nil"/>
            </w:tcBorders>
            <w:noWrap/>
            <w:vAlign w:val="center"/>
            <w:hideMark/>
          </w:tcPr>
          <w:p w14:paraId="27E81060"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(50.467)</w:t>
            </w:r>
          </w:p>
        </w:tc>
        <w:tc>
          <w:tcPr>
            <w:tcW w:w="555" w:type="pct"/>
            <w:tcBorders>
              <w:top w:val="nil"/>
              <w:left w:val="nil"/>
              <w:bottom w:val="single" w:sz="8" w:space="0" w:color="9BC2E6"/>
              <w:right w:val="nil"/>
            </w:tcBorders>
            <w:noWrap/>
            <w:vAlign w:val="center"/>
            <w:hideMark/>
          </w:tcPr>
          <w:p w14:paraId="0CC8F351"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(50.936)</w:t>
            </w:r>
          </w:p>
        </w:tc>
        <w:tc>
          <w:tcPr>
            <w:tcW w:w="414" w:type="pct"/>
            <w:tcBorders>
              <w:top w:val="nil"/>
              <w:left w:val="nil"/>
              <w:bottom w:val="single" w:sz="8" w:space="0" w:color="8EAADB"/>
              <w:right w:val="nil"/>
            </w:tcBorders>
            <w:noWrap/>
            <w:vAlign w:val="center"/>
            <w:hideMark/>
          </w:tcPr>
          <w:p w14:paraId="142B25FF"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22,9%</w:t>
            </w:r>
          </w:p>
        </w:tc>
        <w:tc>
          <w:tcPr>
            <w:tcW w:w="413" w:type="pct"/>
            <w:tcBorders>
              <w:top w:val="nil"/>
              <w:left w:val="nil"/>
              <w:bottom w:val="single" w:sz="8" w:space="0" w:color="8EAADB"/>
              <w:right w:val="nil"/>
            </w:tcBorders>
            <w:noWrap/>
            <w:vAlign w:val="center"/>
            <w:hideMark/>
          </w:tcPr>
          <w:p w14:paraId="565D6A9F"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21,8%</w:t>
            </w:r>
          </w:p>
        </w:tc>
      </w:tr>
      <w:tr w:rsidR="007A7BF8" w:rsidRPr="007A7BF8" w14:paraId="66D459E3" w14:textId="77777777" w:rsidTr="0010055B">
        <w:trPr>
          <w:trHeight w:val="232"/>
        </w:trPr>
        <w:tc>
          <w:tcPr>
            <w:tcW w:w="2504" w:type="pct"/>
            <w:tcBorders>
              <w:top w:val="nil"/>
              <w:left w:val="nil"/>
              <w:bottom w:val="single" w:sz="8" w:space="0" w:color="9BC2E6"/>
              <w:right w:val="nil"/>
            </w:tcBorders>
            <w:noWrap/>
            <w:vAlign w:val="center"/>
            <w:hideMark/>
          </w:tcPr>
          <w:p w14:paraId="47F81F03"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Tributos</w:t>
            </w:r>
          </w:p>
        </w:tc>
        <w:tc>
          <w:tcPr>
            <w:tcW w:w="557" w:type="pct"/>
            <w:tcBorders>
              <w:top w:val="nil"/>
              <w:left w:val="nil"/>
              <w:bottom w:val="single" w:sz="8" w:space="0" w:color="9BC2E6"/>
              <w:right w:val="nil"/>
            </w:tcBorders>
            <w:noWrap/>
            <w:vAlign w:val="center"/>
            <w:hideMark/>
          </w:tcPr>
          <w:p w14:paraId="14CA8524"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(6.256)</w:t>
            </w:r>
          </w:p>
        </w:tc>
        <w:tc>
          <w:tcPr>
            <w:tcW w:w="557" w:type="pct"/>
            <w:tcBorders>
              <w:top w:val="nil"/>
              <w:left w:val="nil"/>
              <w:bottom w:val="single" w:sz="8" w:space="0" w:color="9BC2E6"/>
              <w:right w:val="nil"/>
            </w:tcBorders>
            <w:noWrap/>
            <w:vAlign w:val="center"/>
            <w:hideMark/>
          </w:tcPr>
          <w:p w14:paraId="386281C2"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(5.372)</w:t>
            </w:r>
          </w:p>
        </w:tc>
        <w:tc>
          <w:tcPr>
            <w:tcW w:w="555" w:type="pct"/>
            <w:tcBorders>
              <w:top w:val="nil"/>
              <w:left w:val="nil"/>
              <w:bottom w:val="single" w:sz="8" w:space="0" w:color="9BC2E6"/>
              <w:right w:val="nil"/>
            </w:tcBorders>
            <w:noWrap/>
            <w:vAlign w:val="center"/>
            <w:hideMark/>
          </w:tcPr>
          <w:p w14:paraId="3618B47D"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(5.296)</w:t>
            </w:r>
          </w:p>
        </w:tc>
        <w:tc>
          <w:tcPr>
            <w:tcW w:w="414" w:type="pct"/>
            <w:tcBorders>
              <w:top w:val="nil"/>
              <w:left w:val="nil"/>
              <w:bottom w:val="single" w:sz="8" w:space="0" w:color="8EAADB"/>
              <w:right w:val="nil"/>
            </w:tcBorders>
            <w:noWrap/>
            <w:vAlign w:val="center"/>
            <w:hideMark/>
          </w:tcPr>
          <w:p w14:paraId="6CD0DE0C"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16,5%</w:t>
            </w:r>
          </w:p>
        </w:tc>
        <w:tc>
          <w:tcPr>
            <w:tcW w:w="413" w:type="pct"/>
            <w:tcBorders>
              <w:top w:val="nil"/>
              <w:left w:val="nil"/>
              <w:bottom w:val="single" w:sz="8" w:space="0" w:color="8EAADB"/>
              <w:right w:val="nil"/>
            </w:tcBorders>
            <w:noWrap/>
            <w:vAlign w:val="center"/>
            <w:hideMark/>
          </w:tcPr>
          <w:p w14:paraId="23E36CDF"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18,1%</w:t>
            </w:r>
          </w:p>
        </w:tc>
      </w:tr>
      <w:tr w:rsidR="007A7BF8" w:rsidRPr="007A7BF8" w14:paraId="42EB9CCB" w14:textId="77777777" w:rsidTr="0010055B">
        <w:trPr>
          <w:trHeight w:val="232"/>
        </w:trPr>
        <w:tc>
          <w:tcPr>
            <w:tcW w:w="2504" w:type="pct"/>
            <w:tcBorders>
              <w:top w:val="nil"/>
              <w:left w:val="nil"/>
              <w:bottom w:val="single" w:sz="8" w:space="0" w:color="9BC2E6"/>
              <w:right w:val="nil"/>
            </w:tcBorders>
            <w:noWrap/>
            <w:vAlign w:val="center"/>
            <w:hideMark/>
          </w:tcPr>
          <w:p w14:paraId="7B89401D"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Compartilhamento de Instalações</w:t>
            </w:r>
          </w:p>
        </w:tc>
        <w:tc>
          <w:tcPr>
            <w:tcW w:w="557" w:type="pct"/>
            <w:tcBorders>
              <w:top w:val="nil"/>
              <w:left w:val="nil"/>
              <w:bottom w:val="single" w:sz="8" w:space="0" w:color="9BC2E6"/>
              <w:right w:val="nil"/>
            </w:tcBorders>
            <w:noWrap/>
            <w:vAlign w:val="center"/>
            <w:hideMark/>
          </w:tcPr>
          <w:p w14:paraId="5B6D92E4"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(3.877)</w:t>
            </w:r>
          </w:p>
        </w:tc>
        <w:tc>
          <w:tcPr>
            <w:tcW w:w="557" w:type="pct"/>
            <w:tcBorders>
              <w:top w:val="nil"/>
              <w:left w:val="nil"/>
              <w:bottom w:val="single" w:sz="8" w:space="0" w:color="9BC2E6"/>
              <w:right w:val="nil"/>
            </w:tcBorders>
            <w:noWrap/>
            <w:vAlign w:val="center"/>
            <w:hideMark/>
          </w:tcPr>
          <w:p w14:paraId="15A9267F"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(3.803)</w:t>
            </w:r>
          </w:p>
        </w:tc>
        <w:tc>
          <w:tcPr>
            <w:tcW w:w="555" w:type="pct"/>
            <w:tcBorders>
              <w:top w:val="nil"/>
              <w:left w:val="nil"/>
              <w:bottom w:val="single" w:sz="8" w:space="0" w:color="9BC2E6"/>
              <w:right w:val="nil"/>
            </w:tcBorders>
            <w:noWrap/>
            <w:vAlign w:val="center"/>
            <w:hideMark/>
          </w:tcPr>
          <w:p w14:paraId="15369EAC"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(5.379)</w:t>
            </w:r>
          </w:p>
        </w:tc>
        <w:tc>
          <w:tcPr>
            <w:tcW w:w="414" w:type="pct"/>
            <w:tcBorders>
              <w:top w:val="nil"/>
              <w:left w:val="nil"/>
              <w:bottom w:val="single" w:sz="8" w:space="0" w:color="8EAADB"/>
              <w:right w:val="nil"/>
            </w:tcBorders>
            <w:noWrap/>
            <w:vAlign w:val="center"/>
            <w:hideMark/>
          </w:tcPr>
          <w:p w14:paraId="6B71D95D"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1,9%</w:t>
            </w:r>
          </w:p>
        </w:tc>
        <w:tc>
          <w:tcPr>
            <w:tcW w:w="413" w:type="pct"/>
            <w:tcBorders>
              <w:top w:val="nil"/>
              <w:left w:val="nil"/>
              <w:bottom w:val="single" w:sz="8" w:space="0" w:color="8EAADB"/>
              <w:right w:val="nil"/>
            </w:tcBorders>
            <w:noWrap/>
            <w:vAlign w:val="center"/>
            <w:hideMark/>
          </w:tcPr>
          <w:p w14:paraId="09ACBD6C"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-27,9%</w:t>
            </w:r>
          </w:p>
        </w:tc>
      </w:tr>
      <w:tr w:rsidR="007A7BF8" w:rsidRPr="007A7BF8" w14:paraId="6255CFE0" w14:textId="77777777" w:rsidTr="0010055B">
        <w:trPr>
          <w:trHeight w:val="232"/>
        </w:trPr>
        <w:tc>
          <w:tcPr>
            <w:tcW w:w="2504" w:type="pct"/>
            <w:tcBorders>
              <w:top w:val="nil"/>
              <w:left w:val="nil"/>
              <w:bottom w:val="single" w:sz="8" w:space="0" w:color="9BC2E6"/>
              <w:right w:val="nil"/>
            </w:tcBorders>
            <w:noWrap/>
            <w:vAlign w:val="center"/>
            <w:hideMark/>
          </w:tcPr>
          <w:p w14:paraId="63EAF94D"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Perda Estimada com Crédito de Liquidação Duvidosa</w:t>
            </w:r>
          </w:p>
        </w:tc>
        <w:tc>
          <w:tcPr>
            <w:tcW w:w="557" w:type="pct"/>
            <w:tcBorders>
              <w:top w:val="nil"/>
              <w:left w:val="nil"/>
              <w:bottom w:val="single" w:sz="8" w:space="0" w:color="9BC2E6"/>
              <w:right w:val="nil"/>
            </w:tcBorders>
            <w:noWrap/>
            <w:vAlign w:val="center"/>
            <w:hideMark/>
          </w:tcPr>
          <w:p w14:paraId="486AEBD8"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(2.807)</w:t>
            </w:r>
          </w:p>
        </w:tc>
        <w:tc>
          <w:tcPr>
            <w:tcW w:w="557" w:type="pct"/>
            <w:tcBorders>
              <w:top w:val="nil"/>
              <w:left w:val="nil"/>
              <w:bottom w:val="single" w:sz="8" w:space="0" w:color="9BC2E6"/>
              <w:right w:val="nil"/>
            </w:tcBorders>
            <w:noWrap/>
            <w:vAlign w:val="center"/>
            <w:hideMark/>
          </w:tcPr>
          <w:p w14:paraId="48E69463"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(2.752)</w:t>
            </w:r>
          </w:p>
        </w:tc>
        <w:tc>
          <w:tcPr>
            <w:tcW w:w="555" w:type="pct"/>
            <w:tcBorders>
              <w:top w:val="nil"/>
              <w:left w:val="nil"/>
              <w:bottom w:val="single" w:sz="8" w:space="0" w:color="9BC2E6"/>
              <w:right w:val="nil"/>
            </w:tcBorders>
            <w:noWrap/>
            <w:vAlign w:val="center"/>
            <w:hideMark/>
          </w:tcPr>
          <w:p w14:paraId="50D7686A"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(1.314)</w:t>
            </w:r>
          </w:p>
        </w:tc>
        <w:tc>
          <w:tcPr>
            <w:tcW w:w="414" w:type="pct"/>
            <w:tcBorders>
              <w:top w:val="nil"/>
              <w:left w:val="nil"/>
              <w:bottom w:val="single" w:sz="8" w:space="0" w:color="8EAADB"/>
              <w:right w:val="nil"/>
            </w:tcBorders>
            <w:noWrap/>
            <w:vAlign w:val="center"/>
            <w:hideMark/>
          </w:tcPr>
          <w:p w14:paraId="72CD8B2A"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2,0%</w:t>
            </w:r>
          </w:p>
        </w:tc>
        <w:tc>
          <w:tcPr>
            <w:tcW w:w="413" w:type="pct"/>
            <w:tcBorders>
              <w:top w:val="nil"/>
              <w:left w:val="nil"/>
              <w:bottom w:val="single" w:sz="8" w:space="0" w:color="8EAADB"/>
              <w:right w:val="nil"/>
            </w:tcBorders>
            <w:noWrap/>
            <w:vAlign w:val="center"/>
            <w:hideMark/>
          </w:tcPr>
          <w:p w14:paraId="5260B03C"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113,6%</w:t>
            </w:r>
          </w:p>
        </w:tc>
      </w:tr>
      <w:tr w:rsidR="007A7BF8" w:rsidRPr="007A7BF8" w14:paraId="10D12852" w14:textId="77777777" w:rsidTr="0010055B">
        <w:trPr>
          <w:trHeight w:val="232"/>
        </w:trPr>
        <w:tc>
          <w:tcPr>
            <w:tcW w:w="2504" w:type="pct"/>
            <w:tcBorders>
              <w:top w:val="nil"/>
              <w:left w:val="nil"/>
              <w:bottom w:val="single" w:sz="8" w:space="0" w:color="9BC2E6"/>
              <w:right w:val="nil"/>
            </w:tcBorders>
            <w:noWrap/>
            <w:vAlign w:val="center"/>
            <w:hideMark/>
          </w:tcPr>
          <w:p w14:paraId="1114BBAA"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 xml:space="preserve">Materiais </w:t>
            </w:r>
          </w:p>
        </w:tc>
        <w:tc>
          <w:tcPr>
            <w:tcW w:w="557" w:type="pct"/>
            <w:tcBorders>
              <w:top w:val="nil"/>
              <w:left w:val="nil"/>
              <w:bottom w:val="single" w:sz="8" w:space="0" w:color="9BC2E6"/>
              <w:right w:val="nil"/>
            </w:tcBorders>
            <w:noWrap/>
            <w:vAlign w:val="center"/>
            <w:hideMark/>
          </w:tcPr>
          <w:p w14:paraId="637022D3"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(76)</w:t>
            </w:r>
          </w:p>
        </w:tc>
        <w:tc>
          <w:tcPr>
            <w:tcW w:w="557" w:type="pct"/>
            <w:tcBorders>
              <w:top w:val="nil"/>
              <w:left w:val="nil"/>
              <w:bottom w:val="single" w:sz="8" w:space="0" w:color="9BC2E6"/>
              <w:right w:val="nil"/>
            </w:tcBorders>
            <w:noWrap/>
            <w:vAlign w:val="center"/>
            <w:hideMark/>
          </w:tcPr>
          <w:p w14:paraId="5FF4F016"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(809)</w:t>
            </w:r>
          </w:p>
        </w:tc>
        <w:tc>
          <w:tcPr>
            <w:tcW w:w="555" w:type="pct"/>
            <w:tcBorders>
              <w:top w:val="nil"/>
              <w:left w:val="nil"/>
              <w:bottom w:val="single" w:sz="8" w:space="0" w:color="9BC2E6"/>
              <w:right w:val="nil"/>
            </w:tcBorders>
            <w:noWrap/>
            <w:vAlign w:val="center"/>
            <w:hideMark/>
          </w:tcPr>
          <w:p w14:paraId="52AB6A5C"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(2.181)</w:t>
            </w:r>
          </w:p>
        </w:tc>
        <w:tc>
          <w:tcPr>
            <w:tcW w:w="414" w:type="pct"/>
            <w:tcBorders>
              <w:top w:val="nil"/>
              <w:left w:val="nil"/>
              <w:bottom w:val="single" w:sz="8" w:space="0" w:color="8EAADB"/>
              <w:right w:val="nil"/>
            </w:tcBorders>
            <w:noWrap/>
            <w:vAlign w:val="center"/>
            <w:hideMark/>
          </w:tcPr>
          <w:p w14:paraId="151C3A9E"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-90,6%</w:t>
            </w:r>
          </w:p>
        </w:tc>
        <w:tc>
          <w:tcPr>
            <w:tcW w:w="413" w:type="pct"/>
            <w:tcBorders>
              <w:top w:val="nil"/>
              <w:left w:val="nil"/>
              <w:bottom w:val="single" w:sz="8" w:space="0" w:color="8EAADB"/>
              <w:right w:val="nil"/>
            </w:tcBorders>
            <w:noWrap/>
            <w:vAlign w:val="center"/>
            <w:hideMark/>
          </w:tcPr>
          <w:p w14:paraId="77018827"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-96,5%</w:t>
            </w:r>
          </w:p>
        </w:tc>
      </w:tr>
      <w:tr w:rsidR="007A7BF8" w:rsidRPr="007A7BF8" w14:paraId="0BF97232" w14:textId="77777777" w:rsidTr="0010055B">
        <w:trPr>
          <w:trHeight w:val="232"/>
        </w:trPr>
        <w:tc>
          <w:tcPr>
            <w:tcW w:w="2504" w:type="pct"/>
            <w:tcBorders>
              <w:top w:val="nil"/>
              <w:left w:val="nil"/>
              <w:bottom w:val="single" w:sz="8" w:space="0" w:color="9BC2E6"/>
              <w:right w:val="nil"/>
            </w:tcBorders>
            <w:noWrap/>
            <w:vAlign w:val="center"/>
            <w:hideMark/>
          </w:tcPr>
          <w:p w14:paraId="430497D9" w14:textId="77777777" w:rsidR="009035E5" w:rsidRPr="00F95001" w:rsidRDefault="009035E5" w:rsidP="009035E5">
            <w:pPr>
              <w:tabs>
                <w:tab w:val="clear" w:pos="851"/>
              </w:tabs>
              <w:spacing w:before="0" w:after="0"/>
              <w:jc w:val="left"/>
              <w:rPr>
                <w:rFonts w:ascii="Arial" w:hAnsi="Arial" w:cs="Arial"/>
                <w:color w:val="000000"/>
                <w:sz w:val="12"/>
                <w:szCs w:val="12"/>
                <w:lang w:eastAsia="pt-BR"/>
              </w:rPr>
            </w:pPr>
            <w:r w:rsidRPr="00F95001">
              <w:rPr>
                <w:rFonts w:ascii="Arial" w:hAnsi="Arial" w:cs="Arial"/>
                <w:color w:val="000000"/>
                <w:sz w:val="12"/>
                <w:szCs w:val="12"/>
                <w:lang w:eastAsia="pt-BR"/>
              </w:rPr>
              <w:t>Programa de Indenização por Serviços Prestados (PISP)</w:t>
            </w:r>
          </w:p>
        </w:tc>
        <w:tc>
          <w:tcPr>
            <w:tcW w:w="557" w:type="pct"/>
            <w:tcBorders>
              <w:top w:val="nil"/>
              <w:left w:val="nil"/>
              <w:bottom w:val="single" w:sz="8" w:space="0" w:color="9BC2E6"/>
              <w:right w:val="nil"/>
            </w:tcBorders>
            <w:noWrap/>
            <w:vAlign w:val="center"/>
            <w:hideMark/>
          </w:tcPr>
          <w:p w14:paraId="2242334E"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(1.733)</w:t>
            </w:r>
          </w:p>
        </w:tc>
        <w:tc>
          <w:tcPr>
            <w:tcW w:w="557" w:type="pct"/>
            <w:tcBorders>
              <w:top w:val="nil"/>
              <w:left w:val="nil"/>
              <w:bottom w:val="single" w:sz="8" w:space="0" w:color="9BC2E6"/>
              <w:right w:val="nil"/>
            </w:tcBorders>
            <w:noWrap/>
            <w:vAlign w:val="center"/>
            <w:hideMark/>
          </w:tcPr>
          <w:p w14:paraId="60B6F826"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(411)</w:t>
            </w:r>
          </w:p>
        </w:tc>
        <w:tc>
          <w:tcPr>
            <w:tcW w:w="555" w:type="pct"/>
            <w:tcBorders>
              <w:top w:val="nil"/>
              <w:left w:val="nil"/>
              <w:bottom w:val="single" w:sz="8" w:space="0" w:color="9BC2E6"/>
              <w:right w:val="nil"/>
            </w:tcBorders>
            <w:noWrap/>
            <w:vAlign w:val="center"/>
            <w:hideMark/>
          </w:tcPr>
          <w:p w14:paraId="665AA836"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 xml:space="preserve">      (1.231)</w:t>
            </w:r>
          </w:p>
        </w:tc>
        <w:tc>
          <w:tcPr>
            <w:tcW w:w="414" w:type="pct"/>
            <w:tcBorders>
              <w:top w:val="nil"/>
              <w:left w:val="nil"/>
              <w:bottom w:val="single" w:sz="8" w:space="0" w:color="8EAADB"/>
              <w:right w:val="nil"/>
            </w:tcBorders>
            <w:noWrap/>
            <w:vAlign w:val="center"/>
            <w:hideMark/>
          </w:tcPr>
          <w:p w14:paraId="3EF41ABA"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321,7%</w:t>
            </w:r>
          </w:p>
        </w:tc>
        <w:tc>
          <w:tcPr>
            <w:tcW w:w="413" w:type="pct"/>
            <w:tcBorders>
              <w:top w:val="nil"/>
              <w:left w:val="nil"/>
              <w:bottom w:val="single" w:sz="8" w:space="0" w:color="8EAADB"/>
              <w:right w:val="nil"/>
            </w:tcBorders>
            <w:noWrap/>
            <w:vAlign w:val="center"/>
            <w:hideMark/>
          </w:tcPr>
          <w:p w14:paraId="35B215C2" w14:textId="77777777" w:rsidR="009035E5" w:rsidRPr="00F95001" w:rsidRDefault="009035E5" w:rsidP="009035E5">
            <w:pPr>
              <w:tabs>
                <w:tab w:val="clear" w:pos="851"/>
              </w:tabs>
              <w:spacing w:before="0" w:after="0"/>
              <w:jc w:val="right"/>
              <w:rPr>
                <w:rFonts w:ascii="Arial" w:hAnsi="Arial" w:cs="Arial"/>
                <w:color w:val="000000"/>
                <w:sz w:val="12"/>
                <w:szCs w:val="12"/>
                <w:lang w:eastAsia="pt-BR"/>
              </w:rPr>
            </w:pPr>
            <w:r w:rsidRPr="00F95001">
              <w:rPr>
                <w:rFonts w:ascii="Arial" w:hAnsi="Arial" w:cs="Arial"/>
                <w:color w:val="000000"/>
                <w:sz w:val="12"/>
                <w:szCs w:val="12"/>
                <w:lang w:eastAsia="pt-BR"/>
              </w:rPr>
              <w:t>40,8%</w:t>
            </w:r>
          </w:p>
        </w:tc>
      </w:tr>
      <w:tr w:rsidR="007A7BF8" w:rsidRPr="007A7BF8" w14:paraId="5BFB1541" w14:textId="77777777" w:rsidTr="0010055B">
        <w:trPr>
          <w:trHeight w:val="232"/>
        </w:trPr>
        <w:tc>
          <w:tcPr>
            <w:tcW w:w="2504" w:type="pct"/>
            <w:tcBorders>
              <w:top w:val="nil"/>
              <w:left w:val="nil"/>
              <w:bottom w:val="single" w:sz="8" w:space="0" w:color="9BC2E6"/>
              <w:right w:val="nil"/>
            </w:tcBorders>
            <w:noWrap/>
            <w:vAlign w:val="center"/>
            <w:hideMark/>
          </w:tcPr>
          <w:p w14:paraId="7B9E9CE9" w14:textId="77777777" w:rsidR="009035E5" w:rsidRPr="00F95001" w:rsidRDefault="009035E5" w:rsidP="009035E5">
            <w:pPr>
              <w:tabs>
                <w:tab w:val="clear" w:pos="851"/>
              </w:tabs>
              <w:spacing w:before="0" w:after="0"/>
              <w:jc w:val="left"/>
              <w:rPr>
                <w:rFonts w:ascii="Arial" w:hAnsi="Arial" w:cs="Arial"/>
                <w:b/>
                <w:color w:val="000000"/>
                <w:sz w:val="12"/>
                <w:szCs w:val="12"/>
                <w:lang w:eastAsia="pt-BR"/>
              </w:rPr>
            </w:pPr>
            <w:r w:rsidRPr="00F95001">
              <w:rPr>
                <w:rFonts w:ascii="Arial" w:hAnsi="Arial" w:cs="Arial"/>
                <w:b/>
                <w:color w:val="000000"/>
                <w:sz w:val="12"/>
                <w:szCs w:val="12"/>
                <w:lang w:eastAsia="pt-BR"/>
              </w:rPr>
              <w:t>Total</w:t>
            </w:r>
          </w:p>
        </w:tc>
        <w:tc>
          <w:tcPr>
            <w:tcW w:w="557" w:type="pct"/>
            <w:tcBorders>
              <w:top w:val="nil"/>
              <w:left w:val="nil"/>
              <w:bottom w:val="single" w:sz="8" w:space="0" w:color="9BC2E6"/>
              <w:right w:val="nil"/>
            </w:tcBorders>
            <w:noWrap/>
            <w:vAlign w:val="center"/>
            <w:hideMark/>
          </w:tcPr>
          <w:p w14:paraId="0EF6920E" w14:textId="77777777" w:rsidR="009035E5" w:rsidRPr="00F95001" w:rsidRDefault="009035E5" w:rsidP="009035E5">
            <w:pPr>
              <w:tabs>
                <w:tab w:val="clear" w:pos="851"/>
              </w:tabs>
              <w:spacing w:before="0" w:after="0"/>
              <w:jc w:val="right"/>
              <w:rPr>
                <w:rFonts w:ascii="Arial" w:hAnsi="Arial" w:cs="Arial"/>
                <w:b/>
                <w:color w:val="000000"/>
                <w:sz w:val="12"/>
                <w:szCs w:val="12"/>
                <w:lang w:eastAsia="pt-BR"/>
              </w:rPr>
            </w:pPr>
            <w:r w:rsidRPr="00F95001">
              <w:rPr>
                <w:rFonts w:ascii="Arial" w:hAnsi="Arial" w:cs="Arial"/>
                <w:b/>
                <w:color w:val="000000"/>
                <w:sz w:val="12"/>
                <w:szCs w:val="12"/>
                <w:lang w:eastAsia="pt-BR"/>
              </w:rPr>
              <w:t xml:space="preserve">  (519.739)</w:t>
            </w:r>
          </w:p>
        </w:tc>
        <w:tc>
          <w:tcPr>
            <w:tcW w:w="557" w:type="pct"/>
            <w:tcBorders>
              <w:top w:val="nil"/>
              <w:left w:val="nil"/>
              <w:bottom w:val="single" w:sz="8" w:space="0" w:color="9BC2E6"/>
              <w:right w:val="nil"/>
            </w:tcBorders>
            <w:noWrap/>
            <w:vAlign w:val="center"/>
            <w:hideMark/>
          </w:tcPr>
          <w:p w14:paraId="244DDCDC" w14:textId="77777777" w:rsidR="009035E5" w:rsidRPr="00F95001" w:rsidRDefault="009035E5" w:rsidP="009035E5">
            <w:pPr>
              <w:tabs>
                <w:tab w:val="clear" w:pos="851"/>
              </w:tabs>
              <w:spacing w:before="0" w:after="0"/>
              <w:jc w:val="right"/>
              <w:rPr>
                <w:rFonts w:ascii="Arial" w:hAnsi="Arial" w:cs="Arial"/>
                <w:b/>
                <w:color w:val="000000"/>
                <w:sz w:val="12"/>
                <w:szCs w:val="12"/>
                <w:lang w:eastAsia="pt-BR"/>
              </w:rPr>
            </w:pPr>
            <w:r w:rsidRPr="00F95001">
              <w:rPr>
                <w:rFonts w:ascii="Arial" w:hAnsi="Arial" w:cs="Arial"/>
                <w:b/>
                <w:color w:val="000000"/>
                <w:sz w:val="12"/>
                <w:szCs w:val="12"/>
                <w:lang w:eastAsia="pt-BR"/>
              </w:rPr>
              <w:t xml:space="preserve">  (483.668)</w:t>
            </w:r>
          </w:p>
        </w:tc>
        <w:tc>
          <w:tcPr>
            <w:tcW w:w="555" w:type="pct"/>
            <w:tcBorders>
              <w:top w:val="nil"/>
              <w:left w:val="nil"/>
              <w:bottom w:val="single" w:sz="8" w:space="0" w:color="9BC2E6"/>
              <w:right w:val="nil"/>
            </w:tcBorders>
            <w:noWrap/>
            <w:vAlign w:val="center"/>
            <w:hideMark/>
          </w:tcPr>
          <w:p w14:paraId="5A1E991F" w14:textId="77777777" w:rsidR="009035E5" w:rsidRPr="00F95001" w:rsidRDefault="009035E5" w:rsidP="009035E5">
            <w:pPr>
              <w:tabs>
                <w:tab w:val="clear" w:pos="851"/>
              </w:tabs>
              <w:spacing w:before="0" w:after="0"/>
              <w:jc w:val="right"/>
              <w:rPr>
                <w:rFonts w:ascii="Arial" w:hAnsi="Arial" w:cs="Arial"/>
                <w:b/>
                <w:color w:val="000000"/>
                <w:sz w:val="12"/>
                <w:szCs w:val="12"/>
                <w:lang w:eastAsia="pt-BR"/>
              </w:rPr>
            </w:pPr>
            <w:r w:rsidRPr="00F95001">
              <w:rPr>
                <w:rFonts w:ascii="Arial" w:hAnsi="Arial" w:cs="Arial"/>
                <w:b/>
                <w:color w:val="000000"/>
                <w:sz w:val="12"/>
                <w:szCs w:val="12"/>
                <w:lang w:eastAsia="pt-BR"/>
              </w:rPr>
              <w:t xml:space="preserve">  (469.666)</w:t>
            </w:r>
          </w:p>
        </w:tc>
        <w:tc>
          <w:tcPr>
            <w:tcW w:w="414" w:type="pct"/>
            <w:tcBorders>
              <w:top w:val="nil"/>
              <w:left w:val="nil"/>
              <w:bottom w:val="single" w:sz="8" w:space="0" w:color="8EAADB"/>
              <w:right w:val="nil"/>
            </w:tcBorders>
            <w:noWrap/>
            <w:vAlign w:val="center"/>
            <w:hideMark/>
          </w:tcPr>
          <w:p w14:paraId="62E512C0" w14:textId="77777777" w:rsidR="009035E5" w:rsidRPr="00F95001" w:rsidRDefault="009035E5" w:rsidP="009035E5">
            <w:pPr>
              <w:tabs>
                <w:tab w:val="clear" w:pos="851"/>
              </w:tabs>
              <w:spacing w:before="0" w:after="0"/>
              <w:jc w:val="right"/>
              <w:rPr>
                <w:rFonts w:ascii="Arial" w:hAnsi="Arial" w:cs="Arial"/>
                <w:b/>
                <w:color w:val="000000"/>
                <w:sz w:val="12"/>
                <w:szCs w:val="12"/>
                <w:lang w:eastAsia="pt-BR"/>
              </w:rPr>
            </w:pPr>
            <w:r w:rsidRPr="00F95001">
              <w:rPr>
                <w:rFonts w:ascii="Arial" w:hAnsi="Arial" w:cs="Arial"/>
                <w:b/>
                <w:color w:val="000000"/>
                <w:sz w:val="12"/>
                <w:szCs w:val="12"/>
                <w:lang w:eastAsia="pt-BR"/>
              </w:rPr>
              <w:t>7,5%</w:t>
            </w:r>
          </w:p>
        </w:tc>
        <w:tc>
          <w:tcPr>
            <w:tcW w:w="413" w:type="pct"/>
            <w:tcBorders>
              <w:top w:val="nil"/>
              <w:left w:val="nil"/>
              <w:bottom w:val="single" w:sz="8" w:space="0" w:color="8EAADB"/>
              <w:right w:val="nil"/>
            </w:tcBorders>
            <w:noWrap/>
            <w:vAlign w:val="center"/>
            <w:hideMark/>
          </w:tcPr>
          <w:p w14:paraId="090D3D73" w14:textId="77777777" w:rsidR="009035E5" w:rsidRPr="00F95001" w:rsidRDefault="009035E5" w:rsidP="009035E5">
            <w:pPr>
              <w:tabs>
                <w:tab w:val="clear" w:pos="851"/>
              </w:tabs>
              <w:spacing w:before="0" w:after="0"/>
              <w:jc w:val="right"/>
              <w:rPr>
                <w:rFonts w:ascii="Arial" w:hAnsi="Arial" w:cs="Arial"/>
                <w:b/>
                <w:color w:val="000000"/>
                <w:sz w:val="12"/>
                <w:szCs w:val="12"/>
                <w:lang w:eastAsia="pt-BR"/>
              </w:rPr>
            </w:pPr>
            <w:r w:rsidRPr="00F95001">
              <w:rPr>
                <w:rFonts w:ascii="Arial" w:hAnsi="Arial" w:cs="Arial"/>
                <w:b/>
                <w:color w:val="000000"/>
                <w:sz w:val="12"/>
                <w:szCs w:val="12"/>
                <w:lang w:eastAsia="pt-BR"/>
              </w:rPr>
              <w:t>10,7%</w:t>
            </w:r>
          </w:p>
        </w:tc>
      </w:tr>
    </w:tbl>
    <w:p w14:paraId="091F399B" w14:textId="18407DED" w:rsidR="0010055B" w:rsidRPr="00754D63" w:rsidRDefault="0010055B" w:rsidP="00754D63">
      <w:pPr>
        <w:pStyle w:val="Legenda"/>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5</w:t>
      </w:r>
      <w:r w:rsidRPr="00505643">
        <w:rPr>
          <w:noProof/>
        </w:rPr>
        <w:fldChar w:fldCharType="end"/>
      </w:r>
      <w:r w:rsidRPr="0064787A">
        <w:t xml:space="preserve"> </w:t>
      </w:r>
      <w:r>
        <w:t>Custos e Despesas Ope</w:t>
      </w:r>
      <w:r w:rsidR="004C268B">
        <w:t>racionais</w:t>
      </w:r>
    </w:p>
    <w:p w14:paraId="7E818C73" w14:textId="763A8703" w:rsidR="00E5558E" w:rsidRPr="00E5558E" w:rsidRDefault="00E5558E" w:rsidP="00E5558E">
      <w:pPr>
        <w:rPr>
          <w:rFonts w:eastAsia="Calibri"/>
          <w:szCs w:val="22"/>
        </w:rPr>
      </w:pPr>
      <w:r w:rsidRPr="00E5558E">
        <w:rPr>
          <w:rFonts w:eastAsia="Calibri"/>
        </w:rPr>
        <w:t xml:space="preserve">Em 2025, os </w:t>
      </w:r>
      <w:r w:rsidR="00D01735">
        <w:rPr>
          <w:rFonts w:eastAsia="Calibri"/>
        </w:rPr>
        <w:t>c</w:t>
      </w:r>
      <w:r w:rsidRPr="00E5558E">
        <w:rPr>
          <w:rFonts w:eastAsia="Calibri"/>
        </w:rPr>
        <w:t xml:space="preserve">ustos e </w:t>
      </w:r>
      <w:r w:rsidR="00D01735">
        <w:rPr>
          <w:rFonts w:eastAsia="Calibri"/>
        </w:rPr>
        <w:t>d</w:t>
      </w:r>
      <w:r w:rsidRPr="00E5558E">
        <w:rPr>
          <w:rFonts w:eastAsia="Calibri"/>
        </w:rPr>
        <w:t xml:space="preserve">espesas </w:t>
      </w:r>
      <w:r w:rsidR="00D01735">
        <w:rPr>
          <w:rFonts w:eastAsia="Calibri"/>
        </w:rPr>
        <w:t>operacionais</w:t>
      </w:r>
      <w:r>
        <w:rPr>
          <w:rFonts w:eastAsia="Calibri"/>
        </w:rPr>
        <w:t xml:space="preserve"> </w:t>
      </w:r>
      <w:r w:rsidRPr="00E5558E">
        <w:rPr>
          <w:rFonts w:eastAsia="Calibri"/>
        </w:rPr>
        <w:t xml:space="preserve">registraram crescimento de 7,5% em relação a 2024 e de 10,7% quando comparados a 2023, alcançando R$ 519,7 milhões (ante R$ 483,7 milhões em 2024 e R$ 469,7 milhões em 2023). </w:t>
      </w:r>
    </w:p>
    <w:p w14:paraId="5D64B0F8" w14:textId="5C114A23" w:rsidR="00E5558E" w:rsidRPr="00E5558E" w:rsidRDefault="00E5558E" w:rsidP="00D44CF4">
      <w:pPr>
        <w:rPr>
          <w:rFonts w:eastAsia="Calibri"/>
        </w:rPr>
      </w:pPr>
      <w:r w:rsidRPr="00E5558E">
        <w:rPr>
          <w:rFonts w:eastAsia="Calibri"/>
        </w:rPr>
        <w:t xml:space="preserve">As principais ocorrências no período referentes aos itens de </w:t>
      </w:r>
      <w:r w:rsidR="00634C7D">
        <w:rPr>
          <w:rFonts w:eastAsia="Calibri"/>
        </w:rPr>
        <w:t>c</w:t>
      </w:r>
      <w:r w:rsidR="00D44CF4" w:rsidRPr="00E5558E">
        <w:rPr>
          <w:rFonts w:eastAsia="Calibri"/>
        </w:rPr>
        <w:t>ustos</w:t>
      </w:r>
      <w:r w:rsidRPr="00E5558E">
        <w:rPr>
          <w:rFonts w:eastAsia="Calibri"/>
        </w:rPr>
        <w:t xml:space="preserve"> e </w:t>
      </w:r>
      <w:r w:rsidR="00634C7D">
        <w:rPr>
          <w:rFonts w:eastAsia="Calibri"/>
        </w:rPr>
        <w:t>d</w:t>
      </w:r>
      <w:r w:rsidR="00D44CF4" w:rsidRPr="00E5558E">
        <w:rPr>
          <w:rFonts w:eastAsia="Calibri"/>
        </w:rPr>
        <w:t>espesas</w:t>
      </w:r>
      <w:r w:rsidR="00634C7D">
        <w:rPr>
          <w:rFonts w:eastAsia="Calibri"/>
        </w:rPr>
        <w:t xml:space="preserve"> o</w:t>
      </w:r>
      <w:r w:rsidR="00D44CF4" w:rsidRPr="00E5558E">
        <w:rPr>
          <w:rFonts w:eastAsia="Calibri"/>
        </w:rPr>
        <w:t>peracionais</w:t>
      </w:r>
      <w:r w:rsidRPr="00E5558E">
        <w:rPr>
          <w:rFonts w:eastAsia="Calibri"/>
        </w:rPr>
        <w:t xml:space="preserve"> foram as seguintes:</w:t>
      </w:r>
    </w:p>
    <w:p w14:paraId="62339059" w14:textId="61ACCDFB" w:rsidR="00E5558E" w:rsidRPr="00E5558E" w:rsidRDefault="00E5558E" w:rsidP="00E5558E">
      <w:pPr>
        <w:rPr>
          <w:rFonts w:eastAsia="Calibri"/>
        </w:rPr>
      </w:pPr>
      <w:r w:rsidRPr="00E5558E">
        <w:rPr>
          <w:rFonts w:eastAsia="Calibri"/>
          <w:b/>
        </w:rPr>
        <w:t xml:space="preserve">Meios de Conexão e Transmissão: </w:t>
      </w:r>
      <w:r w:rsidRPr="00E5558E">
        <w:rPr>
          <w:rFonts w:eastAsia="Calibri"/>
        </w:rPr>
        <w:t xml:space="preserve">Em 2025, os custos de conexão e transmissão apresentaram aumento de 26,1% em relação a 2024 e de 24,5% quando comparados a 2023, totalizando R$ 170,4 milhões, ante R$ 135,1 milhões registrados em 2024 e R$ 136,9 milhões em 2023. Os principais componentes dessa rubrica são os custos com Exploração Industrial de Linha Dedicada (EILD – última milha) e com </w:t>
      </w:r>
      <w:proofErr w:type="spellStart"/>
      <w:r w:rsidR="003958F3">
        <w:rPr>
          <w:rFonts w:eastAsia="Calibri"/>
          <w:i/>
          <w:iCs/>
        </w:rPr>
        <w:t>b</w:t>
      </w:r>
      <w:r w:rsidR="003958F3" w:rsidRPr="00760BDF">
        <w:rPr>
          <w:rFonts w:eastAsia="Calibri"/>
          <w:i/>
          <w:iCs/>
        </w:rPr>
        <w:t>ackbone</w:t>
      </w:r>
      <w:proofErr w:type="spellEnd"/>
      <w:r w:rsidRPr="00E5558E">
        <w:rPr>
          <w:rFonts w:eastAsia="Calibri"/>
        </w:rPr>
        <w:t>, que registraram elevações de 35,8% e 0,5%, respectivamente, na comparação anual. O incremento mais expressivo em EILD reflete a contratação de serviços de conexão satelital, necessária para atender à demanda dos serviços prestados pela Telebras.</w:t>
      </w:r>
    </w:p>
    <w:p w14:paraId="7670FC64" w14:textId="7DF6C383" w:rsidR="00E5558E" w:rsidRPr="00E5558E" w:rsidRDefault="00E5558E" w:rsidP="00E5558E">
      <w:pPr>
        <w:rPr>
          <w:rFonts w:eastAsia="Calibri"/>
        </w:rPr>
      </w:pPr>
      <w:r w:rsidRPr="00E5558E">
        <w:rPr>
          <w:rFonts w:eastAsia="Calibri"/>
        </w:rPr>
        <w:t>Adicionalmente, contribuiu para o aumento desses custos o reconhecimento da taxa de instalação de meios de conexão, no valor de R$ 12,8 milhões, relacionada ao contrato de swap firmado com a operadora TIM, o que reforçou a elevação observada no período.</w:t>
      </w:r>
    </w:p>
    <w:p w14:paraId="18B1D245" w14:textId="77777777" w:rsidR="00040DB6" w:rsidRDefault="00E5558E" w:rsidP="00E5558E">
      <w:pPr>
        <w:rPr>
          <w:rFonts w:eastAsia="Calibri"/>
          <w:szCs w:val="22"/>
        </w:rPr>
      </w:pPr>
      <w:r w:rsidRPr="116481BE">
        <w:rPr>
          <w:rFonts w:eastAsia="Calibri"/>
          <w:b/>
          <w:szCs w:val="22"/>
        </w:rPr>
        <w:t xml:space="preserve">Pessoal: </w:t>
      </w:r>
      <w:r w:rsidRPr="116481BE">
        <w:rPr>
          <w:rFonts w:eastAsia="Calibri"/>
          <w:szCs w:val="22"/>
        </w:rPr>
        <w:t xml:space="preserve">Em 2025, os custos e despesas com Pessoal apresentaram aumento de 7,5% em relação ao mesmo período do ano anterior e de 11,7% quando comparados ao exercício de 2023. Esse acréscimo decorre, principalmente, dos seguintes fatores: </w:t>
      </w:r>
    </w:p>
    <w:p w14:paraId="04F4C382" w14:textId="11D4A938" w:rsidR="00E5558E" w:rsidRPr="00040DB6" w:rsidRDefault="00E5558E" w:rsidP="000E0FAB">
      <w:pPr>
        <w:rPr>
          <w:rFonts w:eastAsia="Calibri"/>
          <w:szCs w:val="22"/>
        </w:rPr>
      </w:pPr>
      <w:r w:rsidRPr="00040DB6">
        <w:rPr>
          <w:rFonts w:eastAsia="Calibri"/>
          <w:szCs w:val="22"/>
        </w:rPr>
        <w:t xml:space="preserve">i) concessão de promoções oriundas do processo anual de avaliação de desempenho dos </w:t>
      </w:r>
      <w:r w:rsidR="00822594">
        <w:rPr>
          <w:rFonts w:eastAsia="Calibri"/>
          <w:szCs w:val="22"/>
        </w:rPr>
        <w:t>empregados</w:t>
      </w:r>
      <w:r w:rsidRPr="00040DB6">
        <w:rPr>
          <w:rFonts w:eastAsia="Calibri"/>
          <w:szCs w:val="22"/>
        </w:rPr>
        <w:t xml:space="preserve">; </w:t>
      </w:r>
      <w:proofErr w:type="spellStart"/>
      <w:r w:rsidRPr="00040DB6">
        <w:rPr>
          <w:rFonts w:eastAsia="Calibri"/>
          <w:szCs w:val="22"/>
        </w:rPr>
        <w:t>ii</w:t>
      </w:r>
      <w:proofErr w:type="spellEnd"/>
      <w:r w:rsidRPr="00040DB6">
        <w:rPr>
          <w:rFonts w:eastAsia="Calibri"/>
          <w:szCs w:val="22"/>
        </w:rPr>
        <w:t>) reposição das perdas salariais prevista no acordo coletivo vigente;</w:t>
      </w:r>
      <w:r>
        <w:rPr>
          <w:rFonts w:eastAsia="Calibri"/>
          <w:szCs w:val="22"/>
        </w:rPr>
        <w:t xml:space="preserve"> e</w:t>
      </w:r>
      <w:r w:rsidRPr="00040DB6">
        <w:rPr>
          <w:rFonts w:eastAsia="Calibri"/>
          <w:szCs w:val="22"/>
        </w:rPr>
        <w:t xml:space="preserve"> </w:t>
      </w:r>
      <w:proofErr w:type="spellStart"/>
      <w:r w:rsidRPr="00040DB6">
        <w:rPr>
          <w:rFonts w:eastAsia="Calibri"/>
          <w:szCs w:val="22"/>
        </w:rPr>
        <w:t>iii</w:t>
      </w:r>
      <w:proofErr w:type="spellEnd"/>
      <w:r w:rsidRPr="00040DB6">
        <w:rPr>
          <w:rFonts w:eastAsia="Calibri"/>
          <w:szCs w:val="22"/>
        </w:rPr>
        <w:t xml:space="preserve">) expansão do quadro de </w:t>
      </w:r>
      <w:r w:rsidR="00822594">
        <w:rPr>
          <w:rFonts w:eastAsia="Calibri"/>
          <w:szCs w:val="22"/>
        </w:rPr>
        <w:t>empregados</w:t>
      </w:r>
      <w:r w:rsidRPr="00040DB6">
        <w:rPr>
          <w:rFonts w:eastAsia="Calibri"/>
          <w:szCs w:val="22"/>
        </w:rPr>
        <w:t>, necessária para sustentar o crescimento das operações e viabilizar a execução das iniciativas estratégicas da companhia.</w:t>
      </w:r>
    </w:p>
    <w:p w14:paraId="5001D0E2" w14:textId="6104FEBE" w:rsidR="00E5558E" w:rsidRPr="00E5558E" w:rsidRDefault="00E5558E" w:rsidP="00E5558E">
      <w:pPr>
        <w:rPr>
          <w:rFonts w:eastAsia="Calibri"/>
          <w:szCs w:val="22"/>
        </w:rPr>
      </w:pPr>
      <w:r w:rsidRPr="609E8544">
        <w:rPr>
          <w:rFonts w:eastAsia="Calibri"/>
          <w:b/>
          <w:szCs w:val="22"/>
        </w:rPr>
        <w:t>Serviços de Terceiros:</w:t>
      </w:r>
      <w:r w:rsidRPr="609E8544">
        <w:rPr>
          <w:rFonts w:eastAsia="Calibri"/>
          <w:szCs w:val="22"/>
        </w:rPr>
        <w:t xml:space="preserve"> Os custos e despesas com Serviços de Terceiros apresentaram redução de 11,9% em 2025, quando comparados ao mesmo período de 2024. Em relação a 2023, a queda foi de 4,0%. Essa diminuição decorre, principalmente, da redução dos gastos com a manutenção da planta terrestre e satelital, bem como da diminuição dos custos e despesas relacionados à manutenção de </w:t>
      </w:r>
      <w:r w:rsidRPr="000E0FAB">
        <w:rPr>
          <w:rFonts w:eastAsia="Calibri"/>
          <w:i/>
          <w:szCs w:val="22"/>
        </w:rPr>
        <w:t xml:space="preserve">hardware </w:t>
      </w:r>
      <w:r w:rsidRPr="609E8544">
        <w:rPr>
          <w:rFonts w:eastAsia="Calibri"/>
          <w:szCs w:val="22"/>
        </w:rPr>
        <w:t xml:space="preserve">e </w:t>
      </w:r>
      <w:r w:rsidRPr="000E0FAB">
        <w:rPr>
          <w:rFonts w:eastAsia="Calibri"/>
          <w:i/>
          <w:szCs w:val="22"/>
        </w:rPr>
        <w:lastRenderedPageBreak/>
        <w:t>software</w:t>
      </w:r>
      <w:r w:rsidRPr="609E8544">
        <w:rPr>
          <w:rFonts w:eastAsia="Calibri"/>
          <w:szCs w:val="22"/>
        </w:rPr>
        <w:t xml:space="preserve"> utilizados pelas áreas de operação e administração nos períodos analisados. Esse movimento reflete, sobretudo, os efeitos do reconhecimento e da reversão de provisões, </w:t>
      </w:r>
      <w:r w:rsidR="006E122A">
        <w:rPr>
          <w:rFonts w:eastAsia="Calibri"/>
          <w:szCs w:val="22"/>
        </w:rPr>
        <w:t>além</w:t>
      </w:r>
      <w:r w:rsidRPr="609E8544">
        <w:rPr>
          <w:rFonts w:eastAsia="Calibri"/>
          <w:szCs w:val="22"/>
        </w:rPr>
        <w:t xml:space="preserve"> do encerramento de contratos ao longo do exercício</w:t>
      </w:r>
      <w:r w:rsidR="7294B53D" w:rsidRPr="609E8544">
        <w:rPr>
          <w:rFonts w:eastAsia="Calibri"/>
          <w:szCs w:val="22"/>
        </w:rPr>
        <w:t>.</w:t>
      </w:r>
    </w:p>
    <w:p w14:paraId="4B8F4780" w14:textId="01C578B7" w:rsidR="003E0246" w:rsidRPr="00D52554" w:rsidRDefault="00E5558E" w:rsidP="00D44CF4">
      <w:pPr>
        <w:rPr>
          <w:rFonts w:eastAsia="Arial"/>
        </w:rPr>
      </w:pPr>
      <w:r w:rsidRPr="00E5558E">
        <w:rPr>
          <w:rFonts w:eastAsia="Calibri"/>
          <w:b/>
        </w:rPr>
        <w:t xml:space="preserve">Aluguéis, Locações e Seguros: </w:t>
      </w:r>
      <w:r w:rsidRPr="00E5558E">
        <w:rPr>
          <w:rFonts w:eastAsia="Calibri"/>
        </w:rPr>
        <w:t>A rubrica apresentou aumento de 22,9% na comparação com o exercício de 2024 e de 21,8% em relação a 2023. Esse crescimento decorre, principalmente, da elevação dos custos de locação de equipamentos para conexão e operação satelital, registrada no período em razão da contratação de outras operadoras de satélite, além da Viasat, para atender às demandas dos serviços prestados.</w:t>
      </w:r>
      <w:bookmarkStart w:id="10" w:name="_Hlk78376653"/>
    </w:p>
    <w:p w14:paraId="52B6CEC5" w14:textId="6C725515" w:rsidR="003E0246" w:rsidRPr="00D52554" w:rsidRDefault="003E0246" w:rsidP="00087F48">
      <w:pPr>
        <w:pStyle w:val="Ttulo3"/>
        <w:ind w:left="709" w:hanging="709"/>
        <w:rPr>
          <w:b w:val="0"/>
        </w:rPr>
      </w:pPr>
      <w:bookmarkStart w:id="11" w:name="_Toc191641869"/>
      <w:bookmarkEnd w:id="10"/>
      <w:r w:rsidRPr="00D52554">
        <w:t>Depreciação e Amortização</w:t>
      </w:r>
      <w:bookmarkEnd w:id="11"/>
    </w:p>
    <w:tbl>
      <w:tblPr>
        <w:tblW w:w="5000" w:type="pct"/>
        <w:tblCellMar>
          <w:left w:w="70" w:type="dxa"/>
          <w:right w:w="70" w:type="dxa"/>
        </w:tblCellMar>
        <w:tblLook w:val="04A0" w:firstRow="1" w:lastRow="0" w:firstColumn="1" w:lastColumn="0" w:noHBand="0" w:noVBand="1"/>
      </w:tblPr>
      <w:tblGrid>
        <w:gridCol w:w="4403"/>
        <w:gridCol w:w="1012"/>
        <w:gridCol w:w="1011"/>
        <w:gridCol w:w="804"/>
        <w:gridCol w:w="922"/>
        <w:gridCol w:w="920"/>
      </w:tblGrid>
      <w:tr w:rsidR="00CC4C29" w:rsidRPr="003470AC" w14:paraId="0BD457EE" w14:textId="77777777" w:rsidTr="00066AC6">
        <w:trPr>
          <w:trHeight w:val="232"/>
        </w:trPr>
        <w:tc>
          <w:tcPr>
            <w:tcW w:w="2427" w:type="pct"/>
            <w:tcBorders>
              <w:top w:val="single" w:sz="8" w:space="0" w:color="8EA9DB"/>
              <w:left w:val="nil"/>
              <w:bottom w:val="single" w:sz="8" w:space="0" w:color="8EA9DB"/>
              <w:right w:val="nil"/>
            </w:tcBorders>
            <w:noWrap/>
            <w:vAlign w:val="center"/>
            <w:hideMark/>
          </w:tcPr>
          <w:p w14:paraId="7A66E518" w14:textId="77777777" w:rsidR="00FA2E20" w:rsidRPr="00066AC6" w:rsidRDefault="00FA2E20" w:rsidP="00FA2E20">
            <w:pPr>
              <w:tabs>
                <w:tab w:val="clear" w:pos="851"/>
              </w:tabs>
              <w:spacing w:before="0" w:after="0"/>
              <w:jc w:val="left"/>
              <w:rPr>
                <w:rFonts w:ascii="Arial" w:hAnsi="Arial" w:cs="Arial"/>
                <w:b/>
                <w:color w:val="2F75B5"/>
                <w:sz w:val="12"/>
                <w:szCs w:val="12"/>
                <w:lang w:eastAsia="pt-BR"/>
              </w:rPr>
            </w:pPr>
            <w:bookmarkStart w:id="12" w:name="_Hlk32496144"/>
            <w:r w:rsidRPr="00066AC6">
              <w:rPr>
                <w:rFonts w:ascii="Arial" w:hAnsi="Arial" w:cs="Arial"/>
                <w:b/>
                <w:color w:val="2F75B5"/>
                <w:sz w:val="12"/>
                <w:szCs w:val="12"/>
                <w:lang w:eastAsia="pt-BR"/>
              </w:rPr>
              <w:t>R$ mil</w:t>
            </w:r>
          </w:p>
        </w:tc>
        <w:tc>
          <w:tcPr>
            <w:tcW w:w="558" w:type="pct"/>
            <w:tcBorders>
              <w:top w:val="single" w:sz="8" w:space="0" w:color="9BC2E6"/>
              <w:left w:val="nil"/>
              <w:bottom w:val="single" w:sz="8" w:space="0" w:color="9BC2E6"/>
              <w:right w:val="nil"/>
            </w:tcBorders>
            <w:vAlign w:val="center"/>
            <w:hideMark/>
          </w:tcPr>
          <w:p w14:paraId="586FC1FA" w14:textId="77777777" w:rsidR="00FA2E20" w:rsidRPr="00066AC6" w:rsidRDefault="00FA2E20" w:rsidP="00FA2E20">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2025</w:t>
            </w:r>
          </w:p>
        </w:tc>
        <w:tc>
          <w:tcPr>
            <w:tcW w:w="557" w:type="pct"/>
            <w:tcBorders>
              <w:top w:val="single" w:sz="8" w:space="0" w:color="9BC2E6"/>
              <w:left w:val="nil"/>
              <w:bottom w:val="single" w:sz="8" w:space="0" w:color="9BC2E6"/>
              <w:right w:val="nil"/>
            </w:tcBorders>
            <w:vAlign w:val="center"/>
            <w:hideMark/>
          </w:tcPr>
          <w:p w14:paraId="52718230" w14:textId="77777777" w:rsidR="00FA2E20" w:rsidRPr="00066AC6" w:rsidRDefault="00FA2E20" w:rsidP="00FA2E20">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2024</w:t>
            </w:r>
          </w:p>
        </w:tc>
        <w:tc>
          <w:tcPr>
            <w:tcW w:w="443" w:type="pct"/>
            <w:tcBorders>
              <w:top w:val="single" w:sz="8" w:space="0" w:color="9BC2E6"/>
              <w:left w:val="nil"/>
              <w:bottom w:val="single" w:sz="8" w:space="0" w:color="9BC2E6"/>
              <w:right w:val="nil"/>
            </w:tcBorders>
            <w:vAlign w:val="center"/>
            <w:hideMark/>
          </w:tcPr>
          <w:p w14:paraId="679C5AA1" w14:textId="77777777" w:rsidR="00FA2E20" w:rsidRPr="00066AC6" w:rsidRDefault="00FA2E20" w:rsidP="00FA2E20">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2023</w:t>
            </w:r>
          </w:p>
        </w:tc>
        <w:tc>
          <w:tcPr>
            <w:tcW w:w="508" w:type="pct"/>
            <w:tcBorders>
              <w:top w:val="single" w:sz="8" w:space="0" w:color="9BC2E6"/>
              <w:left w:val="nil"/>
              <w:bottom w:val="single" w:sz="8" w:space="0" w:color="9BC2E6"/>
              <w:right w:val="nil"/>
            </w:tcBorders>
            <w:shd w:val="clear" w:color="000000" w:fill="FFFFFF"/>
            <w:vAlign w:val="center"/>
            <w:hideMark/>
          </w:tcPr>
          <w:p w14:paraId="744DC19B" w14:textId="77777777" w:rsidR="00FA2E20" w:rsidRPr="00066AC6" w:rsidRDefault="00FA2E20" w:rsidP="00FA2E20">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2025 X 2024</w:t>
            </w:r>
          </w:p>
        </w:tc>
        <w:tc>
          <w:tcPr>
            <w:tcW w:w="507" w:type="pct"/>
            <w:tcBorders>
              <w:top w:val="single" w:sz="8" w:space="0" w:color="9BC2E6"/>
              <w:left w:val="nil"/>
              <w:bottom w:val="single" w:sz="8" w:space="0" w:color="9BC2E6"/>
              <w:right w:val="nil"/>
            </w:tcBorders>
            <w:shd w:val="clear" w:color="000000" w:fill="FFFFFF"/>
            <w:vAlign w:val="center"/>
            <w:hideMark/>
          </w:tcPr>
          <w:p w14:paraId="66093F75" w14:textId="2EF2E539" w:rsidR="00FA2E20" w:rsidRPr="00066AC6" w:rsidRDefault="00FA2E20" w:rsidP="00FA2E20">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66AC6">
              <w:rPr>
                <w:rFonts w:ascii="Arial" w:hAnsi="Arial" w:cs="Arial"/>
                <w:b/>
                <w:color w:val="2F75B5"/>
                <w:sz w:val="12"/>
                <w:szCs w:val="12"/>
                <w:lang w:eastAsia="pt-BR"/>
              </w:rPr>
              <w:t xml:space="preserve"> X 2023</w:t>
            </w:r>
          </w:p>
        </w:tc>
      </w:tr>
      <w:tr w:rsidR="00CC4C29" w:rsidRPr="003470AC" w14:paraId="559061EC" w14:textId="77777777" w:rsidTr="00066AC6">
        <w:trPr>
          <w:trHeight w:val="232"/>
        </w:trPr>
        <w:tc>
          <w:tcPr>
            <w:tcW w:w="2427" w:type="pct"/>
            <w:tcBorders>
              <w:top w:val="nil"/>
              <w:left w:val="nil"/>
              <w:bottom w:val="single" w:sz="8" w:space="0" w:color="9BC2E6"/>
              <w:right w:val="nil"/>
            </w:tcBorders>
            <w:noWrap/>
            <w:vAlign w:val="center"/>
            <w:hideMark/>
          </w:tcPr>
          <w:p w14:paraId="6C3DF291" w14:textId="77777777" w:rsidR="00FA2E20" w:rsidRPr="00066AC6" w:rsidRDefault="00FA2E20" w:rsidP="00FA2E2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Depreciação e Amortização</w:t>
            </w:r>
          </w:p>
        </w:tc>
        <w:tc>
          <w:tcPr>
            <w:tcW w:w="558" w:type="pct"/>
            <w:tcBorders>
              <w:top w:val="nil"/>
              <w:left w:val="nil"/>
              <w:bottom w:val="single" w:sz="8" w:space="0" w:color="9BC2E6"/>
              <w:right w:val="nil"/>
            </w:tcBorders>
            <w:noWrap/>
            <w:vAlign w:val="center"/>
            <w:hideMark/>
          </w:tcPr>
          <w:p w14:paraId="1F8F8BDB" w14:textId="77777777" w:rsidR="00FA2E20" w:rsidRPr="00066AC6" w:rsidRDefault="00FA2E20" w:rsidP="00FA2E2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(274.104)</w:t>
            </w:r>
          </w:p>
        </w:tc>
        <w:tc>
          <w:tcPr>
            <w:tcW w:w="557" w:type="pct"/>
            <w:tcBorders>
              <w:top w:val="nil"/>
              <w:left w:val="nil"/>
              <w:bottom w:val="single" w:sz="8" w:space="0" w:color="9BC2E6"/>
              <w:right w:val="nil"/>
            </w:tcBorders>
            <w:noWrap/>
            <w:vAlign w:val="center"/>
            <w:hideMark/>
          </w:tcPr>
          <w:p w14:paraId="60F508AE" w14:textId="77777777" w:rsidR="00FA2E20" w:rsidRPr="00066AC6" w:rsidRDefault="00FA2E20" w:rsidP="00FA2E2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(270.044)</w:t>
            </w:r>
          </w:p>
        </w:tc>
        <w:tc>
          <w:tcPr>
            <w:tcW w:w="443" w:type="pct"/>
            <w:tcBorders>
              <w:top w:val="nil"/>
              <w:left w:val="nil"/>
              <w:bottom w:val="single" w:sz="8" w:space="0" w:color="9BC2E6"/>
              <w:right w:val="nil"/>
            </w:tcBorders>
            <w:noWrap/>
            <w:vAlign w:val="center"/>
            <w:hideMark/>
          </w:tcPr>
          <w:p w14:paraId="335AD6ED" w14:textId="77777777" w:rsidR="00FA2E20" w:rsidRPr="00066AC6" w:rsidRDefault="00FA2E20" w:rsidP="00FA2E2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(253.540)</w:t>
            </w:r>
          </w:p>
        </w:tc>
        <w:tc>
          <w:tcPr>
            <w:tcW w:w="508" w:type="pct"/>
            <w:tcBorders>
              <w:top w:val="nil"/>
              <w:left w:val="nil"/>
              <w:bottom w:val="single" w:sz="8" w:space="0" w:color="8EAADB"/>
              <w:right w:val="nil"/>
            </w:tcBorders>
            <w:noWrap/>
            <w:vAlign w:val="center"/>
            <w:hideMark/>
          </w:tcPr>
          <w:p w14:paraId="3EF40229" w14:textId="77777777" w:rsidR="00FA2E20" w:rsidRPr="00066AC6" w:rsidRDefault="00FA2E20" w:rsidP="00FA2E2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1,5%</w:t>
            </w:r>
          </w:p>
        </w:tc>
        <w:tc>
          <w:tcPr>
            <w:tcW w:w="507" w:type="pct"/>
            <w:tcBorders>
              <w:top w:val="nil"/>
              <w:left w:val="nil"/>
              <w:bottom w:val="single" w:sz="8" w:space="0" w:color="9BC2E6"/>
              <w:right w:val="nil"/>
            </w:tcBorders>
            <w:noWrap/>
            <w:vAlign w:val="center"/>
            <w:hideMark/>
          </w:tcPr>
          <w:p w14:paraId="3203C459" w14:textId="77777777" w:rsidR="00FA2E20" w:rsidRPr="00066AC6" w:rsidRDefault="00FA2E20" w:rsidP="00FA2E2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8,1%</w:t>
            </w:r>
          </w:p>
        </w:tc>
      </w:tr>
    </w:tbl>
    <w:p w14:paraId="54A838D1" w14:textId="27F4C680" w:rsidR="00663CDF" w:rsidRPr="00754D63" w:rsidRDefault="006D5747" w:rsidP="00754D63">
      <w:pPr>
        <w:pStyle w:val="Legenda"/>
        <w:rPr>
          <w:rFonts w:eastAsia="Calibri"/>
        </w:rPr>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6</w:t>
      </w:r>
      <w:r w:rsidRPr="00505643">
        <w:rPr>
          <w:noProof/>
        </w:rPr>
        <w:fldChar w:fldCharType="end"/>
      </w:r>
      <w:r w:rsidRPr="0064787A">
        <w:t xml:space="preserve"> </w:t>
      </w:r>
      <w:r>
        <w:t>Depreciação e Amortização</w:t>
      </w:r>
    </w:p>
    <w:p w14:paraId="64A4D017" w14:textId="3567B1E7" w:rsidR="00326A19" w:rsidRPr="00066AC6" w:rsidRDefault="00326A19" w:rsidP="00066AC6">
      <w:pPr>
        <w:rPr>
          <w:rFonts w:eastAsia="Calibri"/>
          <w:lang w:val="pt-PT"/>
        </w:rPr>
      </w:pPr>
      <w:r w:rsidRPr="00066AC6">
        <w:rPr>
          <w:rFonts w:eastAsia="Calibri"/>
          <w:lang w:val="pt-PT"/>
        </w:rPr>
        <w:t xml:space="preserve">A rubrica de Depreciação e Amortização apresentou aumento de 1,5% na comparação entre os exercícios de 2025 e 2024 e de 8,1% em relação ao ano de 2023. Esse crescimento decorre, principalmente, das transferências de bens anteriormente classificados como “em andamento” para a condição de “em serviço”, </w:t>
      </w:r>
      <w:r w:rsidRPr="00066AC6" w:rsidDel="00B56DDA">
        <w:rPr>
          <w:rFonts w:eastAsia="Calibri"/>
          <w:lang w:val="pt-PT"/>
        </w:rPr>
        <w:t>ao longo desses períodos, passando, assim, a integrar a base depreciável.</w:t>
      </w:r>
    </w:p>
    <w:p w14:paraId="1DA26FC8" w14:textId="5118DBB6" w:rsidR="003E0246" w:rsidRPr="00066AC6" w:rsidRDefault="00326A19" w:rsidP="00066AC6">
      <w:pPr>
        <w:rPr>
          <w:rFonts w:eastAsia="Calibri"/>
          <w:lang w:val="pt-PT"/>
        </w:rPr>
      </w:pPr>
      <w:r w:rsidRPr="00066AC6">
        <w:rPr>
          <w:rFonts w:eastAsia="Calibri"/>
          <w:lang w:val="pt-PT"/>
        </w:rPr>
        <w:t xml:space="preserve">Esse efeito foi parcialmente compensado pelo aumento do número de ativos que atingiram a condição de totalmente depreciados, </w:t>
      </w:r>
      <w:r w:rsidRPr="00066AC6" w:rsidDel="000F1834">
        <w:rPr>
          <w:rFonts w:eastAsia="Calibri"/>
          <w:lang w:val="pt-PT"/>
        </w:rPr>
        <w:t xml:space="preserve">o que reduziu </w:t>
      </w:r>
      <w:r w:rsidRPr="00066AC6">
        <w:rPr>
          <w:rFonts w:eastAsia="Calibri"/>
          <w:lang w:val="pt-PT"/>
        </w:rPr>
        <w:t>o impacto líquido dessa despesa no exercício, bem como pelas baixas de bens realizadas nos exercícios anteriores em decorrência do processo de inventário patrimonial.</w:t>
      </w:r>
      <w:bookmarkEnd w:id="12"/>
    </w:p>
    <w:p w14:paraId="7BA6FAA2" w14:textId="53345096" w:rsidR="003E0246" w:rsidRPr="004527D6" w:rsidRDefault="003E0246" w:rsidP="00087F48">
      <w:pPr>
        <w:pStyle w:val="Ttulo3"/>
        <w:ind w:left="709" w:hanging="709"/>
        <w:rPr>
          <w:b w:val="0"/>
        </w:rPr>
      </w:pPr>
      <w:bookmarkStart w:id="13" w:name="_Toc191641870"/>
      <w:r w:rsidRPr="004527D6">
        <w:t>Resultado de Equivalência Patrimonial</w:t>
      </w:r>
      <w:bookmarkEnd w:id="13"/>
      <w:r w:rsidR="008850A2" w:rsidRPr="004527D6">
        <w:t xml:space="preserve"> – Visiona</w:t>
      </w:r>
    </w:p>
    <w:tbl>
      <w:tblPr>
        <w:tblW w:w="5000" w:type="pct"/>
        <w:tblCellMar>
          <w:left w:w="70" w:type="dxa"/>
          <w:right w:w="70" w:type="dxa"/>
        </w:tblCellMar>
        <w:tblLook w:val="04A0" w:firstRow="1" w:lastRow="0" w:firstColumn="1" w:lastColumn="0" w:noHBand="0" w:noVBand="1"/>
      </w:tblPr>
      <w:tblGrid>
        <w:gridCol w:w="4412"/>
        <w:gridCol w:w="991"/>
        <w:gridCol w:w="1011"/>
        <w:gridCol w:w="1011"/>
        <w:gridCol w:w="751"/>
        <w:gridCol w:w="896"/>
      </w:tblGrid>
      <w:tr w:rsidR="008E182D" w:rsidRPr="008E182D" w14:paraId="27FAE8F0" w14:textId="77777777" w:rsidTr="00066AC6">
        <w:trPr>
          <w:trHeight w:val="232"/>
        </w:trPr>
        <w:tc>
          <w:tcPr>
            <w:tcW w:w="2432" w:type="pct"/>
            <w:tcBorders>
              <w:top w:val="single" w:sz="8" w:space="0" w:color="8EA9DB"/>
              <w:left w:val="nil"/>
              <w:bottom w:val="single" w:sz="8" w:space="0" w:color="8EA9DB"/>
              <w:right w:val="nil"/>
            </w:tcBorders>
            <w:noWrap/>
            <w:vAlign w:val="center"/>
            <w:hideMark/>
          </w:tcPr>
          <w:p w14:paraId="27EAF1DA" w14:textId="77777777" w:rsidR="008E182D" w:rsidRPr="00066AC6" w:rsidRDefault="008E182D" w:rsidP="008E182D">
            <w:pPr>
              <w:tabs>
                <w:tab w:val="clear" w:pos="851"/>
              </w:tabs>
              <w:spacing w:before="0" w:after="0"/>
              <w:jc w:val="left"/>
              <w:rPr>
                <w:rFonts w:ascii="Arial" w:hAnsi="Arial" w:cs="Arial"/>
                <w:b/>
                <w:color w:val="2F75B5"/>
                <w:sz w:val="12"/>
                <w:szCs w:val="12"/>
                <w:lang w:eastAsia="pt-BR"/>
              </w:rPr>
            </w:pPr>
            <w:bookmarkStart w:id="14" w:name="_Hlk32496500"/>
            <w:r w:rsidRPr="00066AC6">
              <w:rPr>
                <w:rFonts w:ascii="Arial" w:hAnsi="Arial" w:cs="Arial"/>
                <w:b/>
                <w:color w:val="2F75B5"/>
                <w:sz w:val="12"/>
                <w:szCs w:val="12"/>
                <w:lang w:eastAsia="pt-BR"/>
              </w:rPr>
              <w:t>R$ mil</w:t>
            </w:r>
          </w:p>
        </w:tc>
        <w:tc>
          <w:tcPr>
            <w:tcW w:w="546" w:type="pct"/>
            <w:tcBorders>
              <w:top w:val="single" w:sz="8" w:space="0" w:color="9BC2E6"/>
              <w:left w:val="nil"/>
              <w:bottom w:val="single" w:sz="8" w:space="0" w:color="9BC2E6"/>
              <w:right w:val="nil"/>
            </w:tcBorders>
            <w:vAlign w:val="center"/>
            <w:hideMark/>
          </w:tcPr>
          <w:p w14:paraId="7B4CF4E2" w14:textId="77777777" w:rsidR="008E182D" w:rsidRPr="00066AC6" w:rsidRDefault="008E182D" w:rsidP="008E182D">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2025</w:t>
            </w:r>
          </w:p>
        </w:tc>
        <w:tc>
          <w:tcPr>
            <w:tcW w:w="557" w:type="pct"/>
            <w:tcBorders>
              <w:top w:val="single" w:sz="8" w:space="0" w:color="9BC2E6"/>
              <w:left w:val="nil"/>
              <w:bottom w:val="single" w:sz="8" w:space="0" w:color="9BC2E6"/>
              <w:right w:val="nil"/>
            </w:tcBorders>
            <w:vAlign w:val="center"/>
            <w:hideMark/>
          </w:tcPr>
          <w:p w14:paraId="525B8740" w14:textId="77777777" w:rsidR="008E182D" w:rsidRPr="00066AC6" w:rsidRDefault="008E182D" w:rsidP="008E182D">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2024</w:t>
            </w:r>
          </w:p>
        </w:tc>
        <w:tc>
          <w:tcPr>
            <w:tcW w:w="557" w:type="pct"/>
            <w:tcBorders>
              <w:top w:val="single" w:sz="8" w:space="0" w:color="9BC2E6"/>
              <w:left w:val="nil"/>
              <w:bottom w:val="single" w:sz="8" w:space="0" w:color="9BC2E6"/>
              <w:right w:val="nil"/>
            </w:tcBorders>
            <w:vAlign w:val="center"/>
            <w:hideMark/>
          </w:tcPr>
          <w:p w14:paraId="1C60738D" w14:textId="77777777" w:rsidR="008E182D" w:rsidRPr="00066AC6" w:rsidRDefault="008E182D" w:rsidP="008E182D">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2023</w:t>
            </w:r>
          </w:p>
        </w:tc>
        <w:tc>
          <w:tcPr>
            <w:tcW w:w="414" w:type="pct"/>
            <w:tcBorders>
              <w:top w:val="single" w:sz="8" w:space="0" w:color="9BC2E6"/>
              <w:left w:val="nil"/>
              <w:bottom w:val="single" w:sz="8" w:space="0" w:color="9BC2E6"/>
              <w:right w:val="nil"/>
            </w:tcBorders>
            <w:shd w:val="clear" w:color="000000" w:fill="FFFFFF"/>
            <w:vAlign w:val="center"/>
            <w:hideMark/>
          </w:tcPr>
          <w:p w14:paraId="3B3D9EC5" w14:textId="77777777" w:rsidR="008E182D" w:rsidRPr="00066AC6" w:rsidRDefault="008E182D" w:rsidP="008E182D">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2025 X 2024</w:t>
            </w:r>
          </w:p>
        </w:tc>
        <w:tc>
          <w:tcPr>
            <w:tcW w:w="494" w:type="pct"/>
            <w:tcBorders>
              <w:top w:val="single" w:sz="8" w:space="0" w:color="9BC2E6"/>
              <w:left w:val="nil"/>
              <w:bottom w:val="single" w:sz="8" w:space="0" w:color="9BC2E6"/>
              <w:right w:val="nil"/>
            </w:tcBorders>
            <w:shd w:val="clear" w:color="000000" w:fill="FFFFFF"/>
            <w:vAlign w:val="center"/>
            <w:hideMark/>
          </w:tcPr>
          <w:p w14:paraId="4600CE66" w14:textId="125ED0B2" w:rsidR="008E182D" w:rsidRPr="00066AC6" w:rsidRDefault="008E182D" w:rsidP="008E182D">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66AC6">
              <w:rPr>
                <w:rFonts w:ascii="Arial" w:hAnsi="Arial" w:cs="Arial"/>
                <w:b/>
                <w:color w:val="2F75B5"/>
                <w:sz w:val="12"/>
                <w:szCs w:val="12"/>
                <w:lang w:eastAsia="pt-BR"/>
              </w:rPr>
              <w:t xml:space="preserve"> X 2023</w:t>
            </w:r>
          </w:p>
        </w:tc>
      </w:tr>
      <w:tr w:rsidR="008E182D" w:rsidRPr="008E182D" w14:paraId="4316B2C6" w14:textId="77777777" w:rsidTr="00066AC6">
        <w:trPr>
          <w:trHeight w:val="232"/>
        </w:trPr>
        <w:tc>
          <w:tcPr>
            <w:tcW w:w="2432" w:type="pct"/>
            <w:tcBorders>
              <w:top w:val="nil"/>
              <w:left w:val="nil"/>
              <w:bottom w:val="single" w:sz="8" w:space="0" w:color="9BC2E6"/>
              <w:right w:val="nil"/>
            </w:tcBorders>
            <w:noWrap/>
            <w:vAlign w:val="center"/>
            <w:hideMark/>
          </w:tcPr>
          <w:p w14:paraId="5FC6F668" w14:textId="77777777" w:rsidR="008E182D" w:rsidRPr="00066AC6" w:rsidRDefault="008E182D" w:rsidP="008E182D">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Resultado de Equivalência Patrimonial</w:t>
            </w:r>
          </w:p>
        </w:tc>
        <w:tc>
          <w:tcPr>
            <w:tcW w:w="546" w:type="pct"/>
            <w:tcBorders>
              <w:top w:val="nil"/>
              <w:left w:val="nil"/>
              <w:bottom w:val="single" w:sz="8" w:space="0" w:color="9BC2E6"/>
              <w:right w:val="nil"/>
            </w:tcBorders>
            <w:noWrap/>
            <w:vAlign w:val="center"/>
            <w:hideMark/>
          </w:tcPr>
          <w:p w14:paraId="6EE7EEF6" w14:textId="51AB3E94" w:rsidR="008E182D" w:rsidRPr="00066AC6" w:rsidRDefault="008E182D" w:rsidP="008E182D">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369 </w:t>
            </w:r>
          </w:p>
        </w:tc>
        <w:tc>
          <w:tcPr>
            <w:tcW w:w="557" w:type="pct"/>
            <w:tcBorders>
              <w:top w:val="nil"/>
              <w:left w:val="nil"/>
              <w:bottom w:val="single" w:sz="8" w:space="0" w:color="9BC2E6"/>
              <w:right w:val="nil"/>
            </w:tcBorders>
            <w:noWrap/>
            <w:vAlign w:val="center"/>
            <w:hideMark/>
          </w:tcPr>
          <w:p w14:paraId="52C744E2" w14:textId="77777777" w:rsidR="008E182D" w:rsidRPr="00066AC6" w:rsidRDefault="008E182D" w:rsidP="008E182D">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(1.013)</w:t>
            </w:r>
          </w:p>
        </w:tc>
        <w:tc>
          <w:tcPr>
            <w:tcW w:w="557" w:type="pct"/>
            <w:tcBorders>
              <w:top w:val="nil"/>
              <w:left w:val="nil"/>
              <w:bottom w:val="single" w:sz="8" w:space="0" w:color="9BC2E6"/>
              <w:right w:val="nil"/>
            </w:tcBorders>
            <w:noWrap/>
            <w:vAlign w:val="center"/>
            <w:hideMark/>
          </w:tcPr>
          <w:p w14:paraId="41AA7322" w14:textId="77777777" w:rsidR="008E182D" w:rsidRPr="00066AC6" w:rsidRDefault="008E182D" w:rsidP="008E182D">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(2.254)</w:t>
            </w:r>
          </w:p>
        </w:tc>
        <w:tc>
          <w:tcPr>
            <w:tcW w:w="414" w:type="pct"/>
            <w:tcBorders>
              <w:top w:val="nil"/>
              <w:left w:val="nil"/>
              <w:bottom w:val="single" w:sz="8" w:space="0" w:color="8EAADB"/>
              <w:right w:val="nil"/>
            </w:tcBorders>
            <w:noWrap/>
            <w:vAlign w:val="center"/>
            <w:hideMark/>
          </w:tcPr>
          <w:p w14:paraId="430FC1CF" w14:textId="77777777" w:rsidR="008E182D" w:rsidRPr="00066AC6" w:rsidRDefault="008E182D" w:rsidP="008E182D">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136,4%</w:t>
            </w:r>
          </w:p>
        </w:tc>
        <w:tc>
          <w:tcPr>
            <w:tcW w:w="494" w:type="pct"/>
            <w:tcBorders>
              <w:top w:val="nil"/>
              <w:left w:val="nil"/>
              <w:bottom w:val="single" w:sz="8" w:space="0" w:color="9BC2E6"/>
              <w:right w:val="nil"/>
            </w:tcBorders>
            <w:noWrap/>
            <w:vAlign w:val="center"/>
            <w:hideMark/>
          </w:tcPr>
          <w:p w14:paraId="4E8AEF99" w14:textId="77777777" w:rsidR="008E182D" w:rsidRPr="00066AC6" w:rsidRDefault="008E182D" w:rsidP="008E182D">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116,37%</w:t>
            </w:r>
          </w:p>
        </w:tc>
      </w:tr>
    </w:tbl>
    <w:p w14:paraId="62674213" w14:textId="362404F9" w:rsidR="00663CDF" w:rsidRPr="00754D63" w:rsidRDefault="006D5747" w:rsidP="00754D63">
      <w:pPr>
        <w:pStyle w:val="Legenda"/>
        <w:rPr>
          <w:rFonts w:eastAsia="Calibri"/>
        </w:rPr>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7</w:t>
      </w:r>
      <w:r w:rsidRPr="00505643">
        <w:rPr>
          <w:noProof/>
        </w:rPr>
        <w:fldChar w:fldCharType="end"/>
      </w:r>
      <w:r w:rsidRPr="0064787A">
        <w:t xml:space="preserve"> </w:t>
      </w:r>
      <w:r>
        <w:t>Resultado de Equivalência Patrimonial</w:t>
      </w:r>
    </w:p>
    <w:p w14:paraId="67A0EB2A" w14:textId="59E8FBD7" w:rsidR="00143349" w:rsidRPr="00066AC6" w:rsidRDefault="00143349" w:rsidP="00066AC6">
      <w:pPr>
        <w:rPr>
          <w:rFonts w:eastAsia="Calibri"/>
          <w:lang w:val="pt-PT"/>
        </w:rPr>
      </w:pPr>
      <w:r w:rsidRPr="00066AC6">
        <w:rPr>
          <w:rFonts w:eastAsia="Calibri"/>
          <w:lang w:val="pt-PT"/>
        </w:rPr>
        <w:t>O Resultado</w:t>
      </w:r>
      <w:r w:rsidR="00D65A82" w:rsidRPr="00066AC6">
        <w:rPr>
          <w:rFonts w:eastAsia="Calibri"/>
          <w:lang w:val="pt-PT"/>
        </w:rPr>
        <w:t xml:space="preserve"> de Equivalência Patrimonial </w:t>
      </w:r>
      <w:r w:rsidRPr="00066AC6">
        <w:rPr>
          <w:rFonts w:eastAsia="Calibri"/>
          <w:lang w:val="pt-PT"/>
        </w:rPr>
        <w:t>reflete</w:t>
      </w:r>
      <w:r w:rsidR="00D65A82" w:rsidRPr="00066AC6">
        <w:rPr>
          <w:rFonts w:eastAsia="Calibri"/>
          <w:lang w:val="pt-PT"/>
        </w:rPr>
        <w:t xml:space="preserve"> a participação da Telebras (49%</w:t>
      </w:r>
      <w:r w:rsidR="00D65A82" w:rsidRPr="00066AC6" w:rsidDel="00CE2F7F">
        <w:rPr>
          <w:rFonts w:eastAsia="Calibri"/>
          <w:lang w:val="pt-PT"/>
        </w:rPr>
        <w:t>)</w:t>
      </w:r>
      <w:r w:rsidR="00D65A82" w:rsidRPr="00066AC6">
        <w:rPr>
          <w:rFonts w:eastAsia="Calibri"/>
          <w:lang w:val="pt-PT"/>
        </w:rPr>
        <w:t xml:space="preserve"> </w:t>
      </w:r>
      <w:r w:rsidRPr="00066AC6">
        <w:rPr>
          <w:rFonts w:eastAsia="Calibri"/>
          <w:lang w:val="pt-PT"/>
        </w:rPr>
        <w:t>no resultado da</w:t>
      </w:r>
      <w:r w:rsidR="00D65A82" w:rsidRPr="00066AC6">
        <w:rPr>
          <w:rFonts w:eastAsia="Calibri"/>
          <w:lang w:val="pt-PT"/>
        </w:rPr>
        <w:t xml:space="preserve"> coligada Visiona</w:t>
      </w:r>
      <w:r w:rsidRPr="00066AC6">
        <w:rPr>
          <w:rFonts w:eastAsia="Calibri"/>
          <w:lang w:val="pt-PT"/>
        </w:rPr>
        <w:t xml:space="preserve"> ao longo dos períodos analisados.</w:t>
      </w:r>
      <w:r w:rsidR="00D65A82" w:rsidRPr="00066AC6">
        <w:rPr>
          <w:rFonts w:eastAsia="Calibri"/>
          <w:lang w:val="pt-PT"/>
        </w:rPr>
        <w:t xml:space="preserve"> Em </w:t>
      </w:r>
      <w:r w:rsidRPr="00066AC6">
        <w:rPr>
          <w:rFonts w:eastAsia="Calibri"/>
          <w:lang w:val="pt-PT"/>
        </w:rPr>
        <w:t>2025</w:t>
      </w:r>
      <w:r w:rsidR="00D65A82" w:rsidRPr="00066AC6">
        <w:rPr>
          <w:rFonts w:eastAsia="Calibri"/>
          <w:lang w:val="pt-PT"/>
        </w:rPr>
        <w:t xml:space="preserve">, a </w:t>
      </w:r>
      <w:r w:rsidR="00D65A82" w:rsidRPr="00066AC6" w:rsidDel="002C2F6F">
        <w:rPr>
          <w:rFonts w:eastAsia="Calibri"/>
          <w:lang w:val="pt-PT"/>
        </w:rPr>
        <w:t xml:space="preserve">coligada </w:t>
      </w:r>
      <w:r w:rsidRPr="00066AC6">
        <w:rPr>
          <w:rFonts w:eastAsia="Calibri"/>
          <w:lang w:val="pt-PT"/>
        </w:rPr>
        <w:t xml:space="preserve">registrou Lucro Líquido de R$ 0,8 milhão, </w:t>
      </w:r>
      <w:r w:rsidRPr="00066AC6" w:rsidDel="00B6538C">
        <w:rPr>
          <w:rFonts w:eastAsia="Calibri"/>
          <w:lang w:val="pt-PT"/>
        </w:rPr>
        <w:t>ante</w:t>
      </w:r>
      <w:r w:rsidR="00D65A82" w:rsidRPr="00066AC6" w:rsidDel="00B6538C">
        <w:rPr>
          <w:rFonts w:eastAsia="Calibri"/>
          <w:lang w:val="pt-PT"/>
        </w:rPr>
        <w:t xml:space="preserve"> um </w:t>
      </w:r>
      <w:r w:rsidR="00D65A82" w:rsidRPr="00066AC6">
        <w:rPr>
          <w:rFonts w:eastAsia="Calibri"/>
          <w:lang w:val="pt-PT"/>
        </w:rPr>
        <w:t>prejuízo de R$ 2,1 milhões</w:t>
      </w:r>
      <w:r w:rsidR="00D65A82" w:rsidRPr="00066AC6" w:rsidDel="002F1E24">
        <w:rPr>
          <w:rFonts w:eastAsia="Calibri"/>
          <w:lang w:val="pt-PT"/>
        </w:rPr>
        <w:t xml:space="preserve"> </w:t>
      </w:r>
      <w:r w:rsidRPr="00066AC6" w:rsidDel="002F1E24">
        <w:rPr>
          <w:rFonts w:eastAsia="Calibri"/>
          <w:lang w:val="pt-PT"/>
        </w:rPr>
        <w:t xml:space="preserve">em 2024 e de </w:t>
      </w:r>
      <w:r w:rsidRPr="00066AC6">
        <w:rPr>
          <w:rFonts w:eastAsia="Calibri"/>
          <w:lang w:val="pt-PT"/>
        </w:rPr>
        <w:t xml:space="preserve">R$ </w:t>
      </w:r>
      <w:r w:rsidR="00D65A82" w:rsidRPr="00066AC6">
        <w:rPr>
          <w:rFonts w:eastAsia="Calibri"/>
          <w:lang w:val="pt-PT"/>
        </w:rPr>
        <w:t>4,6 milhões</w:t>
      </w:r>
      <w:r w:rsidR="00D65A82" w:rsidRPr="00066AC6" w:rsidDel="002F1E24">
        <w:rPr>
          <w:rFonts w:eastAsia="Calibri"/>
          <w:lang w:val="pt-PT"/>
        </w:rPr>
        <w:t xml:space="preserve"> em </w:t>
      </w:r>
      <w:r w:rsidRPr="00066AC6" w:rsidDel="002F1E24">
        <w:rPr>
          <w:rFonts w:eastAsia="Calibri"/>
          <w:lang w:val="pt-PT"/>
        </w:rPr>
        <w:t>2023</w:t>
      </w:r>
      <w:r w:rsidRPr="00066AC6">
        <w:rPr>
          <w:rFonts w:eastAsia="Calibri"/>
          <w:lang w:val="pt-PT"/>
        </w:rPr>
        <w:t>.</w:t>
      </w:r>
    </w:p>
    <w:p w14:paraId="72680E61" w14:textId="50A1082C" w:rsidR="003E0246" w:rsidRPr="00066AC6" w:rsidRDefault="00143349" w:rsidP="00066AC6">
      <w:pPr>
        <w:rPr>
          <w:rFonts w:eastAsia="Calibri"/>
          <w:lang w:val="pt-PT"/>
        </w:rPr>
      </w:pPr>
      <w:r w:rsidRPr="00066AC6">
        <w:rPr>
          <w:rFonts w:eastAsia="Calibri"/>
          <w:lang w:val="pt-PT"/>
        </w:rPr>
        <w:t xml:space="preserve">O </w:t>
      </w:r>
      <w:r w:rsidRPr="00066AC6" w:rsidDel="00F944CF">
        <w:rPr>
          <w:rFonts w:eastAsia="Calibri"/>
          <w:lang w:val="pt-PT"/>
        </w:rPr>
        <w:t xml:space="preserve">desempenho </w:t>
      </w:r>
      <w:r w:rsidRPr="00066AC6">
        <w:rPr>
          <w:rFonts w:eastAsia="Calibri"/>
          <w:lang w:val="pt-PT"/>
        </w:rPr>
        <w:t xml:space="preserve">positivo </w:t>
      </w:r>
      <w:r w:rsidRPr="00066AC6" w:rsidDel="004D1DFD">
        <w:rPr>
          <w:rFonts w:eastAsia="Calibri"/>
          <w:lang w:val="pt-PT"/>
        </w:rPr>
        <w:t xml:space="preserve">de </w:t>
      </w:r>
      <w:r w:rsidRPr="00066AC6">
        <w:rPr>
          <w:rFonts w:eastAsia="Calibri"/>
          <w:lang w:val="pt-PT"/>
        </w:rPr>
        <w:t xml:space="preserve">2025 </w:t>
      </w:r>
      <w:r w:rsidRPr="00066AC6" w:rsidDel="00400D08">
        <w:rPr>
          <w:rFonts w:eastAsia="Calibri"/>
          <w:lang w:val="pt-PT"/>
        </w:rPr>
        <w:t xml:space="preserve">resultou </w:t>
      </w:r>
      <w:r w:rsidRPr="00066AC6">
        <w:rPr>
          <w:rFonts w:eastAsia="Calibri"/>
          <w:lang w:val="pt-PT"/>
        </w:rPr>
        <w:t xml:space="preserve">em um efeito favorável de R$ 0,4 milhão no Resultado de Equivalência Patrimonial. </w:t>
      </w:r>
      <w:r w:rsidRPr="00066AC6" w:rsidDel="00CC43B4">
        <w:rPr>
          <w:rFonts w:eastAsia="Calibri"/>
          <w:lang w:val="pt-PT"/>
        </w:rPr>
        <w:t xml:space="preserve">Já </w:t>
      </w:r>
      <w:r w:rsidRPr="00066AC6">
        <w:rPr>
          <w:rFonts w:eastAsia="Calibri"/>
          <w:lang w:val="pt-PT"/>
        </w:rPr>
        <w:t>nos exercícios de 2024</w:t>
      </w:r>
      <w:r w:rsidR="00D65A82" w:rsidRPr="00066AC6">
        <w:rPr>
          <w:rFonts w:eastAsia="Calibri"/>
          <w:lang w:val="pt-PT"/>
        </w:rPr>
        <w:t xml:space="preserve"> e </w:t>
      </w:r>
      <w:r w:rsidRPr="00066AC6">
        <w:rPr>
          <w:rFonts w:eastAsia="Calibri"/>
          <w:lang w:val="pt-PT"/>
        </w:rPr>
        <w:t>2023, os reflexos foram negativos em R$ 1,0 milhão e R$ 2</w:t>
      </w:r>
      <w:r w:rsidR="00D65A82" w:rsidRPr="00066AC6">
        <w:rPr>
          <w:rFonts w:eastAsia="Calibri"/>
          <w:lang w:val="pt-PT"/>
        </w:rPr>
        <w:t>,3 milhões</w:t>
      </w:r>
      <w:r w:rsidRPr="00066AC6">
        <w:rPr>
          <w:rFonts w:eastAsia="Calibri"/>
          <w:lang w:val="pt-PT"/>
        </w:rPr>
        <w:t xml:space="preserve">, respectivamente, acompanhando o </w:t>
      </w:r>
      <w:r w:rsidRPr="00066AC6" w:rsidDel="00836B45">
        <w:rPr>
          <w:rFonts w:eastAsia="Calibri"/>
          <w:lang w:val="pt-PT"/>
        </w:rPr>
        <w:t xml:space="preserve">resultado </w:t>
      </w:r>
      <w:r w:rsidRPr="00066AC6">
        <w:rPr>
          <w:rFonts w:eastAsia="Calibri"/>
          <w:lang w:val="pt-PT"/>
        </w:rPr>
        <w:t xml:space="preserve">deficitário </w:t>
      </w:r>
      <w:r w:rsidRPr="00066AC6" w:rsidDel="002A0B36">
        <w:rPr>
          <w:rFonts w:eastAsia="Calibri"/>
          <w:lang w:val="pt-PT"/>
        </w:rPr>
        <w:t xml:space="preserve">apurado </w:t>
      </w:r>
      <w:r w:rsidRPr="00066AC6">
        <w:rPr>
          <w:rFonts w:eastAsia="Calibri"/>
          <w:lang w:val="pt-PT"/>
        </w:rPr>
        <w:t>pela coligada nesses anos.</w:t>
      </w:r>
      <w:bookmarkEnd w:id="14"/>
    </w:p>
    <w:p w14:paraId="6F03CA47" w14:textId="77777777" w:rsidR="00663CDF" w:rsidRDefault="00663CDF" w:rsidP="00066AC6">
      <w:pPr>
        <w:rPr>
          <w:rFonts w:eastAsia="Calibri"/>
          <w:lang w:val="pt-PT"/>
        </w:rPr>
      </w:pPr>
    </w:p>
    <w:p w14:paraId="3E33C701" w14:textId="77777777" w:rsidR="00663CDF" w:rsidRDefault="00663CDF" w:rsidP="00066AC6">
      <w:pPr>
        <w:rPr>
          <w:rFonts w:eastAsia="Calibri"/>
          <w:lang w:val="pt-PT"/>
        </w:rPr>
      </w:pPr>
    </w:p>
    <w:p w14:paraId="7A8E488A" w14:textId="77777777" w:rsidR="00663CDF" w:rsidRDefault="00663CDF" w:rsidP="00066AC6">
      <w:pPr>
        <w:rPr>
          <w:rFonts w:eastAsia="Calibri"/>
          <w:lang w:val="pt-PT"/>
        </w:rPr>
      </w:pPr>
    </w:p>
    <w:p w14:paraId="027AFFE7" w14:textId="77777777" w:rsidR="00663CDF" w:rsidRPr="00066AC6" w:rsidRDefault="00663CDF" w:rsidP="00066AC6">
      <w:pPr>
        <w:rPr>
          <w:rFonts w:eastAsia="Calibri"/>
          <w:lang w:val="pt-PT"/>
        </w:rPr>
      </w:pPr>
    </w:p>
    <w:p w14:paraId="1CFC9148" w14:textId="30682D47" w:rsidR="003E0246" w:rsidRPr="00D52554" w:rsidRDefault="003E0246" w:rsidP="00087F48">
      <w:pPr>
        <w:pStyle w:val="Ttulo3"/>
        <w:ind w:left="709" w:hanging="709"/>
        <w:rPr>
          <w:b w:val="0"/>
        </w:rPr>
      </w:pPr>
      <w:bookmarkStart w:id="15" w:name="_Toc191641871"/>
      <w:r w:rsidRPr="00D52554">
        <w:lastRenderedPageBreak/>
        <w:t>Outras Receitas / Despesas Operacionais</w:t>
      </w:r>
      <w:bookmarkEnd w:id="15"/>
      <w:r w:rsidRPr="00D52554">
        <w:t xml:space="preserve"> </w:t>
      </w:r>
    </w:p>
    <w:tbl>
      <w:tblPr>
        <w:tblW w:w="5000" w:type="pct"/>
        <w:tblCellMar>
          <w:left w:w="70" w:type="dxa"/>
          <w:right w:w="70" w:type="dxa"/>
        </w:tblCellMar>
        <w:tblLook w:val="04A0" w:firstRow="1" w:lastRow="0" w:firstColumn="1" w:lastColumn="0" w:noHBand="0" w:noVBand="1"/>
      </w:tblPr>
      <w:tblGrid>
        <w:gridCol w:w="4456"/>
        <w:gridCol w:w="960"/>
        <w:gridCol w:w="960"/>
        <w:gridCol w:w="960"/>
        <w:gridCol w:w="769"/>
        <w:gridCol w:w="967"/>
      </w:tblGrid>
      <w:tr w:rsidR="00790560" w:rsidRPr="006B7E4F" w14:paraId="232F4F20" w14:textId="77777777" w:rsidTr="00066AC6">
        <w:trPr>
          <w:trHeight w:val="232"/>
        </w:trPr>
        <w:tc>
          <w:tcPr>
            <w:tcW w:w="2456" w:type="pct"/>
            <w:tcBorders>
              <w:top w:val="single" w:sz="8" w:space="0" w:color="8EA9DB"/>
              <w:left w:val="nil"/>
              <w:bottom w:val="single" w:sz="8" w:space="0" w:color="8EA9DB"/>
              <w:right w:val="nil"/>
            </w:tcBorders>
            <w:noWrap/>
            <w:vAlign w:val="center"/>
            <w:hideMark/>
          </w:tcPr>
          <w:p w14:paraId="729BE642" w14:textId="77777777" w:rsidR="00790560" w:rsidRPr="00066AC6" w:rsidRDefault="00790560" w:rsidP="00790560">
            <w:pPr>
              <w:tabs>
                <w:tab w:val="clear" w:pos="851"/>
              </w:tabs>
              <w:spacing w:before="0" w:after="0"/>
              <w:jc w:val="left"/>
              <w:rPr>
                <w:rFonts w:ascii="Arial" w:hAnsi="Arial" w:cs="Arial"/>
                <w:b/>
                <w:color w:val="2F75B5"/>
                <w:sz w:val="12"/>
                <w:szCs w:val="12"/>
                <w:lang w:eastAsia="pt-BR"/>
              </w:rPr>
            </w:pPr>
            <w:r w:rsidRPr="00066AC6">
              <w:rPr>
                <w:rFonts w:ascii="Arial" w:hAnsi="Arial" w:cs="Arial"/>
                <w:b/>
                <w:color w:val="2F75B5"/>
                <w:sz w:val="12"/>
                <w:szCs w:val="12"/>
                <w:lang w:eastAsia="pt-BR"/>
              </w:rPr>
              <w:t>R$ mil</w:t>
            </w:r>
          </w:p>
        </w:tc>
        <w:tc>
          <w:tcPr>
            <w:tcW w:w="529" w:type="pct"/>
            <w:tcBorders>
              <w:top w:val="single" w:sz="8" w:space="0" w:color="9BC2E6"/>
              <w:left w:val="nil"/>
              <w:bottom w:val="single" w:sz="8" w:space="0" w:color="9BC2E6"/>
              <w:right w:val="nil"/>
            </w:tcBorders>
            <w:vAlign w:val="center"/>
            <w:hideMark/>
          </w:tcPr>
          <w:p w14:paraId="61DD6870" w14:textId="77777777" w:rsidR="00790560" w:rsidRPr="00066AC6" w:rsidRDefault="00790560" w:rsidP="00790560">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2025</w:t>
            </w:r>
          </w:p>
        </w:tc>
        <w:tc>
          <w:tcPr>
            <w:tcW w:w="529" w:type="pct"/>
            <w:tcBorders>
              <w:top w:val="single" w:sz="8" w:space="0" w:color="9BC2E6"/>
              <w:left w:val="nil"/>
              <w:bottom w:val="single" w:sz="8" w:space="0" w:color="9BC2E6"/>
              <w:right w:val="nil"/>
            </w:tcBorders>
            <w:vAlign w:val="center"/>
            <w:hideMark/>
          </w:tcPr>
          <w:p w14:paraId="05FC7146" w14:textId="77777777" w:rsidR="00790560" w:rsidRPr="00066AC6" w:rsidRDefault="00790560" w:rsidP="00790560">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2024</w:t>
            </w:r>
          </w:p>
        </w:tc>
        <w:tc>
          <w:tcPr>
            <w:tcW w:w="529" w:type="pct"/>
            <w:tcBorders>
              <w:top w:val="single" w:sz="8" w:space="0" w:color="9BC2E6"/>
              <w:left w:val="nil"/>
              <w:bottom w:val="single" w:sz="8" w:space="0" w:color="9BC2E6"/>
              <w:right w:val="nil"/>
            </w:tcBorders>
            <w:vAlign w:val="center"/>
            <w:hideMark/>
          </w:tcPr>
          <w:p w14:paraId="40924313" w14:textId="77777777" w:rsidR="00790560" w:rsidRPr="00066AC6" w:rsidRDefault="00790560" w:rsidP="00790560">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2023</w:t>
            </w:r>
          </w:p>
        </w:tc>
        <w:tc>
          <w:tcPr>
            <w:tcW w:w="424" w:type="pct"/>
            <w:tcBorders>
              <w:top w:val="single" w:sz="8" w:space="0" w:color="9BC2E6"/>
              <w:left w:val="nil"/>
              <w:bottom w:val="single" w:sz="8" w:space="0" w:color="9BC2E6"/>
              <w:right w:val="nil"/>
            </w:tcBorders>
            <w:shd w:val="clear" w:color="000000" w:fill="FFFFFF"/>
            <w:vAlign w:val="center"/>
            <w:hideMark/>
          </w:tcPr>
          <w:p w14:paraId="46241608" w14:textId="77777777" w:rsidR="00790560" w:rsidRPr="00066AC6" w:rsidRDefault="00790560" w:rsidP="00790560">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2025 X 2024</w:t>
            </w:r>
          </w:p>
        </w:tc>
        <w:tc>
          <w:tcPr>
            <w:tcW w:w="533" w:type="pct"/>
            <w:tcBorders>
              <w:top w:val="single" w:sz="8" w:space="0" w:color="9BC2E6"/>
              <w:left w:val="nil"/>
              <w:bottom w:val="single" w:sz="8" w:space="0" w:color="9BC2E6"/>
              <w:right w:val="nil"/>
            </w:tcBorders>
            <w:shd w:val="clear" w:color="000000" w:fill="FFFFFF"/>
            <w:vAlign w:val="center"/>
            <w:hideMark/>
          </w:tcPr>
          <w:p w14:paraId="0AA65251" w14:textId="0157FD77" w:rsidR="007C6BFA" w:rsidRDefault="00790560" w:rsidP="00790560">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66AC6">
              <w:rPr>
                <w:rFonts w:ascii="Arial" w:hAnsi="Arial" w:cs="Arial"/>
                <w:b/>
                <w:color w:val="2F75B5"/>
                <w:sz w:val="12"/>
                <w:szCs w:val="12"/>
                <w:lang w:eastAsia="pt-BR"/>
              </w:rPr>
              <w:t xml:space="preserve"> X</w:t>
            </w:r>
          </w:p>
          <w:p w14:paraId="716DFA7C" w14:textId="67F3AFA6" w:rsidR="00790560" w:rsidRPr="00066AC6" w:rsidRDefault="00790560" w:rsidP="00790560">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 xml:space="preserve"> 2023</w:t>
            </w:r>
          </w:p>
        </w:tc>
      </w:tr>
      <w:tr w:rsidR="00790560" w:rsidRPr="006B7E4F" w14:paraId="2B9A785B" w14:textId="77777777" w:rsidTr="00066AC6">
        <w:trPr>
          <w:trHeight w:val="232"/>
        </w:trPr>
        <w:tc>
          <w:tcPr>
            <w:tcW w:w="2456" w:type="pct"/>
            <w:tcBorders>
              <w:top w:val="nil"/>
              <w:left w:val="nil"/>
              <w:bottom w:val="nil"/>
              <w:right w:val="nil"/>
            </w:tcBorders>
            <w:noWrap/>
            <w:vAlign w:val="center"/>
            <w:hideMark/>
          </w:tcPr>
          <w:p w14:paraId="68FB3DA3"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Outras Receitas Operacionais</w:t>
            </w:r>
          </w:p>
        </w:tc>
        <w:tc>
          <w:tcPr>
            <w:tcW w:w="529" w:type="pct"/>
            <w:tcBorders>
              <w:top w:val="nil"/>
              <w:left w:val="nil"/>
              <w:bottom w:val="nil"/>
              <w:right w:val="nil"/>
            </w:tcBorders>
            <w:noWrap/>
            <w:vAlign w:val="center"/>
            <w:hideMark/>
          </w:tcPr>
          <w:p w14:paraId="09788D34"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p>
        </w:tc>
        <w:tc>
          <w:tcPr>
            <w:tcW w:w="529" w:type="pct"/>
            <w:tcBorders>
              <w:top w:val="nil"/>
              <w:left w:val="nil"/>
              <w:bottom w:val="nil"/>
              <w:right w:val="nil"/>
            </w:tcBorders>
            <w:noWrap/>
            <w:vAlign w:val="center"/>
            <w:hideMark/>
          </w:tcPr>
          <w:p w14:paraId="70CDC873" w14:textId="77777777" w:rsidR="00790560" w:rsidRPr="00066AC6" w:rsidRDefault="00790560" w:rsidP="00790560">
            <w:pPr>
              <w:tabs>
                <w:tab w:val="clear" w:pos="851"/>
              </w:tabs>
              <w:spacing w:before="0" w:after="0"/>
              <w:jc w:val="left"/>
              <w:rPr>
                <w:rFonts w:ascii="Arial" w:hAnsi="Arial" w:cs="Arial"/>
                <w:color w:val="auto"/>
                <w:sz w:val="12"/>
                <w:szCs w:val="12"/>
                <w:lang w:eastAsia="pt-BR"/>
              </w:rPr>
            </w:pPr>
          </w:p>
        </w:tc>
        <w:tc>
          <w:tcPr>
            <w:tcW w:w="529" w:type="pct"/>
            <w:tcBorders>
              <w:top w:val="nil"/>
              <w:left w:val="nil"/>
              <w:bottom w:val="nil"/>
              <w:right w:val="nil"/>
            </w:tcBorders>
            <w:noWrap/>
            <w:vAlign w:val="center"/>
            <w:hideMark/>
          </w:tcPr>
          <w:p w14:paraId="218FC556" w14:textId="77777777" w:rsidR="00790560" w:rsidRPr="00066AC6" w:rsidRDefault="00790560" w:rsidP="00790560">
            <w:pPr>
              <w:tabs>
                <w:tab w:val="clear" w:pos="851"/>
              </w:tabs>
              <w:spacing w:before="0" w:after="0"/>
              <w:jc w:val="left"/>
              <w:rPr>
                <w:rFonts w:ascii="Arial" w:hAnsi="Arial" w:cs="Arial"/>
                <w:color w:val="auto"/>
                <w:sz w:val="12"/>
                <w:szCs w:val="12"/>
                <w:lang w:eastAsia="pt-BR"/>
              </w:rPr>
            </w:pPr>
          </w:p>
        </w:tc>
        <w:tc>
          <w:tcPr>
            <w:tcW w:w="424" w:type="pct"/>
            <w:tcBorders>
              <w:top w:val="nil"/>
              <w:left w:val="nil"/>
              <w:bottom w:val="nil"/>
              <w:right w:val="nil"/>
            </w:tcBorders>
            <w:noWrap/>
            <w:vAlign w:val="center"/>
            <w:hideMark/>
          </w:tcPr>
          <w:p w14:paraId="23923AE7"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w:t>
            </w:r>
          </w:p>
        </w:tc>
        <w:tc>
          <w:tcPr>
            <w:tcW w:w="533" w:type="pct"/>
            <w:tcBorders>
              <w:top w:val="nil"/>
              <w:left w:val="nil"/>
              <w:bottom w:val="nil"/>
              <w:right w:val="nil"/>
            </w:tcBorders>
            <w:noWrap/>
            <w:vAlign w:val="center"/>
            <w:hideMark/>
          </w:tcPr>
          <w:p w14:paraId="3BEA6E69"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w:t>
            </w:r>
          </w:p>
        </w:tc>
      </w:tr>
      <w:tr w:rsidR="00790560" w:rsidRPr="006B7E4F" w14:paraId="26C5733A" w14:textId="77777777" w:rsidTr="00066AC6">
        <w:trPr>
          <w:trHeight w:val="232"/>
        </w:trPr>
        <w:tc>
          <w:tcPr>
            <w:tcW w:w="2456" w:type="pct"/>
            <w:tcBorders>
              <w:top w:val="nil"/>
              <w:left w:val="nil"/>
              <w:bottom w:val="nil"/>
              <w:right w:val="nil"/>
            </w:tcBorders>
            <w:noWrap/>
            <w:vAlign w:val="center"/>
            <w:hideMark/>
          </w:tcPr>
          <w:p w14:paraId="6007F61A"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Subvenções Orçamentárias Recebidas (i)</w:t>
            </w:r>
          </w:p>
        </w:tc>
        <w:tc>
          <w:tcPr>
            <w:tcW w:w="529" w:type="pct"/>
            <w:tcBorders>
              <w:top w:val="nil"/>
              <w:left w:val="nil"/>
              <w:bottom w:val="nil"/>
              <w:right w:val="nil"/>
            </w:tcBorders>
            <w:noWrap/>
            <w:vAlign w:val="center"/>
            <w:hideMark/>
          </w:tcPr>
          <w:p w14:paraId="2C792262"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406.942 </w:t>
            </w:r>
          </w:p>
        </w:tc>
        <w:tc>
          <w:tcPr>
            <w:tcW w:w="529" w:type="pct"/>
            <w:tcBorders>
              <w:top w:val="nil"/>
              <w:left w:val="nil"/>
              <w:bottom w:val="nil"/>
              <w:right w:val="nil"/>
            </w:tcBorders>
            <w:noWrap/>
            <w:vAlign w:val="center"/>
            <w:hideMark/>
          </w:tcPr>
          <w:p w14:paraId="3E28C26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158.402 </w:t>
            </w:r>
          </w:p>
        </w:tc>
        <w:tc>
          <w:tcPr>
            <w:tcW w:w="529" w:type="pct"/>
            <w:tcBorders>
              <w:top w:val="nil"/>
              <w:left w:val="nil"/>
              <w:bottom w:val="nil"/>
              <w:right w:val="nil"/>
            </w:tcBorders>
            <w:noWrap/>
            <w:vAlign w:val="center"/>
            <w:hideMark/>
          </w:tcPr>
          <w:p w14:paraId="3CB690C1"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240.187 </w:t>
            </w:r>
          </w:p>
        </w:tc>
        <w:tc>
          <w:tcPr>
            <w:tcW w:w="424" w:type="pct"/>
            <w:tcBorders>
              <w:top w:val="nil"/>
              <w:left w:val="nil"/>
              <w:bottom w:val="nil"/>
              <w:right w:val="nil"/>
            </w:tcBorders>
            <w:noWrap/>
            <w:vAlign w:val="center"/>
            <w:hideMark/>
          </w:tcPr>
          <w:p w14:paraId="42DC23D0"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156,9%</w:t>
            </w:r>
          </w:p>
        </w:tc>
        <w:tc>
          <w:tcPr>
            <w:tcW w:w="533" w:type="pct"/>
            <w:tcBorders>
              <w:top w:val="nil"/>
              <w:left w:val="nil"/>
              <w:bottom w:val="nil"/>
              <w:right w:val="nil"/>
            </w:tcBorders>
            <w:noWrap/>
            <w:vAlign w:val="center"/>
            <w:hideMark/>
          </w:tcPr>
          <w:p w14:paraId="1256CB6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69,4%</w:t>
            </w:r>
          </w:p>
        </w:tc>
      </w:tr>
      <w:tr w:rsidR="00790560" w:rsidRPr="006B7E4F" w14:paraId="26F0B0C5" w14:textId="77777777" w:rsidTr="00066AC6">
        <w:trPr>
          <w:trHeight w:val="232"/>
        </w:trPr>
        <w:tc>
          <w:tcPr>
            <w:tcW w:w="2456" w:type="pct"/>
            <w:tcBorders>
              <w:top w:val="nil"/>
              <w:left w:val="nil"/>
              <w:bottom w:val="nil"/>
              <w:right w:val="nil"/>
            </w:tcBorders>
            <w:noWrap/>
            <w:vAlign w:val="center"/>
            <w:hideMark/>
          </w:tcPr>
          <w:p w14:paraId="7FE23EE0"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Superávit de Previdência Privada (</w:t>
            </w:r>
            <w:proofErr w:type="spellStart"/>
            <w:r w:rsidRPr="00066AC6">
              <w:rPr>
                <w:rFonts w:ascii="Arial" w:hAnsi="Arial" w:cs="Arial"/>
                <w:color w:val="000000"/>
                <w:sz w:val="12"/>
                <w:szCs w:val="12"/>
                <w:lang w:eastAsia="pt-BR"/>
              </w:rPr>
              <w:t>ii</w:t>
            </w:r>
            <w:proofErr w:type="spellEnd"/>
            <w:r w:rsidRPr="00066AC6">
              <w:rPr>
                <w:rFonts w:ascii="Arial" w:hAnsi="Arial" w:cs="Arial"/>
                <w:color w:val="000000"/>
                <w:sz w:val="12"/>
                <w:szCs w:val="12"/>
                <w:lang w:eastAsia="pt-BR"/>
              </w:rPr>
              <w:t>)</w:t>
            </w:r>
          </w:p>
        </w:tc>
        <w:tc>
          <w:tcPr>
            <w:tcW w:w="529" w:type="pct"/>
            <w:tcBorders>
              <w:top w:val="nil"/>
              <w:left w:val="nil"/>
              <w:bottom w:val="nil"/>
              <w:right w:val="nil"/>
            </w:tcBorders>
            <w:noWrap/>
            <w:vAlign w:val="center"/>
            <w:hideMark/>
          </w:tcPr>
          <w:p w14:paraId="25930A2B"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134.727 </w:t>
            </w:r>
          </w:p>
        </w:tc>
        <w:tc>
          <w:tcPr>
            <w:tcW w:w="529" w:type="pct"/>
            <w:tcBorders>
              <w:top w:val="nil"/>
              <w:left w:val="nil"/>
              <w:bottom w:val="nil"/>
              <w:right w:val="nil"/>
            </w:tcBorders>
            <w:noWrap/>
            <w:vAlign w:val="center"/>
            <w:hideMark/>
          </w:tcPr>
          <w:p w14:paraId="14F9D197"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212.038 </w:t>
            </w:r>
          </w:p>
        </w:tc>
        <w:tc>
          <w:tcPr>
            <w:tcW w:w="529" w:type="pct"/>
            <w:tcBorders>
              <w:top w:val="nil"/>
              <w:left w:val="nil"/>
              <w:bottom w:val="nil"/>
              <w:right w:val="nil"/>
            </w:tcBorders>
            <w:noWrap/>
            <w:vAlign w:val="center"/>
            <w:hideMark/>
          </w:tcPr>
          <w:p w14:paraId="4EEA49A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33.912 </w:t>
            </w:r>
          </w:p>
        </w:tc>
        <w:tc>
          <w:tcPr>
            <w:tcW w:w="424" w:type="pct"/>
            <w:tcBorders>
              <w:top w:val="nil"/>
              <w:left w:val="nil"/>
              <w:bottom w:val="nil"/>
              <w:right w:val="nil"/>
            </w:tcBorders>
            <w:noWrap/>
            <w:vAlign w:val="center"/>
            <w:hideMark/>
          </w:tcPr>
          <w:p w14:paraId="0D183D33"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-36,5%</w:t>
            </w:r>
          </w:p>
        </w:tc>
        <w:tc>
          <w:tcPr>
            <w:tcW w:w="533" w:type="pct"/>
            <w:tcBorders>
              <w:top w:val="nil"/>
              <w:left w:val="nil"/>
              <w:bottom w:val="nil"/>
              <w:right w:val="nil"/>
            </w:tcBorders>
            <w:noWrap/>
            <w:vAlign w:val="center"/>
            <w:hideMark/>
          </w:tcPr>
          <w:p w14:paraId="75F08379"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297,3%</w:t>
            </w:r>
          </w:p>
        </w:tc>
      </w:tr>
      <w:tr w:rsidR="00790560" w:rsidRPr="006B7E4F" w14:paraId="2BD0AC25" w14:textId="77777777" w:rsidTr="00066AC6">
        <w:trPr>
          <w:trHeight w:val="232"/>
        </w:trPr>
        <w:tc>
          <w:tcPr>
            <w:tcW w:w="2456" w:type="pct"/>
            <w:tcBorders>
              <w:top w:val="nil"/>
              <w:left w:val="nil"/>
              <w:bottom w:val="nil"/>
              <w:right w:val="nil"/>
            </w:tcBorders>
            <w:noWrap/>
            <w:vAlign w:val="center"/>
            <w:hideMark/>
          </w:tcPr>
          <w:p w14:paraId="7ABA3A1F"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Recuperação de Tributos – Créditos sobre Insumos (</w:t>
            </w:r>
            <w:proofErr w:type="spellStart"/>
            <w:r w:rsidRPr="00066AC6">
              <w:rPr>
                <w:rFonts w:ascii="Arial" w:hAnsi="Arial" w:cs="Arial"/>
                <w:color w:val="000000"/>
                <w:sz w:val="12"/>
                <w:szCs w:val="12"/>
                <w:lang w:eastAsia="pt-BR"/>
              </w:rPr>
              <w:t>iii</w:t>
            </w:r>
            <w:proofErr w:type="spellEnd"/>
            <w:r w:rsidRPr="00066AC6">
              <w:rPr>
                <w:rFonts w:ascii="Arial" w:hAnsi="Arial" w:cs="Arial"/>
                <w:color w:val="000000"/>
                <w:sz w:val="12"/>
                <w:szCs w:val="12"/>
                <w:lang w:eastAsia="pt-BR"/>
              </w:rPr>
              <w:t>)</w:t>
            </w:r>
          </w:p>
        </w:tc>
        <w:tc>
          <w:tcPr>
            <w:tcW w:w="529" w:type="pct"/>
            <w:tcBorders>
              <w:top w:val="nil"/>
              <w:left w:val="nil"/>
              <w:bottom w:val="nil"/>
              <w:right w:val="nil"/>
            </w:tcBorders>
            <w:noWrap/>
            <w:vAlign w:val="center"/>
            <w:hideMark/>
          </w:tcPr>
          <w:p w14:paraId="5554BF2E"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17.575 </w:t>
            </w:r>
          </w:p>
        </w:tc>
        <w:tc>
          <w:tcPr>
            <w:tcW w:w="529" w:type="pct"/>
            <w:tcBorders>
              <w:top w:val="nil"/>
              <w:left w:val="nil"/>
              <w:bottom w:val="nil"/>
              <w:right w:val="nil"/>
            </w:tcBorders>
            <w:noWrap/>
            <w:vAlign w:val="center"/>
            <w:hideMark/>
          </w:tcPr>
          <w:p w14:paraId="2F3734BC"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20.538 </w:t>
            </w:r>
          </w:p>
        </w:tc>
        <w:tc>
          <w:tcPr>
            <w:tcW w:w="529" w:type="pct"/>
            <w:tcBorders>
              <w:top w:val="nil"/>
              <w:left w:val="nil"/>
              <w:bottom w:val="nil"/>
              <w:right w:val="nil"/>
            </w:tcBorders>
            <w:noWrap/>
            <w:vAlign w:val="center"/>
            <w:hideMark/>
          </w:tcPr>
          <w:p w14:paraId="73EECEC9"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9.450 </w:t>
            </w:r>
          </w:p>
        </w:tc>
        <w:tc>
          <w:tcPr>
            <w:tcW w:w="424" w:type="pct"/>
            <w:tcBorders>
              <w:top w:val="nil"/>
              <w:left w:val="nil"/>
              <w:bottom w:val="nil"/>
              <w:right w:val="nil"/>
            </w:tcBorders>
            <w:noWrap/>
            <w:vAlign w:val="center"/>
            <w:hideMark/>
          </w:tcPr>
          <w:p w14:paraId="2B7FE198"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-14,4%</w:t>
            </w:r>
          </w:p>
        </w:tc>
        <w:tc>
          <w:tcPr>
            <w:tcW w:w="533" w:type="pct"/>
            <w:tcBorders>
              <w:top w:val="nil"/>
              <w:left w:val="nil"/>
              <w:bottom w:val="nil"/>
              <w:right w:val="nil"/>
            </w:tcBorders>
            <w:noWrap/>
            <w:vAlign w:val="center"/>
            <w:hideMark/>
          </w:tcPr>
          <w:p w14:paraId="63FE3F5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86,0%</w:t>
            </w:r>
          </w:p>
        </w:tc>
      </w:tr>
      <w:tr w:rsidR="00790560" w:rsidRPr="006B7E4F" w14:paraId="005D89B1" w14:textId="77777777" w:rsidTr="00066AC6">
        <w:trPr>
          <w:trHeight w:val="232"/>
        </w:trPr>
        <w:tc>
          <w:tcPr>
            <w:tcW w:w="2456" w:type="pct"/>
            <w:tcBorders>
              <w:top w:val="nil"/>
              <w:left w:val="nil"/>
              <w:bottom w:val="nil"/>
              <w:right w:val="nil"/>
            </w:tcBorders>
            <w:noWrap/>
            <w:vAlign w:val="center"/>
            <w:hideMark/>
          </w:tcPr>
          <w:p w14:paraId="7F68E27A"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Ativos Contingentes (</w:t>
            </w:r>
            <w:proofErr w:type="spellStart"/>
            <w:r w:rsidRPr="00066AC6">
              <w:rPr>
                <w:rFonts w:ascii="Arial" w:hAnsi="Arial" w:cs="Arial"/>
                <w:color w:val="000000"/>
                <w:sz w:val="12"/>
                <w:szCs w:val="12"/>
                <w:lang w:eastAsia="pt-BR"/>
              </w:rPr>
              <w:t>iv</w:t>
            </w:r>
            <w:proofErr w:type="spellEnd"/>
            <w:r w:rsidRPr="00066AC6">
              <w:rPr>
                <w:rFonts w:ascii="Arial" w:hAnsi="Arial" w:cs="Arial"/>
                <w:color w:val="000000"/>
                <w:sz w:val="12"/>
                <w:szCs w:val="12"/>
                <w:lang w:eastAsia="pt-BR"/>
              </w:rPr>
              <w:t>)</w:t>
            </w:r>
          </w:p>
        </w:tc>
        <w:tc>
          <w:tcPr>
            <w:tcW w:w="529" w:type="pct"/>
            <w:tcBorders>
              <w:top w:val="nil"/>
              <w:left w:val="nil"/>
              <w:bottom w:val="nil"/>
              <w:right w:val="nil"/>
            </w:tcBorders>
            <w:noWrap/>
            <w:vAlign w:val="center"/>
            <w:hideMark/>
          </w:tcPr>
          <w:p w14:paraId="75C556C2"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14.960 </w:t>
            </w:r>
          </w:p>
        </w:tc>
        <w:tc>
          <w:tcPr>
            <w:tcW w:w="529" w:type="pct"/>
            <w:tcBorders>
              <w:top w:val="nil"/>
              <w:left w:val="nil"/>
              <w:bottom w:val="nil"/>
              <w:right w:val="nil"/>
            </w:tcBorders>
            <w:noWrap/>
            <w:vAlign w:val="center"/>
            <w:hideMark/>
          </w:tcPr>
          <w:p w14:paraId="2E9E34CF"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29" w:type="pct"/>
            <w:tcBorders>
              <w:top w:val="nil"/>
              <w:left w:val="nil"/>
              <w:bottom w:val="nil"/>
              <w:right w:val="nil"/>
            </w:tcBorders>
            <w:noWrap/>
            <w:vAlign w:val="center"/>
            <w:hideMark/>
          </w:tcPr>
          <w:p w14:paraId="065CA512"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24" w:type="pct"/>
            <w:tcBorders>
              <w:top w:val="nil"/>
              <w:left w:val="nil"/>
              <w:bottom w:val="nil"/>
              <w:right w:val="nil"/>
            </w:tcBorders>
            <w:noWrap/>
            <w:vAlign w:val="center"/>
            <w:hideMark/>
          </w:tcPr>
          <w:p w14:paraId="2B355C09"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533" w:type="pct"/>
            <w:tcBorders>
              <w:top w:val="nil"/>
              <w:left w:val="nil"/>
              <w:bottom w:val="nil"/>
              <w:right w:val="nil"/>
            </w:tcBorders>
            <w:noWrap/>
            <w:vAlign w:val="center"/>
            <w:hideMark/>
          </w:tcPr>
          <w:p w14:paraId="39189D7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790560" w:rsidRPr="006B7E4F" w14:paraId="32283C54" w14:textId="77777777" w:rsidTr="00066AC6">
        <w:trPr>
          <w:trHeight w:val="232"/>
        </w:trPr>
        <w:tc>
          <w:tcPr>
            <w:tcW w:w="2456" w:type="pct"/>
            <w:tcBorders>
              <w:top w:val="nil"/>
              <w:left w:val="nil"/>
              <w:bottom w:val="nil"/>
              <w:right w:val="nil"/>
            </w:tcBorders>
            <w:noWrap/>
            <w:vAlign w:val="center"/>
            <w:hideMark/>
          </w:tcPr>
          <w:p w14:paraId="1F780C44"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Rever. de Prov. p/ Riscos Trab., Cíveis, </w:t>
            </w:r>
            <w:proofErr w:type="gramStart"/>
            <w:r w:rsidRPr="00066AC6">
              <w:rPr>
                <w:rFonts w:ascii="Arial" w:hAnsi="Arial" w:cs="Arial"/>
                <w:color w:val="000000"/>
                <w:sz w:val="12"/>
                <w:szCs w:val="12"/>
                <w:lang w:eastAsia="pt-BR"/>
              </w:rPr>
              <w:t>Fiscais</w:t>
            </w:r>
            <w:proofErr w:type="gramEnd"/>
          </w:p>
        </w:tc>
        <w:tc>
          <w:tcPr>
            <w:tcW w:w="529" w:type="pct"/>
            <w:tcBorders>
              <w:top w:val="nil"/>
              <w:left w:val="nil"/>
              <w:bottom w:val="nil"/>
              <w:right w:val="nil"/>
            </w:tcBorders>
            <w:noWrap/>
            <w:vAlign w:val="center"/>
            <w:hideMark/>
          </w:tcPr>
          <w:p w14:paraId="5B7B52B0"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1.421 </w:t>
            </w:r>
          </w:p>
        </w:tc>
        <w:tc>
          <w:tcPr>
            <w:tcW w:w="529" w:type="pct"/>
            <w:tcBorders>
              <w:top w:val="nil"/>
              <w:left w:val="nil"/>
              <w:bottom w:val="nil"/>
              <w:right w:val="nil"/>
            </w:tcBorders>
            <w:noWrap/>
            <w:vAlign w:val="center"/>
            <w:hideMark/>
          </w:tcPr>
          <w:p w14:paraId="252004D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574 </w:t>
            </w:r>
          </w:p>
        </w:tc>
        <w:tc>
          <w:tcPr>
            <w:tcW w:w="529" w:type="pct"/>
            <w:tcBorders>
              <w:top w:val="nil"/>
              <w:left w:val="nil"/>
              <w:bottom w:val="nil"/>
              <w:right w:val="nil"/>
            </w:tcBorders>
            <w:noWrap/>
            <w:vAlign w:val="center"/>
            <w:hideMark/>
          </w:tcPr>
          <w:p w14:paraId="5865F927"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9.213 </w:t>
            </w:r>
          </w:p>
        </w:tc>
        <w:tc>
          <w:tcPr>
            <w:tcW w:w="424" w:type="pct"/>
            <w:tcBorders>
              <w:top w:val="nil"/>
              <w:left w:val="nil"/>
              <w:bottom w:val="nil"/>
              <w:right w:val="nil"/>
            </w:tcBorders>
            <w:noWrap/>
            <w:vAlign w:val="center"/>
            <w:hideMark/>
          </w:tcPr>
          <w:p w14:paraId="5B14399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147,6%</w:t>
            </w:r>
          </w:p>
        </w:tc>
        <w:tc>
          <w:tcPr>
            <w:tcW w:w="533" w:type="pct"/>
            <w:tcBorders>
              <w:top w:val="nil"/>
              <w:left w:val="nil"/>
              <w:bottom w:val="nil"/>
              <w:right w:val="nil"/>
            </w:tcBorders>
            <w:noWrap/>
            <w:vAlign w:val="center"/>
            <w:hideMark/>
          </w:tcPr>
          <w:p w14:paraId="31F2295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-84,6%</w:t>
            </w:r>
          </w:p>
        </w:tc>
      </w:tr>
      <w:tr w:rsidR="00790560" w:rsidRPr="006B7E4F" w14:paraId="3BA2A68E" w14:textId="77777777" w:rsidTr="00066AC6">
        <w:trPr>
          <w:trHeight w:val="232"/>
        </w:trPr>
        <w:tc>
          <w:tcPr>
            <w:tcW w:w="2456" w:type="pct"/>
            <w:tcBorders>
              <w:top w:val="nil"/>
              <w:left w:val="nil"/>
              <w:bottom w:val="nil"/>
              <w:right w:val="nil"/>
            </w:tcBorders>
            <w:noWrap/>
            <w:vAlign w:val="center"/>
            <w:hideMark/>
          </w:tcPr>
          <w:p w14:paraId="4C9F40ED"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Outras Receitas Operacionais</w:t>
            </w:r>
          </w:p>
        </w:tc>
        <w:tc>
          <w:tcPr>
            <w:tcW w:w="529" w:type="pct"/>
            <w:tcBorders>
              <w:top w:val="nil"/>
              <w:left w:val="nil"/>
              <w:bottom w:val="nil"/>
              <w:right w:val="nil"/>
            </w:tcBorders>
            <w:noWrap/>
            <w:vAlign w:val="center"/>
            <w:hideMark/>
          </w:tcPr>
          <w:p w14:paraId="148A98D8"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1.296 </w:t>
            </w:r>
          </w:p>
        </w:tc>
        <w:tc>
          <w:tcPr>
            <w:tcW w:w="529" w:type="pct"/>
            <w:tcBorders>
              <w:top w:val="nil"/>
              <w:left w:val="nil"/>
              <w:bottom w:val="nil"/>
              <w:right w:val="nil"/>
            </w:tcBorders>
            <w:noWrap/>
            <w:vAlign w:val="center"/>
            <w:hideMark/>
          </w:tcPr>
          <w:p w14:paraId="24165AA8"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4.994 </w:t>
            </w:r>
          </w:p>
        </w:tc>
        <w:tc>
          <w:tcPr>
            <w:tcW w:w="529" w:type="pct"/>
            <w:tcBorders>
              <w:top w:val="nil"/>
              <w:left w:val="nil"/>
              <w:bottom w:val="nil"/>
              <w:right w:val="nil"/>
            </w:tcBorders>
            <w:noWrap/>
            <w:vAlign w:val="center"/>
            <w:hideMark/>
          </w:tcPr>
          <w:p w14:paraId="08A09DC0"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3.693 </w:t>
            </w:r>
          </w:p>
        </w:tc>
        <w:tc>
          <w:tcPr>
            <w:tcW w:w="424" w:type="pct"/>
            <w:tcBorders>
              <w:top w:val="nil"/>
              <w:left w:val="nil"/>
              <w:bottom w:val="nil"/>
              <w:right w:val="nil"/>
            </w:tcBorders>
            <w:noWrap/>
            <w:vAlign w:val="center"/>
            <w:hideMark/>
          </w:tcPr>
          <w:p w14:paraId="14D08381"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-74,0%</w:t>
            </w:r>
          </w:p>
        </w:tc>
        <w:tc>
          <w:tcPr>
            <w:tcW w:w="533" w:type="pct"/>
            <w:tcBorders>
              <w:top w:val="nil"/>
              <w:left w:val="nil"/>
              <w:bottom w:val="nil"/>
              <w:right w:val="nil"/>
            </w:tcBorders>
            <w:noWrap/>
            <w:vAlign w:val="center"/>
            <w:hideMark/>
          </w:tcPr>
          <w:p w14:paraId="1E519A8C"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-64,9%</w:t>
            </w:r>
          </w:p>
        </w:tc>
      </w:tr>
      <w:tr w:rsidR="00790560" w:rsidRPr="006B7E4F" w14:paraId="34D6EF14" w14:textId="77777777" w:rsidTr="00066AC6">
        <w:trPr>
          <w:trHeight w:val="232"/>
        </w:trPr>
        <w:tc>
          <w:tcPr>
            <w:tcW w:w="2456" w:type="pct"/>
            <w:tcBorders>
              <w:top w:val="nil"/>
              <w:left w:val="nil"/>
              <w:bottom w:val="nil"/>
              <w:right w:val="nil"/>
            </w:tcBorders>
            <w:noWrap/>
            <w:vAlign w:val="center"/>
            <w:hideMark/>
          </w:tcPr>
          <w:p w14:paraId="69DC6A2E"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Tributos sobre Outras Receitas Operacionais (v)</w:t>
            </w:r>
          </w:p>
        </w:tc>
        <w:tc>
          <w:tcPr>
            <w:tcW w:w="529" w:type="pct"/>
            <w:tcBorders>
              <w:top w:val="nil"/>
              <w:left w:val="nil"/>
              <w:bottom w:val="nil"/>
              <w:right w:val="nil"/>
            </w:tcBorders>
            <w:noWrap/>
            <w:vAlign w:val="center"/>
            <w:hideMark/>
          </w:tcPr>
          <w:p w14:paraId="47E24352"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(13.870)</w:t>
            </w:r>
          </w:p>
        </w:tc>
        <w:tc>
          <w:tcPr>
            <w:tcW w:w="529" w:type="pct"/>
            <w:tcBorders>
              <w:top w:val="nil"/>
              <w:left w:val="nil"/>
              <w:bottom w:val="nil"/>
              <w:right w:val="nil"/>
            </w:tcBorders>
            <w:noWrap/>
            <w:vAlign w:val="center"/>
            <w:hideMark/>
          </w:tcPr>
          <w:p w14:paraId="4E3D8E1C"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(22.848)</w:t>
            </w:r>
          </w:p>
        </w:tc>
        <w:tc>
          <w:tcPr>
            <w:tcW w:w="529" w:type="pct"/>
            <w:tcBorders>
              <w:top w:val="nil"/>
              <w:left w:val="nil"/>
              <w:bottom w:val="nil"/>
              <w:right w:val="nil"/>
            </w:tcBorders>
            <w:noWrap/>
            <w:vAlign w:val="center"/>
            <w:hideMark/>
          </w:tcPr>
          <w:p w14:paraId="2A81A289"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24" w:type="pct"/>
            <w:tcBorders>
              <w:top w:val="nil"/>
              <w:left w:val="nil"/>
              <w:bottom w:val="nil"/>
              <w:right w:val="nil"/>
            </w:tcBorders>
            <w:noWrap/>
            <w:vAlign w:val="center"/>
            <w:hideMark/>
          </w:tcPr>
          <w:p w14:paraId="4A453DDB"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-39,3%</w:t>
            </w:r>
          </w:p>
        </w:tc>
        <w:tc>
          <w:tcPr>
            <w:tcW w:w="533" w:type="pct"/>
            <w:tcBorders>
              <w:top w:val="nil"/>
              <w:left w:val="nil"/>
              <w:bottom w:val="single" w:sz="8" w:space="0" w:color="8EAADB"/>
              <w:right w:val="nil"/>
            </w:tcBorders>
            <w:noWrap/>
            <w:vAlign w:val="center"/>
            <w:hideMark/>
          </w:tcPr>
          <w:p w14:paraId="5D62DD7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790560" w:rsidRPr="006B7E4F" w14:paraId="41C7061C" w14:textId="77777777" w:rsidTr="00066AC6">
        <w:trPr>
          <w:trHeight w:val="232"/>
        </w:trPr>
        <w:tc>
          <w:tcPr>
            <w:tcW w:w="2456" w:type="pct"/>
            <w:tcBorders>
              <w:top w:val="single" w:sz="8" w:space="0" w:color="9BC2E6"/>
              <w:left w:val="nil"/>
              <w:bottom w:val="single" w:sz="8" w:space="0" w:color="9BC2E6"/>
              <w:right w:val="nil"/>
            </w:tcBorders>
            <w:noWrap/>
            <w:vAlign w:val="center"/>
            <w:hideMark/>
          </w:tcPr>
          <w:p w14:paraId="349EABBB"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Total</w:t>
            </w:r>
          </w:p>
        </w:tc>
        <w:tc>
          <w:tcPr>
            <w:tcW w:w="529" w:type="pct"/>
            <w:tcBorders>
              <w:top w:val="single" w:sz="8" w:space="0" w:color="9BC2E6"/>
              <w:left w:val="nil"/>
              <w:bottom w:val="single" w:sz="8" w:space="0" w:color="9BC2E6"/>
              <w:right w:val="nil"/>
            </w:tcBorders>
            <w:noWrap/>
            <w:vAlign w:val="center"/>
            <w:hideMark/>
          </w:tcPr>
          <w:p w14:paraId="462EFA21"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563.051 </w:t>
            </w:r>
          </w:p>
        </w:tc>
        <w:tc>
          <w:tcPr>
            <w:tcW w:w="529" w:type="pct"/>
            <w:tcBorders>
              <w:top w:val="single" w:sz="8" w:space="0" w:color="9BC2E6"/>
              <w:left w:val="nil"/>
              <w:bottom w:val="single" w:sz="8" w:space="0" w:color="9BC2E6"/>
              <w:right w:val="nil"/>
            </w:tcBorders>
            <w:noWrap/>
            <w:vAlign w:val="center"/>
            <w:hideMark/>
          </w:tcPr>
          <w:p w14:paraId="133E8B9F"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373.698 </w:t>
            </w:r>
          </w:p>
        </w:tc>
        <w:tc>
          <w:tcPr>
            <w:tcW w:w="529" w:type="pct"/>
            <w:tcBorders>
              <w:top w:val="single" w:sz="8" w:space="0" w:color="9BC2E6"/>
              <w:left w:val="nil"/>
              <w:bottom w:val="single" w:sz="8" w:space="0" w:color="9BC2E6"/>
              <w:right w:val="nil"/>
            </w:tcBorders>
            <w:noWrap/>
            <w:vAlign w:val="center"/>
            <w:hideMark/>
          </w:tcPr>
          <w:p w14:paraId="617F1F1D"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296.872 </w:t>
            </w:r>
          </w:p>
        </w:tc>
        <w:tc>
          <w:tcPr>
            <w:tcW w:w="424" w:type="pct"/>
            <w:tcBorders>
              <w:top w:val="single" w:sz="8" w:space="0" w:color="9BC2E6"/>
              <w:left w:val="nil"/>
              <w:bottom w:val="single" w:sz="8" w:space="0" w:color="9BC2E6"/>
              <w:right w:val="nil"/>
            </w:tcBorders>
            <w:noWrap/>
            <w:vAlign w:val="center"/>
            <w:hideMark/>
          </w:tcPr>
          <w:p w14:paraId="64D978E5"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50,7%</w:t>
            </w:r>
          </w:p>
        </w:tc>
        <w:tc>
          <w:tcPr>
            <w:tcW w:w="533" w:type="pct"/>
            <w:tcBorders>
              <w:top w:val="single" w:sz="8" w:space="0" w:color="8EAADB"/>
              <w:left w:val="nil"/>
              <w:bottom w:val="single" w:sz="8" w:space="0" w:color="8EAADB"/>
              <w:right w:val="nil"/>
            </w:tcBorders>
            <w:noWrap/>
            <w:vAlign w:val="center"/>
            <w:hideMark/>
          </w:tcPr>
          <w:p w14:paraId="05FFCF79"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89,7%</w:t>
            </w:r>
          </w:p>
        </w:tc>
      </w:tr>
      <w:tr w:rsidR="00790560" w:rsidRPr="006B7E4F" w14:paraId="12782EE6" w14:textId="77777777" w:rsidTr="00066AC6">
        <w:trPr>
          <w:trHeight w:val="232"/>
        </w:trPr>
        <w:tc>
          <w:tcPr>
            <w:tcW w:w="2456" w:type="pct"/>
            <w:tcBorders>
              <w:top w:val="nil"/>
              <w:left w:val="nil"/>
              <w:bottom w:val="nil"/>
              <w:right w:val="nil"/>
            </w:tcBorders>
            <w:noWrap/>
            <w:vAlign w:val="center"/>
            <w:hideMark/>
          </w:tcPr>
          <w:p w14:paraId="0B424002"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 xml:space="preserve">Outras Despesas Operacionais </w:t>
            </w:r>
          </w:p>
        </w:tc>
        <w:tc>
          <w:tcPr>
            <w:tcW w:w="529" w:type="pct"/>
            <w:tcBorders>
              <w:top w:val="nil"/>
              <w:left w:val="nil"/>
              <w:bottom w:val="nil"/>
              <w:right w:val="nil"/>
            </w:tcBorders>
            <w:noWrap/>
            <w:vAlign w:val="center"/>
            <w:hideMark/>
          </w:tcPr>
          <w:p w14:paraId="079E4C6B"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p>
        </w:tc>
        <w:tc>
          <w:tcPr>
            <w:tcW w:w="529" w:type="pct"/>
            <w:tcBorders>
              <w:top w:val="nil"/>
              <w:left w:val="nil"/>
              <w:bottom w:val="nil"/>
              <w:right w:val="nil"/>
            </w:tcBorders>
            <w:noWrap/>
            <w:vAlign w:val="center"/>
            <w:hideMark/>
          </w:tcPr>
          <w:p w14:paraId="5EE6677B" w14:textId="77777777" w:rsidR="00790560" w:rsidRPr="00066AC6" w:rsidRDefault="00790560" w:rsidP="00790560">
            <w:pPr>
              <w:tabs>
                <w:tab w:val="clear" w:pos="851"/>
              </w:tabs>
              <w:spacing w:before="0" w:after="0"/>
              <w:jc w:val="left"/>
              <w:rPr>
                <w:rFonts w:ascii="Arial" w:hAnsi="Arial" w:cs="Arial"/>
                <w:color w:val="auto"/>
                <w:sz w:val="12"/>
                <w:szCs w:val="12"/>
                <w:lang w:eastAsia="pt-BR"/>
              </w:rPr>
            </w:pPr>
          </w:p>
        </w:tc>
        <w:tc>
          <w:tcPr>
            <w:tcW w:w="529" w:type="pct"/>
            <w:tcBorders>
              <w:top w:val="nil"/>
              <w:left w:val="nil"/>
              <w:bottom w:val="nil"/>
              <w:right w:val="nil"/>
            </w:tcBorders>
            <w:noWrap/>
            <w:vAlign w:val="center"/>
            <w:hideMark/>
          </w:tcPr>
          <w:p w14:paraId="481CC5E1" w14:textId="77777777" w:rsidR="00790560" w:rsidRPr="00066AC6" w:rsidRDefault="00790560" w:rsidP="00790560">
            <w:pPr>
              <w:tabs>
                <w:tab w:val="clear" w:pos="851"/>
              </w:tabs>
              <w:spacing w:before="0" w:after="0"/>
              <w:jc w:val="left"/>
              <w:rPr>
                <w:rFonts w:ascii="Arial" w:hAnsi="Arial" w:cs="Arial"/>
                <w:color w:val="auto"/>
                <w:sz w:val="12"/>
                <w:szCs w:val="12"/>
                <w:lang w:eastAsia="pt-BR"/>
              </w:rPr>
            </w:pPr>
          </w:p>
        </w:tc>
        <w:tc>
          <w:tcPr>
            <w:tcW w:w="424" w:type="pct"/>
            <w:tcBorders>
              <w:top w:val="nil"/>
              <w:left w:val="nil"/>
              <w:bottom w:val="nil"/>
              <w:right w:val="nil"/>
            </w:tcBorders>
            <w:noWrap/>
            <w:vAlign w:val="center"/>
            <w:hideMark/>
          </w:tcPr>
          <w:p w14:paraId="12E02DAB" w14:textId="77777777" w:rsidR="00790560" w:rsidRPr="00066AC6" w:rsidRDefault="00790560" w:rsidP="00790560">
            <w:pPr>
              <w:tabs>
                <w:tab w:val="clear" w:pos="851"/>
              </w:tabs>
              <w:spacing w:before="0" w:after="0"/>
              <w:jc w:val="left"/>
              <w:rPr>
                <w:rFonts w:ascii="Arial" w:hAnsi="Arial" w:cs="Arial"/>
                <w:color w:val="auto"/>
                <w:sz w:val="12"/>
                <w:szCs w:val="12"/>
                <w:lang w:eastAsia="pt-BR"/>
              </w:rPr>
            </w:pPr>
          </w:p>
        </w:tc>
        <w:tc>
          <w:tcPr>
            <w:tcW w:w="533" w:type="pct"/>
            <w:tcBorders>
              <w:top w:val="nil"/>
              <w:left w:val="nil"/>
              <w:bottom w:val="nil"/>
              <w:right w:val="nil"/>
            </w:tcBorders>
            <w:noWrap/>
            <w:vAlign w:val="center"/>
            <w:hideMark/>
          </w:tcPr>
          <w:p w14:paraId="3D44C64C" w14:textId="77777777" w:rsidR="00790560" w:rsidRPr="00066AC6" w:rsidRDefault="00790560" w:rsidP="00790560">
            <w:pPr>
              <w:tabs>
                <w:tab w:val="clear" w:pos="851"/>
              </w:tabs>
              <w:spacing w:before="0" w:after="0"/>
              <w:jc w:val="left"/>
              <w:rPr>
                <w:rFonts w:ascii="Arial" w:hAnsi="Arial" w:cs="Arial"/>
                <w:color w:val="auto"/>
                <w:sz w:val="12"/>
                <w:szCs w:val="12"/>
                <w:lang w:eastAsia="pt-BR"/>
              </w:rPr>
            </w:pPr>
          </w:p>
        </w:tc>
      </w:tr>
      <w:tr w:rsidR="00790560" w:rsidRPr="006B7E4F" w14:paraId="14854D61" w14:textId="77777777" w:rsidTr="00066AC6">
        <w:trPr>
          <w:trHeight w:val="232"/>
        </w:trPr>
        <w:tc>
          <w:tcPr>
            <w:tcW w:w="2456" w:type="pct"/>
            <w:tcBorders>
              <w:top w:val="nil"/>
              <w:left w:val="nil"/>
              <w:bottom w:val="nil"/>
              <w:right w:val="nil"/>
            </w:tcBorders>
            <w:noWrap/>
            <w:vAlign w:val="center"/>
            <w:hideMark/>
          </w:tcPr>
          <w:p w14:paraId="27ABE681"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Tributos </w:t>
            </w:r>
          </w:p>
        </w:tc>
        <w:tc>
          <w:tcPr>
            <w:tcW w:w="529" w:type="pct"/>
            <w:tcBorders>
              <w:top w:val="nil"/>
              <w:left w:val="nil"/>
              <w:bottom w:val="nil"/>
              <w:right w:val="nil"/>
            </w:tcBorders>
            <w:noWrap/>
            <w:vAlign w:val="center"/>
            <w:hideMark/>
          </w:tcPr>
          <w:p w14:paraId="08B6982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(7.912)</w:t>
            </w:r>
          </w:p>
        </w:tc>
        <w:tc>
          <w:tcPr>
            <w:tcW w:w="529" w:type="pct"/>
            <w:tcBorders>
              <w:top w:val="nil"/>
              <w:left w:val="nil"/>
              <w:bottom w:val="nil"/>
              <w:right w:val="nil"/>
            </w:tcBorders>
            <w:noWrap/>
            <w:vAlign w:val="center"/>
            <w:hideMark/>
          </w:tcPr>
          <w:p w14:paraId="5FF7562C"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(6.116)</w:t>
            </w:r>
          </w:p>
        </w:tc>
        <w:tc>
          <w:tcPr>
            <w:tcW w:w="529" w:type="pct"/>
            <w:tcBorders>
              <w:top w:val="nil"/>
              <w:left w:val="nil"/>
              <w:bottom w:val="nil"/>
              <w:right w:val="nil"/>
            </w:tcBorders>
            <w:noWrap/>
            <w:vAlign w:val="center"/>
            <w:hideMark/>
          </w:tcPr>
          <w:p w14:paraId="2EB1BF8F"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(10.835)</w:t>
            </w:r>
          </w:p>
        </w:tc>
        <w:tc>
          <w:tcPr>
            <w:tcW w:w="424" w:type="pct"/>
            <w:tcBorders>
              <w:top w:val="nil"/>
              <w:left w:val="nil"/>
              <w:bottom w:val="nil"/>
              <w:right w:val="nil"/>
            </w:tcBorders>
            <w:noWrap/>
            <w:vAlign w:val="center"/>
            <w:hideMark/>
          </w:tcPr>
          <w:p w14:paraId="740EA82A"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29,4%</w:t>
            </w:r>
          </w:p>
        </w:tc>
        <w:tc>
          <w:tcPr>
            <w:tcW w:w="533" w:type="pct"/>
            <w:tcBorders>
              <w:top w:val="nil"/>
              <w:left w:val="nil"/>
              <w:bottom w:val="nil"/>
              <w:right w:val="nil"/>
            </w:tcBorders>
            <w:noWrap/>
            <w:vAlign w:val="center"/>
            <w:hideMark/>
          </w:tcPr>
          <w:p w14:paraId="71563D9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-27,0%</w:t>
            </w:r>
          </w:p>
        </w:tc>
      </w:tr>
      <w:tr w:rsidR="00790560" w:rsidRPr="006B7E4F" w14:paraId="4787DBD7" w14:textId="77777777" w:rsidTr="00066AC6">
        <w:trPr>
          <w:trHeight w:val="232"/>
        </w:trPr>
        <w:tc>
          <w:tcPr>
            <w:tcW w:w="2456" w:type="pct"/>
            <w:tcBorders>
              <w:top w:val="nil"/>
              <w:left w:val="nil"/>
              <w:bottom w:val="nil"/>
              <w:right w:val="nil"/>
            </w:tcBorders>
            <w:noWrap/>
            <w:vAlign w:val="center"/>
            <w:hideMark/>
          </w:tcPr>
          <w:p w14:paraId="58F64A65"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Provisão p/ Riscos Trabalhistas, Cíveis, </w:t>
            </w:r>
            <w:proofErr w:type="gramStart"/>
            <w:r w:rsidRPr="00066AC6">
              <w:rPr>
                <w:rFonts w:ascii="Arial" w:hAnsi="Arial" w:cs="Arial"/>
                <w:color w:val="000000"/>
                <w:sz w:val="12"/>
                <w:szCs w:val="12"/>
                <w:lang w:eastAsia="pt-BR"/>
              </w:rPr>
              <w:t>Fiscais</w:t>
            </w:r>
            <w:proofErr w:type="gramEnd"/>
          </w:p>
        </w:tc>
        <w:tc>
          <w:tcPr>
            <w:tcW w:w="529" w:type="pct"/>
            <w:tcBorders>
              <w:top w:val="nil"/>
              <w:left w:val="nil"/>
              <w:bottom w:val="nil"/>
              <w:right w:val="nil"/>
            </w:tcBorders>
            <w:noWrap/>
            <w:vAlign w:val="center"/>
            <w:hideMark/>
          </w:tcPr>
          <w:p w14:paraId="7B90DB7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(5.196)</w:t>
            </w:r>
          </w:p>
        </w:tc>
        <w:tc>
          <w:tcPr>
            <w:tcW w:w="529" w:type="pct"/>
            <w:tcBorders>
              <w:top w:val="nil"/>
              <w:left w:val="nil"/>
              <w:bottom w:val="nil"/>
              <w:right w:val="nil"/>
            </w:tcBorders>
            <w:noWrap/>
            <w:vAlign w:val="center"/>
            <w:hideMark/>
          </w:tcPr>
          <w:p w14:paraId="7F3FFE60"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(498)</w:t>
            </w:r>
          </w:p>
        </w:tc>
        <w:tc>
          <w:tcPr>
            <w:tcW w:w="529" w:type="pct"/>
            <w:tcBorders>
              <w:top w:val="nil"/>
              <w:left w:val="nil"/>
              <w:bottom w:val="nil"/>
              <w:right w:val="nil"/>
            </w:tcBorders>
            <w:noWrap/>
            <w:vAlign w:val="center"/>
            <w:hideMark/>
          </w:tcPr>
          <w:p w14:paraId="550EB83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(962)</w:t>
            </w:r>
          </w:p>
        </w:tc>
        <w:tc>
          <w:tcPr>
            <w:tcW w:w="424" w:type="pct"/>
            <w:tcBorders>
              <w:top w:val="nil"/>
              <w:left w:val="nil"/>
              <w:bottom w:val="nil"/>
              <w:right w:val="nil"/>
            </w:tcBorders>
            <w:noWrap/>
            <w:vAlign w:val="center"/>
            <w:hideMark/>
          </w:tcPr>
          <w:p w14:paraId="30BDDBE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943,4%</w:t>
            </w:r>
          </w:p>
        </w:tc>
        <w:tc>
          <w:tcPr>
            <w:tcW w:w="533" w:type="pct"/>
            <w:tcBorders>
              <w:top w:val="nil"/>
              <w:left w:val="nil"/>
              <w:bottom w:val="nil"/>
              <w:right w:val="nil"/>
            </w:tcBorders>
            <w:noWrap/>
            <w:vAlign w:val="center"/>
            <w:hideMark/>
          </w:tcPr>
          <w:p w14:paraId="7EA97F5C"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440,1%</w:t>
            </w:r>
          </w:p>
        </w:tc>
      </w:tr>
      <w:tr w:rsidR="00790560" w:rsidRPr="006B7E4F" w14:paraId="6984905F" w14:textId="77777777" w:rsidTr="00066AC6">
        <w:trPr>
          <w:trHeight w:val="232"/>
        </w:trPr>
        <w:tc>
          <w:tcPr>
            <w:tcW w:w="2456" w:type="pct"/>
            <w:tcBorders>
              <w:top w:val="nil"/>
              <w:left w:val="nil"/>
              <w:bottom w:val="nil"/>
              <w:right w:val="nil"/>
            </w:tcBorders>
            <w:noWrap/>
            <w:vAlign w:val="center"/>
            <w:hideMark/>
          </w:tcPr>
          <w:p w14:paraId="4209A4D7"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Multas sobre Contas a Receber – Contratos </w:t>
            </w:r>
          </w:p>
        </w:tc>
        <w:tc>
          <w:tcPr>
            <w:tcW w:w="529" w:type="pct"/>
            <w:tcBorders>
              <w:top w:val="nil"/>
              <w:left w:val="nil"/>
              <w:bottom w:val="nil"/>
              <w:right w:val="nil"/>
            </w:tcBorders>
            <w:noWrap/>
            <w:vAlign w:val="center"/>
            <w:hideMark/>
          </w:tcPr>
          <w:p w14:paraId="0705AEDD"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(4.874)</w:t>
            </w:r>
          </w:p>
        </w:tc>
        <w:tc>
          <w:tcPr>
            <w:tcW w:w="529" w:type="pct"/>
            <w:tcBorders>
              <w:top w:val="nil"/>
              <w:left w:val="nil"/>
              <w:bottom w:val="nil"/>
              <w:right w:val="nil"/>
            </w:tcBorders>
            <w:noWrap/>
            <w:vAlign w:val="center"/>
            <w:hideMark/>
          </w:tcPr>
          <w:p w14:paraId="00121733"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(3.568)</w:t>
            </w:r>
          </w:p>
        </w:tc>
        <w:tc>
          <w:tcPr>
            <w:tcW w:w="529" w:type="pct"/>
            <w:tcBorders>
              <w:top w:val="nil"/>
              <w:left w:val="nil"/>
              <w:bottom w:val="nil"/>
              <w:right w:val="nil"/>
            </w:tcBorders>
            <w:noWrap/>
            <w:vAlign w:val="center"/>
            <w:hideMark/>
          </w:tcPr>
          <w:p w14:paraId="5110BADF"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(40.034)</w:t>
            </w:r>
          </w:p>
        </w:tc>
        <w:tc>
          <w:tcPr>
            <w:tcW w:w="424" w:type="pct"/>
            <w:tcBorders>
              <w:top w:val="nil"/>
              <w:left w:val="nil"/>
              <w:bottom w:val="nil"/>
              <w:right w:val="nil"/>
            </w:tcBorders>
            <w:noWrap/>
            <w:vAlign w:val="center"/>
            <w:hideMark/>
          </w:tcPr>
          <w:p w14:paraId="09DDD17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36,6%</w:t>
            </w:r>
          </w:p>
        </w:tc>
        <w:tc>
          <w:tcPr>
            <w:tcW w:w="533" w:type="pct"/>
            <w:tcBorders>
              <w:top w:val="nil"/>
              <w:left w:val="nil"/>
              <w:bottom w:val="nil"/>
              <w:right w:val="nil"/>
            </w:tcBorders>
            <w:noWrap/>
            <w:vAlign w:val="center"/>
            <w:hideMark/>
          </w:tcPr>
          <w:p w14:paraId="1DB951D1"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-87,8%</w:t>
            </w:r>
          </w:p>
        </w:tc>
      </w:tr>
      <w:tr w:rsidR="00790560" w:rsidRPr="006B7E4F" w14:paraId="5C198A18" w14:textId="77777777" w:rsidTr="00066AC6">
        <w:trPr>
          <w:trHeight w:val="232"/>
        </w:trPr>
        <w:tc>
          <w:tcPr>
            <w:tcW w:w="2456" w:type="pct"/>
            <w:tcBorders>
              <w:top w:val="nil"/>
              <w:left w:val="nil"/>
              <w:bottom w:val="nil"/>
              <w:right w:val="nil"/>
            </w:tcBorders>
            <w:noWrap/>
            <w:vAlign w:val="center"/>
            <w:hideMark/>
          </w:tcPr>
          <w:p w14:paraId="1DA3775D"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Multas sobre Obrigações com Fornecedores</w:t>
            </w:r>
          </w:p>
        </w:tc>
        <w:tc>
          <w:tcPr>
            <w:tcW w:w="529" w:type="pct"/>
            <w:tcBorders>
              <w:top w:val="nil"/>
              <w:left w:val="nil"/>
              <w:bottom w:val="nil"/>
              <w:right w:val="nil"/>
            </w:tcBorders>
            <w:noWrap/>
            <w:vAlign w:val="center"/>
            <w:hideMark/>
          </w:tcPr>
          <w:p w14:paraId="2326DF03"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(3.029)</w:t>
            </w:r>
          </w:p>
        </w:tc>
        <w:tc>
          <w:tcPr>
            <w:tcW w:w="529" w:type="pct"/>
            <w:tcBorders>
              <w:top w:val="nil"/>
              <w:left w:val="nil"/>
              <w:bottom w:val="nil"/>
              <w:right w:val="nil"/>
            </w:tcBorders>
            <w:noWrap/>
            <w:vAlign w:val="center"/>
            <w:hideMark/>
          </w:tcPr>
          <w:p w14:paraId="254640B8"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29" w:type="pct"/>
            <w:tcBorders>
              <w:top w:val="nil"/>
              <w:left w:val="nil"/>
              <w:bottom w:val="nil"/>
              <w:right w:val="nil"/>
            </w:tcBorders>
            <w:noWrap/>
            <w:vAlign w:val="center"/>
            <w:hideMark/>
          </w:tcPr>
          <w:p w14:paraId="132DA96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24" w:type="pct"/>
            <w:tcBorders>
              <w:top w:val="nil"/>
              <w:left w:val="nil"/>
              <w:bottom w:val="nil"/>
              <w:right w:val="nil"/>
            </w:tcBorders>
            <w:noWrap/>
            <w:vAlign w:val="center"/>
            <w:hideMark/>
          </w:tcPr>
          <w:p w14:paraId="59C80CEF"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w:t>
            </w:r>
          </w:p>
        </w:tc>
        <w:tc>
          <w:tcPr>
            <w:tcW w:w="533" w:type="pct"/>
            <w:tcBorders>
              <w:top w:val="nil"/>
              <w:left w:val="nil"/>
              <w:bottom w:val="nil"/>
              <w:right w:val="nil"/>
            </w:tcBorders>
            <w:noWrap/>
            <w:vAlign w:val="center"/>
            <w:hideMark/>
          </w:tcPr>
          <w:p w14:paraId="6AA5221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790560" w:rsidRPr="006B7E4F" w14:paraId="7960CF36" w14:textId="77777777" w:rsidTr="00066AC6">
        <w:trPr>
          <w:trHeight w:val="232"/>
        </w:trPr>
        <w:tc>
          <w:tcPr>
            <w:tcW w:w="2456" w:type="pct"/>
            <w:tcBorders>
              <w:top w:val="nil"/>
              <w:left w:val="nil"/>
              <w:bottom w:val="nil"/>
              <w:right w:val="nil"/>
            </w:tcBorders>
            <w:noWrap/>
            <w:vAlign w:val="center"/>
            <w:hideMark/>
          </w:tcPr>
          <w:p w14:paraId="5AD3AE55"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Baixa de Ativo Imobilizado </w:t>
            </w:r>
          </w:p>
        </w:tc>
        <w:tc>
          <w:tcPr>
            <w:tcW w:w="529" w:type="pct"/>
            <w:tcBorders>
              <w:top w:val="nil"/>
              <w:left w:val="nil"/>
              <w:bottom w:val="nil"/>
              <w:right w:val="nil"/>
            </w:tcBorders>
            <w:noWrap/>
            <w:vAlign w:val="center"/>
            <w:hideMark/>
          </w:tcPr>
          <w:p w14:paraId="05D3D723"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29" w:type="pct"/>
            <w:tcBorders>
              <w:top w:val="nil"/>
              <w:left w:val="nil"/>
              <w:bottom w:val="nil"/>
              <w:right w:val="nil"/>
            </w:tcBorders>
            <w:noWrap/>
            <w:vAlign w:val="center"/>
            <w:hideMark/>
          </w:tcPr>
          <w:p w14:paraId="2AF10E8A"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(2.666)</w:t>
            </w:r>
          </w:p>
        </w:tc>
        <w:tc>
          <w:tcPr>
            <w:tcW w:w="529" w:type="pct"/>
            <w:tcBorders>
              <w:top w:val="nil"/>
              <w:left w:val="nil"/>
              <w:bottom w:val="nil"/>
              <w:right w:val="nil"/>
            </w:tcBorders>
            <w:noWrap/>
            <w:vAlign w:val="center"/>
            <w:hideMark/>
          </w:tcPr>
          <w:p w14:paraId="7CC7A024"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(383)</w:t>
            </w:r>
          </w:p>
        </w:tc>
        <w:tc>
          <w:tcPr>
            <w:tcW w:w="424" w:type="pct"/>
            <w:tcBorders>
              <w:top w:val="nil"/>
              <w:left w:val="nil"/>
              <w:bottom w:val="nil"/>
              <w:right w:val="nil"/>
            </w:tcBorders>
            <w:noWrap/>
            <w:vAlign w:val="center"/>
            <w:hideMark/>
          </w:tcPr>
          <w:p w14:paraId="11578762"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533" w:type="pct"/>
            <w:tcBorders>
              <w:top w:val="nil"/>
              <w:left w:val="nil"/>
              <w:bottom w:val="nil"/>
              <w:right w:val="nil"/>
            </w:tcBorders>
            <w:noWrap/>
            <w:vAlign w:val="center"/>
            <w:hideMark/>
          </w:tcPr>
          <w:p w14:paraId="65F16948"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790560" w:rsidRPr="006B7E4F" w14:paraId="25552726" w14:textId="77777777" w:rsidTr="00066AC6">
        <w:trPr>
          <w:trHeight w:val="232"/>
        </w:trPr>
        <w:tc>
          <w:tcPr>
            <w:tcW w:w="2456" w:type="pct"/>
            <w:tcBorders>
              <w:top w:val="nil"/>
              <w:left w:val="nil"/>
              <w:bottom w:val="nil"/>
              <w:right w:val="nil"/>
            </w:tcBorders>
            <w:noWrap/>
            <w:vAlign w:val="center"/>
            <w:hideMark/>
          </w:tcPr>
          <w:p w14:paraId="11FA4594" w14:textId="77777777" w:rsidR="00790560" w:rsidRPr="00066AC6" w:rsidRDefault="00790560" w:rsidP="00790560">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Outras Despesas Operacionais </w:t>
            </w:r>
          </w:p>
        </w:tc>
        <w:tc>
          <w:tcPr>
            <w:tcW w:w="529" w:type="pct"/>
            <w:tcBorders>
              <w:top w:val="nil"/>
              <w:left w:val="nil"/>
              <w:bottom w:val="nil"/>
              <w:right w:val="nil"/>
            </w:tcBorders>
            <w:noWrap/>
            <w:vAlign w:val="center"/>
            <w:hideMark/>
          </w:tcPr>
          <w:p w14:paraId="494BF517"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(2.875)</w:t>
            </w:r>
          </w:p>
        </w:tc>
        <w:tc>
          <w:tcPr>
            <w:tcW w:w="529" w:type="pct"/>
            <w:tcBorders>
              <w:top w:val="nil"/>
              <w:left w:val="nil"/>
              <w:bottom w:val="nil"/>
              <w:right w:val="nil"/>
            </w:tcBorders>
            <w:noWrap/>
            <w:vAlign w:val="center"/>
            <w:hideMark/>
          </w:tcPr>
          <w:p w14:paraId="02064149"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(1.944)</w:t>
            </w:r>
          </w:p>
        </w:tc>
        <w:tc>
          <w:tcPr>
            <w:tcW w:w="529" w:type="pct"/>
            <w:tcBorders>
              <w:top w:val="nil"/>
              <w:left w:val="nil"/>
              <w:bottom w:val="nil"/>
              <w:right w:val="nil"/>
            </w:tcBorders>
            <w:noWrap/>
            <w:vAlign w:val="center"/>
            <w:hideMark/>
          </w:tcPr>
          <w:p w14:paraId="45033D66"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(3.445)</w:t>
            </w:r>
          </w:p>
        </w:tc>
        <w:tc>
          <w:tcPr>
            <w:tcW w:w="424" w:type="pct"/>
            <w:tcBorders>
              <w:top w:val="nil"/>
              <w:left w:val="nil"/>
              <w:bottom w:val="nil"/>
              <w:right w:val="nil"/>
            </w:tcBorders>
            <w:noWrap/>
            <w:vAlign w:val="center"/>
            <w:hideMark/>
          </w:tcPr>
          <w:p w14:paraId="28574E85"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47,9%</w:t>
            </w:r>
          </w:p>
        </w:tc>
        <w:tc>
          <w:tcPr>
            <w:tcW w:w="533" w:type="pct"/>
            <w:tcBorders>
              <w:top w:val="nil"/>
              <w:left w:val="nil"/>
              <w:bottom w:val="nil"/>
              <w:right w:val="nil"/>
            </w:tcBorders>
            <w:noWrap/>
            <w:vAlign w:val="center"/>
            <w:hideMark/>
          </w:tcPr>
          <w:p w14:paraId="386C1457" w14:textId="77777777" w:rsidR="00790560" w:rsidRPr="00066AC6" w:rsidRDefault="00790560" w:rsidP="00790560">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-16,5%</w:t>
            </w:r>
          </w:p>
        </w:tc>
      </w:tr>
      <w:tr w:rsidR="00790560" w:rsidRPr="006B7E4F" w14:paraId="7FD9E410" w14:textId="77777777" w:rsidTr="00066AC6">
        <w:trPr>
          <w:trHeight w:val="232"/>
        </w:trPr>
        <w:tc>
          <w:tcPr>
            <w:tcW w:w="2456" w:type="pct"/>
            <w:tcBorders>
              <w:top w:val="single" w:sz="8" w:space="0" w:color="9BC2E6"/>
              <w:left w:val="nil"/>
              <w:bottom w:val="single" w:sz="8" w:space="0" w:color="9BC2E6"/>
              <w:right w:val="nil"/>
            </w:tcBorders>
            <w:noWrap/>
            <w:vAlign w:val="center"/>
            <w:hideMark/>
          </w:tcPr>
          <w:p w14:paraId="4ECB929A"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Total</w:t>
            </w:r>
          </w:p>
        </w:tc>
        <w:tc>
          <w:tcPr>
            <w:tcW w:w="529" w:type="pct"/>
            <w:tcBorders>
              <w:top w:val="single" w:sz="8" w:space="0" w:color="9BC2E6"/>
              <w:left w:val="nil"/>
              <w:bottom w:val="single" w:sz="8" w:space="0" w:color="9BC2E6"/>
              <w:right w:val="nil"/>
            </w:tcBorders>
            <w:noWrap/>
            <w:vAlign w:val="center"/>
            <w:hideMark/>
          </w:tcPr>
          <w:p w14:paraId="72C407D1"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(23.886)</w:t>
            </w:r>
          </w:p>
        </w:tc>
        <w:tc>
          <w:tcPr>
            <w:tcW w:w="529" w:type="pct"/>
            <w:tcBorders>
              <w:top w:val="single" w:sz="8" w:space="0" w:color="9BC2E6"/>
              <w:left w:val="nil"/>
              <w:bottom w:val="single" w:sz="8" w:space="0" w:color="9BC2E6"/>
              <w:right w:val="nil"/>
            </w:tcBorders>
            <w:noWrap/>
            <w:vAlign w:val="center"/>
            <w:hideMark/>
          </w:tcPr>
          <w:p w14:paraId="656CD004"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(14.792)</w:t>
            </w:r>
          </w:p>
        </w:tc>
        <w:tc>
          <w:tcPr>
            <w:tcW w:w="529" w:type="pct"/>
            <w:tcBorders>
              <w:top w:val="single" w:sz="8" w:space="0" w:color="9BC2E6"/>
              <w:left w:val="nil"/>
              <w:bottom w:val="single" w:sz="8" w:space="0" w:color="9BC2E6"/>
              <w:right w:val="nil"/>
            </w:tcBorders>
            <w:noWrap/>
            <w:vAlign w:val="center"/>
            <w:hideMark/>
          </w:tcPr>
          <w:p w14:paraId="1A75034B"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(55.659)</w:t>
            </w:r>
          </w:p>
        </w:tc>
        <w:tc>
          <w:tcPr>
            <w:tcW w:w="424" w:type="pct"/>
            <w:tcBorders>
              <w:top w:val="single" w:sz="8" w:space="0" w:color="9BC2E6"/>
              <w:left w:val="nil"/>
              <w:bottom w:val="single" w:sz="8" w:space="0" w:color="9BC2E6"/>
              <w:right w:val="nil"/>
            </w:tcBorders>
            <w:noWrap/>
            <w:vAlign w:val="center"/>
            <w:hideMark/>
          </w:tcPr>
          <w:p w14:paraId="160C25EC"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61,5%</w:t>
            </w:r>
          </w:p>
        </w:tc>
        <w:tc>
          <w:tcPr>
            <w:tcW w:w="533" w:type="pct"/>
            <w:tcBorders>
              <w:top w:val="single" w:sz="8" w:space="0" w:color="9BC2E6"/>
              <w:left w:val="nil"/>
              <w:bottom w:val="single" w:sz="8" w:space="0" w:color="9BC2E6"/>
              <w:right w:val="nil"/>
            </w:tcBorders>
            <w:noWrap/>
            <w:vAlign w:val="center"/>
            <w:hideMark/>
          </w:tcPr>
          <w:p w14:paraId="6B1781C2"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-57,1%</w:t>
            </w:r>
          </w:p>
        </w:tc>
      </w:tr>
      <w:tr w:rsidR="00790560" w:rsidRPr="006B7E4F" w14:paraId="22B01882" w14:textId="77777777" w:rsidTr="00066AC6">
        <w:trPr>
          <w:trHeight w:val="232"/>
        </w:trPr>
        <w:tc>
          <w:tcPr>
            <w:tcW w:w="2456" w:type="pct"/>
            <w:tcBorders>
              <w:top w:val="nil"/>
              <w:left w:val="nil"/>
              <w:bottom w:val="single" w:sz="8" w:space="0" w:color="9BC2E6"/>
              <w:right w:val="nil"/>
            </w:tcBorders>
            <w:noWrap/>
            <w:vAlign w:val="center"/>
            <w:hideMark/>
          </w:tcPr>
          <w:p w14:paraId="650F2BED" w14:textId="77777777" w:rsidR="00790560" w:rsidRPr="00066AC6" w:rsidRDefault="00790560" w:rsidP="00790560">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 xml:space="preserve">Outras Receitas/Despesas Operacionais, </w:t>
            </w:r>
            <w:proofErr w:type="gramStart"/>
            <w:r w:rsidRPr="00066AC6">
              <w:rPr>
                <w:rFonts w:ascii="Arial" w:hAnsi="Arial" w:cs="Arial"/>
                <w:b/>
                <w:color w:val="000000"/>
                <w:sz w:val="12"/>
                <w:szCs w:val="12"/>
                <w:lang w:eastAsia="pt-BR"/>
              </w:rPr>
              <w:t>Líquida</w:t>
            </w:r>
            <w:proofErr w:type="gramEnd"/>
          </w:p>
        </w:tc>
        <w:tc>
          <w:tcPr>
            <w:tcW w:w="529" w:type="pct"/>
            <w:tcBorders>
              <w:top w:val="nil"/>
              <w:left w:val="nil"/>
              <w:bottom w:val="single" w:sz="8" w:space="0" w:color="9BC2E6"/>
              <w:right w:val="nil"/>
            </w:tcBorders>
            <w:noWrap/>
            <w:vAlign w:val="center"/>
            <w:hideMark/>
          </w:tcPr>
          <w:p w14:paraId="12151584"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539.165 </w:t>
            </w:r>
          </w:p>
        </w:tc>
        <w:tc>
          <w:tcPr>
            <w:tcW w:w="529" w:type="pct"/>
            <w:tcBorders>
              <w:top w:val="nil"/>
              <w:left w:val="nil"/>
              <w:bottom w:val="single" w:sz="8" w:space="0" w:color="9BC2E6"/>
              <w:right w:val="nil"/>
            </w:tcBorders>
            <w:noWrap/>
            <w:vAlign w:val="center"/>
            <w:hideMark/>
          </w:tcPr>
          <w:p w14:paraId="4DE72A71"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358.906 </w:t>
            </w:r>
          </w:p>
        </w:tc>
        <w:tc>
          <w:tcPr>
            <w:tcW w:w="529" w:type="pct"/>
            <w:tcBorders>
              <w:top w:val="nil"/>
              <w:left w:val="nil"/>
              <w:bottom w:val="single" w:sz="8" w:space="0" w:color="9BC2E6"/>
              <w:right w:val="nil"/>
            </w:tcBorders>
            <w:noWrap/>
            <w:vAlign w:val="center"/>
            <w:hideMark/>
          </w:tcPr>
          <w:p w14:paraId="38540173"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241.213 </w:t>
            </w:r>
          </w:p>
        </w:tc>
        <w:tc>
          <w:tcPr>
            <w:tcW w:w="424" w:type="pct"/>
            <w:tcBorders>
              <w:top w:val="nil"/>
              <w:left w:val="nil"/>
              <w:bottom w:val="single" w:sz="8" w:space="0" w:color="9BC2E6"/>
              <w:right w:val="nil"/>
            </w:tcBorders>
            <w:noWrap/>
            <w:vAlign w:val="center"/>
            <w:hideMark/>
          </w:tcPr>
          <w:p w14:paraId="09C86ECC"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50,2%</w:t>
            </w:r>
          </w:p>
        </w:tc>
        <w:tc>
          <w:tcPr>
            <w:tcW w:w="533" w:type="pct"/>
            <w:tcBorders>
              <w:top w:val="nil"/>
              <w:left w:val="nil"/>
              <w:bottom w:val="single" w:sz="8" w:space="0" w:color="8EAADB"/>
              <w:right w:val="nil"/>
            </w:tcBorders>
            <w:noWrap/>
            <w:vAlign w:val="center"/>
            <w:hideMark/>
          </w:tcPr>
          <w:p w14:paraId="694F4FAA" w14:textId="77777777" w:rsidR="00790560" w:rsidRPr="00066AC6" w:rsidRDefault="00790560" w:rsidP="00790560">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123,5%</w:t>
            </w:r>
          </w:p>
        </w:tc>
      </w:tr>
    </w:tbl>
    <w:p w14:paraId="2BBC3C20" w14:textId="23D897CE" w:rsidR="006D5747" w:rsidRPr="00754D63" w:rsidRDefault="006D5747" w:rsidP="00754D63">
      <w:pPr>
        <w:pStyle w:val="Legenda"/>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8</w:t>
      </w:r>
      <w:r w:rsidRPr="00505643">
        <w:rPr>
          <w:noProof/>
        </w:rPr>
        <w:fldChar w:fldCharType="end"/>
      </w:r>
      <w:r w:rsidRPr="0064787A">
        <w:t xml:space="preserve"> </w:t>
      </w:r>
      <w:r>
        <w:t>Outras Receitas e Despesas Operacionais</w:t>
      </w:r>
    </w:p>
    <w:p w14:paraId="473A1E2B" w14:textId="65E560B7" w:rsidR="006B7E4F" w:rsidRPr="00066AC6" w:rsidRDefault="006B7E4F" w:rsidP="00066AC6">
      <w:pPr>
        <w:rPr>
          <w:rFonts w:eastAsia="Calibri"/>
          <w:lang w:val="pt-PT"/>
        </w:rPr>
      </w:pPr>
      <w:r w:rsidRPr="00066AC6">
        <w:rPr>
          <w:rFonts w:eastAsia="Calibri"/>
          <w:lang w:val="pt-PT"/>
        </w:rPr>
        <w:t>No ano de 2025, o resultado da rubrica de Outras Receitas Operacionais, deduzidas de Outras Despesas Operacionais, apresentou saldo positivo de R$ 539,2 milhões (R$ 358,9 milhões em 2024 e R$ 241,2 milhões em 2023). Esse desempenho representa um crescimento de 50,2% em relação ao exercício de 2024 e de 123,5% em comparação a 2023.</w:t>
      </w:r>
    </w:p>
    <w:p w14:paraId="065A9E69" w14:textId="7D9DCDD1" w:rsidR="006B7E4F" w:rsidRPr="00066AC6" w:rsidRDefault="006B7E4F" w:rsidP="00066AC6">
      <w:pPr>
        <w:rPr>
          <w:rFonts w:eastAsia="Calibri"/>
          <w:lang w:val="pt-PT"/>
        </w:rPr>
      </w:pPr>
      <w:r w:rsidRPr="00066AC6">
        <w:rPr>
          <w:rFonts w:eastAsia="Calibri"/>
          <w:lang w:val="pt-PT"/>
        </w:rPr>
        <w:t>As principais variações observadas ao longo do período concentraram-se nas seguintes rubricas:</w:t>
      </w:r>
    </w:p>
    <w:p w14:paraId="64C9934F" w14:textId="0563A22C" w:rsidR="00B2178A" w:rsidRPr="00066AC6" w:rsidRDefault="006B7E4F" w:rsidP="00066AC6">
      <w:pPr>
        <w:rPr>
          <w:rFonts w:eastAsia="Calibri"/>
          <w:lang w:val="pt-PT"/>
        </w:rPr>
      </w:pPr>
      <w:r w:rsidRPr="00066AC6">
        <w:rPr>
          <w:rFonts w:eastAsia="Calibri"/>
          <w:b/>
          <w:lang w:val="pt-PT"/>
        </w:rPr>
        <w:t>i) Subvenções Orçamentárias Recebidas:</w:t>
      </w:r>
      <w:r w:rsidRPr="00066AC6">
        <w:rPr>
          <w:rFonts w:eastAsia="Calibri"/>
          <w:lang w:val="pt-PT"/>
        </w:rPr>
        <w:t xml:space="preserve">  A partir de 1º de janeiro de 2020, a Telebras passou a ser classificada como Empresa Estatal Dependente e, com isso, passou a receber recursos orçamentários para o pagamento de despesas de pessoal, custeio e investimentos. Os recursos destinados a pessoal e demais custeios são reconhecidos no resultado da Companhia à medida que são realizados, conforme o CPC 07 – Subvenções e Assistência Governamentais. </w:t>
      </w:r>
      <w:r w:rsidR="005226F9" w:rsidRPr="00066AC6">
        <w:rPr>
          <w:rFonts w:eastAsia="Calibri"/>
          <w:lang w:val="pt-PT"/>
        </w:rPr>
        <w:t>O</w:t>
      </w:r>
      <w:r w:rsidRPr="00066AC6">
        <w:rPr>
          <w:rFonts w:eastAsia="Calibri"/>
          <w:lang w:val="pt-PT"/>
        </w:rPr>
        <w:t>s recursos voltados a investimentos são registrados no passivo não circulante como Adiantamento para Futuro Aumento de Capital (AFAC).</w:t>
      </w:r>
    </w:p>
    <w:p w14:paraId="6F9E51CB" w14:textId="4997B06E" w:rsidR="00B2178A" w:rsidRPr="00066AC6" w:rsidRDefault="006B7E4F" w:rsidP="00066AC6">
      <w:pPr>
        <w:rPr>
          <w:rFonts w:eastAsia="Calibri"/>
          <w:lang w:val="pt-PT"/>
        </w:rPr>
      </w:pPr>
      <w:r w:rsidRPr="00066AC6">
        <w:rPr>
          <w:rFonts w:eastAsia="Calibri"/>
          <w:lang w:val="pt-PT"/>
        </w:rPr>
        <w:t>Em 2025, a Telebras reconheceu R$ 406,9 milhões no resultado (ante R$ 158,2 milhões em 2024 e R$ 240,2 milhões em 2023), representando um aumento de 156,9% e 69,4%, respectivamente. Esse crescimento decorre, principalmente, dos recursos recebidos para quitação do financiamento junto à FINEP e dos valores vinculados ao contrato de gestão, destinados ao pagamento de obrigações da Companhia.</w:t>
      </w:r>
    </w:p>
    <w:p w14:paraId="6800F4F2" w14:textId="5A080C36" w:rsidR="006B7E4F" w:rsidRPr="00066AC6" w:rsidRDefault="006B7E4F" w:rsidP="00066AC6">
      <w:pPr>
        <w:rPr>
          <w:rFonts w:eastAsia="Calibri"/>
          <w:lang w:val="pt-PT"/>
        </w:rPr>
      </w:pPr>
      <w:r w:rsidRPr="00066AC6">
        <w:rPr>
          <w:rFonts w:eastAsia="Calibri"/>
          <w:b/>
          <w:lang w:val="pt-PT"/>
        </w:rPr>
        <w:t>ii) Superávit de Previdência Privada:</w:t>
      </w:r>
      <w:r w:rsidRPr="00066AC6">
        <w:rPr>
          <w:rFonts w:eastAsia="Calibri"/>
          <w:lang w:val="pt-PT"/>
        </w:rPr>
        <w:t xml:space="preserve"> Trata-se do reconhecimento dos superávits relativos aos planos PBS-A, PBS-Telebras e Telebrasprev, que serão repassados à Telebras pela Sistel em 36 parcelas mensais, sujeitas ou não à atualização monetária conforme a rentabilidade do respectivo plano, de acordo com as regras estabelecidas em seus regulamentos.</w:t>
      </w:r>
    </w:p>
    <w:p w14:paraId="41D58ED7" w14:textId="77777777" w:rsidR="006B7E4F" w:rsidRPr="00066AC6" w:rsidRDefault="006B7E4F" w:rsidP="00066AC6">
      <w:pPr>
        <w:rPr>
          <w:rFonts w:eastAsia="Calibri"/>
          <w:lang w:val="pt-PT"/>
        </w:rPr>
      </w:pPr>
      <w:r w:rsidRPr="00066AC6">
        <w:rPr>
          <w:rFonts w:eastAsia="Calibri"/>
          <w:lang w:val="pt-PT"/>
        </w:rPr>
        <w:t>No exercício de 2025, a Companhia reconheceu em seu resultado o montante de R$ 132,7 milhões (R$ 212,0 milhões em 2024 e R$ 33,9 milhões em 2023), correspondente ao direito de recebimento dos superávits dos planos de previdência complementar patrocinados pela Telebras.</w:t>
      </w:r>
    </w:p>
    <w:p w14:paraId="38D5AE17" w14:textId="77777777" w:rsidR="006B7E4F" w:rsidRPr="00066AC6" w:rsidRDefault="006B7E4F" w:rsidP="00066AC6">
      <w:pPr>
        <w:rPr>
          <w:rFonts w:eastAsia="Calibri"/>
          <w:lang w:val="pt-PT"/>
        </w:rPr>
      </w:pPr>
      <w:r w:rsidRPr="00066AC6">
        <w:rPr>
          <w:rFonts w:eastAsia="Calibri"/>
          <w:b/>
          <w:lang w:val="pt-PT"/>
        </w:rPr>
        <w:t>iii) Recuperação de Créditos Tributários:</w:t>
      </w:r>
      <w:r w:rsidRPr="00066AC6">
        <w:rPr>
          <w:rFonts w:eastAsia="Calibri"/>
          <w:lang w:val="pt-PT"/>
        </w:rPr>
        <w:t xml:space="preserve"> Em 2025, a Telebras registrou o montante de R$ 17,6 milhões (R$ 20,5 milhões em 2024 e R$ 9,5 milhões em 2023), referente ao reconhecimento de créditos </w:t>
      </w:r>
      <w:r w:rsidRPr="00066AC6">
        <w:rPr>
          <w:rFonts w:eastAsia="Calibri"/>
          <w:lang w:val="pt-PT"/>
        </w:rPr>
        <w:lastRenderedPageBreak/>
        <w:t>tributários de PIS e COFINS. Tais créditos são utilizados na apuração das contribuições, compensando o valor devido pela Companhia, conforme previsto na legislação tributária aplicável.</w:t>
      </w:r>
    </w:p>
    <w:p w14:paraId="7F2DD20D" w14:textId="1E661B83" w:rsidR="00247165" w:rsidRPr="00066AC6" w:rsidRDefault="006B7E4F" w:rsidP="00066AC6">
      <w:pPr>
        <w:rPr>
          <w:rFonts w:eastAsia="Calibri"/>
          <w:lang w:val="pt-PT"/>
        </w:rPr>
      </w:pPr>
      <w:r w:rsidRPr="00066AC6">
        <w:rPr>
          <w:rFonts w:eastAsia="Calibri"/>
          <w:b/>
          <w:lang w:val="pt-PT"/>
        </w:rPr>
        <w:t>iv) Tributos sobre Outras Receitas Operacionais:</w:t>
      </w:r>
      <w:r w:rsidRPr="00066AC6">
        <w:rPr>
          <w:rFonts w:eastAsia="Calibri"/>
          <w:lang w:val="pt-PT"/>
        </w:rPr>
        <w:t xml:space="preserve"> A redução de 39,3% em relação ao exercício de 2024 decorre, principalmente, da diminuição dos eventos reconhecidos no resultado do período classificados como outras receitas operacionais e que são sujeitos à incidência de PIS e Cofins. A menor geração desses eventos no exercício reduziu a base tributável e, consequentemente, o montante registrado nessa rubrica.</w:t>
      </w:r>
    </w:p>
    <w:p w14:paraId="0A345527" w14:textId="69DCD13C" w:rsidR="003E0246" w:rsidRPr="00D52554" w:rsidRDefault="003E0246" w:rsidP="00087F48">
      <w:pPr>
        <w:pStyle w:val="Ttulo3"/>
        <w:ind w:left="709" w:hanging="709"/>
        <w:rPr>
          <w:b w:val="0"/>
        </w:rPr>
      </w:pPr>
      <w:bookmarkStart w:id="16" w:name="_Toc191641872"/>
      <w:r w:rsidRPr="00D52554">
        <w:t>Resultado Financeiro</w:t>
      </w:r>
      <w:bookmarkEnd w:id="16"/>
    </w:p>
    <w:tbl>
      <w:tblPr>
        <w:tblW w:w="5000" w:type="pct"/>
        <w:tblCellMar>
          <w:left w:w="70" w:type="dxa"/>
          <w:right w:w="70" w:type="dxa"/>
        </w:tblCellMar>
        <w:tblLook w:val="04A0" w:firstRow="1" w:lastRow="0" w:firstColumn="1" w:lastColumn="0" w:noHBand="0" w:noVBand="1"/>
      </w:tblPr>
      <w:tblGrid>
        <w:gridCol w:w="4568"/>
        <w:gridCol w:w="1000"/>
        <w:gridCol w:w="1000"/>
        <w:gridCol w:w="1000"/>
        <w:gridCol w:w="735"/>
        <w:gridCol w:w="769"/>
      </w:tblGrid>
      <w:tr w:rsidR="009E5E78" w:rsidRPr="00794D42" w14:paraId="5E6B7365" w14:textId="77777777" w:rsidTr="00D52554">
        <w:trPr>
          <w:trHeight w:val="232"/>
        </w:trPr>
        <w:tc>
          <w:tcPr>
            <w:tcW w:w="2518" w:type="pct"/>
            <w:tcBorders>
              <w:top w:val="single" w:sz="8" w:space="0" w:color="8EA9DB"/>
              <w:left w:val="nil"/>
              <w:bottom w:val="single" w:sz="8" w:space="0" w:color="8EA9DB"/>
              <w:right w:val="nil"/>
            </w:tcBorders>
            <w:noWrap/>
            <w:vAlign w:val="center"/>
            <w:hideMark/>
          </w:tcPr>
          <w:p w14:paraId="6425DE2A" w14:textId="77777777" w:rsidR="009E5E78" w:rsidRPr="00066AC6" w:rsidRDefault="009E5E78" w:rsidP="009E5E78">
            <w:pPr>
              <w:tabs>
                <w:tab w:val="clear" w:pos="851"/>
              </w:tabs>
              <w:spacing w:before="0" w:after="0"/>
              <w:jc w:val="left"/>
              <w:rPr>
                <w:rFonts w:ascii="Arial" w:hAnsi="Arial" w:cs="Arial"/>
                <w:b/>
                <w:color w:val="2F75B5"/>
                <w:sz w:val="12"/>
                <w:szCs w:val="12"/>
                <w:lang w:eastAsia="pt-BR"/>
              </w:rPr>
            </w:pPr>
            <w:bookmarkStart w:id="17" w:name="_Hlk364801"/>
            <w:r w:rsidRPr="00066AC6">
              <w:rPr>
                <w:rFonts w:ascii="Arial" w:hAnsi="Arial" w:cs="Arial"/>
                <w:b/>
                <w:color w:val="2F75B5"/>
                <w:sz w:val="12"/>
                <w:szCs w:val="12"/>
                <w:lang w:eastAsia="pt-BR"/>
              </w:rPr>
              <w:t>R$ mil</w:t>
            </w:r>
          </w:p>
        </w:tc>
        <w:tc>
          <w:tcPr>
            <w:tcW w:w="551" w:type="pct"/>
            <w:tcBorders>
              <w:top w:val="single" w:sz="8" w:space="0" w:color="9BC2E6"/>
              <w:left w:val="nil"/>
              <w:bottom w:val="single" w:sz="8" w:space="0" w:color="9BC2E6"/>
              <w:right w:val="nil"/>
            </w:tcBorders>
            <w:vAlign w:val="center"/>
            <w:hideMark/>
          </w:tcPr>
          <w:p w14:paraId="1BC8E2ED" w14:textId="77777777" w:rsidR="009E5E78" w:rsidRPr="00066AC6" w:rsidRDefault="009E5E78" w:rsidP="009E5E78">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2025</w:t>
            </w:r>
          </w:p>
        </w:tc>
        <w:tc>
          <w:tcPr>
            <w:tcW w:w="551" w:type="pct"/>
            <w:tcBorders>
              <w:top w:val="single" w:sz="8" w:space="0" w:color="9BC2E6"/>
              <w:left w:val="nil"/>
              <w:bottom w:val="single" w:sz="8" w:space="0" w:color="9BC2E6"/>
              <w:right w:val="nil"/>
            </w:tcBorders>
            <w:vAlign w:val="center"/>
            <w:hideMark/>
          </w:tcPr>
          <w:p w14:paraId="04B666A2" w14:textId="77777777" w:rsidR="009E5E78" w:rsidRPr="00066AC6" w:rsidRDefault="009E5E78" w:rsidP="009E5E78">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2024</w:t>
            </w:r>
          </w:p>
        </w:tc>
        <w:tc>
          <w:tcPr>
            <w:tcW w:w="551" w:type="pct"/>
            <w:tcBorders>
              <w:top w:val="single" w:sz="8" w:space="0" w:color="9BC2E6"/>
              <w:left w:val="nil"/>
              <w:bottom w:val="single" w:sz="8" w:space="0" w:color="9BC2E6"/>
              <w:right w:val="nil"/>
            </w:tcBorders>
            <w:vAlign w:val="center"/>
            <w:hideMark/>
          </w:tcPr>
          <w:p w14:paraId="648C01BB" w14:textId="77777777" w:rsidR="009E5E78" w:rsidRPr="00066AC6" w:rsidRDefault="009E5E78" w:rsidP="009E5E78">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2023</w:t>
            </w:r>
          </w:p>
        </w:tc>
        <w:tc>
          <w:tcPr>
            <w:tcW w:w="405" w:type="pct"/>
            <w:tcBorders>
              <w:top w:val="single" w:sz="8" w:space="0" w:color="9BC2E6"/>
              <w:left w:val="nil"/>
              <w:bottom w:val="single" w:sz="8" w:space="0" w:color="9BC2E6"/>
              <w:right w:val="nil"/>
            </w:tcBorders>
            <w:shd w:val="clear" w:color="000000" w:fill="FFFFFF"/>
            <w:vAlign w:val="center"/>
            <w:hideMark/>
          </w:tcPr>
          <w:p w14:paraId="6A2B5B91" w14:textId="77777777" w:rsidR="009E5E78" w:rsidRPr="00066AC6" w:rsidRDefault="009E5E78" w:rsidP="009E5E78">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2025 X 2024</w:t>
            </w:r>
          </w:p>
        </w:tc>
        <w:tc>
          <w:tcPr>
            <w:tcW w:w="424" w:type="pct"/>
            <w:tcBorders>
              <w:top w:val="single" w:sz="8" w:space="0" w:color="9BC2E6"/>
              <w:left w:val="nil"/>
              <w:bottom w:val="single" w:sz="8" w:space="0" w:color="9BC2E6"/>
              <w:right w:val="nil"/>
            </w:tcBorders>
            <w:shd w:val="clear" w:color="000000" w:fill="FFFFFF"/>
            <w:vAlign w:val="center"/>
            <w:hideMark/>
          </w:tcPr>
          <w:p w14:paraId="1C64B473" w14:textId="27A36A84" w:rsidR="009E5E78" w:rsidRPr="00066AC6" w:rsidRDefault="009E5E78" w:rsidP="009E5E78">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66AC6">
              <w:rPr>
                <w:rFonts w:ascii="Arial" w:hAnsi="Arial" w:cs="Arial"/>
                <w:b/>
                <w:color w:val="2F75B5"/>
                <w:sz w:val="12"/>
                <w:szCs w:val="12"/>
                <w:lang w:eastAsia="pt-BR"/>
              </w:rPr>
              <w:t xml:space="preserve"> X 2023</w:t>
            </w:r>
          </w:p>
        </w:tc>
      </w:tr>
      <w:tr w:rsidR="009E5E78" w:rsidRPr="00794D42" w14:paraId="0A33D8C1" w14:textId="77777777" w:rsidTr="00D52554">
        <w:trPr>
          <w:trHeight w:val="232"/>
        </w:trPr>
        <w:tc>
          <w:tcPr>
            <w:tcW w:w="2518" w:type="pct"/>
            <w:tcBorders>
              <w:top w:val="nil"/>
              <w:left w:val="nil"/>
              <w:bottom w:val="nil"/>
              <w:right w:val="nil"/>
            </w:tcBorders>
            <w:noWrap/>
            <w:vAlign w:val="center"/>
            <w:hideMark/>
          </w:tcPr>
          <w:p w14:paraId="5B36DECE"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Receitas Financeiras</w:t>
            </w:r>
          </w:p>
        </w:tc>
        <w:tc>
          <w:tcPr>
            <w:tcW w:w="551" w:type="pct"/>
            <w:tcBorders>
              <w:top w:val="nil"/>
              <w:left w:val="nil"/>
              <w:bottom w:val="nil"/>
              <w:right w:val="nil"/>
            </w:tcBorders>
            <w:noWrap/>
            <w:vAlign w:val="center"/>
            <w:hideMark/>
          </w:tcPr>
          <w:p w14:paraId="630E5B00"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p>
        </w:tc>
        <w:tc>
          <w:tcPr>
            <w:tcW w:w="551" w:type="pct"/>
            <w:tcBorders>
              <w:top w:val="nil"/>
              <w:left w:val="nil"/>
              <w:bottom w:val="nil"/>
              <w:right w:val="nil"/>
            </w:tcBorders>
            <w:noWrap/>
            <w:vAlign w:val="center"/>
            <w:hideMark/>
          </w:tcPr>
          <w:p w14:paraId="38C60ADB" w14:textId="77777777" w:rsidR="009E5E78" w:rsidRPr="00066AC6" w:rsidRDefault="009E5E78" w:rsidP="009E5E78">
            <w:pPr>
              <w:tabs>
                <w:tab w:val="clear" w:pos="851"/>
              </w:tabs>
              <w:spacing w:before="0" w:after="0"/>
              <w:jc w:val="left"/>
              <w:rPr>
                <w:rFonts w:ascii="Arial" w:hAnsi="Arial" w:cs="Arial"/>
                <w:color w:val="auto"/>
                <w:sz w:val="12"/>
                <w:szCs w:val="12"/>
                <w:lang w:eastAsia="pt-BR"/>
              </w:rPr>
            </w:pPr>
          </w:p>
        </w:tc>
        <w:tc>
          <w:tcPr>
            <w:tcW w:w="551" w:type="pct"/>
            <w:tcBorders>
              <w:top w:val="nil"/>
              <w:left w:val="nil"/>
              <w:bottom w:val="nil"/>
              <w:right w:val="nil"/>
            </w:tcBorders>
            <w:noWrap/>
            <w:vAlign w:val="center"/>
            <w:hideMark/>
          </w:tcPr>
          <w:p w14:paraId="209B5711" w14:textId="77777777" w:rsidR="009E5E78" w:rsidRPr="00066AC6" w:rsidRDefault="009E5E78" w:rsidP="009E5E78">
            <w:pPr>
              <w:tabs>
                <w:tab w:val="clear" w:pos="851"/>
              </w:tabs>
              <w:spacing w:before="0" w:after="0"/>
              <w:jc w:val="left"/>
              <w:rPr>
                <w:rFonts w:ascii="Arial" w:hAnsi="Arial" w:cs="Arial"/>
                <w:color w:val="auto"/>
                <w:sz w:val="12"/>
                <w:szCs w:val="12"/>
                <w:lang w:eastAsia="pt-BR"/>
              </w:rPr>
            </w:pPr>
          </w:p>
        </w:tc>
        <w:tc>
          <w:tcPr>
            <w:tcW w:w="405" w:type="pct"/>
            <w:tcBorders>
              <w:top w:val="nil"/>
              <w:left w:val="nil"/>
              <w:bottom w:val="nil"/>
              <w:right w:val="nil"/>
            </w:tcBorders>
            <w:vAlign w:val="center"/>
            <w:hideMark/>
          </w:tcPr>
          <w:p w14:paraId="0267E30C"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 xml:space="preserve"> </w:t>
            </w:r>
          </w:p>
        </w:tc>
        <w:tc>
          <w:tcPr>
            <w:tcW w:w="424" w:type="pct"/>
            <w:tcBorders>
              <w:top w:val="nil"/>
              <w:left w:val="nil"/>
              <w:bottom w:val="nil"/>
              <w:right w:val="nil"/>
            </w:tcBorders>
            <w:vAlign w:val="center"/>
            <w:hideMark/>
          </w:tcPr>
          <w:p w14:paraId="667DFBDA"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 xml:space="preserve"> </w:t>
            </w:r>
          </w:p>
        </w:tc>
      </w:tr>
      <w:tr w:rsidR="009E5E78" w:rsidRPr="00794D42" w14:paraId="54A45335" w14:textId="77777777" w:rsidTr="00D52554">
        <w:trPr>
          <w:trHeight w:val="232"/>
        </w:trPr>
        <w:tc>
          <w:tcPr>
            <w:tcW w:w="2518" w:type="pct"/>
            <w:tcBorders>
              <w:top w:val="nil"/>
              <w:left w:val="nil"/>
              <w:bottom w:val="nil"/>
              <w:right w:val="nil"/>
            </w:tcBorders>
            <w:noWrap/>
            <w:vAlign w:val="center"/>
            <w:hideMark/>
          </w:tcPr>
          <w:p w14:paraId="020F2694"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Aplicações Financeiras (i)</w:t>
            </w:r>
          </w:p>
        </w:tc>
        <w:tc>
          <w:tcPr>
            <w:tcW w:w="551" w:type="pct"/>
            <w:tcBorders>
              <w:top w:val="nil"/>
              <w:left w:val="nil"/>
              <w:bottom w:val="nil"/>
              <w:right w:val="nil"/>
            </w:tcBorders>
            <w:noWrap/>
            <w:vAlign w:val="center"/>
            <w:hideMark/>
          </w:tcPr>
          <w:p w14:paraId="1A47B3AA"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194.343 </w:t>
            </w:r>
          </w:p>
        </w:tc>
        <w:tc>
          <w:tcPr>
            <w:tcW w:w="551" w:type="pct"/>
            <w:tcBorders>
              <w:top w:val="nil"/>
              <w:left w:val="nil"/>
              <w:bottom w:val="nil"/>
              <w:right w:val="nil"/>
            </w:tcBorders>
            <w:noWrap/>
            <w:vAlign w:val="center"/>
            <w:hideMark/>
          </w:tcPr>
          <w:p w14:paraId="4BC4479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116.459 </w:t>
            </w:r>
          </w:p>
        </w:tc>
        <w:tc>
          <w:tcPr>
            <w:tcW w:w="551" w:type="pct"/>
            <w:tcBorders>
              <w:top w:val="nil"/>
              <w:left w:val="nil"/>
              <w:bottom w:val="nil"/>
              <w:right w:val="nil"/>
            </w:tcBorders>
            <w:noWrap/>
            <w:vAlign w:val="center"/>
            <w:hideMark/>
          </w:tcPr>
          <w:p w14:paraId="43FA691B"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155.382 </w:t>
            </w:r>
          </w:p>
        </w:tc>
        <w:tc>
          <w:tcPr>
            <w:tcW w:w="405" w:type="pct"/>
            <w:tcBorders>
              <w:top w:val="nil"/>
              <w:left w:val="nil"/>
              <w:bottom w:val="nil"/>
              <w:right w:val="nil"/>
            </w:tcBorders>
            <w:noWrap/>
            <w:vAlign w:val="center"/>
            <w:hideMark/>
          </w:tcPr>
          <w:p w14:paraId="789F0C1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66,9%</w:t>
            </w:r>
          </w:p>
        </w:tc>
        <w:tc>
          <w:tcPr>
            <w:tcW w:w="424" w:type="pct"/>
            <w:tcBorders>
              <w:top w:val="nil"/>
              <w:left w:val="nil"/>
              <w:bottom w:val="nil"/>
              <w:right w:val="nil"/>
            </w:tcBorders>
            <w:noWrap/>
            <w:vAlign w:val="center"/>
            <w:hideMark/>
          </w:tcPr>
          <w:p w14:paraId="089EF18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25,1%</w:t>
            </w:r>
          </w:p>
        </w:tc>
      </w:tr>
      <w:tr w:rsidR="009E5E78" w:rsidRPr="00794D42" w14:paraId="5E1AF1AF" w14:textId="77777777" w:rsidTr="00D52554">
        <w:trPr>
          <w:trHeight w:val="232"/>
        </w:trPr>
        <w:tc>
          <w:tcPr>
            <w:tcW w:w="2518" w:type="pct"/>
            <w:tcBorders>
              <w:top w:val="nil"/>
              <w:left w:val="nil"/>
              <w:bottom w:val="nil"/>
              <w:right w:val="nil"/>
            </w:tcBorders>
            <w:noWrap/>
            <w:vAlign w:val="center"/>
            <w:hideMark/>
          </w:tcPr>
          <w:p w14:paraId="3F18F491"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Superavit Previdência Privada (</w:t>
            </w:r>
            <w:proofErr w:type="spellStart"/>
            <w:r w:rsidRPr="00066AC6">
              <w:rPr>
                <w:rFonts w:ascii="Arial" w:hAnsi="Arial" w:cs="Arial"/>
                <w:color w:val="000000"/>
                <w:sz w:val="12"/>
                <w:szCs w:val="12"/>
                <w:lang w:eastAsia="pt-BR"/>
              </w:rPr>
              <w:t>ii</w:t>
            </w:r>
            <w:proofErr w:type="spellEnd"/>
            <w:r w:rsidRPr="00066AC6">
              <w:rPr>
                <w:rFonts w:ascii="Arial" w:hAnsi="Arial" w:cs="Arial"/>
                <w:color w:val="000000"/>
                <w:sz w:val="12"/>
                <w:szCs w:val="12"/>
                <w:lang w:eastAsia="pt-BR"/>
              </w:rPr>
              <w:t>)</w:t>
            </w:r>
          </w:p>
        </w:tc>
        <w:tc>
          <w:tcPr>
            <w:tcW w:w="551" w:type="pct"/>
            <w:tcBorders>
              <w:top w:val="nil"/>
              <w:left w:val="nil"/>
              <w:bottom w:val="nil"/>
              <w:right w:val="nil"/>
            </w:tcBorders>
            <w:noWrap/>
            <w:vAlign w:val="center"/>
            <w:hideMark/>
          </w:tcPr>
          <w:p w14:paraId="3B6B302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18.867 </w:t>
            </w:r>
          </w:p>
        </w:tc>
        <w:tc>
          <w:tcPr>
            <w:tcW w:w="551" w:type="pct"/>
            <w:tcBorders>
              <w:top w:val="nil"/>
              <w:left w:val="nil"/>
              <w:bottom w:val="nil"/>
              <w:right w:val="nil"/>
            </w:tcBorders>
            <w:noWrap/>
            <w:vAlign w:val="center"/>
            <w:hideMark/>
          </w:tcPr>
          <w:p w14:paraId="1A22001D"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2.610 </w:t>
            </w:r>
          </w:p>
        </w:tc>
        <w:tc>
          <w:tcPr>
            <w:tcW w:w="551" w:type="pct"/>
            <w:tcBorders>
              <w:top w:val="nil"/>
              <w:left w:val="nil"/>
              <w:bottom w:val="nil"/>
              <w:right w:val="nil"/>
            </w:tcBorders>
            <w:noWrap/>
            <w:vAlign w:val="center"/>
            <w:hideMark/>
          </w:tcPr>
          <w:p w14:paraId="256B0CC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1.439 </w:t>
            </w:r>
          </w:p>
        </w:tc>
        <w:tc>
          <w:tcPr>
            <w:tcW w:w="405" w:type="pct"/>
            <w:tcBorders>
              <w:top w:val="nil"/>
              <w:left w:val="nil"/>
              <w:bottom w:val="nil"/>
              <w:right w:val="nil"/>
            </w:tcBorders>
            <w:noWrap/>
            <w:vAlign w:val="center"/>
            <w:hideMark/>
          </w:tcPr>
          <w:p w14:paraId="16D55F79"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622,9%</w:t>
            </w:r>
          </w:p>
        </w:tc>
        <w:tc>
          <w:tcPr>
            <w:tcW w:w="424" w:type="pct"/>
            <w:tcBorders>
              <w:top w:val="nil"/>
              <w:left w:val="nil"/>
              <w:bottom w:val="nil"/>
              <w:right w:val="nil"/>
            </w:tcBorders>
            <w:noWrap/>
            <w:vAlign w:val="center"/>
            <w:hideMark/>
          </w:tcPr>
          <w:p w14:paraId="12BC5524"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1211,1%</w:t>
            </w:r>
          </w:p>
        </w:tc>
      </w:tr>
      <w:tr w:rsidR="009E5E78" w:rsidRPr="00794D42" w14:paraId="20BB8B21" w14:textId="77777777" w:rsidTr="00D52554">
        <w:trPr>
          <w:trHeight w:val="232"/>
        </w:trPr>
        <w:tc>
          <w:tcPr>
            <w:tcW w:w="2518" w:type="pct"/>
            <w:tcBorders>
              <w:top w:val="nil"/>
              <w:left w:val="nil"/>
              <w:bottom w:val="nil"/>
              <w:right w:val="nil"/>
            </w:tcBorders>
            <w:noWrap/>
            <w:vAlign w:val="center"/>
            <w:hideMark/>
          </w:tcPr>
          <w:p w14:paraId="4AB6BBD6"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Tributos</w:t>
            </w:r>
          </w:p>
        </w:tc>
        <w:tc>
          <w:tcPr>
            <w:tcW w:w="551" w:type="pct"/>
            <w:tcBorders>
              <w:top w:val="nil"/>
              <w:left w:val="nil"/>
              <w:bottom w:val="nil"/>
              <w:right w:val="nil"/>
            </w:tcBorders>
            <w:noWrap/>
            <w:vAlign w:val="center"/>
            <w:hideMark/>
          </w:tcPr>
          <w:p w14:paraId="5F50E4D8"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12.724 </w:t>
            </w:r>
          </w:p>
        </w:tc>
        <w:tc>
          <w:tcPr>
            <w:tcW w:w="551" w:type="pct"/>
            <w:tcBorders>
              <w:top w:val="nil"/>
              <w:left w:val="nil"/>
              <w:bottom w:val="nil"/>
              <w:right w:val="nil"/>
            </w:tcBorders>
            <w:noWrap/>
            <w:vAlign w:val="center"/>
            <w:hideMark/>
          </w:tcPr>
          <w:p w14:paraId="3D682615"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10.871 </w:t>
            </w:r>
          </w:p>
        </w:tc>
        <w:tc>
          <w:tcPr>
            <w:tcW w:w="551" w:type="pct"/>
            <w:tcBorders>
              <w:top w:val="nil"/>
              <w:left w:val="nil"/>
              <w:bottom w:val="nil"/>
              <w:right w:val="nil"/>
            </w:tcBorders>
            <w:noWrap/>
            <w:vAlign w:val="center"/>
            <w:hideMark/>
          </w:tcPr>
          <w:p w14:paraId="5F89D7E2"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12.221 </w:t>
            </w:r>
          </w:p>
        </w:tc>
        <w:tc>
          <w:tcPr>
            <w:tcW w:w="405" w:type="pct"/>
            <w:tcBorders>
              <w:top w:val="nil"/>
              <w:left w:val="nil"/>
              <w:bottom w:val="nil"/>
              <w:right w:val="nil"/>
            </w:tcBorders>
            <w:noWrap/>
            <w:vAlign w:val="center"/>
            <w:hideMark/>
          </w:tcPr>
          <w:p w14:paraId="462BD44A"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17,0%</w:t>
            </w:r>
          </w:p>
        </w:tc>
        <w:tc>
          <w:tcPr>
            <w:tcW w:w="424" w:type="pct"/>
            <w:tcBorders>
              <w:top w:val="nil"/>
              <w:left w:val="nil"/>
              <w:bottom w:val="nil"/>
              <w:right w:val="nil"/>
            </w:tcBorders>
            <w:noWrap/>
            <w:vAlign w:val="center"/>
            <w:hideMark/>
          </w:tcPr>
          <w:p w14:paraId="1A7BF6E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4,1%</w:t>
            </w:r>
          </w:p>
        </w:tc>
      </w:tr>
      <w:tr w:rsidR="009E5E78" w:rsidRPr="00794D42" w14:paraId="6A588CB9" w14:textId="77777777" w:rsidTr="00D52554">
        <w:trPr>
          <w:trHeight w:val="232"/>
        </w:trPr>
        <w:tc>
          <w:tcPr>
            <w:tcW w:w="2518" w:type="pct"/>
            <w:tcBorders>
              <w:top w:val="nil"/>
              <w:left w:val="nil"/>
              <w:bottom w:val="nil"/>
              <w:right w:val="nil"/>
            </w:tcBorders>
            <w:noWrap/>
            <w:vAlign w:val="center"/>
            <w:hideMark/>
          </w:tcPr>
          <w:p w14:paraId="55D545F5"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Depósitos Judiciais</w:t>
            </w:r>
          </w:p>
        </w:tc>
        <w:tc>
          <w:tcPr>
            <w:tcW w:w="551" w:type="pct"/>
            <w:tcBorders>
              <w:top w:val="nil"/>
              <w:left w:val="nil"/>
              <w:bottom w:val="nil"/>
              <w:right w:val="nil"/>
            </w:tcBorders>
            <w:noWrap/>
            <w:vAlign w:val="center"/>
            <w:hideMark/>
          </w:tcPr>
          <w:p w14:paraId="71E9A117"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4.534 </w:t>
            </w:r>
          </w:p>
        </w:tc>
        <w:tc>
          <w:tcPr>
            <w:tcW w:w="551" w:type="pct"/>
            <w:tcBorders>
              <w:top w:val="nil"/>
              <w:left w:val="nil"/>
              <w:bottom w:val="nil"/>
              <w:right w:val="nil"/>
            </w:tcBorders>
            <w:noWrap/>
            <w:vAlign w:val="center"/>
            <w:hideMark/>
          </w:tcPr>
          <w:p w14:paraId="2AD5EE6F"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3.644 </w:t>
            </w:r>
          </w:p>
        </w:tc>
        <w:tc>
          <w:tcPr>
            <w:tcW w:w="551" w:type="pct"/>
            <w:tcBorders>
              <w:top w:val="nil"/>
              <w:left w:val="nil"/>
              <w:bottom w:val="nil"/>
              <w:right w:val="nil"/>
            </w:tcBorders>
            <w:noWrap/>
            <w:vAlign w:val="center"/>
            <w:hideMark/>
          </w:tcPr>
          <w:p w14:paraId="6C28F48F"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4.142 </w:t>
            </w:r>
          </w:p>
        </w:tc>
        <w:tc>
          <w:tcPr>
            <w:tcW w:w="405" w:type="pct"/>
            <w:tcBorders>
              <w:top w:val="nil"/>
              <w:left w:val="nil"/>
              <w:bottom w:val="nil"/>
              <w:right w:val="nil"/>
            </w:tcBorders>
            <w:noWrap/>
            <w:vAlign w:val="center"/>
            <w:hideMark/>
          </w:tcPr>
          <w:p w14:paraId="7A3B02CA"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24,4%</w:t>
            </w:r>
          </w:p>
        </w:tc>
        <w:tc>
          <w:tcPr>
            <w:tcW w:w="424" w:type="pct"/>
            <w:tcBorders>
              <w:top w:val="nil"/>
              <w:left w:val="nil"/>
              <w:bottom w:val="nil"/>
              <w:right w:val="nil"/>
            </w:tcBorders>
            <w:noWrap/>
            <w:vAlign w:val="center"/>
            <w:hideMark/>
          </w:tcPr>
          <w:p w14:paraId="44E6EE8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9,5%</w:t>
            </w:r>
          </w:p>
        </w:tc>
      </w:tr>
      <w:tr w:rsidR="009E5E78" w:rsidRPr="00794D42" w14:paraId="487114C7" w14:textId="77777777" w:rsidTr="00D52554">
        <w:trPr>
          <w:trHeight w:val="232"/>
        </w:trPr>
        <w:tc>
          <w:tcPr>
            <w:tcW w:w="2518" w:type="pct"/>
            <w:tcBorders>
              <w:top w:val="nil"/>
              <w:left w:val="nil"/>
              <w:bottom w:val="nil"/>
              <w:right w:val="nil"/>
            </w:tcBorders>
            <w:noWrap/>
            <w:vAlign w:val="center"/>
            <w:hideMark/>
          </w:tcPr>
          <w:p w14:paraId="621B8872"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Descontos Financeiros sobre Passivos</w:t>
            </w:r>
          </w:p>
        </w:tc>
        <w:tc>
          <w:tcPr>
            <w:tcW w:w="551" w:type="pct"/>
            <w:tcBorders>
              <w:top w:val="nil"/>
              <w:left w:val="nil"/>
              <w:bottom w:val="nil"/>
              <w:right w:val="nil"/>
            </w:tcBorders>
            <w:noWrap/>
            <w:vAlign w:val="center"/>
            <w:hideMark/>
          </w:tcPr>
          <w:p w14:paraId="554E653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2.808 </w:t>
            </w:r>
          </w:p>
        </w:tc>
        <w:tc>
          <w:tcPr>
            <w:tcW w:w="551" w:type="pct"/>
            <w:tcBorders>
              <w:top w:val="nil"/>
              <w:left w:val="nil"/>
              <w:bottom w:val="nil"/>
              <w:right w:val="nil"/>
            </w:tcBorders>
            <w:noWrap/>
            <w:vAlign w:val="center"/>
            <w:hideMark/>
          </w:tcPr>
          <w:p w14:paraId="3B8CD23B"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51" w:type="pct"/>
            <w:tcBorders>
              <w:top w:val="nil"/>
              <w:left w:val="nil"/>
              <w:bottom w:val="nil"/>
              <w:right w:val="nil"/>
            </w:tcBorders>
            <w:noWrap/>
            <w:vAlign w:val="center"/>
            <w:hideMark/>
          </w:tcPr>
          <w:p w14:paraId="2469FB9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05" w:type="pct"/>
            <w:tcBorders>
              <w:top w:val="nil"/>
              <w:left w:val="nil"/>
              <w:bottom w:val="nil"/>
              <w:right w:val="nil"/>
            </w:tcBorders>
            <w:noWrap/>
            <w:vAlign w:val="center"/>
            <w:hideMark/>
          </w:tcPr>
          <w:p w14:paraId="10E4FD9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24" w:type="pct"/>
            <w:tcBorders>
              <w:top w:val="nil"/>
              <w:left w:val="nil"/>
              <w:bottom w:val="nil"/>
              <w:right w:val="nil"/>
            </w:tcBorders>
            <w:noWrap/>
            <w:vAlign w:val="center"/>
            <w:hideMark/>
          </w:tcPr>
          <w:p w14:paraId="3BE12C6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9E5E78" w:rsidRPr="00794D42" w14:paraId="3DFC30B9" w14:textId="77777777" w:rsidTr="00D52554">
        <w:trPr>
          <w:trHeight w:val="232"/>
        </w:trPr>
        <w:tc>
          <w:tcPr>
            <w:tcW w:w="2518" w:type="pct"/>
            <w:tcBorders>
              <w:top w:val="nil"/>
              <w:left w:val="nil"/>
              <w:bottom w:val="nil"/>
              <w:right w:val="nil"/>
            </w:tcBorders>
            <w:noWrap/>
            <w:vAlign w:val="center"/>
            <w:hideMark/>
          </w:tcPr>
          <w:p w14:paraId="3536FA53"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Outras Receitas</w:t>
            </w:r>
          </w:p>
        </w:tc>
        <w:tc>
          <w:tcPr>
            <w:tcW w:w="551" w:type="pct"/>
            <w:tcBorders>
              <w:top w:val="nil"/>
              <w:left w:val="nil"/>
              <w:bottom w:val="nil"/>
              <w:right w:val="nil"/>
            </w:tcBorders>
            <w:noWrap/>
            <w:vAlign w:val="center"/>
            <w:hideMark/>
          </w:tcPr>
          <w:p w14:paraId="192E087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254 </w:t>
            </w:r>
          </w:p>
        </w:tc>
        <w:tc>
          <w:tcPr>
            <w:tcW w:w="551" w:type="pct"/>
            <w:tcBorders>
              <w:top w:val="nil"/>
              <w:left w:val="nil"/>
              <w:bottom w:val="nil"/>
              <w:right w:val="nil"/>
            </w:tcBorders>
            <w:noWrap/>
            <w:vAlign w:val="center"/>
            <w:hideMark/>
          </w:tcPr>
          <w:p w14:paraId="160672B4"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867 </w:t>
            </w:r>
          </w:p>
        </w:tc>
        <w:tc>
          <w:tcPr>
            <w:tcW w:w="551" w:type="pct"/>
            <w:tcBorders>
              <w:top w:val="nil"/>
              <w:left w:val="nil"/>
              <w:bottom w:val="nil"/>
              <w:right w:val="nil"/>
            </w:tcBorders>
            <w:noWrap/>
            <w:vAlign w:val="center"/>
            <w:hideMark/>
          </w:tcPr>
          <w:p w14:paraId="106B17D8"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294 </w:t>
            </w:r>
          </w:p>
        </w:tc>
        <w:tc>
          <w:tcPr>
            <w:tcW w:w="405" w:type="pct"/>
            <w:tcBorders>
              <w:top w:val="nil"/>
              <w:left w:val="nil"/>
              <w:bottom w:val="nil"/>
              <w:right w:val="nil"/>
            </w:tcBorders>
            <w:noWrap/>
            <w:vAlign w:val="center"/>
            <w:hideMark/>
          </w:tcPr>
          <w:p w14:paraId="777E72A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-70,7%</w:t>
            </w:r>
          </w:p>
        </w:tc>
        <w:tc>
          <w:tcPr>
            <w:tcW w:w="424" w:type="pct"/>
            <w:tcBorders>
              <w:top w:val="nil"/>
              <w:left w:val="nil"/>
              <w:bottom w:val="nil"/>
              <w:right w:val="nil"/>
            </w:tcBorders>
            <w:noWrap/>
            <w:vAlign w:val="center"/>
            <w:hideMark/>
          </w:tcPr>
          <w:p w14:paraId="4900C7C2"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-13,6%</w:t>
            </w:r>
          </w:p>
        </w:tc>
      </w:tr>
      <w:tr w:rsidR="009E5E78" w:rsidRPr="00794D42" w14:paraId="18CF44D2" w14:textId="77777777" w:rsidTr="00D52554">
        <w:trPr>
          <w:trHeight w:val="232"/>
        </w:trPr>
        <w:tc>
          <w:tcPr>
            <w:tcW w:w="2518" w:type="pct"/>
            <w:tcBorders>
              <w:top w:val="nil"/>
              <w:left w:val="nil"/>
              <w:bottom w:val="nil"/>
              <w:right w:val="nil"/>
            </w:tcBorders>
            <w:noWrap/>
            <w:vAlign w:val="center"/>
            <w:hideMark/>
          </w:tcPr>
          <w:p w14:paraId="0EE5FB7B"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Tributos sobre Receitas Financeiras</w:t>
            </w:r>
          </w:p>
        </w:tc>
        <w:tc>
          <w:tcPr>
            <w:tcW w:w="551" w:type="pct"/>
            <w:tcBorders>
              <w:top w:val="nil"/>
              <w:left w:val="nil"/>
              <w:bottom w:val="nil"/>
              <w:right w:val="nil"/>
            </w:tcBorders>
            <w:noWrap/>
            <w:vAlign w:val="center"/>
            <w:hideMark/>
          </w:tcPr>
          <w:p w14:paraId="27ED6218"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(10.649)</w:t>
            </w:r>
          </w:p>
        </w:tc>
        <w:tc>
          <w:tcPr>
            <w:tcW w:w="551" w:type="pct"/>
            <w:tcBorders>
              <w:top w:val="nil"/>
              <w:left w:val="nil"/>
              <w:bottom w:val="nil"/>
              <w:right w:val="nil"/>
            </w:tcBorders>
            <w:noWrap/>
            <w:vAlign w:val="center"/>
            <w:hideMark/>
          </w:tcPr>
          <w:p w14:paraId="58D9065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(6.107)</w:t>
            </w:r>
          </w:p>
        </w:tc>
        <w:tc>
          <w:tcPr>
            <w:tcW w:w="551" w:type="pct"/>
            <w:tcBorders>
              <w:top w:val="nil"/>
              <w:left w:val="nil"/>
              <w:bottom w:val="nil"/>
              <w:right w:val="nil"/>
            </w:tcBorders>
            <w:noWrap/>
            <w:vAlign w:val="center"/>
            <w:hideMark/>
          </w:tcPr>
          <w:p w14:paraId="18D5065C"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(7.840)</w:t>
            </w:r>
          </w:p>
        </w:tc>
        <w:tc>
          <w:tcPr>
            <w:tcW w:w="405" w:type="pct"/>
            <w:tcBorders>
              <w:top w:val="nil"/>
              <w:left w:val="nil"/>
              <w:bottom w:val="nil"/>
              <w:right w:val="nil"/>
            </w:tcBorders>
            <w:noWrap/>
            <w:vAlign w:val="center"/>
            <w:hideMark/>
          </w:tcPr>
          <w:p w14:paraId="3F61A73A"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74,4%</w:t>
            </w:r>
          </w:p>
        </w:tc>
        <w:tc>
          <w:tcPr>
            <w:tcW w:w="424" w:type="pct"/>
            <w:tcBorders>
              <w:top w:val="nil"/>
              <w:left w:val="nil"/>
              <w:bottom w:val="nil"/>
              <w:right w:val="nil"/>
            </w:tcBorders>
            <w:noWrap/>
            <w:vAlign w:val="center"/>
            <w:hideMark/>
          </w:tcPr>
          <w:p w14:paraId="2059319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35,8%</w:t>
            </w:r>
          </w:p>
        </w:tc>
      </w:tr>
      <w:tr w:rsidR="009E5E78" w:rsidRPr="00794D42" w14:paraId="7B9733AF" w14:textId="77777777" w:rsidTr="00D52554">
        <w:trPr>
          <w:trHeight w:val="232"/>
        </w:trPr>
        <w:tc>
          <w:tcPr>
            <w:tcW w:w="2518" w:type="pct"/>
            <w:tcBorders>
              <w:top w:val="single" w:sz="8" w:space="0" w:color="9BC2E6"/>
              <w:left w:val="nil"/>
              <w:bottom w:val="single" w:sz="8" w:space="0" w:color="9BC2E6"/>
              <w:right w:val="nil"/>
            </w:tcBorders>
            <w:noWrap/>
            <w:vAlign w:val="center"/>
            <w:hideMark/>
          </w:tcPr>
          <w:p w14:paraId="628FE828"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Total</w:t>
            </w:r>
          </w:p>
        </w:tc>
        <w:tc>
          <w:tcPr>
            <w:tcW w:w="551" w:type="pct"/>
            <w:tcBorders>
              <w:top w:val="single" w:sz="8" w:space="0" w:color="9BC2E6"/>
              <w:left w:val="nil"/>
              <w:bottom w:val="single" w:sz="8" w:space="0" w:color="9BC2E6"/>
              <w:right w:val="nil"/>
            </w:tcBorders>
            <w:noWrap/>
            <w:vAlign w:val="center"/>
            <w:hideMark/>
          </w:tcPr>
          <w:p w14:paraId="45CA2564"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222.881 </w:t>
            </w:r>
          </w:p>
        </w:tc>
        <w:tc>
          <w:tcPr>
            <w:tcW w:w="551" w:type="pct"/>
            <w:tcBorders>
              <w:top w:val="single" w:sz="8" w:space="0" w:color="9BC2E6"/>
              <w:left w:val="nil"/>
              <w:bottom w:val="single" w:sz="8" w:space="0" w:color="9BC2E6"/>
              <w:right w:val="nil"/>
            </w:tcBorders>
            <w:noWrap/>
            <w:vAlign w:val="center"/>
            <w:hideMark/>
          </w:tcPr>
          <w:p w14:paraId="77094584"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128.344 </w:t>
            </w:r>
          </w:p>
        </w:tc>
        <w:tc>
          <w:tcPr>
            <w:tcW w:w="551" w:type="pct"/>
            <w:tcBorders>
              <w:top w:val="single" w:sz="8" w:space="0" w:color="9BC2E6"/>
              <w:left w:val="nil"/>
              <w:bottom w:val="single" w:sz="8" w:space="0" w:color="9BC2E6"/>
              <w:right w:val="nil"/>
            </w:tcBorders>
            <w:noWrap/>
            <w:vAlign w:val="center"/>
            <w:hideMark/>
          </w:tcPr>
          <w:p w14:paraId="39BCD124"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165.638 </w:t>
            </w:r>
          </w:p>
        </w:tc>
        <w:tc>
          <w:tcPr>
            <w:tcW w:w="405" w:type="pct"/>
            <w:tcBorders>
              <w:top w:val="single" w:sz="8" w:space="0" w:color="9BC2E6"/>
              <w:left w:val="nil"/>
              <w:bottom w:val="single" w:sz="8" w:space="0" w:color="9BC2E6"/>
              <w:right w:val="nil"/>
            </w:tcBorders>
            <w:noWrap/>
            <w:vAlign w:val="center"/>
            <w:hideMark/>
          </w:tcPr>
          <w:p w14:paraId="1BB0130B"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73,7%</w:t>
            </w:r>
          </w:p>
        </w:tc>
        <w:tc>
          <w:tcPr>
            <w:tcW w:w="424" w:type="pct"/>
            <w:tcBorders>
              <w:top w:val="single" w:sz="8" w:space="0" w:color="9BC2E6"/>
              <w:left w:val="nil"/>
              <w:bottom w:val="single" w:sz="8" w:space="0" w:color="9BC2E6"/>
              <w:right w:val="nil"/>
            </w:tcBorders>
            <w:noWrap/>
            <w:vAlign w:val="center"/>
            <w:hideMark/>
          </w:tcPr>
          <w:p w14:paraId="4CD752FB"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34,6%</w:t>
            </w:r>
          </w:p>
        </w:tc>
      </w:tr>
      <w:tr w:rsidR="009E5E78" w:rsidRPr="00794D42" w14:paraId="6AB991EB" w14:textId="77777777" w:rsidTr="00D52554">
        <w:trPr>
          <w:trHeight w:val="232"/>
        </w:trPr>
        <w:tc>
          <w:tcPr>
            <w:tcW w:w="2518" w:type="pct"/>
            <w:tcBorders>
              <w:top w:val="nil"/>
              <w:left w:val="nil"/>
              <w:bottom w:val="nil"/>
              <w:right w:val="nil"/>
            </w:tcBorders>
            <w:noWrap/>
            <w:vAlign w:val="center"/>
            <w:hideMark/>
          </w:tcPr>
          <w:p w14:paraId="72A6ABDE"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Despesas Financeiras</w:t>
            </w:r>
          </w:p>
        </w:tc>
        <w:tc>
          <w:tcPr>
            <w:tcW w:w="551" w:type="pct"/>
            <w:tcBorders>
              <w:top w:val="nil"/>
              <w:left w:val="nil"/>
              <w:bottom w:val="nil"/>
              <w:right w:val="nil"/>
            </w:tcBorders>
            <w:noWrap/>
            <w:vAlign w:val="bottom"/>
            <w:hideMark/>
          </w:tcPr>
          <w:p w14:paraId="7F1C680B"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p>
        </w:tc>
        <w:tc>
          <w:tcPr>
            <w:tcW w:w="551" w:type="pct"/>
            <w:tcBorders>
              <w:top w:val="nil"/>
              <w:left w:val="nil"/>
              <w:bottom w:val="nil"/>
              <w:right w:val="nil"/>
            </w:tcBorders>
            <w:noWrap/>
            <w:vAlign w:val="bottom"/>
            <w:hideMark/>
          </w:tcPr>
          <w:p w14:paraId="7FD06CB2" w14:textId="77777777" w:rsidR="009E5E78" w:rsidRPr="00066AC6" w:rsidRDefault="009E5E78" w:rsidP="009E5E78">
            <w:pPr>
              <w:tabs>
                <w:tab w:val="clear" w:pos="851"/>
              </w:tabs>
              <w:spacing w:before="0" w:after="0"/>
              <w:jc w:val="left"/>
              <w:rPr>
                <w:rFonts w:ascii="Arial" w:hAnsi="Arial" w:cs="Arial"/>
                <w:color w:val="auto"/>
                <w:sz w:val="12"/>
                <w:szCs w:val="12"/>
                <w:lang w:eastAsia="pt-BR"/>
              </w:rPr>
            </w:pPr>
          </w:p>
        </w:tc>
        <w:tc>
          <w:tcPr>
            <w:tcW w:w="551" w:type="pct"/>
            <w:tcBorders>
              <w:top w:val="nil"/>
              <w:left w:val="nil"/>
              <w:bottom w:val="nil"/>
              <w:right w:val="nil"/>
            </w:tcBorders>
            <w:noWrap/>
            <w:vAlign w:val="bottom"/>
            <w:hideMark/>
          </w:tcPr>
          <w:p w14:paraId="79E6EEDC" w14:textId="77777777" w:rsidR="009E5E78" w:rsidRPr="00066AC6" w:rsidRDefault="009E5E78" w:rsidP="009E5E78">
            <w:pPr>
              <w:tabs>
                <w:tab w:val="clear" w:pos="851"/>
              </w:tabs>
              <w:spacing w:before="0" w:after="0"/>
              <w:jc w:val="left"/>
              <w:rPr>
                <w:rFonts w:ascii="Arial" w:hAnsi="Arial" w:cs="Arial"/>
                <w:color w:val="auto"/>
                <w:sz w:val="12"/>
                <w:szCs w:val="12"/>
                <w:lang w:eastAsia="pt-BR"/>
              </w:rPr>
            </w:pPr>
          </w:p>
        </w:tc>
        <w:tc>
          <w:tcPr>
            <w:tcW w:w="405" w:type="pct"/>
            <w:tcBorders>
              <w:top w:val="nil"/>
              <w:left w:val="nil"/>
              <w:bottom w:val="nil"/>
              <w:right w:val="nil"/>
            </w:tcBorders>
            <w:noWrap/>
            <w:vAlign w:val="bottom"/>
            <w:hideMark/>
          </w:tcPr>
          <w:p w14:paraId="2B66540D" w14:textId="77777777" w:rsidR="009E5E78" w:rsidRPr="00066AC6" w:rsidRDefault="009E5E78" w:rsidP="009E5E78">
            <w:pPr>
              <w:tabs>
                <w:tab w:val="clear" w:pos="851"/>
              </w:tabs>
              <w:spacing w:before="0" w:after="0"/>
              <w:jc w:val="left"/>
              <w:rPr>
                <w:rFonts w:ascii="Arial" w:hAnsi="Arial" w:cs="Arial"/>
                <w:color w:val="auto"/>
                <w:sz w:val="12"/>
                <w:szCs w:val="12"/>
                <w:lang w:eastAsia="pt-BR"/>
              </w:rPr>
            </w:pPr>
          </w:p>
        </w:tc>
        <w:tc>
          <w:tcPr>
            <w:tcW w:w="424" w:type="pct"/>
            <w:tcBorders>
              <w:top w:val="nil"/>
              <w:left w:val="nil"/>
              <w:bottom w:val="nil"/>
              <w:right w:val="nil"/>
            </w:tcBorders>
            <w:noWrap/>
            <w:vAlign w:val="bottom"/>
            <w:hideMark/>
          </w:tcPr>
          <w:p w14:paraId="0FB34061" w14:textId="77777777" w:rsidR="009E5E78" w:rsidRPr="00066AC6" w:rsidRDefault="009E5E78" w:rsidP="009E5E78">
            <w:pPr>
              <w:tabs>
                <w:tab w:val="clear" w:pos="851"/>
              </w:tabs>
              <w:spacing w:before="0" w:after="0"/>
              <w:jc w:val="left"/>
              <w:rPr>
                <w:rFonts w:ascii="Arial" w:hAnsi="Arial" w:cs="Arial"/>
                <w:color w:val="auto"/>
                <w:sz w:val="12"/>
                <w:szCs w:val="12"/>
                <w:lang w:eastAsia="pt-BR"/>
              </w:rPr>
            </w:pPr>
          </w:p>
        </w:tc>
      </w:tr>
      <w:tr w:rsidR="009E5E78" w:rsidRPr="00794D42" w14:paraId="7D780AA7" w14:textId="77777777" w:rsidTr="00D52554">
        <w:trPr>
          <w:trHeight w:val="232"/>
        </w:trPr>
        <w:tc>
          <w:tcPr>
            <w:tcW w:w="2518" w:type="pct"/>
            <w:tcBorders>
              <w:top w:val="nil"/>
              <w:left w:val="nil"/>
              <w:bottom w:val="nil"/>
              <w:right w:val="nil"/>
            </w:tcBorders>
            <w:noWrap/>
            <w:vAlign w:val="center"/>
            <w:hideMark/>
          </w:tcPr>
          <w:p w14:paraId="6C1FC58D"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Adiantamento para Futuro Aumento de Capital (</w:t>
            </w:r>
            <w:proofErr w:type="spellStart"/>
            <w:r w:rsidRPr="00066AC6">
              <w:rPr>
                <w:rFonts w:ascii="Arial" w:hAnsi="Arial" w:cs="Arial"/>
                <w:color w:val="000000"/>
                <w:sz w:val="12"/>
                <w:szCs w:val="12"/>
                <w:lang w:eastAsia="pt-BR"/>
              </w:rPr>
              <w:t>iii</w:t>
            </w:r>
            <w:proofErr w:type="spellEnd"/>
            <w:r w:rsidRPr="00066AC6">
              <w:rPr>
                <w:rFonts w:ascii="Arial" w:hAnsi="Arial" w:cs="Arial"/>
                <w:color w:val="000000"/>
                <w:sz w:val="12"/>
                <w:szCs w:val="12"/>
                <w:lang w:eastAsia="pt-BR"/>
              </w:rPr>
              <w:t>)</w:t>
            </w:r>
          </w:p>
        </w:tc>
        <w:tc>
          <w:tcPr>
            <w:tcW w:w="551" w:type="pct"/>
            <w:tcBorders>
              <w:top w:val="nil"/>
              <w:left w:val="nil"/>
              <w:bottom w:val="nil"/>
              <w:right w:val="nil"/>
            </w:tcBorders>
            <w:noWrap/>
            <w:vAlign w:val="center"/>
            <w:hideMark/>
          </w:tcPr>
          <w:p w14:paraId="19EAA29E"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(249.981)</w:t>
            </w:r>
          </w:p>
        </w:tc>
        <w:tc>
          <w:tcPr>
            <w:tcW w:w="551" w:type="pct"/>
            <w:tcBorders>
              <w:top w:val="nil"/>
              <w:left w:val="nil"/>
              <w:bottom w:val="nil"/>
              <w:right w:val="nil"/>
            </w:tcBorders>
            <w:noWrap/>
            <w:vAlign w:val="center"/>
            <w:hideMark/>
          </w:tcPr>
          <w:p w14:paraId="596D4C8E"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(189.369)</w:t>
            </w:r>
          </w:p>
        </w:tc>
        <w:tc>
          <w:tcPr>
            <w:tcW w:w="551" w:type="pct"/>
            <w:tcBorders>
              <w:top w:val="nil"/>
              <w:left w:val="nil"/>
              <w:bottom w:val="nil"/>
              <w:right w:val="nil"/>
            </w:tcBorders>
            <w:noWrap/>
            <w:vAlign w:val="center"/>
            <w:hideMark/>
          </w:tcPr>
          <w:p w14:paraId="511ED68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(198.416)</w:t>
            </w:r>
          </w:p>
        </w:tc>
        <w:tc>
          <w:tcPr>
            <w:tcW w:w="405" w:type="pct"/>
            <w:tcBorders>
              <w:top w:val="nil"/>
              <w:left w:val="nil"/>
              <w:bottom w:val="nil"/>
              <w:right w:val="nil"/>
            </w:tcBorders>
            <w:noWrap/>
            <w:vAlign w:val="center"/>
            <w:hideMark/>
          </w:tcPr>
          <w:p w14:paraId="2718C4F2"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32,0%</w:t>
            </w:r>
          </w:p>
        </w:tc>
        <w:tc>
          <w:tcPr>
            <w:tcW w:w="424" w:type="pct"/>
            <w:tcBorders>
              <w:top w:val="nil"/>
              <w:left w:val="nil"/>
              <w:bottom w:val="nil"/>
              <w:right w:val="nil"/>
            </w:tcBorders>
            <w:noWrap/>
            <w:vAlign w:val="center"/>
            <w:hideMark/>
          </w:tcPr>
          <w:p w14:paraId="7C4851D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26,0%</w:t>
            </w:r>
          </w:p>
        </w:tc>
      </w:tr>
      <w:tr w:rsidR="009E5E78" w:rsidRPr="00794D42" w14:paraId="34D73BBC" w14:textId="77777777" w:rsidTr="00D52554">
        <w:trPr>
          <w:trHeight w:val="232"/>
        </w:trPr>
        <w:tc>
          <w:tcPr>
            <w:tcW w:w="2518" w:type="pct"/>
            <w:tcBorders>
              <w:top w:val="nil"/>
              <w:left w:val="nil"/>
              <w:bottom w:val="nil"/>
              <w:right w:val="nil"/>
            </w:tcBorders>
            <w:noWrap/>
            <w:vAlign w:val="center"/>
            <w:hideMark/>
          </w:tcPr>
          <w:p w14:paraId="013DA461"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Juros e Variação Monetária de Acordos Judiciais </w:t>
            </w:r>
          </w:p>
        </w:tc>
        <w:tc>
          <w:tcPr>
            <w:tcW w:w="551" w:type="pct"/>
            <w:tcBorders>
              <w:top w:val="nil"/>
              <w:left w:val="nil"/>
              <w:bottom w:val="nil"/>
              <w:right w:val="nil"/>
            </w:tcBorders>
            <w:noWrap/>
            <w:vAlign w:val="center"/>
            <w:hideMark/>
          </w:tcPr>
          <w:p w14:paraId="34D7CC85"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(14.247)</w:t>
            </w:r>
          </w:p>
        </w:tc>
        <w:tc>
          <w:tcPr>
            <w:tcW w:w="551" w:type="pct"/>
            <w:tcBorders>
              <w:top w:val="nil"/>
              <w:left w:val="nil"/>
              <w:bottom w:val="nil"/>
              <w:right w:val="nil"/>
            </w:tcBorders>
            <w:noWrap/>
            <w:vAlign w:val="center"/>
            <w:hideMark/>
          </w:tcPr>
          <w:p w14:paraId="55CDD565"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(12.998)</w:t>
            </w:r>
          </w:p>
        </w:tc>
        <w:tc>
          <w:tcPr>
            <w:tcW w:w="551" w:type="pct"/>
            <w:tcBorders>
              <w:top w:val="nil"/>
              <w:left w:val="nil"/>
              <w:bottom w:val="nil"/>
              <w:right w:val="nil"/>
            </w:tcBorders>
            <w:noWrap/>
            <w:vAlign w:val="center"/>
            <w:hideMark/>
          </w:tcPr>
          <w:p w14:paraId="5480692E"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(13.678)</w:t>
            </w:r>
          </w:p>
        </w:tc>
        <w:tc>
          <w:tcPr>
            <w:tcW w:w="405" w:type="pct"/>
            <w:tcBorders>
              <w:top w:val="nil"/>
              <w:left w:val="nil"/>
              <w:bottom w:val="nil"/>
              <w:right w:val="nil"/>
            </w:tcBorders>
            <w:noWrap/>
            <w:vAlign w:val="center"/>
            <w:hideMark/>
          </w:tcPr>
          <w:p w14:paraId="5D4FF80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9,6%</w:t>
            </w:r>
          </w:p>
        </w:tc>
        <w:tc>
          <w:tcPr>
            <w:tcW w:w="424" w:type="pct"/>
            <w:tcBorders>
              <w:top w:val="nil"/>
              <w:left w:val="nil"/>
              <w:bottom w:val="nil"/>
              <w:right w:val="nil"/>
            </w:tcBorders>
            <w:noWrap/>
            <w:vAlign w:val="center"/>
            <w:hideMark/>
          </w:tcPr>
          <w:p w14:paraId="5FEA269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4,2%</w:t>
            </w:r>
          </w:p>
        </w:tc>
      </w:tr>
      <w:tr w:rsidR="009E5E78" w:rsidRPr="00794D42" w14:paraId="43BC8683" w14:textId="77777777" w:rsidTr="00D52554">
        <w:trPr>
          <w:trHeight w:val="232"/>
        </w:trPr>
        <w:tc>
          <w:tcPr>
            <w:tcW w:w="2518" w:type="pct"/>
            <w:tcBorders>
              <w:top w:val="nil"/>
              <w:left w:val="nil"/>
              <w:bottom w:val="nil"/>
              <w:right w:val="nil"/>
            </w:tcBorders>
            <w:noWrap/>
            <w:vAlign w:val="center"/>
            <w:hideMark/>
          </w:tcPr>
          <w:p w14:paraId="401B5CB6"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Juros/VM s/ Prov. p/ Riscos Trabalhistas, Cíveis e Fiscais</w:t>
            </w:r>
          </w:p>
        </w:tc>
        <w:tc>
          <w:tcPr>
            <w:tcW w:w="551" w:type="pct"/>
            <w:tcBorders>
              <w:top w:val="nil"/>
              <w:left w:val="nil"/>
              <w:bottom w:val="nil"/>
              <w:right w:val="nil"/>
            </w:tcBorders>
            <w:noWrap/>
            <w:vAlign w:val="center"/>
            <w:hideMark/>
          </w:tcPr>
          <w:p w14:paraId="74C07B8B"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(6.484)</w:t>
            </w:r>
          </w:p>
        </w:tc>
        <w:tc>
          <w:tcPr>
            <w:tcW w:w="551" w:type="pct"/>
            <w:tcBorders>
              <w:top w:val="nil"/>
              <w:left w:val="nil"/>
              <w:bottom w:val="nil"/>
              <w:right w:val="nil"/>
            </w:tcBorders>
            <w:noWrap/>
            <w:vAlign w:val="center"/>
            <w:hideMark/>
          </w:tcPr>
          <w:p w14:paraId="1750840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(6.298)</w:t>
            </w:r>
          </w:p>
        </w:tc>
        <w:tc>
          <w:tcPr>
            <w:tcW w:w="551" w:type="pct"/>
            <w:tcBorders>
              <w:top w:val="nil"/>
              <w:left w:val="nil"/>
              <w:bottom w:val="nil"/>
              <w:right w:val="nil"/>
            </w:tcBorders>
            <w:noWrap/>
            <w:vAlign w:val="center"/>
            <w:hideMark/>
          </w:tcPr>
          <w:p w14:paraId="06E4BB4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(6.775)</w:t>
            </w:r>
          </w:p>
        </w:tc>
        <w:tc>
          <w:tcPr>
            <w:tcW w:w="405" w:type="pct"/>
            <w:tcBorders>
              <w:top w:val="nil"/>
              <w:left w:val="nil"/>
              <w:bottom w:val="nil"/>
              <w:right w:val="nil"/>
            </w:tcBorders>
            <w:noWrap/>
            <w:vAlign w:val="center"/>
            <w:hideMark/>
          </w:tcPr>
          <w:p w14:paraId="0FF0A2DA"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3,0%</w:t>
            </w:r>
          </w:p>
        </w:tc>
        <w:tc>
          <w:tcPr>
            <w:tcW w:w="424" w:type="pct"/>
            <w:tcBorders>
              <w:top w:val="nil"/>
              <w:left w:val="nil"/>
              <w:bottom w:val="nil"/>
              <w:right w:val="nil"/>
            </w:tcBorders>
            <w:noWrap/>
            <w:vAlign w:val="center"/>
            <w:hideMark/>
          </w:tcPr>
          <w:p w14:paraId="1DA450CD"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-4,3%</w:t>
            </w:r>
          </w:p>
        </w:tc>
      </w:tr>
      <w:tr w:rsidR="009E5E78" w:rsidRPr="00794D42" w14:paraId="4EC8937F" w14:textId="77777777" w:rsidTr="00D52554">
        <w:trPr>
          <w:trHeight w:val="232"/>
        </w:trPr>
        <w:tc>
          <w:tcPr>
            <w:tcW w:w="2518" w:type="pct"/>
            <w:tcBorders>
              <w:top w:val="nil"/>
              <w:left w:val="nil"/>
              <w:bottom w:val="nil"/>
              <w:right w:val="nil"/>
            </w:tcBorders>
            <w:noWrap/>
            <w:vAlign w:val="center"/>
            <w:hideMark/>
          </w:tcPr>
          <w:p w14:paraId="328138B7"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Obrigações com Fornecedores</w:t>
            </w:r>
          </w:p>
        </w:tc>
        <w:tc>
          <w:tcPr>
            <w:tcW w:w="551" w:type="pct"/>
            <w:tcBorders>
              <w:top w:val="nil"/>
              <w:left w:val="nil"/>
              <w:bottom w:val="nil"/>
              <w:right w:val="nil"/>
            </w:tcBorders>
            <w:noWrap/>
            <w:vAlign w:val="center"/>
            <w:hideMark/>
          </w:tcPr>
          <w:p w14:paraId="2269984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(2.568)</w:t>
            </w:r>
          </w:p>
        </w:tc>
        <w:tc>
          <w:tcPr>
            <w:tcW w:w="551" w:type="pct"/>
            <w:tcBorders>
              <w:top w:val="nil"/>
              <w:left w:val="nil"/>
              <w:bottom w:val="nil"/>
              <w:right w:val="nil"/>
            </w:tcBorders>
            <w:noWrap/>
            <w:vAlign w:val="center"/>
            <w:hideMark/>
          </w:tcPr>
          <w:p w14:paraId="4802ABF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51" w:type="pct"/>
            <w:tcBorders>
              <w:top w:val="nil"/>
              <w:left w:val="nil"/>
              <w:bottom w:val="nil"/>
              <w:right w:val="nil"/>
            </w:tcBorders>
            <w:noWrap/>
            <w:vAlign w:val="center"/>
            <w:hideMark/>
          </w:tcPr>
          <w:p w14:paraId="298AE41D"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05" w:type="pct"/>
            <w:tcBorders>
              <w:top w:val="nil"/>
              <w:left w:val="nil"/>
              <w:bottom w:val="nil"/>
              <w:right w:val="nil"/>
            </w:tcBorders>
            <w:noWrap/>
            <w:vAlign w:val="center"/>
            <w:hideMark/>
          </w:tcPr>
          <w:p w14:paraId="505E02C7"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24" w:type="pct"/>
            <w:tcBorders>
              <w:top w:val="nil"/>
              <w:left w:val="nil"/>
              <w:bottom w:val="nil"/>
              <w:right w:val="nil"/>
            </w:tcBorders>
            <w:noWrap/>
            <w:vAlign w:val="center"/>
            <w:hideMark/>
          </w:tcPr>
          <w:p w14:paraId="419D68C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9E5E78" w:rsidRPr="00794D42" w14:paraId="57E7C5E1" w14:textId="77777777" w:rsidTr="00D52554">
        <w:trPr>
          <w:trHeight w:val="232"/>
        </w:trPr>
        <w:tc>
          <w:tcPr>
            <w:tcW w:w="2518" w:type="pct"/>
            <w:tcBorders>
              <w:top w:val="nil"/>
              <w:left w:val="nil"/>
              <w:bottom w:val="nil"/>
              <w:right w:val="nil"/>
            </w:tcBorders>
            <w:noWrap/>
            <w:vAlign w:val="center"/>
            <w:hideMark/>
          </w:tcPr>
          <w:p w14:paraId="7FCF51BD"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Variação Cambial sobre Obrigações com Fornecedores</w:t>
            </w:r>
          </w:p>
        </w:tc>
        <w:tc>
          <w:tcPr>
            <w:tcW w:w="551" w:type="pct"/>
            <w:tcBorders>
              <w:top w:val="nil"/>
              <w:left w:val="nil"/>
              <w:bottom w:val="nil"/>
              <w:right w:val="nil"/>
            </w:tcBorders>
            <w:noWrap/>
            <w:vAlign w:val="center"/>
            <w:hideMark/>
          </w:tcPr>
          <w:p w14:paraId="4F7FC15C"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(2.511)</w:t>
            </w:r>
          </w:p>
        </w:tc>
        <w:tc>
          <w:tcPr>
            <w:tcW w:w="551" w:type="pct"/>
            <w:tcBorders>
              <w:top w:val="nil"/>
              <w:left w:val="nil"/>
              <w:bottom w:val="nil"/>
              <w:right w:val="nil"/>
            </w:tcBorders>
            <w:noWrap/>
            <w:vAlign w:val="center"/>
            <w:hideMark/>
          </w:tcPr>
          <w:p w14:paraId="7329D07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51" w:type="pct"/>
            <w:tcBorders>
              <w:top w:val="nil"/>
              <w:left w:val="nil"/>
              <w:bottom w:val="nil"/>
              <w:right w:val="nil"/>
            </w:tcBorders>
            <w:noWrap/>
            <w:vAlign w:val="center"/>
            <w:hideMark/>
          </w:tcPr>
          <w:p w14:paraId="262E8014"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05" w:type="pct"/>
            <w:tcBorders>
              <w:top w:val="nil"/>
              <w:left w:val="nil"/>
              <w:bottom w:val="nil"/>
              <w:right w:val="nil"/>
            </w:tcBorders>
            <w:noWrap/>
            <w:vAlign w:val="center"/>
            <w:hideMark/>
          </w:tcPr>
          <w:p w14:paraId="60F4510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24" w:type="pct"/>
            <w:tcBorders>
              <w:top w:val="nil"/>
              <w:left w:val="nil"/>
              <w:bottom w:val="nil"/>
              <w:right w:val="nil"/>
            </w:tcBorders>
            <w:noWrap/>
            <w:vAlign w:val="center"/>
            <w:hideMark/>
          </w:tcPr>
          <w:p w14:paraId="17D4C07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9E5E78" w:rsidRPr="00794D42" w14:paraId="083246AB" w14:textId="77777777" w:rsidTr="00D52554">
        <w:trPr>
          <w:trHeight w:val="232"/>
        </w:trPr>
        <w:tc>
          <w:tcPr>
            <w:tcW w:w="2518" w:type="pct"/>
            <w:tcBorders>
              <w:top w:val="nil"/>
              <w:left w:val="nil"/>
              <w:bottom w:val="nil"/>
              <w:right w:val="nil"/>
            </w:tcBorders>
            <w:noWrap/>
            <w:vAlign w:val="center"/>
            <w:hideMark/>
          </w:tcPr>
          <w:p w14:paraId="719F3B3A"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Juros sobre Empréstimos e Financiamentos</w:t>
            </w:r>
          </w:p>
        </w:tc>
        <w:tc>
          <w:tcPr>
            <w:tcW w:w="551" w:type="pct"/>
            <w:tcBorders>
              <w:top w:val="nil"/>
              <w:left w:val="nil"/>
              <w:bottom w:val="nil"/>
              <w:right w:val="nil"/>
            </w:tcBorders>
            <w:noWrap/>
            <w:vAlign w:val="center"/>
            <w:hideMark/>
          </w:tcPr>
          <w:p w14:paraId="04B00EE5"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51" w:type="pct"/>
            <w:tcBorders>
              <w:top w:val="nil"/>
              <w:left w:val="nil"/>
              <w:bottom w:val="nil"/>
              <w:right w:val="nil"/>
            </w:tcBorders>
            <w:noWrap/>
            <w:vAlign w:val="center"/>
            <w:hideMark/>
          </w:tcPr>
          <w:p w14:paraId="71380D2D"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(2.878)</w:t>
            </w:r>
          </w:p>
        </w:tc>
        <w:tc>
          <w:tcPr>
            <w:tcW w:w="551" w:type="pct"/>
            <w:tcBorders>
              <w:top w:val="nil"/>
              <w:left w:val="nil"/>
              <w:bottom w:val="nil"/>
              <w:right w:val="nil"/>
            </w:tcBorders>
            <w:noWrap/>
            <w:vAlign w:val="center"/>
            <w:hideMark/>
          </w:tcPr>
          <w:p w14:paraId="0E5E7B13"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(5.474)</w:t>
            </w:r>
          </w:p>
        </w:tc>
        <w:tc>
          <w:tcPr>
            <w:tcW w:w="405" w:type="pct"/>
            <w:tcBorders>
              <w:top w:val="nil"/>
              <w:left w:val="nil"/>
              <w:bottom w:val="nil"/>
              <w:right w:val="nil"/>
            </w:tcBorders>
            <w:noWrap/>
            <w:vAlign w:val="center"/>
            <w:hideMark/>
          </w:tcPr>
          <w:p w14:paraId="59A447F7"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24" w:type="pct"/>
            <w:tcBorders>
              <w:top w:val="nil"/>
              <w:left w:val="nil"/>
              <w:bottom w:val="nil"/>
              <w:right w:val="nil"/>
            </w:tcBorders>
            <w:noWrap/>
            <w:vAlign w:val="center"/>
            <w:hideMark/>
          </w:tcPr>
          <w:p w14:paraId="0E69B430"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9E5E78" w:rsidRPr="00794D42" w14:paraId="22992535" w14:textId="77777777" w:rsidTr="00D52554">
        <w:trPr>
          <w:trHeight w:val="232"/>
        </w:trPr>
        <w:tc>
          <w:tcPr>
            <w:tcW w:w="2518" w:type="pct"/>
            <w:tcBorders>
              <w:top w:val="nil"/>
              <w:left w:val="nil"/>
              <w:bottom w:val="nil"/>
              <w:right w:val="nil"/>
            </w:tcBorders>
            <w:noWrap/>
            <w:vAlign w:val="center"/>
            <w:hideMark/>
          </w:tcPr>
          <w:p w14:paraId="0BCDCE90" w14:textId="77777777" w:rsidR="009E5E78" w:rsidRPr="00066AC6" w:rsidRDefault="009E5E78" w:rsidP="009E5E78">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Outras Despesas</w:t>
            </w:r>
          </w:p>
        </w:tc>
        <w:tc>
          <w:tcPr>
            <w:tcW w:w="551" w:type="pct"/>
            <w:tcBorders>
              <w:top w:val="nil"/>
              <w:left w:val="nil"/>
              <w:bottom w:val="nil"/>
              <w:right w:val="nil"/>
            </w:tcBorders>
            <w:noWrap/>
            <w:vAlign w:val="center"/>
            <w:hideMark/>
          </w:tcPr>
          <w:p w14:paraId="717A25E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(1.354)</w:t>
            </w:r>
          </w:p>
        </w:tc>
        <w:tc>
          <w:tcPr>
            <w:tcW w:w="551" w:type="pct"/>
            <w:tcBorders>
              <w:top w:val="nil"/>
              <w:left w:val="nil"/>
              <w:bottom w:val="nil"/>
              <w:right w:val="nil"/>
            </w:tcBorders>
            <w:noWrap/>
            <w:vAlign w:val="center"/>
            <w:hideMark/>
          </w:tcPr>
          <w:p w14:paraId="760C1216"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(1.869)</w:t>
            </w:r>
          </w:p>
        </w:tc>
        <w:tc>
          <w:tcPr>
            <w:tcW w:w="551" w:type="pct"/>
            <w:tcBorders>
              <w:top w:val="nil"/>
              <w:left w:val="nil"/>
              <w:bottom w:val="nil"/>
              <w:right w:val="nil"/>
            </w:tcBorders>
            <w:noWrap/>
            <w:vAlign w:val="center"/>
            <w:hideMark/>
          </w:tcPr>
          <w:p w14:paraId="481EBED1"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(1.245)</w:t>
            </w:r>
          </w:p>
        </w:tc>
        <w:tc>
          <w:tcPr>
            <w:tcW w:w="405" w:type="pct"/>
            <w:tcBorders>
              <w:top w:val="nil"/>
              <w:left w:val="nil"/>
              <w:bottom w:val="nil"/>
              <w:right w:val="nil"/>
            </w:tcBorders>
            <w:noWrap/>
            <w:vAlign w:val="center"/>
            <w:hideMark/>
          </w:tcPr>
          <w:p w14:paraId="5E8B3642"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-27,6%</w:t>
            </w:r>
          </w:p>
        </w:tc>
        <w:tc>
          <w:tcPr>
            <w:tcW w:w="424" w:type="pct"/>
            <w:tcBorders>
              <w:top w:val="nil"/>
              <w:left w:val="nil"/>
              <w:bottom w:val="nil"/>
              <w:right w:val="nil"/>
            </w:tcBorders>
            <w:noWrap/>
            <w:vAlign w:val="center"/>
            <w:hideMark/>
          </w:tcPr>
          <w:p w14:paraId="1DAD761E" w14:textId="77777777" w:rsidR="009E5E78" w:rsidRPr="00066AC6" w:rsidRDefault="009E5E78" w:rsidP="009E5E78">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8,8%</w:t>
            </w:r>
          </w:p>
        </w:tc>
      </w:tr>
      <w:tr w:rsidR="009E5E78" w:rsidRPr="00794D42" w14:paraId="7F91EDFA" w14:textId="77777777" w:rsidTr="00D52554">
        <w:trPr>
          <w:trHeight w:val="232"/>
        </w:trPr>
        <w:tc>
          <w:tcPr>
            <w:tcW w:w="2518" w:type="pct"/>
            <w:tcBorders>
              <w:top w:val="single" w:sz="8" w:space="0" w:color="9BC2E6"/>
              <w:left w:val="nil"/>
              <w:bottom w:val="single" w:sz="8" w:space="0" w:color="9BC2E6"/>
              <w:right w:val="nil"/>
            </w:tcBorders>
            <w:noWrap/>
            <w:vAlign w:val="center"/>
            <w:hideMark/>
          </w:tcPr>
          <w:p w14:paraId="68352098"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Total</w:t>
            </w:r>
          </w:p>
        </w:tc>
        <w:tc>
          <w:tcPr>
            <w:tcW w:w="551" w:type="pct"/>
            <w:tcBorders>
              <w:top w:val="single" w:sz="8" w:space="0" w:color="9BC2E6"/>
              <w:left w:val="nil"/>
              <w:bottom w:val="single" w:sz="8" w:space="0" w:color="9BC2E6"/>
              <w:right w:val="nil"/>
            </w:tcBorders>
            <w:noWrap/>
            <w:vAlign w:val="center"/>
            <w:hideMark/>
          </w:tcPr>
          <w:p w14:paraId="593045DA"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(277.145)</w:t>
            </w:r>
          </w:p>
        </w:tc>
        <w:tc>
          <w:tcPr>
            <w:tcW w:w="551" w:type="pct"/>
            <w:tcBorders>
              <w:top w:val="single" w:sz="8" w:space="0" w:color="9BC2E6"/>
              <w:left w:val="nil"/>
              <w:bottom w:val="single" w:sz="8" w:space="0" w:color="9BC2E6"/>
              <w:right w:val="nil"/>
            </w:tcBorders>
            <w:noWrap/>
            <w:vAlign w:val="center"/>
            <w:hideMark/>
          </w:tcPr>
          <w:p w14:paraId="2BF4A5D9"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(213.412)</w:t>
            </w:r>
          </w:p>
        </w:tc>
        <w:tc>
          <w:tcPr>
            <w:tcW w:w="551" w:type="pct"/>
            <w:tcBorders>
              <w:top w:val="single" w:sz="8" w:space="0" w:color="9BC2E6"/>
              <w:left w:val="nil"/>
              <w:bottom w:val="single" w:sz="8" w:space="0" w:color="9BC2E6"/>
              <w:right w:val="nil"/>
            </w:tcBorders>
            <w:noWrap/>
            <w:vAlign w:val="center"/>
            <w:hideMark/>
          </w:tcPr>
          <w:p w14:paraId="638B2DA7"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(225.588)</w:t>
            </w:r>
          </w:p>
        </w:tc>
        <w:tc>
          <w:tcPr>
            <w:tcW w:w="405" w:type="pct"/>
            <w:tcBorders>
              <w:top w:val="single" w:sz="8" w:space="0" w:color="9BC2E6"/>
              <w:left w:val="nil"/>
              <w:bottom w:val="single" w:sz="8" w:space="0" w:color="9BC2E6"/>
              <w:right w:val="nil"/>
            </w:tcBorders>
            <w:noWrap/>
            <w:vAlign w:val="center"/>
            <w:hideMark/>
          </w:tcPr>
          <w:p w14:paraId="6D6345DE"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29,9%</w:t>
            </w:r>
          </w:p>
        </w:tc>
        <w:tc>
          <w:tcPr>
            <w:tcW w:w="424" w:type="pct"/>
            <w:tcBorders>
              <w:top w:val="single" w:sz="8" w:space="0" w:color="9BC2E6"/>
              <w:left w:val="nil"/>
              <w:bottom w:val="single" w:sz="8" w:space="0" w:color="9BC2E6"/>
              <w:right w:val="nil"/>
            </w:tcBorders>
            <w:noWrap/>
            <w:vAlign w:val="center"/>
            <w:hideMark/>
          </w:tcPr>
          <w:p w14:paraId="147C4C90"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22,9%</w:t>
            </w:r>
          </w:p>
        </w:tc>
      </w:tr>
      <w:tr w:rsidR="009E5E78" w:rsidRPr="00794D42" w14:paraId="06539656" w14:textId="77777777" w:rsidTr="00D52554">
        <w:trPr>
          <w:trHeight w:val="232"/>
        </w:trPr>
        <w:tc>
          <w:tcPr>
            <w:tcW w:w="2518" w:type="pct"/>
            <w:tcBorders>
              <w:top w:val="nil"/>
              <w:left w:val="nil"/>
              <w:bottom w:val="single" w:sz="8" w:space="0" w:color="9BC2E6"/>
              <w:right w:val="nil"/>
            </w:tcBorders>
            <w:noWrap/>
            <w:vAlign w:val="center"/>
            <w:hideMark/>
          </w:tcPr>
          <w:p w14:paraId="1C637C78" w14:textId="77777777" w:rsidR="009E5E78" w:rsidRPr="00066AC6" w:rsidRDefault="009E5E78" w:rsidP="009E5E78">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Resultado Financeiro</w:t>
            </w:r>
          </w:p>
        </w:tc>
        <w:tc>
          <w:tcPr>
            <w:tcW w:w="551" w:type="pct"/>
            <w:tcBorders>
              <w:top w:val="nil"/>
              <w:left w:val="nil"/>
              <w:bottom w:val="single" w:sz="8" w:space="0" w:color="9BC2E6"/>
              <w:right w:val="nil"/>
            </w:tcBorders>
            <w:noWrap/>
            <w:vAlign w:val="center"/>
            <w:hideMark/>
          </w:tcPr>
          <w:p w14:paraId="2FAAC9C2"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(54.264)</w:t>
            </w:r>
          </w:p>
        </w:tc>
        <w:tc>
          <w:tcPr>
            <w:tcW w:w="551" w:type="pct"/>
            <w:tcBorders>
              <w:top w:val="nil"/>
              <w:left w:val="nil"/>
              <w:bottom w:val="single" w:sz="8" w:space="0" w:color="9BC2E6"/>
              <w:right w:val="nil"/>
            </w:tcBorders>
            <w:noWrap/>
            <w:vAlign w:val="center"/>
            <w:hideMark/>
          </w:tcPr>
          <w:p w14:paraId="460AD9DD"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(85.068)</w:t>
            </w:r>
          </w:p>
        </w:tc>
        <w:tc>
          <w:tcPr>
            <w:tcW w:w="551" w:type="pct"/>
            <w:tcBorders>
              <w:top w:val="nil"/>
              <w:left w:val="nil"/>
              <w:bottom w:val="single" w:sz="8" w:space="0" w:color="9BC2E6"/>
              <w:right w:val="nil"/>
            </w:tcBorders>
            <w:noWrap/>
            <w:vAlign w:val="center"/>
            <w:hideMark/>
          </w:tcPr>
          <w:p w14:paraId="2954CA94"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(59.950)</w:t>
            </w:r>
          </w:p>
        </w:tc>
        <w:tc>
          <w:tcPr>
            <w:tcW w:w="405" w:type="pct"/>
            <w:tcBorders>
              <w:top w:val="nil"/>
              <w:left w:val="nil"/>
              <w:bottom w:val="single" w:sz="8" w:space="0" w:color="9BC2E6"/>
              <w:right w:val="nil"/>
            </w:tcBorders>
            <w:noWrap/>
            <w:vAlign w:val="center"/>
            <w:hideMark/>
          </w:tcPr>
          <w:p w14:paraId="34EC5AB2"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-36,2%</w:t>
            </w:r>
          </w:p>
        </w:tc>
        <w:tc>
          <w:tcPr>
            <w:tcW w:w="424" w:type="pct"/>
            <w:tcBorders>
              <w:top w:val="nil"/>
              <w:left w:val="nil"/>
              <w:bottom w:val="single" w:sz="8" w:space="0" w:color="9BC2E6"/>
              <w:right w:val="nil"/>
            </w:tcBorders>
            <w:noWrap/>
            <w:vAlign w:val="center"/>
            <w:hideMark/>
          </w:tcPr>
          <w:p w14:paraId="6A602AB7" w14:textId="77777777" w:rsidR="009E5E78" w:rsidRPr="00066AC6" w:rsidRDefault="009E5E78" w:rsidP="009E5E78">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-9,5%</w:t>
            </w:r>
          </w:p>
        </w:tc>
      </w:tr>
    </w:tbl>
    <w:p w14:paraId="63ABF09F" w14:textId="1C42F33B" w:rsidR="006D5747" w:rsidRPr="00754D63" w:rsidRDefault="006D5747" w:rsidP="00754D63">
      <w:pPr>
        <w:pStyle w:val="Legenda"/>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9</w:t>
      </w:r>
      <w:r w:rsidRPr="00505643">
        <w:rPr>
          <w:noProof/>
        </w:rPr>
        <w:fldChar w:fldCharType="end"/>
      </w:r>
      <w:r w:rsidRPr="0064787A">
        <w:t xml:space="preserve"> </w:t>
      </w:r>
      <w:r>
        <w:t>Resultado Financeiro</w:t>
      </w:r>
    </w:p>
    <w:p w14:paraId="772167CB" w14:textId="6F2E70D8" w:rsidR="00794D42" w:rsidRPr="00066AC6" w:rsidRDefault="00794D42" w:rsidP="00066AC6">
      <w:pPr>
        <w:rPr>
          <w:rFonts w:eastAsia="Calibri"/>
          <w:lang w:val="pt-PT"/>
        </w:rPr>
      </w:pPr>
      <w:r w:rsidRPr="00066AC6">
        <w:rPr>
          <w:rFonts w:eastAsia="Calibri"/>
          <w:lang w:val="pt-PT"/>
        </w:rPr>
        <w:t>No exercício de 2025, o resultado financeiro foi negativo em R$ 54,3 milhões (R$ 85,1 milhões em 2024 e R$ 60,0 milhões em 2023), representando melhora de 36,2% em relação a 2024 e de 9,5% em relação a 2023. As principais rubricas do resultado financeiro apresentaram os seguintes comportamentos:</w:t>
      </w:r>
    </w:p>
    <w:p w14:paraId="761E259B" w14:textId="4D9E2DFC" w:rsidR="00794D42" w:rsidRPr="00066AC6" w:rsidRDefault="00794D42" w:rsidP="00066AC6">
      <w:pPr>
        <w:rPr>
          <w:rFonts w:eastAsia="Calibri"/>
          <w:lang w:val="pt-PT"/>
        </w:rPr>
      </w:pPr>
      <w:r w:rsidRPr="00066AC6" w:rsidDel="008E0723">
        <w:rPr>
          <w:rFonts w:eastAsia="Calibri"/>
          <w:b/>
          <w:lang w:val="pt-PT"/>
        </w:rPr>
        <w:t xml:space="preserve">i) </w:t>
      </w:r>
      <w:r w:rsidRPr="00066AC6">
        <w:rPr>
          <w:rFonts w:eastAsia="Calibri"/>
          <w:b/>
          <w:lang w:val="pt-PT"/>
        </w:rPr>
        <w:t>Juros sobre Aplicações Financeiras</w:t>
      </w:r>
      <w:r w:rsidRPr="00066AC6">
        <w:rPr>
          <w:rFonts w:eastAsia="Calibri"/>
          <w:lang w:val="pt-PT"/>
        </w:rPr>
        <w:t>: No exercício de 2025, a receita de juros sobre aplicações financeiras apresentou aumento de 66,9% em comparação com o ano de 2024 e de 25,1% em relação a 2023. Esse crescimento reflete as variações na taxa básica de juros (Selic), bem como o desempenho dos fluxos de caixa ao longo dos períodos analisados.</w:t>
      </w:r>
    </w:p>
    <w:p w14:paraId="7160383B" w14:textId="2893AC8B" w:rsidR="00D65A82" w:rsidRPr="00066AC6" w:rsidRDefault="00794D42" w:rsidP="00066AC6">
      <w:pPr>
        <w:rPr>
          <w:rFonts w:eastAsia="Calibri"/>
          <w:lang w:val="pt-PT"/>
        </w:rPr>
      </w:pPr>
      <w:r w:rsidRPr="00066AC6" w:rsidDel="008E0723">
        <w:rPr>
          <w:rFonts w:eastAsia="Calibri"/>
          <w:b/>
          <w:lang w:val="pt-PT"/>
        </w:rPr>
        <w:t xml:space="preserve">ii) </w:t>
      </w:r>
      <w:r w:rsidRPr="00066AC6">
        <w:rPr>
          <w:rFonts w:eastAsia="Calibri"/>
          <w:b/>
          <w:lang w:val="pt-PT"/>
        </w:rPr>
        <w:t>Juros sobre Superavit Previdência Privada:</w:t>
      </w:r>
      <w:r w:rsidRPr="00066AC6">
        <w:rPr>
          <w:rFonts w:eastAsia="Calibri"/>
          <w:lang w:val="pt-PT"/>
        </w:rPr>
        <w:t xml:space="preserve"> No ano de 2025, o ganho de atualização monetária dos valores a receber relativos ao superávit de previdência privada foi 622,9% superior ao registrado em 2024 e 1.211,1% acima do apurado em 2023. Esse comportamento decorre dos montantes a receber reconhecidos pela Companhia ao longo de 2025.</w:t>
      </w:r>
    </w:p>
    <w:p w14:paraId="2C6CC823" w14:textId="44772395" w:rsidR="00247165" w:rsidRPr="00066AC6" w:rsidRDefault="00794D42" w:rsidP="00066AC6">
      <w:pPr>
        <w:rPr>
          <w:rFonts w:eastAsia="Calibri"/>
          <w:lang w:val="pt-PT"/>
        </w:rPr>
      </w:pPr>
      <w:r w:rsidRPr="00066AC6">
        <w:rPr>
          <w:rFonts w:eastAsia="Calibri"/>
          <w:b/>
          <w:lang w:val="pt-PT"/>
        </w:rPr>
        <w:t>i</w:t>
      </w:r>
      <w:r w:rsidR="00FD176F" w:rsidRPr="00066AC6">
        <w:rPr>
          <w:rFonts w:eastAsia="Calibri"/>
          <w:b/>
          <w:lang w:val="pt-PT"/>
        </w:rPr>
        <w:t>i</w:t>
      </w:r>
      <w:r w:rsidRPr="00066AC6">
        <w:rPr>
          <w:rFonts w:eastAsia="Calibri"/>
          <w:b/>
          <w:lang w:val="pt-PT"/>
        </w:rPr>
        <w:t>i</w:t>
      </w:r>
      <w:r w:rsidR="00D65A82" w:rsidRPr="00066AC6" w:rsidDel="008E0723">
        <w:rPr>
          <w:rFonts w:eastAsia="Calibri"/>
          <w:b/>
          <w:lang w:val="pt-PT"/>
        </w:rPr>
        <w:t xml:space="preserve">) </w:t>
      </w:r>
      <w:r w:rsidR="00D65A82" w:rsidRPr="00066AC6">
        <w:rPr>
          <w:rFonts w:eastAsia="Calibri"/>
          <w:b/>
          <w:lang w:val="pt-PT"/>
        </w:rPr>
        <w:t>Juros sobre Adiantamentos para Futuro Aumento de Capital (AFAC):</w:t>
      </w:r>
      <w:r w:rsidR="00D65A82" w:rsidRPr="00066AC6">
        <w:rPr>
          <w:rFonts w:eastAsia="Calibri"/>
          <w:lang w:val="pt-PT"/>
        </w:rPr>
        <w:t xml:space="preserve"> No ano de </w:t>
      </w:r>
      <w:r w:rsidRPr="00066AC6">
        <w:rPr>
          <w:rFonts w:eastAsia="Calibri"/>
          <w:lang w:val="pt-PT"/>
        </w:rPr>
        <w:t>2025</w:t>
      </w:r>
      <w:r w:rsidR="00D65A82" w:rsidRPr="00066AC6">
        <w:rPr>
          <w:rFonts w:eastAsia="Calibri"/>
          <w:lang w:val="pt-PT"/>
        </w:rPr>
        <w:t xml:space="preserve">, os juros sobre </w:t>
      </w:r>
      <w:r w:rsidRPr="00066AC6">
        <w:rPr>
          <w:rFonts w:eastAsia="Calibri"/>
          <w:lang w:val="pt-PT"/>
        </w:rPr>
        <w:t xml:space="preserve">o </w:t>
      </w:r>
      <w:r w:rsidR="00D65A82" w:rsidRPr="00066AC6">
        <w:rPr>
          <w:rFonts w:eastAsia="Calibri"/>
          <w:lang w:val="pt-PT"/>
        </w:rPr>
        <w:t xml:space="preserve">AFAC apresentaram </w:t>
      </w:r>
      <w:r w:rsidRPr="00066AC6">
        <w:rPr>
          <w:rFonts w:eastAsia="Calibri"/>
          <w:lang w:val="pt-PT"/>
        </w:rPr>
        <w:t>aumento</w:t>
      </w:r>
      <w:r w:rsidR="00D65A82" w:rsidRPr="00066AC6">
        <w:rPr>
          <w:rFonts w:eastAsia="Calibri"/>
          <w:lang w:val="pt-PT"/>
        </w:rPr>
        <w:t xml:space="preserve"> de </w:t>
      </w:r>
      <w:r w:rsidRPr="00066AC6">
        <w:rPr>
          <w:rFonts w:eastAsia="Calibri"/>
          <w:lang w:val="pt-PT"/>
        </w:rPr>
        <w:t>32</w:t>
      </w:r>
      <w:r w:rsidR="00D65A82" w:rsidRPr="00066AC6">
        <w:rPr>
          <w:rFonts w:eastAsia="Calibri"/>
          <w:lang w:val="pt-PT"/>
        </w:rPr>
        <w:t xml:space="preserve">,0% e </w:t>
      </w:r>
      <w:r w:rsidRPr="00066AC6">
        <w:rPr>
          <w:rFonts w:eastAsia="Calibri"/>
          <w:lang w:val="pt-PT"/>
        </w:rPr>
        <w:t>26,0%</w:t>
      </w:r>
      <w:r w:rsidR="00D65A82" w:rsidRPr="00066AC6">
        <w:rPr>
          <w:rFonts w:eastAsia="Calibri"/>
          <w:lang w:val="pt-PT"/>
        </w:rPr>
        <w:t xml:space="preserve"> em relação aos anos de </w:t>
      </w:r>
      <w:r w:rsidRPr="00066AC6">
        <w:rPr>
          <w:rFonts w:eastAsia="Calibri"/>
          <w:lang w:val="pt-PT"/>
        </w:rPr>
        <w:t>2024</w:t>
      </w:r>
      <w:r w:rsidR="00D65A82" w:rsidRPr="00066AC6">
        <w:rPr>
          <w:rFonts w:eastAsia="Calibri"/>
          <w:lang w:val="pt-PT"/>
        </w:rPr>
        <w:t xml:space="preserve"> e </w:t>
      </w:r>
      <w:r w:rsidRPr="00066AC6">
        <w:rPr>
          <w:rFonts w:eastAsia="Calibri"/>
          <w:lang w:val="pt-PT"/>
        </w:rPr>
        <w:t>2023, respectivamente. Essa variação decorre das alterações na taxa Selic, bem como dos aportes recebidos nos exercícios de 2024 e 2023 que ainda não foram objeto de capitalização.</w:t>
      </w:r>
      <w:r w:rsidR="00D65A82" w:rsidRPr="00066AC6">
        <w:rPr>
          <w:rFonts w:eastAsia="Calibri"/>
          <w:lang w:val="pt-PT"/>
        </w:rPr>
        <w:t xml:space="preserve"> </w:t>
      </w:r>
    </w:p>
    <w:bookmarkEnd w:id="17"/>
    <w:p w14:paraId="6C04AF5E" w14:textId="77777777" w:rsidR="00663CDF" w:rsidRPr="00066AC6" w:rsidRDefault="00663CDF" w:rsidP="00066AC6">
      <w:pPr>
        <w:rPr>
          <w:rFonts w:eastAsia="Calibri"/>
          <w:lang w:val="pt-PT"/>
        </w:rPr>
      </w:pPr>
    </w:p>
    <w:p w14:paraId="0555EEF0" w14:textId="64EB4374" w:rsidR="003E0246" w:rsidRPr="00D52554" w:rsidRDefault="00676949" w:rsidP="00087F48">
      <w:pPr>
        <w:pStyle w:val="Ttulo3"/>
        <w:ind w:left="709" w:hanging="709"/>
      </w:pPr>
      <w:r>
        <w:lastRenderedPageBreak/>
        <w:t>Resultado Recorrente</w:t>
      </w:r>
    </w:p>
    <w:tbl>
      <w:tblPr>
        <w:tblW w:w="5000" w:type="pct"/>
        <w:tblCellMar>
          <w:left w:w="70" w:type="dxa"/>
          <w:right w:w="70" w:type="dxa"/>
        </w:tblCellMar>
        <w:tblLook w:val="04A0" w:firstRow="1" w:lastRow="0" w:firstColumn="1" w:lastColumn="0" w:noHBand="0" w:noVBand="1"/>
      </w:tblPr>
      <w:tblGrid>
        <w:gridCol w:w="4598"/>
        <w:gridCol w:w="918"/>
        <w:gridCol w:w="918"/>
        <w:gridCol w:w="918"/>
        <w:gridCol w:w="842"/>
        <w:gridCol w:w="878"/>
      </w:tblGrid>
      <w:tr w:rsidR="00882D1A" w:rsidRPr="00882D1A" w14:paraId="553A565B" w14:textId="77777777" w:rsidTr="00066AC6">
        <w:trPr>
          <w:trHeight w:val="232"/>
        </w:trPr>
        <w:tc>
          <w:tcPr>
            <w:tcW w:w="2534" w:type="pct"/>
            <w:tcBorders>
              <w:top w:val="single" w:sz="8" w:space="0" w:color="8EA9DB"/>
              <w:left w:val="nil"/>
              <w:bottom w:val="single" w:sz="8" w:space="0" w:color="8EA9DB"/>
              <w:right w:val="nil"/>
            </w:tcBorders>
            <w:noWrap/>
            <w:vAlign w:val="center"/>
            <w:hideMark/>
          </w:tcPr>
          <w:p w14:paraId="599CF5F4" w14:textId="77777777" w:rsidR="00882D1A" w:rsidRPr="00066AC6" w:rsidRDefault="00882D1A" w:rsidP="00882D1A">
            <w:pPr>
              <w:tabs>
                <w:tab w:val="clear" w:pos="851"/>
              </w:tabs>
              <w:spacing w:before="0" w:after="0"/>
              <w:jc w:val="left"/>
              <w:rPr>
                <w:rFonts w:ascii="Arial" w:hAnsi="Arial" w:cs="Arial"/>
                <w:b/>
                <w:color w:val="2F75B5"/>
                <w:sz w:val="12"/>
                <w:szCs w:val="12"/>
                <w:lang w:eastAsia="pt-BR"/>
              </w:rPr>
            </w:pPr>
            <w:r w:rsidRPr="00066AC6">
              <w:rPr>
                <w:rFonts w:ascii="Arial" w:hAnsi="Arial" w:cs="Arial"/>
                <w:b/>
                <w:color w:val="2F75B5"/>
                <w:sz w:val="12"/>
                <w:szCs w:val="12"/>
                <w:lang w:eastAsia="pt-BR"/>
              </w:rPr>
              <w:t>R$ mil</w:t>
            </w:r>
          </w:p>
        </w:tc>
        <w:tc>
          <w:tcPr>
            <w:tcW w:w="506" w:type="pct"/>
            <w:tcBorders>
              <w:top w:val="single" w:sz="8" w:space="0" w:color="9BC2E6"/>
              <w:left w:val="nil"/>
              <w:bottom w:val="single" w:sz="8" w:space="0" w:color="9BC2E6"/>
              <w:right w:val="nil"/>
            </w:tcBorders>
            <w:vAlign w:val="center"/>
            <w:hideMark/>
          </w:tcPr>
          <w:p w14:paraId="7594827B" w14:textId="77777777" w:rsidR="00882D1A" w:rsidRPr="00066AC6" w:rsidRDefault="00882D1A" w:rsidP="00882D1A">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2025</w:t>
            </w:r>
          </w:p>
        </w:tc>
        <w:tc>
          <w:tcPr>
            <w:tcW w:w="506" w:type="pct"/>
            <w:tcBorders>
              <w:top w:val="single" w:sz="8" w:space="0" w:color="9BC2E6"/>
              <w:left w:val="nil"/>
              <w:bottom w:val="single" w:sz="8" w:space="0" w:color="9BC2E6"/>
              <w:right w:val="nil"/>
            </w:tcBorders>
            <w:vAlign w:val="center"/>
            <w:hideMark/>
          </w:tcPr>
          <w:p w14:paraId="5D5E97A7" w14:textId="77777777" w:rsidR="00882D1A" w:rsidRPr="00066AC6" w:rsidRDefault="00882D1A" w:rsidP="00882D1A">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2024</w:t>
            </w:r>
          </w:p>
        </w:tc>
        <w:tc>
          <w:tcPr>
            <w:tcW w:w="506" w:type="pct"/>
            <w:tcBorders>
              <w:top w:val="single" w:sz="8" w:space="0" w:color="9BC2E6"/>
              <w:left w:val="nil"/>
              <w:bottom w:val="single" w:sz="8" w:space="0" w:color="9BC2E6"/>
              <w:right w:val="nil"/>
            </w:tcBorders>
            <w:vAlign w:val="center"/>
            <w:hideMark/>
          </w:tcPr>
          <w:p w14:paraId="10ECBBF6" w14:textId="77777777" w:rsidR="00882D1A" w:rsidRPr="00066AC6" w:rsidRDefault="00882D1A" w:rsidP="00882D1A">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2023</w:t>
            </w:r>
          </w:p>
        </w:tc>
        <w:tc>
          <w:tcPr>
            <w:tcW w:w="464" w:type="pct"/>
            <w:tcBorders>
              <w:top w:val="single" w:sz="8" w:space="0" w:color="9BC2E6"/>
              <w:left w:val="nil"/>
              <w:bottom w:val="single" w:sz="8" w:space="0" w:color="9BC2E6"/>
              <w:right w:val="nil"/>
            </w:tcBorders>
            <w:shd w:val="clear" w:color="000000" w:fill="FFFFFF"/>
            <w:vAlign w:val="center"/>
            <w:hideMark/>
          </w:tcPr>
          <w:p w14:paraId="64F37B1F" w14:textId="77777777" w:rsidR="00882D1A" w:rsidRPr="00066AC6" w:rsidRDefault="00882D1A" w:rsidP="00882D1A">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2025 X 2024</w:t>
            </w:r>
          </w:p>
        </w:tc>
        <w:tc>
          <w:tcPr>
            <w:tcW w:w="484" w:type="pct"/>
            <w:tcBorders>
              <w:top w:val="single" w:sz="8" w:space="0" w:color="9BC2E6"/>
              <w:left w:val="nil"/>
              <w:bottom w:val="single" w:sz="8" w:space="0" w:color="9BC2E6"/>
              <w:right w:val="nil"/>
            </w:tcBorders>
            <w:shd w:val="clear" w:color="000000" w:fill="FFFFFF"/>
            <w:vAlign w:val="center"/>
            <w:hideMark/>
          </w:tcPr>
          <w:p w14:paraId="6BC73B49" w14:textId="28B5CD34" w:rsidR="00882D1A" w:rsidRPr="00066AC6" w:rsidRDefault="00882D1A" w:rsidP="00882D1A">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66AC6">
              <w:rPr>
                <w:rFonts w:ascii="Arial" w:hAnsi="Arial" w:cs="Arial"/>
                <w:b/>
                <w:color w:val="2F75B5"/>
                <w:sz w:val="12"/>
                <w:szCs w:val="12"/>
                <w:lang w:eastAsia="pt-BR"/>
              </w:rPr>
              <w:t xml:space="preserve"> X 2023</w:t>
            </w:r>
          </w:p>
        </w:tc>
      </w:tr>
      <w:tr w:rsidR="00882D1A" w:rsidRPr="00882D1A" w14:paraId="28462F81" w14:textId="77777777" w:rsidTr="00066AC6">
        <w:trPr>
          <w:trHeight w:val="232"/>
        </w:trPr>
        <w:tc>
          <w:tcPr>
            <w:tcW w:w="2534" w:type="pct"/>
            <w:tcBorders>
              <w:top w:val="nil"/>
              <w:left w:val="nil"/>
              <w:bottom w:val="nil"/>
              <w:right w:val="nil"/>
            </w:tcBorders>
            <w:noWrap/>
            <w:vAlign w:val="center"/>
            <w:hideMark/>
          </w:tcPr>
          <w:p w14:paraId="3A0FBE32" w14:textId="77777777" w:rsidR="00882D1A" w:rsidRPr="00066AC6" w:rsidRDefault="00882D1A" w:rsidP="00882D1A">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Lucro/(Prejuízo) Líquido do Exercício</w:t>
            </w:r>
          </w:p>
        </w:tc>
        <w:tc>
          <w:tcPr>
            <w:tcW w:w="506" w:type="pct"/>
            <w:tcBorders>
              <w:top w:val="nil"/>
              <w:left w:val="nil"/>
              <w:bottom w:val="nil"/>
              <w:right w:val="nil"/>
            </w:tcBorders>
            <w:noWrap/>
            <w:vAlign w:val="center"/>
            <w:hideMark/>
          </w:tcPr>
          <w:p w14:paraId="0900558A"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140.504 </w:t>
            </w:r>
          </w:p>
        </w:tc>
        <w:tc>
          <w:tcPr>
            <w:tcW w:w="506" w:type="pct"/>
            <w:tcBorders>
              <w:top w:val="nil"/>
              <w:left w:val="nil"/>
              <w:bottom w:val="nil"/>
              <w:right w:val="nil"/>
            </w:tcBorders>
            <w:noWrap/>
            <w:vAlign w:val="center"/>
            <w:hideMark/>
          </w:tcPr>
          <w:p w14:paraId="6CDE4CA6"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(66.572)</w:t>
            </w:r>
          </w:p>
        </w:tc>
        <w:tc>
          <w:tcPr>
            <w:tcW w:w="506" w:type="pct"/>
            <w:tcBorders>
              <w:top w:val="nil"/>
              <w:left w:val="nil"/>
              <w:bottom w:val="nil"/>
              <w:right w:val="nil"/>
            </w:tcBorders>
            <w:noWrap/>
            <w:vAlign w:val="center"/>
            <w:hideMark/>
          </w:tcPr>
          <w:p w14:paraId="272F5B04"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(127.357)</w:t>
            </w:r>
          </w:p>
        </w:tc>
        <w:tc>
          <w:tcPr>
            <w:tcW w:w="464" w:type="pct"/>
            <w:tcBorders>
              <w:top w:val="nil"/>
              <w:left w:val="nil"/>
              <w:bottom w:val="nil"/>
              <w:right w:val="nil"/>
            </w:tcBorders>
            <w:noWrap/>
            <w:vAlign w:val="center"/>
            <w:hideMark/>
          </w:tcPr>
          <w:p w14:paraId="5EC372B5"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-311,1%</w:t>
            </w:r>
          </w:p>
        </w:tc>
        <w:tc>
          <w:tcPr>
            <w:tcW w:w="484" w:type="pct"/>
            <w:tcBorders>
              <w:top w:val="nil"/>
              <w:left w:val="nil"/>
              <w:bottom w:val="nil"/>
              <w:right w:val="nil"/>
            </w:tcBorders>
            <w:noWrap/>
            <w:vAlign w:val="center"/>
            <w:hideMark/>
          </w:tcPr>
          <w:p w14:paraId="0B1463D2"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-47,7%</w:t>
            </w:r>
          </w:p>
        </w:tc>
      </w:tr>
      <w:tr w:rsidR="00882D1A" w:rsidRPr="00882D1A" w14:paraId="591AC24D" w14:textId="77777777" w:rsidTr="00066AC6">
        <w:trPr>
          <w:trHeight w:val="232"/>
        </w:trPr>
        <w:tc>
          <w:tcPr>
            <w:tcW w:w="2534" w:type="pct"/>
            <w:tcBorders>
              <w:top w:val="nil"/>
              <w:left w:val="nil"/>
              <w:bottom w:val="nil"/>
              <w:right w:val="nil"/>
            </w:tcBorders>
            <w:noWrap/>
            <w:vAlign w:val="center"/>
            <w:hideMark/>
          </w:tcPr>
          <w:p w14:paraId="279934E4" w14:textId="77777777" w:rsidR="00882D1A" w:rsidRPr="00066AC6" w:rsidRDefault="00882D1A" w:rsidP="00882D1A">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Ajuste de Eventos Não Recorrentes:</w:t>
            </w:r>
          </w:p>
        </w:tc>
        <w:tc>
          <w:tcPr>
            <w:tcW w:w="506" w:type="pct"/>
            <w:tcBorders>
              <w:top w:val="nil"/>
              <w:left w:val="nil"/>
              <w:bottom w:val="nil"/>
              <w:right w:val="nil"/>
            </w:tcBorders>
            <w:noWrap/>
            <w:vAlign w:val="center"/>
            <w:hideMark/>
          </w:tcPr>
          <w:p w14:paraId="3B8EDE2E" w14:textId="77777777" w:rsidR="00882D1A" w:rsidRPr="00066AC6" w:rsidRDefault="00882D1A" w:rsidP="00882D1A">
            <w:pPr>
              <w:tabs>
                <w:tab w:val="clear" w:pos="851"/>
              </w:tabs>
              <w:spacing w:before="0" w:after="0"/>
              <w:jc w:val="left"/>
              <w:rPr>
                <w:rFonts w:ascii="Arial" w:hAnsi="Arial" w:cs="Arial"/>
                <w:b/>
                <w:color w:val="000000"/>
                <w:sz w:val="12"/>
                <w:szCs w:val="12"/>
                <w:lang w:eastAsia="pt-BR"/>
              </w:rPr>
            </w:pPr>
          </w:p>
        </w:tc>
        <w:tc>
          <w:tcPr>
            <w:tcW w:w="506" w:type="pct"/>
            <w:tcBorders>
              <w:top w:val="nil"/>
              <w:left w:val="nil"/>
              <w:bottom w:val="nil"/>
              <w:right w:val="nil"/>
            </w:tcBorders>
            <w:noWrap/>
            <w:vAlign w:val="center"/>
            <w:hideMark/>
          </w:tcPr>
          <w:p w14:paraId="72EE4BE5" w14:textId="77777777" w:rsidR="00882D1A" w:rsidRPr="00066AC6" w:rsidRDefault="00882D1A" w:rsidP="00882D1A">
            <w:pPr>
              <w:tabs>
                <w:tab w:val="clear" w:pos="851"/>
              </w:tabs>
              <w:spacing w:before="0" w:after="0"/>
              <w:jc w:val="left"/>
              <w:rPr>
                <w:rFonts w:ascii="Times New Roman" w:hAnsi="Times New Roman"/>
                <w:color w:val="auto"/>
                <w:sz w:val="12"/>
                <w:szCs w:val="12"/>
                <w:lang w:eastAsia="pt-BR"/>
              </w:rPr>
            </w:pPr>
          </w:p>
        </w:tc>
        <w:tc>
          <w:tcPr>
            <w:tcW w:w="506" w:type="pct"/>
            <w:tcBorders>
              <w:top w:val="nil"/>
              <w:left w:val="nil"/>
              <w:bottom w:val="nil"/>
              <w:right w:val="nil"/>
            </w:tcBorders>
            <w:noWrap/>
            <w:vAlign w:val="center"/>
            <w:hideMark/>
          </w:tcPr>
          <w:p w14:paraId="3AE29171" w14:textId="77777777" w:rsidR="00882D1A" w:rsidRPr="00066AC6" w:rsidRDefault="00882D1A" w:rsidP="00882D1A">
            <w:pPr>
              <w:tabs>
                <w:tab w:val="clear" w:pos="851"/>
              </w:tabs>
              <w:spacing w:before="0" w:after="0"/>
              <w:jc w:val="left"/>
              <w:rPr>
                <w:rFonts w:ascii="Times New Roman" w:hAnsi="Times New Roman"/>
                <w:color w:val="auto"/>
                <w:sz w:val="12"/>
                <w:szCs w:val="12"/>
                <w:lang w:eastAsia="pt-BR"/>
              </w:rPr>
            </w:pPr>
          </w:p>
        </w:tc>
        <w:tc>
          <w:tcPr>
            <w:tcW w:w="464" w:type="pct"/>
            <w:tcBorders>
              <w:top w:val="nil"/>
              <w:left w:val="nil"/>
              <w:bottom w:val="nil"/>
              <w:right w:val="nil"/>
            </w:tcBorders>
            <w:noWrap/>
            <w:vAlign w:val="center"/>
            <w:hideMark/>
          </w:tcPr>
          <w:p w14:paraId="20F282A1" w14:textId="77777777" w:rsidR="00882D1A" w:rsidRPr="00066AC6" w:rsidRDefault="00882D1A" w:rsidP="00882D1A">
            <w:pPr>
              <w:tabs>
                <w:tab w:val="clear" w:pos="851"/>
              </w:tabs>
              <w:spacing w:before="0" w:after="0"/>
              <w:jc w:val="left"/>
              <w:rPr>
                <w:rFonts w:ascii="Times New Roman" w:hAnsi="Times New Roman"/>
                <w:color w:val="auto"/>
                <w:sz w:val="12"/>
                <w:szCs w:val="12"/>
                <w:lang w:eastAsia="pt-BR"/>
              </w:rPr>
            </w:pPr>
          </w:p>
        </w:tc>
        <w:tc>
          <w:tcPr>
            <w:tcW w:w="484" w:type="pct"/>
            <w:tcBorders>
              <w:top w:val="nil"/>
              <w:left w:val="nil"/>
              <w:bottom w:val="nil"/>
              <w:right w:val="nil"/>
            </w:tcBorders>
            <w:noWrap/>
            <w:vAlign w:val="center"/>
            <w:hideMark/>
          </w:tcPr>
          <w:p w14:paraId="128A2785" w14:textId="77777777" w:rsidR="00882D1A" w:rsidRPr="00066AC6" w:rsidRDefault="00882D1A" w:rsidP="00882D1A">
            <w:pPr>
              <w:tabs>
                <w:tab w:val="clear" w:pos="851"/>
              </w:tabs>
              <w:spacing w:before="0" w:after="0"/>
              <w:jc w:val="left"/>
              <w:rPr>
                <w:rFonts w:ascii="Times New Roman" w:hAnsi="Times New Roman"/>
                <w:color w:val="auto"/>
                <w:sz w:val="12"/>
                <w:szCs w:val="12"/>
                <w:lang w:eastAsia="pt-BR"/>
              </w:rPr>
            </w:pPr>
          </w:p>
        </w:tc>
      </w:tr>
      <w:tr w:rsidR="00882D1A" w:rsidRPr="00882D1A" w14:paraId="50E3E531" w14:textId="77777777" w:rsidTr="00066AC6">
        <w:trPr>
          <w:trHeight w:val="232"/>
        </w:trPr>
        <w:tc>
          <w:tcPr>
            <w:tcW w:w="2534" w:type="pct"/>
            <w:tcBorders>
              <w:top w:val="nil"/>
              <w:left w:val="nil"/>
              <w:bottom w:val="nil"/>
              <w:right w:val="nil"/>
            </w:tcBorders>
            <w:noWrap/>
            <w:vAlign w:val="center"/>
            <w:hideMark/>
          </w:tcPr>
          <w:p w14:paraId="729CEB85"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Superávit de Previdência Privada</w:t>
            </w:r>
          </w:p>
        </w:tc>
        <w:tc>
          <w:tcPr>
            <w:tcW w:w="506" w:type="pct"/>
            <w:tcBorders>
              <w:top w:val="nil"/>
              <w:left w:val="nil"/>
              <w:bottom w:val="nil"/>
              <w:right w:val="nil"/>
            </w:tcBorders>
            <w:noWrap/>
            <w:vAlign w:val="center"/>
            <w:hideMark/>
          </w:tcPr>
          <w:p w14:paraId="09044E9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(134.727)</w:t>
            </w:r>
          </w:p>
        </w:tc>
        <w:tc>
          <w:tcPr>
            <w:tcW w:w="506" w:type="pct"/>
            <w:tcBorders>
              <w:top w:val="nil"/>
              <w:left w:val="nil"/>
              <w:bottom w:val="nil"/>
              <w:right w:val="nil"/>
            </w:tcBorders>
            <w:noWrap/>
            <w:vAlign w:val="center"/>
            <w:hideMark/>
          </w:tcPr>
          <w:p w14:paraId="0546F74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(212.038)</w:t>
            </w:r>
          </w:p>
        </w:tc>
        <w:tc>
          <w:tcPr>
            <w:tcW w:w="506" w:type="pct"/>
            <w:tcBorders>
              <w:top w:val="nil"/>
              <w:left w:val="nil"/>
              <w:bottom w:val="nil"/>
              <w:right w:val="nil"/>
            </w:tcBorders>
            <w:noWrap/>
            <w:vAlign w:val="center"/>
            <w:hideMark/>
          </w:tcPr>
          <w:p w14:paraId="0E8845A5"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(33.912)</w:t>
            </w:r>
          </w:p>
        </w:tc>
        <w:tc>
          <w:tcPr>
            <w:tcW w:w="464" w:type="pct"/>
            <w:tcBorders>
              <w:top w:val="nil"/>
              <w:left w:val="nil"/>
              <w:bottom w:val="nil"/>
              <w:right w:val="nil"/>
            </w:tcBorders>
            <w:noWrap/>
            <w:vAlign w:val="center"/>
            <w:hideMark/>
          </w:tcPr>
          <w:p w14:paraId="1CE473EE"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-36,5%</w:t>
            </w:r>
          </w:p>
        </w:tc>
        <w:tc>
          <w:tcPr>
            <w:tcW w:w="484" w:type="pct"/>
            <w:tcBorders>
              <w:top w:val="nil"/>
              <w:left w:val="nil"/>
              <w:bottom w:val="nil"/>
              <w:right w:val="nil"/>
            </w:tcBorders>
            <w:noWrap/>
            <w:vAlign w:val="center"/>
            <w:hideMark/>
          </w:tcPr>
          <w:p w14:paraId="034032A7"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297,3%</w:t>
            </w:r>
          </w:p>
        </w:tc>
      </w:tr>
      <w:tr w:rsidR="00882D1A" w:rsidRPr="00882D1A" w14:paraId="3D0700CB" w14:textId="77777777" w:rsidTr="00066AC6">
        <w:trPr>
          <w:trHeight w:val="232"/>
        </w:trPr>
        <w:tc>
          <w:tcPr>
            <w:tcW w:w="2534" w:type="pct"/>
            <w:tcBorders>
              <w:top w:val="nil"/>
              <w:left w:val="nil"/>
              <w:bottom w:val="nil"/>
              <w:right w:val="nil"/>
            </w:tcBorders>
            <w:noWrap/>
            <w:vAlign w:val="center"/>
            <w:hideMark/>
          </w:tcPr>
          <w:p w14:paraId="51DC6F4E"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Tributos sobre Superávit de Previdência Privada</w:t>
            </w:r>
          </w:p>
        </w:tc>
        <w:tc>
          <w:tcPr>
            <w:tcW w:w="506" w:type="pct"/>
            <w:tcBorders>
              <w:top w:val="nil"/>
              <w:left w:val="nil"/>
              <w:bottom w:val="nil"/>
              <w:right w:val="nil"/>
            </w:tcBorders>
            <w:noWrap/>
            <w:vAlign w:val="center"/>
            <w:hideMark/>
          </w:tcPr>
          <w:p w14:paraId="10A6E066"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12.462 </w:t>
            </w:r>
          </w:p>
        </w:tc>
        <w:tc>
          <w:tcPr>
            <w:tcW w:w="506" w:type="pct"/>
            <w:tcBorders>
              <w:top w:val="nil"/>
              <w:left w:val="nil"/>
              <w:bottom w:val="nil"/>
              <w:right w:val="nil"/>
            </w:tcBorders>
            <w:noWrap/>
            <w:vAlign w:val="center"/>
            <w:hideMark/>
          </w:tcPr>
          <w:p w14:paraId="6CFB7375"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19.614 </w:t>
            </w:r>
          </w:p>
        </w:tc>
        <w:tc>
          <w:tcPr>
            <w:tcW w:w="506" w:type="pct"/>
            <w:tcBorders>
              <w:top w:val="nil"/>
              <w:left w:val="nil"/>
              <w:bottom w:val="nil"/>
              <w:right w:val="nil"/>
            </w:tcBorders>
            <w:noWrap/>
            <w:vAlign w:val="center"/>
            <w:hideMark/>
          </w:tcPr>
          <w:p w14:paraId="0589378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3.137 </w:t>
            </w:r>
          </w:p>
        </w:tc>
        <w:tc>
          <w:tcPr>
            <w:tcW w:w="464" w:type="pct"/>
            <w:tcBorders>
              <w:top w:val="nil"/>
              <w:left w:val="nil"/>
              <w:bottom w:val="nil"/>
              <w:right w:val="nil"/>
            </w:tcBorders>
            <w:noWrap/>
            <w:vAlign w:val="center"/>
            <w:hideMark/>
          </w:tcPr>
          <w:p w14:paraId="7C232E3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-36,5%</w:t>
            </w:r>
          </w:p>
        </w:tc>
        <w:tc>
          <w:tcPr>
            <w:tcW w:w="484" w:type="pct"/>
            <w:tcBorders>
              <w:top w:val="nil"/>
              <w:left w:val="nil"/>
              <w:bottom w:val="nil"/>
              <w:right w:val="nil"/>
            </w:tcBorders>
            <w:noWrap/>
            <w:vAlign w:val="center"/>
            <w:hideMark/>
          </w:tcPr>
          <w:p w14:paraId="6CB0284D"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297,3%</w:t>
            </w:r>
          </w:p>
        </w:tc>
      </w:tr>
      <w:tr w:rsidR="00882D1A" w:rsidRPr="00882D1A" w14:paraId="4DCCE84B" w14:textId="77777777" w:rsidTr="00066AC6">
        <w:trPr>
          <w:trHeight w:val="232"/>
        </w:trPr>
        <w:tc>
          <w:tcPr>
            <w:tcW w:w="2534" w:type="pct"/>
            <w:tcBorders>
              <w:top w:val="nil"/>
              <w:left w:val="nil"/>
              <w:bottom w:val="nil"/>
              <w:right w:val="nil"/>
            </w:tcBorders>
            <w:noWrap/>
            <w:vAlign w:val="center"/>
            <w:hideMark/>
          </w:tcPr>
          <w:p w14:paraId="50B63819"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Ganho na Baixa de Passivo</w:t>
            </w:r>
          </w:p>
        </w:tc>
        <w:tc>
          <w:tcPr>
            <w:tcW w:w="506" w:type="pct"/>
            <w:tcBorders>
              <w:top w:val="nil"/>
              <w:left w:val="nil"/>
              <w:bottom w:val="nil"/>
              <w:right w:val="nil"/>
            </w:tcBorders>
            <w:noWrap/>
            <w:vAlign w:val="center"/>
            <w:hideMark/>
          </w:tcPr>
          <w:p w14:paraId="7992F471"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(76)</w:t>
            </w:r>
          </w:p>
        </w:tc>
        <w:tc>
          <w:tcPr>
            <w:tcW w:w="506" w:type="pct"/>
            <w:tcBorders>
              <w:top w:val="nil"/>
              <w:left w:val="nil"/>
              <w:bottom w:val="nil"/>
              <w:right w:val="nil"/>
            </w:tcBorders>
            <w:noWrap/>
            <w:vAlign w:val="center"/>
            <w:hideMark/>
          </w:tcPr>
          <w:p w14:paraId="15B87955"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(2.297)</w:t>
            </w:r>
          </w:p>
        </w:tc>
        <w:tc>
          <w:tcPr>
            <w:tcW w:w="506" w:type="pct"/>
            <w:tcBorders>
              <w:top w:val="nil"/>
              <w:left w:val="nil"/>
              <w:bottom w:val="nil"/>
              <w:right w:val="nil"/>
            </w:tcBorders>
            <w:noWrap/>
            <w:vAlign w:val="center"/>
            <w:hideMark/>
          </w:tcPr>
          <w:p w14:paraId="6113631B"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(417)</w:t>
            </w:r>
          </w:p>
        </w:tc>
        <w:tc>
          <w:tcPr>
            <w:tcW w:w="464" w:type="pct"/>
            <w:tcBorders>
              <w:top w:val="nil"/>
              <w:left w:val="nil"/>
              <w:bottom w:val="nil"/>
              <w:right w:val="nil"/>
            </w:tcBorders>
            <w:noWrap/>
            <w:vAlign w:val="center"/>
            <w:hideMark/>
          </w:tcPr>
          <w:p w14:paraId="3FCDE99C"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-96,7%</w:t>
            </w:r>
          </w:p>
        </w:tc>
        <w:tc>
          <w:tcPr>
            <w:tcW w:w="484" w:type="pct"/>
            <w:tcBorders>
              <w:top w:val="nil"/>
              <w:left w:val="nil"/>
              <w:bottom w:val="nil"/>
              <w:right w:val="nil"/>
            </w:tcBorders>
            <w:noWrap/>
            <w:vAlign w:val="center"/>
            <w:hideMark/>
          </w:tcPr>
          <w:p w14:paraId="5987E79A"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-81,8%</w:t>
            </w:r>
          </w:p>
        </w:tc>
      </w:tr>
      <w:tr w:rsidR="00882D1A" w:rsidRPr="00882D1A" w14:paraId="3D1D202E" w14:textId="77777777" w:rsidTr="00066AC6">
        <w:trPr>
          <w:trHeight w:val="232"/>
        </w:trPr>
        <w:tc>
          <w:tcPr>
            <w:tcW w:w="2534" w:type="pct"/>
            <w:tcBorders>
              <w:top w:val="nil"/>
              <w:left w:val="nil"/>
              <w:bottom w:val="nil"/>
              <w:right w:val="nil"/>
            </w:tcBorders>
            <w:noWrap/>
            <w:vAlign w:val="center"/>
            <w:hideMark/>
          </w:tcPr>
          <w:p w14:paraId="48F86DEC"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Baixa de Ativo Imobilizado</w:t>
            </w:r>
          </w:p>
        </w:tc>
        <w:tc>
          <w:tcPr>
            <w:tcW w:w="506" w:type="pct"/>
            <w:tcBorders>
              <w:top w:val="nil"/>
              <w:left w:val="nil"/>
              <w:bottom w:val="nil"/>
              <w:right w:val="nil"/>
            </w:tcBorders>
            <w:noWrap/>
            <w:vAlign w:val="center"/>
            <w:hideMark/>
          </w:tcPr>
          <w:p w14:paraId="7D9DC70E"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06" w:type="pct"/>
            <w:tcBorders>
              <w:top w:val="nil"/>
              <w:left w:val="nil"/>
              <w:bottom w:val="nil"/>
              <w:right w:val="nil"/>
            </w:tcBorders>
            <w:noWrap/>
            <w:vAlign w:val="center"/>
            <w:hideMark/>
          </w:tcPr>
          <w:p w14:paraId="28EA5980"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2.666 </w:t>
            </w:r>
          </w:p>
        </w:tc>
        <w:tc>
          <w:tcPr>
            <w:tcW w:w="506" w:type="pct"/>
            <w:tcBorders>
              <w:top w:val="nil"/>
              <w:left w:val="nil"/>
              <w:bottom w:val="nil"/>
              <w:right w:val="nil"/>
            </w:tcBorders>
            <w:noWrap/>
            <w:vAlign w:val="center"/>
            <w:hideMark/>
          </w:tcPr>
          <w:p w14:paraId="41784F41"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383 </w:t>
            </w:r>
          </w:p>
        </w:tc>
        <w:tc>
          <w:tcPr>
            <w:tcW w:w="464" w:type="pct"/>
            <w:tcBorders>
              <w:top w:val="nil"/>
              <w:left w:val="nil"/>
              <w:bottom w:val="nil"/>
              <w:right w:val="nil"/>
            </w:tcBorders>
            <w:noWrap/>
            <w:vAlign w:val="center"/>
            <w:hideMark/>
          </w:tcPr>
          <w:p w14:paraId="3F853C97"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84" w:type="pct"/>
            <w:tcBorders>
              <w:top w:val="nil"/>
              <w:left w:val="nil"/>
              <w:bottom w:val="nil"/>
              <w:right w:val="nil"/>
            </w:tcBorders>
            <w:noWrap/>
            <w:vAlign w:val="center"/>
            <w:hideMark/>
          </w:tcPr>
          <w:p w14:paraId="75724DBC"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882D1A" w:rsidRPr="00882D1A" w14:paraId="4A8DCB5D" w14:textId="77777777" w:rsidTr="00066AC6">
        <w:trPr>
          <w:trHeight w:val="232"/>
        </w:trPr>
        <w:tc>
          <w:tcPr>
            <w:tcW w:w="2534" w:type="pct"/>
            <w:tcBorders>
              <w:top w:val="nil"/>
              <w:left w:val="nil"/>
              <w:bottom w:val="nil"/>
              <w:right w:val="nil"/>
            </w:tcBorders>
            <w:noWrap/>
            <w:vAlign w:val="center"/>
            <w:hideMark/>
          </w:tcPr>
          <w:p w14:paraId="21685A5B"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Multas Contratuais - Dataprev</w:t>
            </w:r>
          </w:p>
        </w:tc>
        <w:tc>
          <w:tcPr>
            <w:tcW w:w="506" w:type="pct"/>
            <w:tcBorders>
              <w:top w:val="nil"/>
              <w:left w:val="nil"/>
              <w:bottom w:val="nil"/>
              <w:right w:val="nil"/>
            </w:tcBorders>
            <w:noWrap/>
            <w:vAlign w:val="center"/>
            <w:hideMark/>
          </w:tcPr>
          <w:p w14:paraId="3B5F2023"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4.874 </w:t>
            </w:r>
          </w:p>
        </w:tc>
        <w:tc>
          <w:tcPr>
            <w:tcW w:w="506" w:type="pct"/>
            <w:tcBorders>
              <w:top w:val="nil"/>
              <w:left w:val="nil"/>
              <w:bottom w:val="nil"/>
              <w:right w:val="nil"/>
            </w:tcBorders>
            <w:noWrap/>
            <w:vAlign w:val="center"/>
            <w:hideMark/>
          </w:tcPr>
          <w:p w14:paraId="4B60B8B4"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3.568 </w:t>
            </w:r>
          </w:p>
        </w:tc>
        <w:tc>
          <w:tcPr>
            <w:tcW w:w="506" w:type="pct"/>
            <w:tcBorders>
              <w:top w:val="nil"/>
              <w:left w:val="nil"/>
              <w:bottom w:val="nil"/>
              <w:right w:val="nil"/>
            </w:tcBorders>
            <w:noWrap/>
            <w:vAlign w:val="center"/>
            <w:hideMark/>
          </w:tcPr>
          <w:p w14:paraId="589AB0FF"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39.352 </w:t>
            </w:r>
          </w:p>
        </w:tc>
        <w:tc>
          <w:tcPr>
            <w:tcW w:w="464" w:type="pct"/>
            <w:tcBorders>
              <w:top w:val="nil"/>
              <w:left w:val="nil"/>
              <w:bottom w:val="nil"/>
              <w:right w:val="nil"/>
            </w:tcBorders>
            <w:noWrap/>
            <w:vAlign w:val="center"/>
            <w:hideMark/>
          </w:tcPr>
          <w:p w14:paraId="41851E26"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36,6%</w:t>
            </w:r>
          </w:p>
        </w:tc>
        <w:tc>
          <w:tcPr>
            <w:tcW w:w="484" w:type="pct"/>
            <w:tcBorders>
              <w:top w:val="nil"/>
              <w:left w:val="nil"/>
              <w:bottom w:val="nil"/>
              <w:right w:val="nil"/>
            </w:tcBorders>
            <w:noWrap/>
            <w:vAlign w:val="center"/>
            <w:hideMark/>
          </w:tcPr>
          <w:p w14:paraId="2AE266C8"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-87,6%</w:t>
            </w:r>
          </w:p>
        </w:tc>
      </w:tr>
      <w:tr w:rsidR="00882D1A" w:rsidRPr="00882D1A" w14:paraId="155F9646" w14:textId="77777777" w:rsidTr="00066AC6">
        <w:trPr>
          <w:trHeight w:val="232"/>
        </w:trPr>
        <w:tc>
          <w:tcPr>
            <w:tcW w:w="2534" w:type="pct"/>
            <w:tcBorders>
              <w:top w:val="nil"/>
              <w:left w:val="nil"/>
              <w:bottom w:val="nil"/>
              <w:right w:val="nil"/>
            </w:tcBorders>
            <w:noWrap/>
            <w:vAlign w:val="center"/>
            <w:hideMark/>
          </w:tcPr>
          <w:p w14:paraId="3CBF9E47"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Ativos Contingentes</w:t>
            </w:r>
          </w:p>
        </w:tc>
        <w:tc>
          <w:tcPr>
            <w:tcW w:w="506" w:type="pct"/>
            <w:tcBorders>
              <w:top w:val="nil"/>
              <w:left w:val="nil"/>
              <w:bottom w:val="nil"/>
              <w:right w:val="nil"/>
            </w:tcBorders>
            <w:noWrap/>
            <w:vAlign w:val="center"/>
            <w:hideMark/>
          </w:tcPr>
          <w:p w14:paraId="1E27EE6D"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(14.960)</w:t>
            </w:r>
          </w:p>
        </w:tc>
        <w:tc>
          <w:tcPr>
            <w:tcW w:w="506" w:type="pct"/>
            <w:tcBorders>
              <w:top w:val="nil"/>
              <w:left w:val="nil"/>
              <w:bottom w:val="nil"/>
              <w:right w:val="nil"/>
            </w:tcBorders>
            <w:noWrap/>
            <w:vAlign w:val="center"/>
            <w:hideMark/>
          </w:tcPr>
          <w:p w14:paraId="7CF27CE6"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06" w:type="pct"/>
            <w:tcBorders>
              <w:top w:val="nil"/>
              <w:left w:val="nil"/>
              <w:bottom w:val="nil"/>
              <w:right w:val="nil"/>
            </w:tcBorders>
            <w:noWrap/>
            <w:vAlign w:val="center"/>
            <w:hideMark/>
          </w:tcPr>
          <w:p w14:paraId="7DAE715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64" w:type="pct"/>
            <w:tcBorders>
              <w:top w:val="nil"/>
              <w:left w:val="nil"/>
              <w:bottom w:val="nil"/>
              <w:right w:val="nil"/>
            </w:tcBorders>
            <w:noWrap/>
            <w:vAlign w:val="center"/>
            <w:hideMark/>
          </w:tcPr>
          <w:p w14:paraId="283E5B0A"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84" w:type="pct"/>
            <w:tcBorders>
              <w:top w:val="nil"/>
              <w:left w:val="nil"/>
              <w:bottom w:val="nil"/>
              <w:right w:val="nil"/>
            </w:tcBorders>
            <w:noWrap/>
            <w:vAlign w:val="center"/>
            <w:hideMark/>
          </w:tcPr>
          <w:p w14:paraId="7B375909"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882D1A" w:rsidRPr="00882D1A" w14:paraId="0A59A62C" w14:textId="77777777" w:rsidTr="00066AC6">
        <w:trPr>
          <w:trHeight w:val="232"/>
        </w:trPr>
        <w:tc>
          <w:tcPr>
            <w:tcW w:w="2534" w:type="pct"/>
            <w:tcBorders>
              <w:top w:val="nil"/>
              <w:left w:val="nil"/>
              <w:bottom w:val="nil"/>
              <w:right w:val="nil"/>
            </w:tcBorders>
            <w:noWrap/>
            <w:vAlign w:val="center"/>
            <w:hideMark/>
          </w:tcPr>
          <w:p w14:paraId="0F14B368"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Tributos s/ Ativo Contingente</w:t>
            </w:r>
          </w:p>
        </w:tc>
        <w:tc>
          <w:tcPr>
            <w:tcW w:w="506" w:type="pct"/>
            <w:tcBorders>
              <w:top w:val="nil"/>
              <w:left w:val="nil"/>
              <w:bottom w:val="nil"/>
              <w:right w:val="nil"/>
            </w:tcBorders>
            <w:noWrap/>
            <w:vAlign w:val="center"/>
            <w:hideMark/>
          </w:tcPr>
          <w:p w14:paraId="2833443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1.384 </w:t>
            </w:r>
          </w:p>
        </w:tc>
        <w:tc>
          <w:tcPr>
            <w:tcW w:w="506" w:type="pct"/>
            <w:tcBorders>
              <w:top w:val="nil"/>
              <w:left w:val="nil"/>
              <w:bottom w:val="nil"/>
              <w:right w:val="nil"/>
            </w:tcBorders>
            <w:noWrap/>
            <w:vAlign w:val="center"/>
            <w:hideMark/>
          </w:tcPr>
          <w:p w14:paraId="51CBFA78"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06" w:type="pct"/>
            <w:tcBorders>
              <w:top w:val="nil"/>
              <w:left w:val="nil"/>
              <w:bottom w:val="nil"/>
              <w:right w:val="nil"/>
            </w:tcBorders>
            <w:noWrap/>
            <w:vAlign w:val="center"/>
            <w:hideMark/>
          </w:tcPr>
          <w:p w14:paraId="1954B24D"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64" w:type="pct"/>
            <w:tcBorders>
              <w:top w:val="nil"/>
              <w:left w:val="nil"/>
              <w:bottom w:val="nil"/>
              <w:right w:val="nil"/>
            </w:tcBorders>
            <w:noWrap/>
            <w:vAlign w:val="center"/>
            <w:hideMark/>
          </w:tcPr>
          <w:p w14:paraId="6148EC3E"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84" w:type="pct"/>
            <w:tcBorders>
              <w:top w:val="nil"/>
              <w:left w:val="nil"/>
              <w:bottom w:val="nil"/>
              <w:right w:val="nil"/>
            </w:tcBorders>
            <w:noWrap/>
            <w:vAlign w:val="center"/>
            <w:hideMark/>
          </w:tcPr>
          <w:p w14:paraId="459BF02C"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882D1A" w:rsidRPr="00882D1A" w14:paraId="18E05EAA" w14:textId="77777777" w:rsidTr="00066AC6">
        <w:trPr>
          <w:trHeight w:val="232"/>
        </w:trPr>
        <w:tc>
          <w:tcPr>
            <w:tcW w:w="2534" w:type="pct"/>
            <w:tcBorders>
              <w:top w:val="nil"/>
              <w:left w:val="nil"/>
              <w:bottom w:val="nil"/>
              <w:right w:val="nil"/>
            </w:tcBorders>
            <w:noWrap/>
            <w:vAlign w:val="center"/>
            <w:hideMark/>
          </w:tcPr>
          <w:p w14:paraId="2C48A5D3" w14:textId="77777777" w:rsidR="00882D1A" w:rsidRPr="00066AC6" w:rsidRDefault="00882D1A" w:rsidP="00882D1A">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Ajuste de IRPJ/CSLL sobre Eventos Não recorrentes</w:t>
            </w:r>
          </w:p>
        </w:tc>
        <w:tc>
          <w:tcPr>
            <w:tcW w:w="506" w:type="pct"/>
            <w:tcBorders>
              <w:top w:val="nil"/>
              <w:left w:val="nil"/>
              <w:bottom w:val="nil"/>
              <w:right w:val="nil"/>
            </w:tcBorders>
            <w:noWrap/>
            <w:vAlign w:val="center"/>
            <w:hideMark/>
          </w:tcPr>
          <w:p w14:paraId="7A0E6032"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31.188 </w:t>
            </w:r>
          </w:p>
        </w:tc>
        <w:tc>
          <w:tcPr>
            <w:tcW w:w="506" w:type="pct"/>
            <w:tcBorders>
              <w:top w:val="nil"/>
              <w:left w:val="nil"/>
              <w:bottom w:val="nil"/>
              <w:right w:val="nil"/>
            </w:tcBorders>
            <w:noWrap/>
            <w:vAlign w:val="center"/>
            <w:hideMark/>
          </w:tcPr>
          <w:p w14:paraId="148D687C"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506" w:type="pct"/>
            <w:tcBorders>
              <w:top w:val="nil"/>
              <w:left w:val="nil"/>
              <w:bottom w:val="nil"/>
              <w:right w:val="nil"/>
            </w:tcBorders>
            <w:noWrap/>
            <w:vAlign w:val="center"/>
            <w:hideMark/>
          </w:tcPr>
          <w:p w14:paraId="0FEE1C84"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64" w:type="pct"/>
            <w:tcBorders>
              <w:top w:val="nil"/>
              <w:left w:val="nil"/>
              <w:bottom w:val="nil"/>
              <w:right w:val="nil"/>
            </w:tcBorders>
            <w:noWrap/>
            <w:vAlign w:val="center"/>
            <w:hideMark/>
          </w:tcPr>
          <w:p w14:paraId="3CC8A1A9"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84" w:type="pct"/>
            <w:tcBorders>
              <w:top w:val="nil"/>
              <w:left w:val="nil"/>
              <w:bottom w:val="nil"/>
              <w:right w:val="nil"/>
            </w:tcBorders>
            <w:noWrap/>
            <w:vAlign w:val="center"/>
            <w:hideMark/>
          </w:tcPr>
          <w:p w14:paraId="77EEA296" w14:textId="77777777" w:rsidR="00882D1A" w:rsidRPr="00066AC6" w:rsidRDefault="00882D1A" w:rsidP="00882D1A">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882D1A" w:rsidRPr="00882D1A" w14:paraId="77734D9C" w14:textId="77777777" w:rsidTr="00066AC6">
        <w:trPr>
          <w:trHeight w:val="232"/>
        </w:trPr>
        <w:tc>
          <w:tcPr>
            <w:tcW w:w="2534" w:type="pct"/>
            <w:tcBorders>
              <w:top w:val="single" w:sz="8" w:space="0" w:color="9BC2E6"/>
              <w:left w:val="nil"/>
              <w:bottom w:val="single" w:sz="8" w:space="0" w:color="9BC2E6"/>
              <w:right w:val="nil"/>
            </w:tcBorders>
            <w:noWrap/>
            <w:vAlign w:val="center"/>
            <w:hideMark/>
          </w:tcPr>
          <w:p w14:paraId="729C5122" w14:textId="77777777" w:rsidR="00882D1A" w:rsidRPr="00066AC6" w:rsidRDefault="00882D1A" w:rsidP="00882D1A">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Lucro/(Prejuízo) Líquido do Exercício Recorrente</w:t>
            </w:r>
          </w:p>
        </w:tc>
        <w:tc>
          <w:tcPr>
            <w:tcW w:w="506" w:type="pct"/>
            <w:tcBorders>
              <w:top w:val="single" w:sz="8" w:space="0" w:color="9BC2E6"/>
              <w:left w:val="nil"/>
              <w:bottom w:val="single" w:sz="8" w:space="0" w:color="9BC2E6"/>
              <w:right w:val="nil"/>
            </w:tcBorders>
            <w:noWrap/>
            <w:vAlign w:val="center"/>
            <w:hideMark/>
          </w:tcPr>
          <w:p w14:paraId="71E17A16"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40.649 </w:t>
            </w:r>
          </w:p>
        </w:tc>
        <w:tc>
          <w:tcPr>
            <w:tcW w:w="506" w:type="pct"/>
            <w:tcBorders>
              <w:top w:val="single" w:sz="8" w:space="0" w:color="9BC2E6"/>
              <w:left w:val="nil"/>
              <w:bottom w:val="single" w:sz="8" w:space="0" w:color="9BC2E6"/>
              <w:right w:val="nil"/>
            </w:tcBorders>
            <w:noWrap/>
            <w:vAlign w:val="center"/>
            <w:hideMark/>
          </w:tcPr>
          <w:p w14:paraId="72159E31"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(255.059)</w:t>
            </w:r>
          </w:p>
        </w:tc>
        <w:tc>
          <w:tcPr>
            <w:tcW w:w="506" w:type="pct"/>
            <w:tcBorders>
              <w:top w:val="single" w:sz="8" w:space="0" w:color="9BC2E6"/>
              <w:left w:val="nil"/>
              <w:bottom w:val="single" w:sz="8" w:space="0" w:color="9BC2E6"/>
              <w:right w:val="nil"/>
            </w:tcBorders>
            <w:noWrap/>
            <w:vAlign w:val="center"/>
            <w:hideMark/>
          </w:tcPr>
          <w:p w14:paraId="4262B5E9"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(118.814)</w:t>
            </w:r>
          </w:p>
        </w:tc>
        <w:tc>
          <w:tcPr>
            <w:tcW w:w="464" w:type="pct"/>
            <w:tcBorders>
              <w:top w:val="single" w:sz="8" w:space="0" w:color="9BC2E6"/>
              <w:left w:val="nil"/>
              <w:bottom w:val="single" w:sz="8" w:space="0" w:color="9BC2E6"/>
              <w:right w:val="nil"/>
            </w:tcBorders>
            <w:noWrap/>
            <w:vAlign w:val="center"/>
            <w:hideMark/>
          </w:tcPr>
          <w:p w14:paraId="5FE98C13"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-115,9%</w:t>
            </w:r>
          </w:p>
        </w:tc>
        <w:tc>
          <w:tcPr>
            <w:tcW w:w="484" w:type="pct"/>
            <w:tcBorders>
              <w:top w:val="single" w:sz="8" w:space="0" w:color="9BC2E6"/>
              <w:left w:val="nil"/>
              <w:bottom w:val="single" w:sz="8" w:space="0" w:color="9BC2E6"/>
              <w:right w:val="nil"/>
            </w:tcBorders>
            <w:noWrap/>
            <w:vAlign w:val="center"/>
            <w:hideMark/>
          </w:tcPr>
          <w:p w14:paraId="1DAFAC57"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114,7%</w:t>
            </w:r>
          </w:p>
        </w:tc>
      </w:tr>
      <w:tr w:rsidR="00882D1A" w:rsidRPr="00882D1A" w14:paraId="73486C0E" w14:textId="77777777" w:rsidTr="00066AC6">
        <w:trPr>
          <w:trHeight w:val="232"/>
        </w:trPr>
        <w:tc>
          <w:tcPr>
            <w:tcW w:w="2534" w:type="pct"/>
            <w:tcBorders>
              <w:top w:val="nil"/>
              <w:left w:val="nil"/>
              <w:bottom w:val="single" w:sz="8" w:space="0" w:color="9BC2E6"/>
              <w:right w:val="nil"/>
            </w:tcBorders>
            <w:noWrap/>
            <w:vAlign w:val="center"/>
            <w:hideMark/>
          </w:tcPr>
          <w:p w14:paraId="1D7548DE" w14:textId="77777777" w:rsidR="00882D1A" w:rsidRPr="00066AC6" w:rsidRDefault="00882D1A" w:rsidP="00882D1A">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Margem Líquida</w:t>
            </w:r>
          </w:p>
        </w:tc>
        <w:tc>
          <w:tcPr>
            <w:tcW w:w="506" w:type="pct"/>
            <w:tcBorders>
              <w:top w:val="nil"/>
              <w:left w:val="nil"/>
              <w:bottom w:val="single" w:sz="8" w:space="0" w:color="9BC2E6"/>
              <w:right w:val="nil"/>
            </w:tcBorders>
            <w:noWrap/>
            <w:vAlign w:val="center"/>
            <w:hideMark/>
          </w:tcPr>
          <w:p w14:paraId="37793568"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8,3%</w:t>
            </w:r>
          </w:p>
        </w:tc>
        <w:tc>
          <w:tcPr>
            <w:tcW w:w="506" w:type="pct"/>
            <w:tcBorders>
              <w:top w:val="nil"/>
              <w:left w:val="nil"/>
              <w:bottom w:val="single" w:sz="8" w:space="0" w:color="9BC2E6"/>
              <w:right w:val="nil"/>
            </w:tcBorders>
            <w:noWrap/>
            <w:vAlign w:val="center"/>
            <w:hideMark/>
          </w:tcPr>
          <w:p w14:paraId="40029892"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-61,6%</w:t>
            </w:r>
          </w:p>
        </w:tc>
        <w:tc>
          <w:tcPr>
            <w:tcW w:w="506" w:type="pct"/>
            <w:tcBorders>
              <w:top w:val="nil"/>
              <w:left w:val="nil"/>
              <w:bottom w:val="single" w:sz="8" w:space="0" w:color="9BC2E6"/>
              <w:right w:val="nil"/>
            </w:tcBorders>
            <w:noWrap/>
            <w:vAlign w:val="center"/>
            <w:hideMark/>
          </w:tcPr>
          <w:p w14:paraId="3EA3DEF3"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-28,5%</w:t>
            </w:r>
          </w:p>
        </w:tc>
        <w:tc>
          <w:tcPr>
            <w:tcW w:w="464" w:type="pct"/>
            <w:tcBorders>
              <w:top w:val="nil"/>
              <w:left w:val="nil"/>
              <w:bottom w:val="single" w:sz="8" w:space="0" w:color="9BC2E6"/>
              <w:right w:val="nil"/>
            </w:tcBorders>
            <w:noWrap/>
            <w:vAlign w:val="center"/>
            <w:hideMark/>
          </w:tcPr>
          <w:p w14:paraId="2FACD5D0"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-113,4%</w:t>
            </w:r>
          </w:p>
        </w:tc>
        <w:tc>
          <w:tcPr>
            <w:tcW w:w="484" w:type="pct"/>
            <w:tcBorders>
              <w:top w:val="nil"/>
              <w:left w:val="nil"/>
              <w:bottom w:val="single" w:sz="8" w:space="0" w:color="9BC2E6"/>
              <w:right w:val="nil"/>
            </w:tcBorders>
            <w:noWrap/>
            <w:vAlign w:val="center"/>
            <w:hideMark/>
          </w:tcPr>
          <w:p w14:paraId="1493559F"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116,0%</w:t>
            </w:r>
          </w:p>
        </w:tc>
      </w:tr>
      <w:tr w:rsidR="00882D1A" w:rsidRPr="00882D1A" w14:paraId="47170323" w14:textId="77777777" w:rsidTr="00066AC6">
        <w:trPr>
          <w:trHeight w:val="232"/>
        </w:trPr>
        <w:tc>
          <w:tcPr>
            <w:tcW w:w="2534" w:type="pct"/>
            <w:tcBorders>
              <w:top w:val="nil"/>
              <w:left w:val="nil"/>
              <w:bottom w:val="single" w:sz="8" w:space="0" w:color="9BC2E6"/>
              <w:right w:val="nil"/>
            </w:tcBorders>
            <w:noWrap/>
            <w:vAlign w:val="center"/>
            <w:hideMark/>
          </w:tcPr>
          <w:p w14:paraId="3C66573D" w14:textId="77777777" w:rsidR="00882D1A" w:rsidRPr="00066AC6" w:rsidRDefault="00882D1A" w:rsidP="00882D1A">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Lucro/(Prejuízo) por Ação (R$)</w:t>
            </w:r>
          </w:p>
        </w:tc>
        <w:tc>
          <w:tcPr>
            <w:tcW w:w="506" w:type="pct"/>
            <w:tcBorders>
              <w:top w:val="nil"/>
              <w:left w:val="nil"/>
              <w:bottom w:val="single" w:sz="8" w:space="0" w:color="9BC2E6"/>
              <w:right w:val="nil"/>
            </w:tcBorders>
            <w:noWrap/>
            <w:vAlign w:val="center"/>
            <w:hideMark/>
          </w:tcPr>
          <w:p w14:paraId="3D2D8645"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0,4414</w:t>
            </w:r>
          </w:p>
        </w:tc>
        <w:tc>
          <w:tcPr>
            <w:tcW w:w="506" w:type="pct"/>
            <w:tcBorders>
              <w:top w:val="nil"/>
              <w:left w:val="nil"/>
              <w:bottom w:val="single" w:sz="8" w:space="0" w:color="9BC2E6"/>
              <w:right w:val="nil"/>
            </w:tcBorders>
            <w:noWrap/>
            <w:vAlign w:val="center"/>
            <w:hideMark/>
          </w:tcPr>
          <w:p w14:paraId="1684C702"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-2,9526</w:t>
            </w:r>
          </w:p>
        </w:tc>
        <w:tc>
          <w:tcPr>
            <w:tcW w:w="506" w:type="pct"/>
            <w:tcBorders>
              <w:top w:val="nil"/>
              <w:left w:val="nil"/>
              <w:bottom w:val="single" w:sz="8" w:space="0" w:color="9BC2E6"/>
              <w:right w:val="nil"/>
            </w:tcBorders>
            <w:noWrap/>
            <w:vAlign w:val="center"/>
            <w:hideMark/>
          </w:tcPr>
          <w:p w14:paraId="7ED34534"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-1,3754</w:t>
            </w:r>
          </w:p>
        </w:tc>
        <w:tc>
          <w:tcPr>
            <w:tcW w:w="464" w:type="pct"/>
            <w:tcBorders>
              <w:top w:val="nil"/>
              <w:left w:val="nil"/>
              <w:bottom w:val="single" w:sz="8" w:space="0" w:color="9BC2E6"/>
              <w:right w:val="nil"/>
            </w:tcBorders>
            <w:noWrap/>
            <w:vAlign w:val="center"/>
            <w:hideMark/>
          </w:tcPr>
          <w:p w14:paraId="0A12E5EA"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-114,9%</w:t>
            </w:r>
          </w:p>
        </w:tc>
        <w:tc>
          <w:tcPr>
            <w:tcW w:w="484" w:type="pct"/>
            <w:tcBorders>
              <w:top w:val="nil"/>
              <w:left w:val="nil"/>
              <w:bottom w:val="single" w:sz="8" w:space="0" w:color="9BC2E6"/>
              <w:right w:val="nil"/>
            </w:tcBorders>
            <w:noWrap/>
            <w:vAlign w:val="center"/>
            <w:hideMark/>
          </w:tcPr>
          <w:p w14:paraId="120AE59A" w14:textId="77777777" w:rsidR="00882D1A" w:rsidRPr="00066AC6" w:rsidRDefault="00882D1A" w:rsidP="00882D1A">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114,7%</w:t>
            </w:r>
          </w:p>
        </w:tc>
      </w:tr>
    </w:tbl>
    <w:p w14:paraId="262C5FD9" w14:textId="1F6FF296" w:rsidR="006D5747" w:rsidRPr="00754D63" w:rsidRDefault="006D5747" w:rsidP="00754D63">
      <w:pPr>
        <w:pStyle w:val="Legenda"/>
      </w:pPr>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10</w:t>
      </w:r>
      <w:r w:rsidRPr="00505643">
        <w:rPr>
          <w:noProof/>
        </w:rPr>
        <w:fldChar w:fldCharType="end"/>
      </w:r>
      <w:r w:rsidRPr="0064787A">
        <w:t xml:space="preserve"> </w:t>
      </w:r>
      <w:r>
        <w:t>Resultado Recorrente</w:t>
      </w:r>
    </w:p>
    <w:p w14:paraId="32A0A6D7" w14:textId="0A56273F" w:rsidR="003E0246" w:rsidRPr="00066AC6" w:rsidRDefault="00D65A82" w:rsidP="00066AC6">
      <w:pPr>
        <w:rPr>
          <w:rFonts w:eastAsia="Calibri"/>
          <w:lang w:val="pt-PT"/>
        </w:rPr>
      </w:pPr>
      <w:r w:rsidRPr="00066AC6">
        <w:rPr>
          <w:rFonts w:eastAsia="Calibri"/>
          <w:lang w:val="pt-PT"/>
        </w:rPr>
        <w:t xml:space="preserve">Em </w:t>
      </w:r>
      <w:r w:rsidR="008865A0" w:rsidRPr="00066AC6">
        <w:rPr>
          <w:rFonts w:eastAsia="Calibri"/>
          <w:lang w:val="pt-PT"/>
        </w:rPr>
        <w:t>2025</w:t>
      </w:r>
      <w:r w:rsidRPr="00066AC6">
        <w:rPr>
          <w:rFonts w:eastAsia="Calibri"/>
          <w:lang w:val="pt-PT"/>
        </w:rPr>
        <w:t xml:space="preserve">, a Companhia </w:t>
      </w:r>
      <w:r w:rsidR="008865A0" w:rsidRPr="00066AC6">
        <w:rPr>
          <w:rFonts w:eastAsia="Calibri"/>
          <w:lang w:val="pt-PT"/>
        </w:rPr>
        <w:t>apresentou Lucro Líquido Recorrente</w:t>
      </w:r>
      <w:r w:rsidRPr="00066AC6">
        <w:rPr>
          <w:rFonts w:eastAsia="Calibri"/>
          <w:lang w:val="pt-PT"/>
        </w:rPr>
        <w:t xml:space="preserve"> de R$ </w:t>
      </w:r>
      <w:r w:rsidR="008865A0" w:rsidRPr="00066AC6">
        <w:rPr>
          <w:rFonts w:eastAsia="Calibri"/>
          <w:lang w:val="pt-PT"/>
        </w:rPr>
        <w:t>40,6 milhões (R$ 255</w:t>
      </w:r>
      <w:r w:rsidRPr="00066AC6">
        <w:rPr>
          <w:rFonts w:eastAsia="Calibri"/>
          <w:lang w:val="pt-PT"/>
        </w:rPr>
        <w:t xml:space="preserve">,1 milhões em </w:t>
      </w:r>
      <w:r w:rsidR="008865A0" w:rsidRPr="00066AC6">
        <w:rPr>
          <w:rFonts w:eastAsia="Calibri"/>
          <w:lang w:val="pt-PT"/>
        </w:rPr>
        <w:t>2024</w:t>
      </w:r>
      <w:r w:rsidRPr="00066AC6">
        <w:rPr>
          <w:rFonts w:eastAsia="Calibri"/>
          <w:lang w:val="pt-PT"/>
        </w:rPr>
        <w:t xml:space="preserve"> e R$ </w:t>
      </w:r>
      <w:r w:rsidR="008865A0" w:rsidRPr="00066AC6">
        <w:rPr>
          <w:rFonts w:eastAsia="Calibri"/>
          <w:lang w:val="pt-PT"/>
        </w:rPr>
        <w:t>118,8</w:t>
      </w:r>
      <w:r w:rsidRPr="00066AC6">
        <w:rPr>
          <w:rFonts w:eastAsia="Calibri"/>
          <w:lang w:val="pt-PT"/>
        </w:rPr>
        <w:t xml:space="preserve"> milhões em </w:t>
      </w:r>
      <w:r w:rsidR="008865A0" w:rsidRPr="00066AC6">
        <w:rPr>
          <w:rFonts w:eastAsia="Calibri"/>
          <w:lang w:val="pt-PT"/>
        </w:rPr>
        <w:t xml:space="preserve">2023), representando aumentos </w:t>
      </w:r>
      <w:r w:rsidRPr="00066AC6">
        <w:rPr>
          <w:rFonts w:eastAsia="Calibri"/>
          <w:lang w:val="pt-PT"/>
        </w:rPr>
        <w:t xml:space="preserve">de </w:t>
      </w:r>
      <w:r w:rsidR="008865A0" w:rsidRPr="00066AC6">
        <w:rPr>
          <w:rFonts w:eastAsia="Calibri"/>
          <w:lang w:val="pt-PT"/>
        </w:rPr>
        <w:t>115,9</w:t>
      </w:r>
      <w:r w:rsidRPr="00066AC6">
        <w:rPr>
          <w:rFonts w:eastAsia="Calibri"/>
          <w:lang w:val="pt-PT"/>
        </w:rPr>
        <w:t xml:space="preserve">% e </w:t>
      </w:r>
      <w:r w:rsidR="008865A0" w:rsidRPr="00066AC6">
        <w:rPr>
          <w:rFonts w:eastAsia="Calibri"/>
          <w:lang w:val="pt-PT"/>
        </w:rPr>
        <w:t>114,7</w:t>
      </w:r>
      <w:r w:rsidRPr="00066AC6">
        <w:rPr>
          <w:rFonts w:eastAsia="Calibri"/>
          <w:lang w:val="pt-PT"/>
        </w:rPr>
        <w:t xml:space="preserve">%, respectivamente. </w:t>
      </w:r>
      <w:r w:rsidR="008865A0" w:rsidRPr="00066AC6">
        <w:rPr>
          <w:rFonts w:eastAsia="Calibri"/>
          <w:lang w:val="pt-PT"/>
        </w:rPr>
        <w:t>O desempenho positivo no exercício de 2025, em relação aos períodos comparados, é explicado pelos seguintes fatores: i) aumento das receitas de prestação de serviços; ii) crescimento das subvenções orçamentárias recebidas e realizadas; iii) melhora do resultado financeiro; e iv) crescimento dos custos e despesas operacionais em ritmo inferior ao das receitas.</w:t>
      </w:r>
    </w:p>
    <w:p w14:paraId="5F8FFB0B" w14:textId="2765A96F" w:rsidR="003E0246" w:rsidRPr="00D52554" w:rsidRDefault="003E0246" w:rsidP="00087F48">
      <w:pPr>
        <w:pStyle w:val="Ttulo3"/>
        <w:ind w:left="709" w:hanging="709"/>
      </w:pPr>
      <w:bookmarkStart w:id="18" w:name="_Toc191641874"/>
      <w:r w:rsidRPr="00D52554">
        <w:t>EBITDA/LAJIDA</w:t>
      </w:r>
      <w:bookmarkEnd w:id="18"/>
      <w:r w:rsidRPr="00D52554">
        <w:t xml:space="preserve"> </w:t>
      </w:r>
    </w:p>
    <w:tbl>
      <w:tblPr>
        <w:tblW w:w="5000" w:type="pct"/>
        <w:tblCellMar>
          <w:left w:w="70" w:type="dxa"/>
          <w:right w:w="70" w:type="dxa"/>
        </w:tblCellMar>
        <w:tblLook w:val="04A0" w:firstRow="1" w:lastRow="0" w:firstColumn="1" w:lastColumn="0" w:noHBand="0" w:noVBand="1"/>
      </w:tblPr>
      <w:tblGrid>
        <w:gridCol w:w="4854"/>
        <w:gridCol w:w="867"/>
        <w:gridCol w:w="867"/>
        <w:gridCol w:w="867"/>
        <w:gridCol w:w="795"/>
        <w:gridCol w:w="822"/>
      </w:tblGrid>
      <w:tr w:rsidR="002A423C" w:rsidRPr="002A423C" w14:paraId="5CD852E3" w14:textId="77777777" w:rsidTr="00066AC6">
        <w:trPr>
          <w:trHeight w:val="232"/>
        </w:trPr>
        <w:tc>
          <w:tcPr>
            <w:tcW w:w="2675" w:type="pct"/>
            <w:tcBorders>
              <w:top w:val="single" w:sz="8" w:space="0" w:color="8EA9DB"/>
              <w:left w:val="nil"/>
              <w:bottom w:val="single" w:sz="8" w:space="0" w:color="8EA9DB"/>
              <w:right w:val="nil"/>
            </w:tcBorders>
            <w:noWrap/>
            <w:vAlign w:val="center"/>
            <w:hideMark/>
          </w:tcPr>
          <w:p w14:paraId="7FBC1180" w14:textId="77777777" w:rsidR="002A423C" w:rsidRPr="00066AC6" w:rsidRDefault="002A423C" w:rsidP="002A423C">
            <w:pPr>
              <w:tabs>
                <w:tab w:val="clear" w:pos="851"/>
              </w:tabs>
              <w:spacing w:before="0" w:after="0"/>
              <w:jc w:val="left"/>
              <w:rPr>
                <w:rFonts w:ascii="Arial" w:hAnsi="Arial" w:cs="Arial"/>
                <w:b/>
                <w:color w:val="2F75B5"/>
                <w:sz w:val="12"/>
                <w:szCs w:val="12"/>
                <w:lang w:eastAsia="pt-BR"/>
              </w:rPr>
            </w:pPr>
            <w:r w:rsidRPr="00066AC6">
              <w:rPr>
                <w:rFonts w:ascii="Arial" w:hAnsi="Arial" w:cs="Arial"/>
                <w:b/>
                <w:color w:val="2F75B5"/>
                <w:sz w:val="12"/>
                <w:szCs w:val="12"/>
                <w:lang w:eastAsia="pt-BR"/>
              </w:rPr>
              <w:t>R$ mil</w:t>
            </w:r>
          </w:p>
        </w:tc>
        <w:tc>
          <w:tcPr>
            <w:tcW w:w="478" w:type="pct"/>
            <w:tcBorders>
              <w:top w:val="single" w:sz="8" w:space="0" w:color="9BC2E6"/>
              <w:left w:val="nil"/>
              <w:bottom w:val="single" w:sz="8" w:space="0" w:color="9BC2E6"/>
              <w:right w:val="nil"/>
            </w:tcBorders>
            <w:vAlign w:val="center"/>
            <w:hideMark/>
          </w:tcPr>
          <w:p w14:paraId="6CF84B71" w14:textId="77777777" w:rsidR="002A423C" w:rsidRPr="00066AC6" w:rsidRDefault="002A423C" w:rsidP="002A423C">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2025</w:t>
            </w:r>
          </w:p>
        </w:tc>
        <w:tc>
          <w:tcPr>
            <w:tcW w:w="478" w:type="pct"/>
            <w:tcBorders>
              <w:top w:val="single" w:sz="8" w:space="0" w:color="9BC2E6"/>
              <w:left w:val="nil"/>
              <w:bottom w:val="single" w:sz="8" w:space="0" w:color="9BC2E6"/>
              <w:right w:val="nil"/>
            </w:tcBorders>
            <w:vAlign w:val="center"/>
            <w:hideMark/>
          </w:tcPr>
          <w:p w14:paraId="0C731648" w14:textId="77777777" w:rsidR="002A423C" w:rsidRPr="00066AC6" w:rsidRDefault="002A423C" w:rsidP="002A423C">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2024</w:t>
            </w:r>
          </w:p>
        </w:tc>
        <w:tc>
          <w:tcPr>
            <w:tcW w:w="478" w:type="pct"/>
            <w:tcBorders>
              <w:top w:val="single" w:sz="8" w:space="0" w:color="9BC2E6"/>
              <w:left w:val="nil"/>
              <w:bottom w:val="single" w:sz="8" w:space="0" w:color="9BC2E6"/>
              <w:right w:val="nil"/>
            </w:tcBorders>
            <w:vAlign w:val="center"/>
            <w:hideMark/>
          </w:tcPr>
          <w:p w14:paraId="362A6EBF" w14:textId="77777777" w:rsidR="002A423C" w:rsidRPr="00066AC6" w:rsidRDefault="002A423C" w:rsidP="002A423C">
            <w:pPr>
              <w:tabs>
                <w:tab w:val="clear" w:pos="851"/>
              </w:tabs>
              <w:spacing w:before="0" w:after="0"/>
              <w:jc w:val="center"/>
              <w:rPr>
                <w:rFonts w:ascii="Arial" w:hAnsi="Arial" w:cs="Arial"/>
                <w:b/>
                <w:color w:val="2E74B5"/>
                <w:sz w:val="12"/>
                <w:szCs w:val="12"/>
                <w:lang w:eastAsia="pt-BR"/>
              </w:rPr>
            </w:pPr>
            <w:r w:rsidRPr="00066AC6">
              <w:rPr>
                <w:rFonts w:ascii="Arial" w:hAnsi="Arial" w:cs="Arial"/>
                <w:b/>
                <w:color w:val="2E74B5"/>
                <w:sz w:val="12"/>
                <w:szCs w:val="12"/>
                <w:lang w:eastAsia="pt-BR"/>
              </w:rPr>
              <w:t>2023</w:t>
            </w:r>
          </w:p>
        </w:tc>
        <w:tc>
          <w:tcPr>
            <w:tcW w:w="438" w:type="pct"/>
            <w:tcBorders>
              <w:top w:val="single" w:sz="8" w:space="0" w:color="9BC2E6"/>
              <w:left w:val="nil"/>
              <w:bottom w:val="single" w:sz="8" w:space="0" w:color="9BC2E6"/>
              <w:right w:val="nil"/>
            </w:tcBorders>
            <w:shd w:val="clear" w:color="000000" w:fill="FFFFFF"/>
            <w:vAlign w:val="center"/>
            <w:hideMark/>
          </w:tcPr>
          <w:p w14:paraId="14E75DC5" w14:textId="77777777" w:rsidR="002A423C" w:rsidRPr="00066AC6" w:rsidRDefault="002A423C" w:rsidP="002A423C">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2025 X 2024</w:t>
            </w:r>
          </w:p>
        </w:tc>
        <w:tc>
          <w:tcPr>
            <w:tcW w:w="453" w:type="pct"/>
            <w:tcBorders>
              <w:top w:val="single" w:sz="8" w:space="0" w:color="9BC2E6"/>
              <w:left w:val="nil"/>
              <w:bottom w:val="single" w:sz="8" w:space="0" w:color="9BC2E6"/>
              <w:right w:val="nil"/>
            </w:tcBorders>
            <w:shd w:val="clear" w:color="000000" w:fill="FFFFFF"/>
            <w:vAlign w:val="center"/>
            <w:hideMark/>
          </w:tcPr>
          <w:p w14:paraId="0B0513E1" w14:textId="618DFF9B" w:rsidR="002A423C" w:rsidRPr="00066AC6" w:rsidRDefault="002A423C" w:rsidP="002A423C">
            <w:pPr>
              <w:tabs>
                <w:tab w:val="clear" w:pos="851"/>
              </w:tabs>
              <w:spacing w:before="0" w:after="0"/>
              <w:jc w:val="center"/>
              <w:rPr>
                <w:rFonts w:ascii="Arial" w:hAnsi="Arial" w:cs="Arial"/>
                <w:b/>
                <w:color w:val="2F75B5"/>
                <w:sz w:val="12"/>
                <w:szCs w:val="12"/>
                <w:lang w:eastAsia="pt-BR"/>
              </w:rPr>
            </w:pPr>
            <w:r w:rsidRPr="00066AC6">
              <w:rPr>
                <w:rFonts w:ascii="Arial" w:hAnsi="Arial" w:cs="Arial"/>
                <w:b/>
                <w:color w:val="2F75B5"/>
                <w:sz w:val="12"/>
                <w:szCs w:val="12"/>
                <w:lang w:eastAsia="pt-BR"/>
              </w:rPr>
              <w:t>Δ 202</w:t>
            </w:r>
            <w:r w:rsidR="007C6BFA">
              <w:rPr>
                <w:rFonts w:ascii="Arial" w:hAnsi="Arial" w:cs="Arial"/>
                <w:b/>
                <w:color w:val="2F75B5"/>
                <w:sz w:val="12"/>
                <w:szCs w:val="12"/>
                <w:lang w:eastAsia="pt-BR"/>
              </w:rPr>
              <w:t>5</w:t>
            </w:r>
            <w:r w:rsidRPr="00066AC6">
              <w:rPr>
                <w:rFonts w:ascii="Arial" w:hAnsi="Arial" w:cs="Arial"/>
                <w:b/>
                <w:color w:val="2F75B5"/>
                <w:sz w:val="12"/>
                <w:szCs w:val="12"/>
                <w:lang w:eastAsia="pt-BR"/>
              </w:rPr>
              <w:t xml:space="preserve"> X 2023</w:t>
            </w:r>
          </w:p>
        </w:tc>
      </w:tr>
      <w:tr w:rsidR="002A423C" w:rsidRPr="002A423C" w14:paraId="545CA7F6" w14:textId="77777777" w:rsidTr="00066AC6">
        <w:trPr>
          <w:trHeight w:val="232"/>
        </w:trPr>
        <w:tc>
          <w:tcPr>
            <w:tcW w:w="2675" w:type="pct"/>
            <w:tcBorders>
              <w:top w:val="nil"/>
              <w:left w:val="nil"/>
              <w:bottom w:val="nil"/>
              <w:right w:val="nil"/>
            </w:tcBorders>
            <w:noWrap/>
            <w:vAlign w:val="center"/>
            <w:hideMark/>
          </w:tcPr>
          <w:p w14:paraId="71F0B87C"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Lucro/(Prejuízo) Líquido do Período</w:t>
            </w:r>
          </w:p>
        </w:tc>
        <w:tc>
          <w:tcPr>
            <w:tcW w:w="478" w:type="pct"/>
            <w:tcBorders>
              <w:top w:val="nil"/>
              <w:left w:val="nil"/>
              <w:bottom w:val="nil"/>
              <w:right w:val="nil"/>
            </w:tcBorders>
            <w:noWrap/>
            <w:vAlign w:val="center"/>
            <w:hideMark/>
          </w:tcPr>
          <w:p w14:paraId="3AE26E13"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140.504 </w:t>
            </w:r>
          </w:p>
        </w:tc>
        <w:tc>
          <w:tcPr>
            <w:tcW w:w="478" w:type="pct"/>
            <w:tcBorders>
              <w:top w:val="nil"/>
              <w:left w:val="nil"/>
              <w:bottom w:val="nil"/>
              <w:right w:val="nil"/>
            </w:tcBorders>
            <w:noWrap/>
            <w:vAlign w:val="center"/>
            <w:hideMark/>
          </w:tcPr>
          <w:p w14:paraId="1BA5A0A7"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(66.572)</w:t>
            </w:r>
          </w:p>
        </w:tc>
        <w:tc>
          <w:tcPr>
            <w:tcW w:w="478" w:type="pct"/>
            <w:tcBorders>
              <w:top w:val="nil"/>
              <w:left w:val="nil"/>
              <w:bottom w:val="nil"/>
              <w:right w:val="nil"/>
            </w:tcBorders>
            <w:noWrap/>
            <w:vAlign w:val="center"/>
            <w:hideMark/>
          </w:tcPr>
          <w:p w14:paraId="3C10E0AA"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(127.357)</w:t>
            </w:r>
          </w:p>
        </w:tc>
        <w:tc>
          <w:tcPr>
            <w:tcW w:w="438" w:type="pct"/>
            <w:tcBorders>
              <w:top w:val="nil"/>
              <w:left w:val="nil"/>
              <w:bottom w:val="nil"/>
              <w:right w:val="nil"/>
            </w:tcBorders>
            <w:noWrap/>
            <w:vAlign w:val="center"/>
            <w:hideMark/>
          </w:tcPr>
          <w:p w14:paraId="6E87A3DC"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-311,1%</w:t>
            </w:r>
          </w:p>
        </w:tc>
        <w:tc>
          <w:tcPr>
            <w:tcW w:w="453" w:type="pct"/>
            <w:tcBorders>
              <w:top w:val="nil"/>
              <w:left w:val="nil"/>
              <w:bottom w:val="nil"/>
              <w:right w:val="nil"/>
            </w:tcBorders>
            <w:noWrap/>
            <w:vAlign w:val="center"/>
            <w:hideMark/>
          </w:tcPr>
          <w:p w14:paraId="64A62169"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-210,3%</w:t>
            </w:r>
          </w:p>
        </w:tc>
      </w:tr>
      <w:tr w:rsidR="002A423C" w:rsidRPr="002A423C" w14:paraId="3B742E5C" w14:textId="77777777" w:rsidTr="00066AC6">
        <w:trPr>
          <w:trHeight w:val="232"/>
        </w:trPr>
        <w:tc>
          <w:tcPr>
            <w:tcW w:w="2675" w:type="pct"/>
            <w:tcBorders>
              <w:top w:val="nil"/>
              <w:left w:val="nil"/>
              <w:bottom w:val="nil"/>
              <w:right w:val="nil"/>
            </w:tcBorders>
            <w:noWrap/>
            <w:vAlign w:val="center"/>
            <w:hideMark/>
          </w:tcPr>
          <w:p w14:paraId="01A47B03"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Resultado Financeiro</w:t>
            </w:r>
          </w:p>
        </w:tc>
        <w:tc>
          <w:tcPr>
            <w:tcW w:w="478" w:type="pct"/>
            <w:tcBorders>
              <w:top w:val="nil"/>
              <w:left w:val="nil"/>
              <w:bottom w:val="nil"/>
              <w:right w:val="nil"/>
            </w:tcBorders>
            <w:noWrap/>
            <w:vAlign w:val="center"/>
            <w:hideMark/>
          </w:tcPr>
          <w:p w14:paraId="1E0FD21F"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54.264 </w:t>
            </w:r>
          </w:p>
        </w:tc>
        <w:tc>
          <w:tcPr>
            <w:tcW w:w="478" w:type="pct"/>
            <w:tcBorders>
              <w:top w:val="nil"/>
              <w:left w:val="nil"/>
              <w:bottom w:val="nil"/>
              <w:right w:val="nil"/>
            </w:tcBorders>
            <w:noWrap/>
            <w:vAlign w:val="center"/>
            <w:hideMark/>
          </w:tcPr>
          <w:p w14:paraId="5FFCB34C"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85.068 </w:t>
            </w:r>
          </w:p>
        </w:tc>
        <w:tc>
          <w:tcPr>
            <w:tcW w:w="478" w:type="pct"/>
            <w:tcBorders>
              <w:top w:val="nil"/>
              <w:left w:val="nil"/>
              <w:bottom w:val="nil"/>
              <w:right w:val="nil"/>
            </w:tcBorders>
            <w:noWrap/>
            <w:vAlign w:val="center"/>
            <w:hideMark/>
          </w:tcPr>
          <w:p w14:paraId="7C774D40"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59.950 </w:t>
            </w:r>
          </w:p>
        </w:tc>
        <w:tc>
          <w:tcPr>
            <w:tcW w:w="438" w:type="pct"/>
            <w:tcBorders>
              <w:top w:val="nil"/>
              <w:left w:val="nil"/>
              <w:bottom w:val="nil"/>
              <w:right w:val="nil"/>
            </w:tcBorders>
            <w:noWrap/>
            <w:vAlign w:val="center"/>
            <w:hideMark/>
          </w:tcPr>
          <w:p w14:paraId="07DB824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-36,2%</w:t>
            </w:r>
          </w:p>
        </w:tc>
        <w:tc>
          <w:tcPr>
            <w:tcW w:w="453" w:type="pct"/>
            <w:tcBorders>
              <w:top w:val="nil"/>
              <w:left w:val="nil"/>
              <w:bottom w:val="nil"/>
              <w:right w:val="nil"/>
            </w:tcBorders>
            <w:noWrap/>
            <w:vAlign w:val="center"/>
            <w:hideMark/>
          </w:tcPr>
          <w:p w14:paraId="0B223C69"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-9,5%</w:t>
            </w:r>
          </w:p>
        </w:tc>
      </w:tr>
      <w:tr w:rsidR="002A423C" w:rsidRPr="002A423C" w14:paraId="7988930E" w14:textId="77777777" w:rsidTr="00066AC6">
        <w:trPr>
          <w:trHeight w:val="232"/>
        </w:trPr>
        <w:tc>
          <w:tcPr>
            <w:tcW w:w="2675" w:type="pct"/>
            <w:tcBorders>
              <w:top w:val="nil"/>
              <w:left w:val="nil"/>
              <w:bottom w:val="nil"/>
              <w:right w:val="nil"/>
            </w:tcBorders>
            <w:noWrap/>
            <w:vAlign w:val="center"/>
            <w:hideMark/>
          </w:tcPr>
          <w:p w14:paraId="73234B52"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Depreciação e Amortização</w:t>
            </w:r>
          </w:p>
        </w:tc>
        <w:tc>
          <w:tcPr>
            <w:tcW w:w="478" w:type="pct"/>
            <w:tcBorders>
              <w:top w:val="nil"/>
              <w:left w:val="nil"/>
              <w:bottom w:val="nil"/>
              <w:right w:val="nil"/>
            </w:tcBorders>
            <w:noWrap/>
            <w:vAlign w:val="center"/>
            <w:hideMark/>
          </w:tcPr>
          <w:p w14:paraId="2C0D8911"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274.104 </w:t>
            </w:r>
          </w:p>
        </w:tc>
        <w:tc>
          <w:tcPr>
            <w:tcW w:w="478" w:type="pct"/>
            <w:tcBorders>
              <w:top w:val="nil"/>
              <w:left w:val="nil"/>
              <w:bottom w:val="nil"/>
              <w:right w:val="nil"/>
            </w:tcBorders>
            <w:noWrap/>
            <w:vAlign w:val="center"/>
            <w:hideMark/>
          </w:tcPr>
          <w:p w14:paraId="1E5029D1"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270.044 </w:t>
            </w:r>
          </w:p>
        </w:tc>
        <w:tc>
          <w:tcPr>
            <w:tcW w:w="478" w:type="pct"/>
            <w:tcBorders>
              <w:top w:val="nil"/>
              <w:left w:val="nil"/>
              <w:bottom w:val="nil"/>
              <w:right w:val="nil"/>
            </w:tcBorders>
            <w:noWrap/>
            <w:vAlign w:val="center"/>
            <w:hideMark/>
          </w:tcPr>
          <w:p w14:paraId="04610C33"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253.540 </w:t>
            </w:r>
          </w:p>
        </w:tc>
        <w:tc>
          <w:tcPr>
            <w:tcW w:w="438" w:type="pct"/>
            <w:tcBorders>
              <w:top w:val="nil"/>
              <w:left w:val="nil"/>
              <w:bottom w:val="nil"/>
              <w:right w:val="nil"/>
            </w:tcBorders>
            <w:noWrap/>
            <w:vAlign w:val="center"/>
            <w:hideMark/>
          </w:tcPr>
          <w:p w14:paraId="1A1DA8C4"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1,5%</w:t>
            </w:r>
          </w:p>
        </w:tc>
        <w:tc>
          <w:tcPr>
            <w:tcW w:w="453" w:type="pct"/>
            <w:tcBorders>
              <w:top w:val="nil"/>
              <w:left w:val="nil"/>
              <w:bottom w:val="nil"/>
              <w:right w:val="nil"/>
            </w:tcBorders>
            <w:noWrap/>
            <w:vAlign w:val="center"/>
            <w:hideMark/>
          </w:tcPr>
          <w:p w14:paraId="7EE02F6E"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8,1%</w:t>
            </w:r>
          </w:p>
        </w:tc>
      </w:tr>
      <w:tr w:rsidR="002A423C" w:rsidRPr="002A423C" w14:paraId="36454EAD" w14:textId="77777777" w:rsidTr="00066AC6">
        <w:trPr>
          <w:trHeight w:val="232"/>
        </w:trPr>
        <w:tc>
          <w:tcPr>
            <w:tcW w:w="2675" w:type="pct"/>
            <w:tcBorders>
              <w:top w:val="nil"/>
              <w:left w:val="nil"/>
              <w:bottom w:val="nil"/>
              <w:right w:val="nil"/>
            </w:tcBorders>
            <w:noWrap/>
            <w:vAlign w:val="center"/>
            <w:hideMark/>
          </w:tcPr>
          <w:p w14:paraId="077E8949"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Imposto de Renda e Contribuição Social sobre o Lucro Líquido</w:t>
            </w:r>
          </w:p>
        </w:tc>
        <w:tc>
          <w:tcPr>
            <w:tcW w:w="478" w:type="pct"/>
            <w:tcBorders>
              <w:top w:val="nil"/>
              <w:left w:val="nil"/>
              <w:bottom w:val="nil"/>
              <w:right w:val="nil"/>
            </w:tcBorders>
            <w:noWrap/>
            <w:vAlign w:val="center"/>
            <w:hideMark/>
          </w:tcPr>
          <w:p w14:paraId="1C65591D"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41.932 </w:t>
            </w:r>
          </w:p>
        </w:tc>
        <w:tc>
          <w:tcPr>
            <w:tcW w:w="478" w:type="pct"/>
            <w:tcBorders>
              <w:top w:val="nil"/>
              <w:left w:val="nil"/>
              <w:bottom w:val="nil"/>
              <w:right w:val="nil"/>
            </w:tcBorders>
            <w:noWrap/>
            <w:vAlign w:val="center"/>
            <w:hideMark/>
          </w:tcPr>
          <w:p w14:paraId="77186BB9"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78" w:type="pct"/>
            <w:tcBorders>
              <w:top w:val="nil"/>
              <w:left w:val="nil"/>
              <w:bottom w:val="nil"/>
              <w:right w:val="nil"/>
            </w:tcBorders>
            <w:noWrap/>
            <w:vAlign w:val="center"/>
            <w:hideMark/>
          </w:tcPr>
          <w:p w14:paraId="7EE98F44"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38" w:type="pct"/>
            <w:tcBorders>
              <w:top w:val="nil"/>
              <w:left w:val="nil"/>
              <w:bottom w:val="nil"/>
              <w:right w:val="nil"/>
            </w:tcBorders>
            <w:noWrap/>
            <w:vAlign w:val="center"/>
            <w:hideMark/>
          </w:tcPr>
          <w:p w14:paraId="612A15A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53" w:type="pct"/>
            <w:tcBorders>
              <w:top w:val="nil"/>
              <w:left w:val="nil"/>
              <w:bottom w:val="nil"/>
              <w:right w:val="nil"/>
            </w:tcBorders>
            <w:noWrap/>
            <w:vAlign w:val="center"/>
            <w:hideMark/>
          </w:tcPr>
          <w:p w14:paraId="268E259A"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2A423C" w:rsidRPr="002A423C" w14:paraId="4136C06D" w14:textId="77777777" w:rsidTr="00066AC6">
        <w:trPr>
          <w:trHeight w:val="232"/>
        </w:trPr>
        <w:tc>
          <w:tcPr>
            <w:tcW w:w="2675" w:type="pct"/>
            <w:tcBorders>
              <w:top w:val="single" w:sz="8" w:space="0" w:color="9BC2E6"/>
              <w:left w:val="nil"/>
              <w:bottom w:val="single" w:sz="8" w:space="0" w:color="9BC2E6"/>
              <w:right w:val="nil"/>
            </w:tcBorders>
            <w:noWrap/>
            <w:vAlign w:val="center"/>
            <w:hideMark/>
          </w:tcPr>
          <w:p w14:paraId="1BE81280"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EBITDA</w:t>
            </w:r>
          </w:p>
        </w:tc>
        <w:tc>
          <w:tcPr>
            <w:tcW w:w="478" w:type="pct"/>
            <w:tcBorders>
              <w:top w:val="single" w:sz="8" w:space="0" w:color="9BC2E6"/>
              <w:left w:val="nil"/>
              <w:bottom w:val="single" w:sz="8" w:space="0" w:color="9BC2E6"/>
              <w:right w:val="nil"/>
            </w:tcBorders>
            <w:noWrap/>
            <w:vAlign w:val="center"/>
            <w:hideMark/>
          </w:tcPr>
          <w:p w14:paraId="311A6F33"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510.804 </w:t>
            </w:r>
          </w:p>
        </w:tc>
        <w:tc>
          <w:tcPr>
            <w:tcW w:w="478" w:type="pct"/>
            <w:tcBorders>
              <w:top w:val="single" w:sz="8" w:space="0" w:color="9BC2E6"/>
              <w:left w:val="nil"/>
              <w:bottom w:val="single" w:sz="8" w:space="0" w:color="9BC2E6"/>
              <w:right w:val="nil"/>
            </w:tcBorders>
            <w:noWrap/>
            <w:vAlign w:val="center"/>
            <w:hideMark/>
          </w:tcPr>
          <w:p w14:paraId="5E28C1EE"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288.540 </w:t>
            </w:r>
          </w:p>
        </w:tc>
        <w:tc>
          <w:tcPr>
            <w:tcW w:w="478" w:type="pct"/>
            <w:tcBorders>
              <w:top w:val="single" w:sz="8" w:space="0" w:color="9BC2E6"/>
              <w:left w:val="nil"/>
              <w:bottom w:val="single" w:sz="8" w:space="0" w:color="9BC2E6"/>
              <w:right w:val="nil"/>
            </w:tcBorders>
            <w:noWrap/>
            <w:vAlign w:val="center"/>
            <w:hideMark/>
          </w:tcPr>
          <w:p w14:paraId="5CA4AF76"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186.133 </w:t>
            </w:r>
          </w:p>
        </w:tc>
        <w:tc>
          <w:tcPr>
            <w:tcW w:w="438" w:type="pct"/>
            <w:tcBorders>
              <w:top w:val="single" w:sz="8" w:space="0" w:color="9BC2E6"/>
              <w:left w:val="nil"/>
              <w:bottom w:val="single" w:sz="8" w:space="0" w:color="9BC2E6"/>
              <w:right w:val="nil"/>
            </w:tcBorders>
            <w:noWrap/>
            <w:vAlign w:val="center"/>
            <w:hideMark/>
          </w:tcPr>
          <w:p w14:paraId="34EC2034"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77,0%</w:t>
            </w:r>
          </w:p>
        </w:tc>
        <w:tc>
          <w:tcPr>
            <w:tcW w:w="453" w:type="pct"/>
            <w:tcBorders>
              <w:top w:val="single" w:sz="8" w:space="0" w:color="9BC2E6"/>
              <w:left w:val="nil"/>
              <w:bottom w:val="single" w:sz="8" w:space="0" w:color="9BC2E6"/>
              <w:right w:val="nil"/>
            </w:tcBorders>
            <w:noWrap/>
            <w:vAlign w:val="center"/>
            <w:hideMark/>
          </w:tcPr>
          <w:p w14:paraId="619C38AA"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174,4%</w:t>
            </w:r>
          </w:p>
        </w:tc>
      </w:tr>
      <w:tr w:rsidR="002A423C" w:rsidRPr="002A423C" w14:paraId="6CF99051" w14:textId="77777777" w:rsidTr="00066AC6">
        <w:trPr>
          <w:trHeight w:val="232"/>
        </w:trPr>
        <w:tc>
          <w:tcPr>
            <w:tcW w:w="2675" w:type="pct"/>
            <w:tcBorders>
              <w:top w:val="nil"/>
              <w:left w:val="nil"/>
              <w:bottom w:val="nil"/>
              <w:right w:val="nil"/>
            </w:tcBorders>
            <w:noWrap/>
            <w:vAlign w:val="center"/>
            <w:hideMark/>
          </w:tcPr>
          <w:p w14:paraId="6C80FA4D"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Ajustes:</w:t>
            </w:r>
          </w:p>
        </w:tc>
        <w:tc>
          <w:tcPr>
            <w:tcW w:w="478" w:type="pct"/>
            <w:tcBorders>
              <w:top w:val="nil"/>
              <w:left w:val="nil"/>
              <w:bottom w:val="nil"/>
              <w:right w:val="nil"/>
            </w:tcBorders>
            <w:noWrap/>
            <w:vAlign w:val="center"/>
            <w:hideMark/>
          </w:tcPr>
          <w:p w14:paraId="2B0F3A9C"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p>
        </w:tc>
        <w:tc>
          <w:tcPr>
            <w:tcW w:w="478" w:type="pct"/>
            <w:tcBorders>
              <w:top w:val="nil"/>
              <w:left w:val="nil"/>
              <w:bottom w:val="nil"/>
              <w:right w:val="nil"/>
            </w:tcBorders>
            <w:noWrap/>
            <w:vAlign w:val="center"/>
            <w:hideMark/>
          </w:tcPr>
          <w:p w14:paraId="02483609" w14:textId="77777777" w:rsidR="002A423C" w:rsidRPr="00066AC6" w:rsidRDefault="002A423C" w:rsidP="002A423C">
            <w:pPr>
              <w:tabs>
                <w:tab w:val="clear" w:pos="851"/>
              </w:tabs>
              <w:spacing w:before="0" w:after="0"/>
              <w:jc w:val="left"/>
              <w:rPr>
                <w:rFonts w:ascii="Arial" w:hAnsi="Arial" w:cs="Arial"/>
                <w:color w:val="auto"/>
                <w:sz w:val="12"/>
                <w:szCs w:val="12"/>
                <w:lang w:eastAsia="pt-BR"/>
              </w:rPr>
            </w:pPr>
          </w:p>
        </w:tc>
        <w:tc>
          <w:tcPr>
            <w:tcW w:w="478" w:type="pct"/>
            <w:tcBorders>
              <w:top w:val="nil"/>
              <w:left w:val="nil"/>
              <w:bottom w:val="nil"/>
              <w:right w:val="nil"/>
            </w:tcBorders>
            <w:noWrap/>
            <w:vAlign w:val="center"/>
            <w:hideMark/>
          </w:tcPr>
          <w:p w14:paraId="274DB610" w14:textId="77777777" w:rsidR="002A423C" w:rsidRPr="00066AC6" w:rsidRDefault="002A423C" w:rsidP="002A423C">
            <w:pPr>
              <w:tabs>
                <w:tab w:val="clear" w:pos="851"/>
              </w:tabs>
              <w:spacing w:before="0" w:after="0"/>
              <w:jc w:val="left"/>
              <w:rPr>
                <w:rFonts w:ascii="Arial" w:hAnsi="Arial" w:cs="Arial"/>
                <w:color w:val="auto"/>
                <w:sz w:val="12"/>
                <w:szCs w:val="12"/>
                <w:lang w:eastAsia="pt-BR"/>
              </w:rPr>
            </w:pPr>
          </w:p>
        </w:tc>
        <w:tc>
          <w:tcPr>
            <w:tcW w:w="438" w:type="pct"/>
            <w:tcBorders>
              <w:top w:val="nil"/>
              <w:left w:val="nil"/>
              <w:bottom w:val="nil"/>
              <w:right w:val="nil"/>
            </w:tcBorders>
            <w:noWrap/>
            <w:vAlign w:val="center"/>
            <w:hideMark/>
          </w:tcPr>
          <w:p w14:paraId="6B4E3F88" w14:textId="77777777" w:rsidR="002A423C" w:rsidRPr="00066AC6" w:rsidRDefault="002A423C" w:rsidP="002A423C">
            <w:pPr>
              <w:tabs>
                <w:tab w:val="clear" w:pos="851"/>
              </w:tabs>
              <w:spacing w:before="0" w:after="0"/>
              <w:jc w:val="left"/>
              <w:rPr>
                <w:rFonts w:ascii="Arial" w:hAnsi="Arial" w:cs="Arial"/>
                <w:color w:val="auto"/>
                <w:sz w:val="12"/>
                <w:szCs w:val="12"/>
                <w:lang w:eastAsia="pt-BR"/>
              </w:rPr>
            </w:pPr>
          </w:p>
        </w:tc>
        <w:tc>
          <w:tcPr>
            <w:tcW w:w="453" w:type="pct"/>
            <w:tcBorders>
              <w:top w:val="nil"/>
              <w:left w:val="nil"/>
              <w:bottom w:val="nil"/>
              <w:right w:val="nil"/>
            </w:tcBorders>
            <w:noWrap/>
            <w:vAlign w:val="center"/>
            <w:hideMark/>
          </w:tcPr>
          <w:p w14:paraId="33E82C55" w14:textId="77777777" w:rsidR="002A423C" w:rsidRPr="00066AC6" w:rsidRDefault="002A423C" w:rsidP="002A423C">
            <w:pPr>
              <w:tabs>
                <w:tab w:val="clear" w:pos="851"/>
              </w:tabs>
              <w:spacing w:before="0" w:after="0"/>
              <w:jc w:val="left"/>
              <w:rPr>
                <w:rFonts w:ascii="Arial" w:hAnsi="Arial" w:cs="Arial"/>
                <w:color w:val="auto"/>
                <w:sz w:val="12"/>
                <w:szCs w:val="12"/>
                <w:lang w:eastAsia="pt-BR"/>
              </w:rPr>
            </w:pPr>
          </w:p>
        </w:tc>
      </w:tr>
      <w:tr w:rsidR="002A423C" w:rsidRPr="002A423C" w14:paraId="582546FE" w14:textId="77777777" w:rsidTr="00066AC6">
        <w:trPr>
          <w:trHeight w:val="232"/>
        </w:trPr>
        <w:tc>
          <w:tcPr>
            <w:tcW w:w="2675" w:type="pct"/>
            <w:tcBorders>
              <w:top w:val="nil"/>
              <w:left w:val="nil"/>
              <w:bottom w:val="nil"/>
              <w:right w:val="nil"/>
            </w:tcBorders>
            <w:noWrap/>
            <w:vAlign w:val="center"/>
            <w:hideMark/>
          </w:tcPr>
          <w:p w14:paraId="3D2272A8"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Superávit de Previdência Privada</w:t>
            </w:r>
          </w:p>
        </w:tc>
        <w:tc>
          <w:tcPr>
            <w:tcW w:w="478" w:type="pct"/>
            <w:tcBorders>
              <w:top w:val="nil"/>
              <w:left w:val="nil"/>
              <w:bottom w:val="nil"/>
              <w:right w:val="nil"/>
            </w:tcBorders>
            <w:noWrap/>
            <w:vAlign w:val="center"/>
            <w:hideMark/>
          </w:tcPr>
          <w:p w14:paraId="6D955AFD"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(134.727)</w:t>
            </w:r>
          </w:p>
        </w:tc>
        <w:tc>
          <w:tcPr>
            <w:tcW w:w="478" w:type="pct"/>
            <w:tcBorders>
              <w:top w:val="nil"/>
              <w:left w:val="nil"/>
              <w:bottom w:val="nil"/>
              <w:right w:val="nil"/>
            </w:tcBorders>
            <w:noWrap/>
            <w:vAlign w:val="center"/>
            <w:hideMark/>
          </w:tcPr>
          <w:p w14:paraId="15D09273"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(212.038)</w:t>
            </w:r>
          </w:p>
        </w:tc>
        <w:tc>
          <w:tcPr>
            <w:tcW w:w="478" w:type="pct"/>
            <w:tcBorders>
              <w:top w:val="nil"/>
              <w:left w:val="nil"/>
              <w:bottom w:val="nil"/>
              <w:right w:val="nil"/>
            </w:tcBorders>
            <w:noWrap/>
            <w:vAlign w:val="center"/>
            <w:hideMark/>
          </w:tcPr>
          <w:p w14:paraId="7D8F0709"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(33.912)</w:t>
            </w:r>
          </w:p>
        </w:tc>
        <w:tc>
          <w:tcPr>
            <w:tcW w:w="438" w:type="pct"/>
            <w:tcBorders>
              <w:top w:val="nil"/>
              <w:left w:val="nil"/>
              <w:bottom w:val="nil"/>
              <w:right w:val="nil"/>
            </w:tcBorders>
            <w:noWrap/>
            <w:vAlign w:val="center"/>
            <w:hideMark/>
          </w:tcPr>
          <w:p w14:paraId="730DEC7D"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-36,5%</w:t>
            </w:r>
          </w:p>
        </w:tc>
        <w:tc>
          <w:tcPr>
            <w:tcW w:w="453" w:type="pct"/>
            <w:tcBorders>
              <w:top w:val="nil"/>
              <w:left w:val="nil"/>
              <w:bottom w:val="nil"/>
              <w:right w:val="nil"/>
            </w:tcBorders>
            <w:noWrap/>
            <w:vAlign w:val="center"/>
            <w:hideMark/>
          </w:tcPr>
          <w:p w14:paraId="783659F0"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297,3%</w:t>
            </w:r>
          </w:p>
        </w:tc>
      </w:tr>
      <w:tr w:rsidR="002A423C" w:rsidRPr="002A423C" w14:paraId="6AAF67BB" w14:textId="77777777" w:rsidTr="00066AC6">
        <w:trPr>
          <w:trHeight w:val="232"/>
        </w:trPr>
        <w:tc>
          <w:tcPr>
            <w:tcW w:w="2675" w:type="pct"/>
            <w:tcBorders>
              <w:top w:val="nil"/>
              <w:left w:val="nil"/>
              <w:bottom w:val="nil"/>
              <w:right w:val="nil"/>
            </w:tcBorders>
            <w:noWrap/>
            <w:vAlign w:val="center"/>
            <w:hideMark/>
          </w:tcPr>
          <w:p w14:paraId="29217363"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Tributos sobre Superávit de Previdência Privada</w:t>
            </w:r>
          </w:p>
        </w:tc>
        <w:tc>
          <w:tcPr>
            <w:tcW w:w="478" w:type="pct"/>
            <w:tcBorders>
              <w:top w:val="nil"/>
              <w:left w:val="nil"/>
              <w:bottom w:val="nil"/>
              <w:right w:val="nil"/>
            </w:tcBorders>
            <w:noWrap/>
            <w:vAlign w:val="center"/>
            <w:hideMark/>
          </w:tcPr>
          <w:p w14:paraId="03547323"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12.462 </w:t>
            </w:r>
          </w:p>
        </w:tc>
        <w:tc>
          <w:tcPr>
            <w:tcW w:w="478" w:type="pct"/>
            <w:tcBorders>
              <w:top w:val="nil"/>
              <w:left w:val="nil"/>
              <w:bottom w:val="nil"/>
              <w:right w:val="nil"/>
            </w:tcBorders>
            <w:noWrap/>
            <w:vAlign w:val="center"/>
            <w:hideMark/>
          </w:tcPr>
          <w:p w14:paraId="59D1B4D8"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19.614 </w:t>
            </w:r>
          </w:p>
        </w:tc>
        <w:tc>
          <w:tcPr>
            <w:tcW w:w="478" w:type="pct"/>
            <w:tcBorders>
              <w:top w:val="nil"/>
              <w:left w:val="nil"/>
              <w:bottom w:val="nil"/>
              <w:right w:val="nil"/>
            </w:tcBorders>
            <w:noWrap/>
            <w:vAlign w:val="center"/>
            <w:hideMark/>
          </w:tcPr>
          <w:p w14:paraId="5D13A5F9"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3.137 </w:t>
            </w:r>
          </w:p>
        </w:tc>
        <w:tc>
          <w:tcPr>
            <w:tcW w:w="438" w:type="pct"/>
            <w:tcBorders>
              <w:top w:val="nil"/>
              <w:left w:val="nil"/>
              <w:bottom w:val="nil"/>
              <w:right w:val="nil"/>
            </w:tcBorders>
            <w:noWrap/>
            <w:vAlign w:val="center"/>
            <w:hideMark/>
          </w:tcPr>
          <w:p w14:paraId="55D33AB1"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-36,5%</w:t>
            </w:r>
          </w:p>
        </w:tc>
        <w:tc>
          <w:tcPr>
            <w:tcW w:w="453" w:type="pct"/>
            <w:tcBorders>
              <w:top w:val="nil"/>
              <w:left w:val="nil"/>
              <w:bottom w:val="nil"/>
              <w:right w:val="nil"/>
            </w:tcBorders>
            <w:noWrap/>
            <w:vAlign w:val="center"/>
            <w:hideMark/>
          </w:tcPr>
          <w:p w14:paraId="237F6E19"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297,3%</w:t>
            </w:r>
          </w:p>
        </w:tc>
      </w:tr>
      <w:tr w:rsidR="002A423C" w:rsidRPr="002A423C" w14:paraId="306B73FC" w14:textId="77777777" w:rsidTr="00066AC6">
        <w:trPr>
          <w:trHeight w:val="232"/>
        </w:trPr>
        <w:tc>
          <w:tcPr>
            <w:tcW w:w="2675" w:type="pct"/>
            <w:tcBorders>
              <w:top w:val="nil"/>
              <w:left w:val="nil"/>
              <w:bottom w:val="nil"/>
              <w:right w:val="nil"/>
            </w:tcBorders>
            <w:noWrap/>
            <w:vAlign w:val="center"/>
            <w:hideMark/>
          </w:tcPr>
          <w:p w14:paraId="662B690B"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Ganho na Baixa de Passivos</w:t>
            </w:r>
          </w:p>
        </w:tc>
        <w:tc>
          <w:tcPr>
            <w:tcW w:w="478" w:type="pct"/>
            <w:tcBorders>
              <w:top w:val="nil"/>
              <w:left w:val="nil"/>
              <w:bottom w:val="nil"/>
              <w:right w:val="nil"/>
            </w:tcBorders>
            <w:noWrap/>
            <w:vAlign w:val="center"/>
            <w:hideMark/>
          </w:tcPr>
          <w:p w14:paraId="2A69AB5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(76)</w:t>
            </w:r>
          </w:p>
        </w:tc>
        <w:tc>
          <w:tcPr>
            <w:tcW w:w="478" w:type="pct"/>
            <w:tcBorders>
              <w:top w:val="nil"/>
              <w:left w:val="nil"/>
              <w:bottom w:val="nil"/>
              <w:right w:val="nil"/>
            </w:tcBorders>
            <w:noWrap/>
            <w:vAlign w:val="center"/>
            <w:hideMark/>
          </w:tcPr>
          <w:p w14:paraId="32DF8C2A"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(2.297)</w:t>
            </w:r>
          </w:p>
        </w:tc>
        <w:tc>
          <w:tcPr>
            <w:tcW w:w="478" w:type="pct"/>
            <w:tcBorders>
              <w:top w:val="nil"/>
              <w:left w:val="nil"/>
              <w:bottom w:val="nil"/>
              <w:right w:val="nil"/>
            </w:tcBorders>
            <w:noWrap/>
            <w:vAlign w:val="center"/>
            <w:hideMark/>
          </w:tcPr>
          <w:p w14:paraId="4510F363"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(417)</w:t>
            </w:r>
          </w:p>
        </w:tc>
        <w:tc>
          <w:tcPr>
            <w:tcW w:w="438" w:type="pct"/>
            <w:tcBorders>
              <w:top w:val="nil"/>
              <w:left w:val="nil"/>
              <w:bottom w:val="nil"/>
              <w:right w:val="nil"/>
            </w:tcBorders>
            <w:noWrap/>
            <w:vAlign w:val="center"/>
            <w:hideMark/>
          </w:tcPr>
          <w:p w14:paraId="3655E56C"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-96,7%</w:t>
            </w:r>
          </w:p>
        </w:tc>
        <w:tc>
          <w:tcPr>
            <w:tcW w:w="453" w:type="pct"/>
            <w:tcBorders>
              <w:top w:val="nil"/>
              <w:left w:val="nil"/>
              <w:bottom w:val="nil"/>
              <w:right w:val="nil"/>
            </w:tcBorders>
            <w:noWrap/>
            <w:vAlign w:val="center"/>
            <w:hideMark/>
          </w:tcPr>
          <w:p w14:paraId="184F2C84"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-81,8%</w:t>
            </w:r>
          </w:p>
        </w:tc>
      </w:tr>
      <w:tr w:rsidR="002A423C" w:rsidRPr="002A423C" w14:paraId="54CAD8F7" w14:textId="77777777" w:rsidTr="00066AC6">
        <w:trPr>
          <w:trHeight w:val="232"/>
        </w:trPr>
        <w:tc>
          <w:tcPr>
            <w:tcW w:w="2675" w:type="pct"/>
            <w:tcBorders>
              <w:top w:val="nil"/>
              <w:left w:val="nil"/>
              <w:bottom w:val="nil"/>
              <w:right w:val="nil"/>
            </w:tcBorders>
            <w:noWrap/>
            <w:vAlign w:val="center"/>
            <w:hideMark/>
          </w:tcPr>
          <w:p w14:paraId="254D4E95"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Depreciação - CPC 6(R2) / IFRS 16</w:t>
            </w:r>
          </w:p>
        </w:tc>
        <w:tc>
          <w:tcPr>
            <w:tcW w:w="478" w:type="pct"/>
            <w:tcBorders>
              <w:top w:val="nil"/>
              <w:left w:val="nil"/>
              <w:bottom w:val="nil"/>
              <w:right w:val="nil"/>
            </w:tcBorders>
            <w:noWrap/>
            <w:vAlign w:val="center"/>
            <w:hideMark/>
          </w:tcPr>
          <w:p w14:paraId="21CC8146"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(5.307)</w:t>
            </w:r>
          </w:p>
        </w:tc>
        <w:tc>
          <w:tcPr>
            <w:tcW w:w="478" w:type="pct"/>
            <w:tcBorders>
              <w:top w:val="nil"/>
              <w:left w:val="nil"/>
              <w:bottom w:val="nil"/>
              <w:right w:val="nil"/>
            </w:tcBorders>
            <w:noWrap/>
            <w:vAlign w:val="center"/>
            <w:hideMark/>
          </w:tcPr>
          <w:p w14:paraId="3D88176C"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(5.219)</w:t>
            </w:r>
          </w:p>
        </w:tc>
        <w:tc>
          <w:tcPr>
            <w:tcW w:w="478" w:type="pct"/>
            <w:tcBorders>
              <w:top w:val="nil"/>
              <w:left w:val="nil"/>
              <w:bottom w:val="nil"/>
              <w:right w:val="nil"/>
            </w:tcBorders>
            <w:noWrap/>
            <w:vAlign w:val="center"/>
            <w:hideMark/>
          </w:tcPr>
          <w:p w14:paraId="28F75E88"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(5.175)</w:t>
            </w:r>
          </w:p>
        </w:tc>
        <w:tc>
          <w:tcPr>
            <w:tcW w:w="438" w:type="pct"/>
            <w:tcBorders>
              <w:top w:val="nil"/>
              <w:left w:val="nil"/>
              <w:bottom w:val="nil"/>
              <w:right w:val="nil"/>
            </w:tcBorders>
            <w:noWrap/>
            <w:vAlign w:val="center"/>
            <w:hideMark/>
          </w:tcPr>
          <w:p w14:paraId="34F24825"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1,7%</w:t>
            </w:r>
          </w:p>
        </w:tc>
        <w:tc>
          <w:tcPr>
            <w:tcW w:w="453" w:type="pct"/>
            <w:tcBorders>
              <w:top w:val="nil"/>
              <w:left w:val="nil"/>
              <w:bottom w:val="nil"/>
              <w:right w:val="nil"/>
            </w:tcBorders>
            <w:noWrap/>
            <w:vAlign w:val="center"/>
            <w:hideMark/>
          </w:tcPr>
          <w:p w14:paraId="4DC68AE2"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2,6%</w:t>
            </w:r>
          </w:p>
        </w:tc>
      </w:tr>
      <w:tr w:rsidR="002A423C" w:rsidRPr="002A423C" w14:paraId="298C851F" w14:textId="77777777" w:rsidTr="00066AC6">
        <w:trPr>
          <w:trHeight w:val="232"/>
        </w:trPr>
        <w:tc>
          <w:tcPr>
            <w:tcW w:w="2675" w:type="pct"/>
            <w:tcBorders>
              <w:top w:val="nil"/>
              <w:left w:val="nil"/>
              <w:bottom w:val="nil"/>
              <w:right w:val="nil"/>
            </w:tcBorders>
            <w:noWrap/>
            <w:vAlign w:val="center"/>
            <w:hideMark/>
          </w:tcPr>
          <w:p w14:paraId="04F265E8"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Despesas Financeiras - CPC 6(R2) / IFRS 16</w:t>
            </w:r>
          </w:p>
        </w:tc>
        <w:tc>
          <w:tcPr>
            <w:tcW w:w="478" w:type="pct"/>
            <w:tcBorders>
              <w:top w:val="nil"/>
              <w:left w:val="nil"/>
              <w:bottom w:val="nil"/>
              <w:right w:val="nil"/>
            </w:tcBorders>
            <w:noWrap/>
            <w:vAlign w:val="center"/>
            <w:hideMark/>
          </w:tcPr>
          <w:p w14:paraId="623C3784"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(867)</w:t>
            </w:r>
          </w:p>
        </w:tc>
        <w:tc>
          <w:tcPr>
            <w:tcW w:w="478" w:type="pct"/>
            <w:tcBorders>
              <w:top w:val="nil"/>
              <w:left w:val="nil"/>
              <w:bottom w:val="nil"/>
              <w:right w:val="nil"/>
            </w:tcBorders>
            <w:noWrap/>
            <w:vAlign w:val="center"/>
            <w:hideMark/>
          </w:tcPr>
          <w:p w14:paraId="3B2AB2AC"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(741)</w:t>
            </w:r>
          </w:p>
        </w:tc>
        <w:tc>
          <w:tcPr>
            <w:tcW w:w="478" w:type="pct"/>
            <w:tcBorders>
              <w:top w:val="nil"/>
              <w:left w:val="nil"/>
              <w:bottom w:val="nil"/>
              <w:right w:val="nil"/>
            </w:tcBorders>
            <w:noWrap/>
            <w:vAlign w:val="center"/>
            <w:hideMark/>
          </w:tcPr>
          <w:p w14:paraId="701543A7"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(1.034)</w:t>
            </w:r>
          </w:p>
        </w:tc>
        <w:tc>
          <w:tcPr>
            <w:tcW w:w="438" w:type="pct"/>
            <w:tcBorders>
              <w:top w:val="nil"/>
              <w:left w:val="nil"/>
              <w:bottom w:val="nil"/>
              <w:right w:val="nil"/>
            </w:tcBorders>
            <w:noWrap/>
            <w:vAlign w:val="center"/>
            <w:hideMark/>
          </w:tcPr>
          <w:p w14:paraId="7AD14F55"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17,0%</w:t>
            </w:r>
          </w:p>
        </w:tc>
        <w:tc>
          <w:tcPr>
            <w:tcW w:w="453" w:type="pct"/>
            <w:tcBorders>
              <w:top w:val="nil"/>
              <w:left w:val="nil"/>
              <w:bottom w:val="nil"/>
              <w:right w:val="nil"/>
            </w:tcBorders>
            <w:noWrap/>
            <w:vAlign w:val="center"/>
            <w:hideMark/>
          </w:tcPr>
          <w:p w14:paraId="4ADD5ED9"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-16,2%</w:t>
            </w:r>
          </w:p>
        </w:tc>
      </w:tr>
      <w:tr w:rsidR="002A423C" w:rsidRPr="002A423C" w14:paraId="320C9AF2" w14:textId="77777777" w:rsidTr="00066AC6">
        <w:trPr>
          <w:trHeight w:val="232"/>
        </w:trPr>
        <w:tc>
          <w:tcPr>
            <w:tcW w:w="2675" w:type="pct"/>
            <w:tcBorders>
              <w:top w:val="nil"/>
              <w:left w:val="nil"/>
              <w:bottom w:val="nil"/>
              <w:right w:val="nil"/>
            </w:tcBorders>
            <w:noWrap/>
            <w:vAlign w:val="center"/>
            <w:hideMark/>
          </w:tcPr>
          <w:p w14:paraId="0EDBCB62"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Equivalência Patrimonial</w:t>
            </w:r>
          </w:p>
        </w:tc>
        <w:tc>
          <w:tcPr>
            <w:tcW w:w="478" w:type="pct"/>
            <w:tcBorders>
              <w:top w:val="nil"/>
              <w:left w:val="nil"/>
              <w:bottom w:val="nil"/>
              <w:right w:val="nil"/>
            </w:tcBorders>
            <w:noWrap/>
            <w:vAlign w:val="center"/>
            <w:hideMark/>
          </w:tcPr>
          <w:p w14:paraId="21162F44"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(369)</w:t>
            </w:r>
          </w:p>
        </w:tc>
        <w:tc>
          <w:tcPr>
            <w:tcW w:w="478" w:type="pct"/>
            <w:tcBorders>
              <w:top w:val="nil"/>
              <w:left w:val="nil"/>
              <w:bottom w:val="nil"/>
              <w:right w:val="nil"/>
            </w:tcBorders>
            <w:noWrap/>
            <w:vAlign w:val="center"/>
            <w:hideMark/>
          </w:tcPr>
          <w:p w14:paraId="6B20142C"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1.013 </w:t>
            </w:r>
          </w:p>
        </w:tc>
        <w:tc>
          <w:tcPr>
            <w:tcW w:w="478" w:type="pct"/>
            <w:tcBorders>
              <w:top w:val="nil"/>
              <w:left w:val="nil"/>
              <w:bottom w:val="nil"/>
              <w:right w:val="nil"/>
            </w:tcBorders>
            <w:noWrap/>
            <w:vAlign w:val="center"/>
            <w:hideMark/>
          </w:tcPr>
          <w:p w14:paraId="48B2DF55"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2.254 </w:t>
            </w:r>
          </w:p>
        </w:tc>
        <w:tc>
          <w:tcPr>
            <w:tcW w:w="438" w:type="pct"/>
            <w:tcBorders>
              <w:top w:val="nil"/>
              <w:left w:val="nil"/>
              <w:bottom w:val="nil"/>
              <w:right w:val="nil"/>
            </w:tcBorders>
            <w:noWrap/>
            <w:vAlign w:val="center"/>
            <w:hideMark/>
          </w:tcPr>
          <w:p w14:paraId="112EA9C1"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-136,4%</w:t>
            </w:r>
          </w:p>
        </w:tc>
        <w:tc>
          <w:tcPr>
            <w:tcW w:w="453" w:type="pct"/>
            <w:tcBorders>
              <w:top w:val="nil"/>
              <w:left w:val="nil"/>
              <w:bottom w:val="nil"/>
              <w:right w:val="nil"/>
            </w:tcBorders>
            <w:noWrap/>
            <w:vAlign w:val="center"/>
            <w:hideMark/>
          </w:tcPr>
          <w:p w14:paraId="46331DD7"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-116,4%</w:t>
            </w:r>
          </w:p>
        </w:tc>
      </w:tr>
      <w:tr w:rsidR="002A423C" w:rsidRPr="002A423C" w14:paraId="13C99143" w14:textId="77777777" w:rsidTr="00066AC6">
        <w:trPr>
          <w:trHeight w:val="232"/>
        </w:trPr>
        <w:tc>
          <w:tcPr>
            <w:tcW w:w="2675" w:type="pct"/>
            <w:tcBorders>
              <w:top w:val="nil"/>
              <w:left w:val="nil"/>
              <w:bottom w:val="nil"/>
              <w:right w:val="nil"/>
            </w:tcBorders>
            <w:noWrap/>
            <w:vAlign w:val="center"/>
            <w:hideMark/>
          </w:tcPr>
          <w:p w14:paraId="28A10796"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Baixa de Ativo Imobilizado</w:t>
            </w:r>
          </w:p>
        </w:tc>
        <w:tc>
          <w:tcPr>
            <w:tcW w:w="478" w:type="pct"/>
            <w:tcBorders>
              <w:top w:val="nil"/>
              <w:left w:val="nil"/>
              <w:bottom w:val="nil"/>
              <w:right w:val="nil"/>
            </w:tcBorders>
            <w:noWrap/>
            <w:vAlign w:val="center"/>
            <w:hideMark/>
          </w:tcPr>
          <w:p w14:paraId="44ACDEE2"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78" w:type="pct"/>
            <w:tcBorders>
              <w:top w:val="nil"/>
              <w:left w:val="nil"/>
              <w:bottom w:val="nil"/>
              <w:right w:val="nil"/>
            </w:tcBorders>
            <w:noWrap/>
            <w:vAlign w:val="center"/>
            <w:hideMark/>
          </w:tcPr>
          <w:p w14:paraId="36EF5254"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2.666 </w:t>
            </w:r>
          </w:p>
        </w:tc>
        <w:tc>
          <w:tcPr>
            <w:tcW w:w="478" w:type="pct"/>
            <w:tcBorders>
              <w:top w:val="nil"/>
              <w:left w:val="nil"/>
              <w:bottom w:val="nil"/>
              <w:right w:val="nil"/>
            </w:tcBorders>
            <w:noWrap/>
            <w:vAlign w:val="center"/>
            <w:hideMark/>
          </w:tcPr>
          <w:p w14:paraId="16362C45"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383 </w:t>
            </w:r>
          </w:p>
        </w:tc>
        <w:tc>
          <w:tcPr>
            <w:tcW w:w="438" w:type="pct"/>
            <w:tcBorders>
              <w:top w:val="nil"/>
              <w:left w:val="nil"/>
              <w:bottom w:val="nil"/>
              <w:right w:val="nil"/>
            </w:tcBorders>
            <w:noWrap/>
            <w:vAlign w:val="center"/>
            <w:hideMark/>
          </w:tcPr>
          <w:p w14:paraId="374D1F0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53" w:type="pct"/>
            <w:tcBorders>
              <w:top w:val="nil"/>
              <w:left w:val="nil"/>
              <w:bottom w:val="nil"/>
              <w:right w:val="nil"/>
            </w:tcBorders>
            <w:noWrap/>
            <w:vAlign w:val="center"/>
            <w:hideMark/>
          </w:tcPr>
          <w:p w14:paraId="24ACC9E1"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2A423C" w:rsidRPr="002A423C" w14:paraId="5B983E01" w14:textId="77777777" w:rsidTr="00066AC6">
        <w:trPr>
          <w:trHeight w:val="232"/>
        </w:trPr>
        <w:tc>
          <w:tcPr>
            <w:tcW w:w="2675" w:type="pct"/>
            <w:tcBorders>
              <w:top w:val="nil"/>
              <w:left w:val="nil"/>
              <w:bottom w:val="nil"/>
              <w:right w:val="nil"/>
            </w:tcBorders>
            <w:noWrap/>
            <w:vAlign w:val="center"/>
            <w:hideMark/>
          </w:tcPr>
          <w:p w14:paraId="36D6669F" w14:textId="03B4AAA1"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xml:space="preserve">(+) Multas Contratuais </w:t>
            </w:r>
            <w:r w:rsidR="006D5747">
              <w:rPr>
                <w:rFonts w:ascii="Arial" w:hAnsi="Arial" w:cs="Arial"/>
                <w:color w:val="000000"/>
                <w:sz w:val="12"/>
                <w:szCs w:val="12"/>
                <w:lang w:eastAsia="pt-BR"/>
              </w:rPr>
              <w:t>–</w:t>
            </w:r>
            <w:r w:rsidRPr="00066AC6">
              <w:rPr>
                <w:rFonts w:ascii="Arial" w:hAnsi="Arial" w:cs="Arial"/>
                <w:color w:val="000000"/>
                <w:sz w:val="12"/>
                <w:szCs w:val="12"/>
                <w:lang w:eastAsia="pt-BR"/>
              </w:rPr>
              <w:t xml:space="preserve"> Dataprev</w:t>
            </w:r>
          </w:p>
        </w:tc>
        <w:tc>
          <w:tcPr>
            <w:tcW w:w="478" w:type="pct"/>
            <w:tcBorders>
              <w:top w:val="nil"/>
              <w:left w:val="nil"/>
              <w:bottom w:val="nil"/>
              <w:right w:val="nil"/>
            </w:tcBorders>
            <w:noWrap/>
            <w:vAlign w:val="center"/>
            <w:hideMark/>
          </w:tcPr>
          <w:p w14:paraId="5A2BACD7"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4.874 </w:t>
            </w:r>
          </w:p>
        </w:tc>
        <w:tc>
          <w:tcPr>
            <w:tcW w:w="478" w:type="pct"/>
            <w:tcBorders>
              <w:top w:val="nil"/>
              <w:left w:val="nil"/>
              <w:bottom w:val="nil"/>
              <w:right w:val="nil"/>
            </w:tcBorders>
            <w:noWrap/>
            <w:vAlign w:val="center"/>
            <w:hideMark/>
          </w:tcPr>
          <w:p w14:paraId="58928E18"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3.568 </w:t>
            </w:r>
          </w:p>
        </w:tc>
        <w:tc>
          <w:tcPr>
            <w:tcW w:w="478" w:type="pct"/>
            <w:tcBorders>
              <w:top w:val="nil"/>
              <w:left w:val="nil"/>
              <w:bottom w:val="nil"/>
              <w:right w:val="nil"/>
            </w:tcBorders>
            <w:noWrap/>
            <w:vAlign w:val="center"/>
            <w:hideMark/>
          </w:tcPr>
          <w:p w14:paraId="09620E55"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40.078 </w:t>
            </w:r>
          </w:p>
        </w:tc>
        <w:tc>
          <w:tcPr>
            <w:tcW w:w="438" w:type="pct"/>
            <w:tcBorders>
              <w:top w:val="nil"/>
              <w:left w:val="nil"/>
              <w:bottom w:val="nil"/>
              <w:right w:val="nil"/>
            </w:tcBorders>
            <w:noWrap/>
            <w:vAlign w:val="center"/>
            <w:hideMark/>
          </w:tcPr>
          <w:p w14:paraId="11CC7DA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36,6%</w:t>
            </w:r>
          </w:p>
        </w:tc>
        <w:tc>
          <w:tcPr>
            <w:tcW w:w="453" w:type="pct"/>
            <w:tcBorders>
              <w:top w:val="nil"/>
              <w:left w:val="nil"/>
              <w:bottom w:val="nil"/>
              <w:right w:val="nil"/>
            </w:tcBorders>
            <w:noWrap/>
            <w:vAlign w:val="center"/>
            <w:hideMark/>
          </w:tcPr>
          <w:p w14:paraId="6CFDB1B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-87,8%</w:t>
            </w:r>
          </w:p>
        </w:tc>
      </w:tr>
      <w:tr w:rsidR="002A423C" w:rsidRPr="002A423C" w14:paraId="5AB36051" w14:textId="77777777" w:rsidTr="00066AC6">
        <w:trPr>
          <w:trHeight w:val="232"/>
        </w:trPr>
        <w:tc>
          <w:tcPr>
            <w:tcW w:w="2675" w:type="pct"/>
            <w:tcBorders>
              <w:top w:val="nil"/>
              <w:left w:val="nil"/>
              <w:bottom w:val="nil"/>
              <w:right w:val="nil"/>
            </w:tcBorders>
            <w:noWrap/>
            <w:vAlign w:val="center"/>
            <w:hideMark/>
          </w:tcPr>
          <w:p w14:paraId="7A8F9BEE"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Ativos Contingentes</w:t>
            </w:r>
          </w:p>
        </w:tc>
        <w:tc>
          <w:tcPr>
            <w:tcW w:w="478" w:type="pct"/>
            <w:tcBorders>
              <w:top w:val="nil"/>
              <w:left w:val="nil"/>
              <w:bottom w:val="nil"/>
              <w:right w:val="nil"/>
            </w:tcBorders>
            <w:noWrap/>
            <w:vAlign w:val="center"/>
            <w:hideMark/>
          </w:tcPr>
          <w:p w14:paraId="725DE50E"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(14.960)</w:t>
            </w:r>
          </w:p>
        </w:tc>
        <w:tc>
          <w:tcPr>
            <w:tcW w:w="478" w:type="pct"/>
            <w:tcBorders>
              <w:top w:val="nil"/>
              <w:left w:val="nil"/>
              <w:bottom w:val="nil"/>
              <w:right w:val="nil"/>
            </w:tcBorders>
            <w:noWrap/>
            <w:vAlign w:val="center"/>
            <w:hideMark/>
          </w:tcPr>
          <w:p w14:paraId="172943FF"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78" w:type="pct"/>
            <w:tcBorders>
              <w:top w:val="nil"/>
              <w:left w:val="nil"/>
              <w:bottom w:val="nil"/>
              <w:right w:val="nil"/>
            </w:tcBorders>
            <w:noWrap/>
            <w:vAlign w:val="center"/>
            <w:hideMark/>
          </w:tcPr>
          <w:p w14:paraId="2522557F"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38" w:type="pct"/>
            <w:tcBorders>
              <w:top w:val="nil"/>
              <w:left w:val="nil"/>
              <w:bottom w:val="nil"/>
              <w:right w:val="nil"/>
            </w:tcBorders>
            <w:noWrap/>
            <w:vAlign w:val="center"/>
            <w:hideMark/>
          </w:tcPr>
          <w:p w14:paraId="3136A408"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53" w:type="pct"/>
            <w:tcBorders>
              <w:top w:val="nil"/>
              <w:left w:val="nil"/>
              <w:bottom w:val="nil"/>
              <w:right w:val="nil"/>
            </w:tcBorders>
            <w:noWrap/>
            <w:vAlign w:val="center"/>
            <w:hideMark/>
          </w:tcPr>
          <w:p w14:paraId="183F97E8"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2A423C" w:rsidRPr="002A423C" w14:paraId="2991689B" w14:textId="77777777" w:rsidTr="00066AC6">
        <w:trPr>
          <w:trHeight w:val="232"/>
        </w:trPr>
        <w:tc>
          <w:tcPr>
            <w:tcW w:w="2675" w:type="pct"/>
            <w:tcBorders>
              <w:top w:val="nil"/>
              <w:left w:val="nil"/>
              <w:bottom w:val="nil"/>
              <w:right w:val="nil"/>
            </w:tcBorders>
            <w:noWrap/>
            <w:vAlign w:val="center"/>
            <w:hideMark/>
          </w:tcPr>
          <w:p w14:paraId="2E82F6BE" w14:textId="77777777" w:rsidR="002A423C" w:rsidRPr="00066AC6" w:rsidRDefault="002A423C" w:rsidP="002A423C">
            <w:pPr>
              <w:tabs>
                <w:tab w:val="clear" w:pos="851"/>
              </w:tabs>
              <w:spacing w:before="0" w:after="0"/>
              <w:jc w:val="left"/>
              <w:rPr>
                <w:rFonts w:ascii="Arial" w:hAnsi="Arial" w:cs="Arial"/>
                <w:color w:val="000000"/>
                <w:sz w:val="12"/>
                <w:szCs w:val="12"/>
                <w:lang w:eastAsia="pt-BR"/>
              </w:rPr>
            </w:pPr>
            <w:r w:rsidRPr="00066AC6">
              <w:rPr>
                <w:rFonts w:ascii="Arial" w:hAnsi="Arial" w:cs="Arial"/>
                <w:color w:val="000000"/>
                <w:sz w:val="12"/>
                <w:szCs w:val="12"/>
                <w:lang w:eastAsia="pt-BR"/>
              </w:rPr>
              <w:t>(+) Tributos s/ Ativos Contingentes</w:t>
            </w:r>
          </w:p>
        </w:tc>
        <w:tc>
          <w:tcPr>
            <w:tcW w:w="478" w:type="pct"/>
            <w:tcBorders>
              <w:top w:val="nil"/>
              <w:left w:val="nil"/>
              <w:bottom w:val="nil"/>
              <w:right w:val="nil"/>
            </w:tcBorders>
            <w:noWrap/>
            <w:vAlign w:val="center"/>
            <w:hideMark/>
          </w:tcPr>
          <w:p w14:paraId="71409F67"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1.384 </w:t>
            </w:r>
          </w:p>
        </w:tc>
        <w:tc>
          <w:tcPr>
            <w:tcW w:w="478" w:type="pct"/>
            <w:tcBorders>
              <w:top w:val="nil"/>
              <w:left w:val="nil"/>
              <w:bottom w:val="nil"/>
              <w:right w:val="nil"/>
            </w:tcBorders>
            <w:noWrap/>
            <w:vAlign w:val="center"/>
            <w:hideMark/>
          </w:tcPr>
          <w:p w14:paraId="57301E17"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78" w:type="pct"/>
            <w:tcBorders>
              <w:top w:val="nil"/>
              <w:left w:val="nil"/>
              <w:bottom w:val="nil"/>
              <w:right w:val="nil"/>
            </w:tcBorders>
            <w:noWrap/>
            <w:vAlign w:val="center"/>
            <w:hideMark/>
          </w:tcPr>
          <w:p w14:paraId="6BFF32F1"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 xml:space="preserve">              -   </w:t>
            </w:r>
          </w:p>
        </w:tc>
        <w:tc>
          <w:tcPr>
            <w:tcW w:w="438" w:type="pct"/>
            <w:tcBorders>
              <w:top w:val="nil"/>
              <w:left w:val="nil"/>
              <w:bottom w:val="nil"/>
              <w:right w:val="nil"/>
            </w:tcBorders>
            <w:noWrap/>
            <w:vAlign w:val="center"/>
            <w:hideMark/>
          </w:tcPr>
          <w:p w14:paraId="3852388B"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c>
          <w:tcPr>
            <w:tcW w:w="453" w:type="pct"/>
            <w:tcBorders>
              <w:top w:val="nil"/>
              <w:left w:val="nil"/>
              <w:bottom w:val="nil"/>
              <w:right w:val="nil"/>
            </w:tcBorders>
            <w:noWrap/>
            <w:vAlign w:val="center"/>
            <w:hideMark/>
          </w:tcPr>
          <w:p w14:paraId="4550030A" w14:textId="77777777" w:rsidR="002A423C" w:rsidRPr="00066AC6" w:rsidRDefault="002A423C" w:rsidP="002A423C">
            <w:pPr>
              <w:tabs>
                <w:tab w:val="clear" w:pos="851"/>
              </w:tabs>
              <w:spacing w:before="0" w:after="0"/>
              <w:jc w:val="right"/>
              <w:rPr>
                <w:rFonts w:ascii="Arial" w:hAnsi="Arial" w:cs="Arial"/>
                <w:color w:val="000000"/>
                <w:sz w:val="12"/>
                <w:szCs w:val="12"/>
                <w:lang w:eastAsia="pt-BR"/>
              </w:rPr>
            </w:pPr>
            <w:r w:rsidRPr="00066AC6">
              <w:rPr>
                <w:rFonts w:ascii="Arial" w:hAnsi="Arial" w:cs="Arial"/>
                <w:color w:val="000000"/>
                <w:sz w:val="12"/>
                <w:szCs w:val="12"/>
                <w:lang w:eastAsia="pt-BR"/>
              </w:rPr>
              <w:t>100,0%</w:t>
            </w:r>
          </w:p>
        </w:tc>
      </w:tr>
      <w:tr w:rsidR="002A423C" w:rsidRPr="002A423C" w14:paraId="78A8B146" w14:textId="77777777" w:rsidTr="00066AC6">
        <w:trPr>
          <w:trHeight w:val="232"/>
        </w:trPr>
        <w:tc>
          <w:tcPr>
            <w:tcW w:w="2675" w:type="pct"/>
            <w:tcBorders>
              <w:top w:val="single" w:sz="8" w:space="0" w:color="9BC2E6"/>
              <w:left w:val="nil"/>
              <w:bottom w:val="single" w:sz="8" w:space="0" w:color="9BC2E6"/>
              <w:right w:val="nil"/>
            </w:tcBorders>
            <w:noWrap/>
            <w:vAlign w:val="center"/>
            <w:hideMark/>
          </w:tcPr>
          <w:p w14:paraId="4A66D135"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EBITDA Ajustado</w:t>
            </w:r>
          </w:p>
        </w:tc>
        <w:tc>
          <w:tcPr>
            <w:tcW w:w="478" w:type="pct"/>
            <w:tcBorders>
              <w:top w:val="single" w:sz="8" w:space="0" w:color="9BC2E6"/>
              <w:left w:val="nil"/>
              <w:bottom w:val="single" w:sz="8" w:space="0" w:color="9BC2E6"/>
              <w:right w:val="nil"/>
            </w:tcBorders>
            <w:noWrap/>
            <w:vAlign w:val="center"/>
            <w:hideMark/>
          </w:tcPr>
          <w:p w14:paraId="6574C25B"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373.218 </w:t>
            </w:r>
          </w:p>
        </w:tc>
        <w:tc>
          <w:tcPr>
            <w:tcW w:w="478" w:type="pct"/>
            <w:tcBorders>
              <w:top w:val="single" w:sz="8" w:space="0" w:color="9BC2E6"/>
              <w:left w:val="nil"/>
              <w:bottom w:val="single" w:sz="8" w:space="0" w:color="9BC2E6"/>
              <w:right w:val="nil"/>
            </w:tcBorders>
            <w:noWrap/>
            <w:vAlign w:val="center"/>
            <w:hideMark/>
          </w:tcPr>
          <w:p w14:paraId="4B5110AC"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95.106 </w:t>
            </w:r>
          </w:p>
        </w:tc>
        <w:tc>
          <w:tcPr>
            <w:tcW w:w="478" w:type="pct"/>
            <w:tcBorders>
              <w:top w:val="single" w:sz="8" w:space="0" w:color="9BC2E6"/>
              <w:left w:val="nil"/>
              <w:bottom w:val="single" w:sz="8" w:space="0" w:color="9BC2E6"/>
              <w:right w:val="nil"/>
            </w:tcBorders>
            <w:noWrap/>
            <w:vAlign w:val="center"/>
            <w:hideMark/>
          </w:tcPr>
          <w:p w14:paraId="7FF97ABC"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 xml:space="preserve">    191.447 </w:t>
            </w:r>
          </w:p>
        </w:tc>
        <w:tc>
          <w:tcPr>
            <w:tcW w:w="438" w:type="pct"/>
            <w:tcBorders>
              <w:top w:val="single" w:sz="8" w:space="0" w:color="9BC2E6"/>
              <w:left w:val="nil"/>
              <w:bottom w:val="single" w:sz="8" w:space="0" w:color="9BC2E6"/>
              <w:right w:val="nil"/>
            </w:tcBorders>
            <w:noWrap/>
            <w:vAlign w:val="center"/>
            <w:hideMark/>
          </w:tcPr>
          <w:p w14:paraId="20E67FDA"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292,4%</w:t>
            </w:r>
          </w:p>
        </w:tc>
        <w:tc>
          <w:tcPr>
            <w:tcW w:w="453" w:type="pct"/>
            <w:tcBorders>
              <w:top w:val="single" w:sz="8" w:space="0" w:color="9BC2E6"/>
              <w:left w:val="nil"/>
              <w:bottom w:val="single" w:sz="8" w:space="0" w:color="9BC2E6"/>
              <w:right w:val="nil"/>
            </w:tcBorders>
            <w:noWrap/>
            <w:vAlign w:val="center"/>
            <w:hideMark/>
          </w:tcPr>
          <w:p w14:paraId="45C383EB"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94,9%</w:t>
            </w:r>
          </w:p>
        </w:tc>
      </w:tr>
      <w:tr w:rsidR="002A423C" w:rsidRPr="002A423C" w14:paraId="561E79CE" w14:textId="77777777" w:rsidTr="00066AC6">
        <w:trPr>
          <w:trHeight w:val="232"/>
        </w:trPr>
        <w:tc>
          <w:tcPr>
            <w:tcW w:w="2675" w:type="pct"/>
            <w:tcBorders>
              <w:top w:val="nil"/>
              <w:left w:val="nil"/>
              <w:bottom w:val="single" w:sz="8" w:space="0" w:color="9BC2E6"/>
              <w:right w:val="nil"/>
            </w:tcBorders>
            <w:noWrap/>
            <w:vAlign w:val="center"/>
            <w:hideMark/>
          </w:tcPr>
          <w:p w14:paraId="7AA5C1A3"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Margem EBITDA</w:t>
            </w:r>
          </w:p>
        </w:tc>
        <w:tc>
          <w:tcPr>
            <w:tcW w:w="478" w:type="pct"/>
            <w:tcBorders>
              <w:top w:val="nil"/>
              <w:left w:val="nil"/>
              <w:bottom w:val="single" w:sz="8" w:space="0" w:color="9BC2E6"/>
              <w:right w:val="nil"/>
            </w:tcBorders>
            <w:noWrap/>
            <w:vAlign w:val="center"/>
            <w:hideMark/>
          </w:tcPr>
          <w:p w14:paraId="44028A1E"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-104,0%</w:t>
            </w:r>
          </w:p>
        </w:tc>
        <w:tc>
          <w:tcPr>
            <w:tcW w:w="478" w:type="pct"/>
            <w:tcBorders>
              <w:top w:val="nil"/>
              <w:left w:val="nil"/>
              <w:bottom w:val="single" w:sz="8" w:space="0" w:color="9BC2E6"/>
              <w:right w:val="nil"/>
            </w:tcBorders>
            <w:noWrap/>
            <w:vAlign w:val="center"/>
            <w:hideMark/>
          </w:tcPr>
          <w:p w14:paraId="30797D23"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-69,6%</w:t>
            </w:r>
          </w:p>
        </w:tc>
        <w:tc>
          <w:tcPr>
            <w:tcW w:w="478" w:type="pct"/>
            <w:tcBorders>
              <w:top w:val="nil"/>
              <w:left w:val="nil"/>
              <w:bottom w:val="single" w:sz="8" w:space="0" w:color="9BC2E6"/>
              <w:right w:val="nil"/>
            </w:tcBorders>
            <w:noWrap/>
            <w:vAlign w:val="center"/>
            <w:hideMark/>
          </w:tcPr>
          <w:p w14:paraId="3FC27232"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-44,7%</w:t>
            </w:r>
          </w:p>
        </w:tc>
        <w:tc>
          <w:tcPr>
            <w:tcW w:w="438" w:type="pct"/>
            <w:tcBorders>
              <w:top w:val="nil"/>
              <w:left w:val="nil"/>
              <w:bottom w:val="single" w:sz="8" w:space="0" w:color="9BC2E6"/>
              <w:right w:val="nil"/>
            </w:tcBorders>
            <w:noWrap/>
            <w:vAlign w:val="center"/>
            <w:hideMark/>
          </w:tcPr>
          <w:p w14:paraId="21A3B0C6"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49,4%</w:t>
            </w:r>
          </w:p>
        </w:tc>
        <w:tc>
          <w:tcPr>
            <w:tcW w:w="453" w:type="pct"/>
            <w:tcBorders>
              <w:top w:val="nil"/>
              <w:left w:val="nil"/>
              <w:bottom w:val="single" w:sz="8" w:space="0" w:color="9BC2E6"/>
              <w:right w:val="nil"/>
            </w:tcBorders>
            <w:noWrap/>
            <w:vAlign w:val="center"/>
            <w:hideMark/>
          </w:tcPr>
          <w:p w14:paraId="1FC14FC8"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133,0%</w:t>
            </w:r>
          </w:p>
        </w:tc>
      </w:tr>
      <w:tr w:rsidR="002A423C" w:rsidRPr="002A423C" w14:paraId="2E95F1D2" w14:textId="77777777" w:rsidTr="00066AC6">
        <w:trPr>
          <w:trHeight w:val="232"/>
        </w:trPr>
        <w:tc>
          <w:tcPr>
            <w:tcW w:w="2675" w:type="pct"/>
            <w:tcBorders>
              <w:top w:val="nil"/>
              <w:left w:val="nil"/>
              <w:bottom w:val="single" w:sz="8" w:space="0" w:color="9BC2E6"/>
              <w:right w:val="nil"/>
            </w:tcBorders>
            <w:noWrap/>
            <w:vAlign w:val="center"/>
            <w:hideMark/>
          </w:tcPr>
          <w:p w14:paraId="6A33BEFB" w14:textId="77777777" w:rsidR="002A423C" w:rsidRPr="00066AC6" w:rsidRDefault="002A423C" w:rsidP="002A423C">
            <w:pPr>
              <w:tabs>
                <w:tab w:val="clear" w:pos="851"/>
              </w:tabs>
              <w:spacing w:before="0" w:after="0"/>
              <w:jc w:val="left"/>
              <w:rPr>
                <w:rFonts w:ascii="Arial" w:hAnsi="Arial" w:cs="Arial"/>
                <w:b/>
                <w:color w:val="000000"/>
                <w:sz w:val="12"/>
                <w:szCs w:val="12"/>
                <w:lang w:eastAsia="pt-BR"/>
              </w:rPr>
            </w:pPr>
            <w:r w:rsidRPr="00066AC6">
              <w:rPr>
                <w:rFonts w:ascii="Arial" w:hAnsi="Arial" w:cs="Arial"/>
                <w:b/>
                <w:color w:val="000000"/>
                <w:sz w:val="12"/>
                <w:szCs w:val="12"/>
                <w:lang w:eastAsia="pt-BR"/>
              </w:rPr>
              <w:t xml:space="preserve">Margem EBITDA Ajustado </w:t>
            </w:r>
          </w:p>
        </w:tc>
        <w:tc>
          <w:tcPr>
            <w:tcW w:w="478" w:type="pct"/>
            <w:tcBorders>
              <w:top w:val="nil"/>
              <w:left w:val="nil"/>
              <w:bottom w:val="single" w:sz="8" w:space="0" w:color="9BC2E6"/>
              <w:right w:val="nil"/>
            </w:tcBorders>
            <w:noWrap/>
            <w:vAlign w:val="center"/>
            <w:hideMark/>
          </w:tcPr>
          <w:p w14:paraId="5E3299A5"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76,0%</w:t>
            </w:r>
          </w:p>
        </w:tc>
        <w:tc>
          <w:tcPr>
            <w:tcW w:w="478" w:type="pct"/>
            <w:tcBorders>
              <w:top w:val="nil"/>
              <w:left w:val="nil"/>
              <w:bottom w:val="single" w:sz="8" w:space="0" w:color="9BC2E6"/>
              <w:right w:val="nil"/>
            </w:tcBorders>
            <w:noWrap/>
            <w:vAlign w:val="center"/>
            <w:hideMark/>
          </w:tcPr>
          <w:p w14:paraId="563D2F73"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23,0%</w:t>
            </w:r>
          </w:p>
        </w:tc>
        <w:tc>
          <w:tcPr>
            <w:tcW w:w="478" w:type="pct"/>
            <w:tcBorders>
              <w:top w:val="nil"/>
              <w:left w:val="nil"/>
              <w:bottom w:val="single" w:sz="8" w:space="0" w:color="9BC2E6"/>
              <w:right w:val="nil"/>
            </w:tcBorders>
            <w:noWrap/>
            <w:vAlign w:val="center"/>
            <w:hideMark/>
          </w:tcPr>
          <w:p w14:paraId="045226D2"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45,9%</w:t>
            </w:r>
          </w:p>
        </w:tc>
        <w:tc>
          <w:tcPr>
            <w:tcW w:w="438" w:type="pct"/>
            <w:tcBorders>
              <w:top w:val="nil"/>
              <w:left w:val="nil"/>
              <w:bottom w:val="single" w:sz="8" w:space="0" w:color="9BC2E6"/>
              <w:right w:val="nil"/>
            </w:tcBorders>
            <w:noWrap/>
            <w:vAlign w:val="center"/>
            <w:hideMark/>
          </w:tcPr>
          <w:p w14:paraId="5EA80A2C"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231,1%</w:t>
            </w:r>
          </w:p>
        </w:tc>
        <w:tc>
          <w:tcPr>
            <w:tcW w:w="453" w:type="pct"/>
            <w:tcBorders>
              <w:top w:val="nil"/>
              <w:left w:val="nil"/>
              <w:bottom w:val="single" w:sz="8" w:space="0" w:color="9BC2E6"/>
              <w:right w:val="nil"/>
            </w:tcBorders>
            <w:noWrap/>
            <w:vAlign w:val="center"/>
            <w:hideMark/>
          </w:tcPr>
          <w:p w14:paraId="6F9B298D" w14:textId="77777777" w:rsidR="002A423C" w:rsidRPr="00066AC6" w:rsidRDefault="002A423C" w:rsidP="002A423C">
            <w:pPr>
              <w:tabs>
                <w:tab w:val="clear" w:pos="851"/>
              </w:tabs>
              <w:spacing w:before="0" w:after="0"/>
              <w:jc w:val="right"/>
              <w:rPr>
                <w:rFonts w:ascii="Arial" w:hAnsi="Arial" w:cs="Arial"/>
                <w:b/>
                <w:color w:val="000000"/>
                <w:sz w:val="12"/>
                <w:szCs w:val="12"/>
                <w:lang w:eastAsia="pt-BR"/>
              </w:rPr>
            </w:pPr>
            <w:r w:rsidRPr="00066AC6">
              <w:rPr>
                <w:rFonts w:ascii="Arial" w:hAnsi="Arial" w:cs="Arial"/>
                <w:b/>
                <w:color w:val="000000"/>
                <w:sz w:val="12"/>
                <w:szCs w:val="12"/>
                <w:lang w:eastAsia="pt-BR"/>
              </w:rPr>
              <w:t>65,5%</w:t>
            </w:r>
          </w:p>
        </w:tc>
      </w:tr>
    </w:tbl>
    <w:p w14:paraId="7650EF7F" w14:textId="459DBEDA" w:rsidR="006D5747" w:rsidRPr="00754D63" w:rsidRDefault="006D5747" w:rsidP="00754D63">
      <w:pPr>
        <w:pStyle w:val="Legenda"/>
      </w:pPr>
      <w:bookmarkStart w:id="19" w:name="_Hlk367177"/>
      <w:r w:rsidRPr="0064787A">
        <w:t xml:space="preserve">Tabela </w:t>
      </w:r>
      <w:r w:rsidRPr="00505643">
        <w:fldChar w:fldCharType="begin"/>
      </w:r>
      <w:r w:rsidRPr="0064787A">
        <w:instrText xml:space="preserve"> STYLEREF 1 \s </w:instrText>
      </w:r>
      <w:r w:rsidRPr="00505643">
        <w:fldChar w:fldCharType="separate"/>
      </w:r>
      <w:r w:rsidR="004527D6">
        <w:rPr>
          <w:noProof/>
        </w:rPr>
        <w:t>3</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11</w:t>
      </w:r>
      <w:r w:rsidRPr="00505643">
        <w:rPr>
          <w:noProof/>
        </w:rPr>
        <w:fldChar w:fldCharType="end"/>
      </w:r>
      <w:r w:rsidRPr="0064787A">
        <w:t xml:space="preserve"> </w:t>
      </w:r>
      <w:r>
        <w:t>EBITDA/LAJIDA</w:t>
      </w:r>
    </w:p>
    <w:p w14:paraId="2C1B25E0" w14:textId="468EFB71" w:rsidR="00711BF3" w:rsidRPr="00066AC6" w:rsidRDefault="00711BF3" w:rsidP="00066AC6">
      <w:pPr>
        <w:rPr>
          <w:rFonts w:eastAsia="Calibri"/>
          <w:lang w:val="pt-PT"/>
        </w:rPr>
      </w:pPr>
      <w:r w:rsidRPr="00066AC6">
        <w:rPr>
          <w:rFonts w:eastAsia="Calibri"/>
          <w:lang w:val="pt-PT"/>
        </w:rPr>
        <w:t xml:space="preserve">O EBITDA não é uma medida definida pelas práticas contábeis internacionais (IFRS) e representa o lucro / (prejuízo) antes do pagamento de juros, imposto de renda e contribuição social, depreciação e amortização. A Companhia divulga seu EBITDA Ajustado, conforme Instrução CVM N° 156, de 23 de junho de 2022, e estes ajustes incluem a adição/exclusão do Resultado de Equivalência Patrimonial, </w:t>
      </w:r>
      <w:r w:rsidRPr="00066AC6">
        <w:rPr>
          <w:rFonts w:eastAsia="Calibri"/>
          <w:lang w:val="pt-PT"/>
        </w:rPr>
        <w:lastRenderedPageBreak/>
        <w:t>da Depreciação e das Despesas Financeiras originadas das alterações do CPC 6(R2) / IFRS 16 – Operações de Arrendamento Mercantil e Outros Eventos não Recorrentes que possam vir a ocorrer no curso dos negócios da Companhia, para proporcionar melhores informações sobre sua capacidade de pagamento de dívidas, manutenção de seus investimentos e possibilidade de cobertura de suas necessidades de capital de giro. Ambas as medidas desse agregado (EBITDA e EBITDA Ajustado) não devem ser consideradas como alternativas ao Lucro Operacional e ao Fluxo de Caixa Operacional, quando utilizados como indicadores de liquidez. Destaca-se ainda que o EBITDA Ajustado pode não ser comparável com o mesmo indicador divulgado por outras empresas.</w:t>
      </w:r>
    </w:p>
    <w:bookmarkEnd w:id="19"/>
    <w:p w14:paraId="06E09EAC" w14:textId="406B64DC" w:rsidR="008E0723" w:rsidRPr="00066AC6" w:rsidRDefault="00711BF3" w:rsidP="00066AC6">
      <w:pPr>
        <w:rPr>
          <w:rFonts w:eastAsia="Calibri"/>
          <w:lang w:val="pt-PT"/>
        </w:rPr>
      </w:pPr>
      <w:r w:rsidRPr="00066AC6">
        <w:rPr>
          <w:rFonts w:eastAsia="Calibri"/>
          <w:lang w:val="pt-PT"/>
        </w:rPr>
        <w:t xml:space="preserve">Em 2025, o EBITDA Ajustado totalizou R$ 373,2 milhões, ante R$ 95,1 milhões em 2024 e R$ 191,4 milhões em 2023, o que representa crescimento de 292,4% e 94,9%, respectivamente. Esse incremento decorre, essencialmente, de três fatores: </w:t>
      </w:r>
    </w:p>
    <w:p w14:paraId="23D14E89" w14:textId="17603357" w:rsidR="00711BF3" w:rsidRPr="00066AC6" w:rsidRDefault="00711BF3" w:rsidP="00066AC6">
      <w:pPr>
        <w:rPr>
          <w:rFonts w:eastAsia="Calibri"/>
          <w:lang w:val="pt-PT"/>
        </w:rPr>
      </w:pPr>
      <w:r w:rsidRPr="00066AC6" w:rsidDel="008E0723">
        <w:rPr>
          <w:rFonts w:eastAsia="Calibri"/>
          <w:lang w:val="pt-PT"/>
        </w:rPr>
        <w:t xml:space="preserve">i) </w:t>
      </w:r>
      <w:r w:rsidRPr="00066AC6">
        <w:rPr>
          <w:rFonts w:eastAsia="Calibri"/>
          <w:lang w:val="pt-PT"/>
        </w:rPr>
        <w:t>expansão da Receita Operacional Líquida;</w:t>
      </w:r>
      <w:r w:rsidR="004B2821" w:rsidRPr="00066AC6">
        <w:rPr>
          <w:rFonts w:eastAsia="Calibri"/>
          <w:lang w:val="pt-PT"/>
        </w:rPr>
        <w:t xml:space="preserve"> </w:t>
      </w:r>
      <w:r w:rsidRPr="00066AC6" w:rsidDel="008E0723">
        <w:rPr>
          <w:rFonts w:eastAsia="Calibri"/>
          <w:lang w:val="pt-PT"/>
        </w:rPr>
        <w:t xml:space="preserve">ii) </w:t>
      </w:r>
      <w:r w:rsidRPr="00066AC6">
        <w:rPr>
          <w:rFonts w:eastAsia="Calibri"/>
          <w:lang w:val="pt-PT"/>
        </w:rPr>
        <w:t>aumento das Subvenções Orçamentárias Recebidas, destinadas ao pagamento de pessoal, outros custeios e obrigações vinculadas ao contrato de gestão; e</w:t>
      </w:r>
      <w:r w:rsidRPr="00066AC6" w:rsidDel="008E0723">
        <w:rPr>
          <w:rFonts w:eastAsia="Calibri"/>
          <w:lang w:val="pt-PT"/>
        </w:rPr>
        <w:t xml:space="preserve"> iii) </w:t>
      </w:r>
      <w:r w:rsidRPr="00066AC6">
        <w:rPr>
          <w:rFonts w:eastAsia="Calibri"/>
          <w:lang w:val="pt-PT"/>
        </w:rPr>
        <w:t>crescimento dos custos e despesas operacionais em ritmo inferior ao das receitas.</w:t>
      </w:r>
    </w:p>
    <w:p w14:paraId="40B3C312" w14:textId="56368A73" w:rsidR="00711BF3" w:rsidRPr="00066AC6" w:rsidRDefault="00711BF3" w:rsidP="00066AC6">
      <w:pPr>
        <w:rPr>
          <w:rFonts w:eastAsia="Calibri"/>
          <w:lang w:val="pt-PT"/>
        </w:rPr>
      </w:pPr>
      <w:r w:rsidRPr="00066AC6">
        <w:rPr>
          <w:rFonts w:eastAsia="Calibri"/>
          <w:lang w:val="pt-PT"/>
        </w:rPr>
        <w:t>A Margem EBITDA Ajustada atingiu 76,0% em 2025, comparada aos 23,0% registrados em 2024 e 45,9% em 2023, refletindo avanço de 231,1% em relação a 2024 e 65,5% quando comparada a 2023.</w:t>
      </w:r>
    </w:p>
    <w:p w14:paraId="2FEB7E35" w14:textId="2460771E" w:rsidR="00A612AA" w:rsidRDefault="00711BF3" w:rsidP="00754D63">
      <w:pPr>
        <w:rPr>
          <w:rFonts w:eastAsia="Calibri"/>
          <w:lang w:val="pt-PT"/>
        </w:rPr>
      </w:pPr>
      <w:r w:rsidRPr="00066AC6">
        <w:rPr>
          <w:rFonts w:eastAsia="Calibri"/>
          <w:lang w:val="pt-PT"/>
        </w:rPr>
        <w:t>Quando desconsideradas as Subvenções Orçamentárias — que somaram R$ 406,9 milhões em 2025, frente a R$ 158,4 milhões em 2024 e R$ 240,2 milhões em 2023 — o EBITDA Ajustado seria negativo em R$ 33,7 milhões em 2025, ante R$ 63,3 milhões negativos em 2024 e R$ 48,8 milhões negativos em 2023, evidenciando melhora de 46,7% em comparação a 2024 e de 30,9% em relação a 2023. Nesse cenário, a Margem EBITDA Ajustada corresponderia a –6,9% em 2025, comparada a –15,3% em 2024 e –11,7% em 2023.</w:t>
      </w:r>
      <w:r w:rsidR="00D65A82" w:rsidRPr="00066AC6">
        <w:rPr>
          <w:rFonts w:eastAsia="Calibri"/>
          <w:lang w:val="pt-PT"/>
        </w:rPr>
        <w:t xml:space="preserve"> </w:t>
      </w:r>
    </w:p>
    <w:p w14:paraId="0C44C78D" w14:textId="77777777" w:rsidR="00F411EF" w:rsidRDefault="00F411EF" w:rsidP="00754D63">
      <w:pPr>
        <w:rPr>
          <w:rFonts w:eastAsia="Calibri"/>
          <w:szCs w:val="22"/>
        </w:rPr>
      </w:pPr>
    </w:p>
    <w:p w14:paraId="0779A0BF" w14:textId="23BA02B6" w:rsidR="484B8F82" w:rsidRPr="003D7F9A" w:rsidRDefault="484B8F82" w:rsidP="005E0485">
      <w:pPr>
        <w:pStyle w:val="Ttulo2"/>
        <w:spacing w:before="240" w:line="276" w:lineRule="auto"/>
        <w:ind w:left="567" w:hanging="510"/>
      </w:pPr>
      <w:bookmarkStart w:id="20" w:name="_Toc191641875"/>
      <w:r w:rsidRPr="003D7F9A">
        <w:t>Execução Orçamentária</w:t>
      </w:r>
      <w:bookmarkEnd w:id="20"/>
    </w:p>
    <w:p w14:paraId="7E2E98D3" w14:textId="0A875CD5" w:rsidR="0022305D" w:rsidRPr="00BC5169" w:rsidRDefault="0022305D" w:rsidP="004A32B9">
      <w:pPr>
        <w:rPr>
          <w:rFonts w:eastAsia="Calibri"/>
          <w:szCs w:val="22"/>
        </w:rPr>
      </w:pPr>
      <w:r w:rsidRPr="0022305D">
        <w:rPr>
          <w:rFonts w:eastAsia="Calibri"/>
          <w:szCs w:val="22"/>
        </w:rPr>
        <w:t>No exercício de 2025, o orçamento da Telebras foi aprovado pela Lei nº 15.121, de 10 de abril de 2025 (LOA 2025). Em setembro de 2025, a Companhia firmou Contrato de Gestão com o MCom, conforme previsto na Lei nº 15.080, de 30 de dezembro de 2024 (LDO 2025), viabilizando a migração da empresa do Orçamento Fiscal e da Seguridade Social (OFSS) para o Programa de Dispêndios Globais (PDG) e para o Orçamento de Investimento (OI). Em decorrência dessa alteração, a Portaria GM/MPO nº 339, de 23 de setembro de 2025, cancelou os saldos e as dotações orçamentárias da empresa no âmbito do OFSS, enquanto a Portaria MGI nº 8.249 autorizou o orçamento da Telebras no PDG</w:t>
      </w:r>
      <w:r w:rsidR="00F45083">
        <w:rPr>
          <w:rFonts w:eastAsia="Calibri"/>
          <w:szCs w:val="22"/>
        </w:rPr>
        <w:t>.</w:t>
      </w:r>
      <w:r w:rsidR="0041076B">
        <w:rPr>
          <w:rFonts w:eastAsia="Calibri"/>
          <w:szCs w:val="22"/>
        </w:rPr>
        <w:t xml:space="preserve"> A Portaria </w:t>
      </w:r>
      <w:r w:rsidR="0041076B" w:rsidRPr="0041076B">
        <w:rPr>
          <w:rFonts w:eastAsia="Calibri"/>
          <w:szCs w:val="22"/>
        </w:rPr>
        <w:t>MGI nº 11.032, de 5 de dezembro de 2025</w:t>
      </w:r>
      <w:r w:rsidR="0041076B">
        <w:rPr>
          <w:rFonts w:eastAsia="Calibri"/>
          <w:szCs w:val="22"/>
        </w:rPr>
        <w:t xml:space="preserve"> </w:t>
      </w:r>
      <w:r w:rsidR="007674AF">
        <w:rPr>
          <w:rFonts w:eastAsia="Calibri"/>
          <w:szCs w:val="22"/>
        </w:rPr>
        <w:t>apresent</w:t>
      </w:r>
      <w:r w:rsidR="00954017">
        <w:rPr>
          <w:rFonts w:eastAsia="Calibri"/>
          <w:szCs w:val="22"/>
        </w:rPr>
        <w:t>ou</w:t>
      </w:r>
      <w:r w:rsidR="007674AF">
        <w:rPr>
          <w:rFonts w:eastAsia="Calibri"/>
          <w:szCs w:val="22"/>
        </w:rPr>
        <w:t xml:space="preserve"> os valores definitivos aprovados</w:t>
      </w:r>
      <w:r w:rsidR="00954017">
        <w:rPr>
          <w:rFonts w:eastAsia="Calibri"/>
          <w:szCs w:val="22"/>
        </w:rPr>
        <w:t xml:space="preserve"> enquanto</w:t>
      </w:r>
      <w:r w:rsidR="0041076B" w:rsidRPr="0041076B">
        <w:rPr>
          <w:rFonts w:eastAsia="Calibri"/>
          <w:szCs w:val="22"/>
        </w:rPr>
        <w:t xml:space="preserve"> </w:t>
      </w:r>
      <w:r w:rsidR="00954017">
        <w:rPr>
          <w:rFonts w:eastAsia="Calibri"/>
          <w:szCs w:val="22"/>
        </w:rPr>
        <w:t>a</w:t>
      </w:r>
      <w:r w:rsidR="0041076B" w:rsidRPr="0041076B">
        <w:rPr>
          <w:rFonts w:eastAsia="Calibri"/>
          <w:szCs w:val="22"/>
        </w:rPr>
        <w:t xml:space="preserve"> Lei nº 15.309, de 22 de dezembro de 2025, autorizou o Orçamento de Investimento (OI).</w:t>
      </w:r>
    </w:p>
    <w:p w14:paraId="662F304A" w14:textId="762C4544" w:rsidR="004A32B9" w:rsidRPr="00311937" w:rsidRDefault="00CE6E2A" w:rsidP="004A32B9">
      <w:pPr>
        <w:rPr>
          <w:rFonts w:eastAsia="Calibri"/>
          <w:szCs w:val="22"/>
          <w:highlight w:val="yellow"/>
        </w:rPr>
      </w:pPr>
      <w:r>
        <w:rPr>
          <w:rFonts w:eastAsia="Calibri"/>
        </w:rPr>
        <w:t xml:space="preserve">Desde sua inclusão </w:t>
      </w:r>
      <w:r w:rsidR="004A32B9" w:rsidRPr="004A32B9">
        <w:rPr>
          <w:rFonts w:eastAsia="Calibri"/>
        </w:rPr>
        <w:t xml:space="preserve">no OFSS em 2020 e </w:t>
      </w:r>
      <w:r w:rsidR="00BC1321">
        <w:rPr>
          <w:rFonts w:eastAsia="Calibri"/>
        </w:rPr>
        <w:t>ao longo d</w:t>
      </w:r>
      <w:r w:rsidR="004A32B9" w:rsidRPr="004A32B9">
        <w:rPr>
          <w:rFonts w:eastAsia="Calibri"/>
        </w:rPr>
        <w:t xml:space="preserve">os exercícios de 2021 a 2025, a </w:t>
      </w:r>
      <w:r w:rsidR="00BC1321">
        <w:rPr>
          <w:rFonts w:eastAsia="Calibri"/>
        </w:rPr>
        <w:t>Telebras</w:t>
      </w:r>
      <w:r w:rsidR="00BC1321" w:rsidRPr="004A32B9">
        <w:rPr>
          <w:rFonts w:eastAsia="Calibri"/>
        </w:rPr>
        <w:t xml:space="preserve"> </w:t>
      </w:r>
      <w:r w:rsidR="00BF418F">
        <w:rPr>
          <w:rFonts w:eastAsia="Calibri"/>
        </w:rPr>
        <w:t>esteve</w:t>
      </w:r>
      <w:r w:rsidR="004A32B9" w:rsidRPr="004A32B9">
        <w:rPr>
          <w:rFonts w:eastAsia="Calibri"/>
        </w:rPr>
        <w:t xml:space="preserve"> obrigada a registrar as suas operações nos </w:t>
      </w:r>
      <w:r w:rsidR="00BF418F">
        <w:rPr>
          <w:rFonts w:eastAsia="Calibri"/>
        </w:rPr>
        <w:t>s</w:t>
      </w:r>
      <w:r w:rsidR="00BF418F" w:rsidRPr="004A32B9">
        <w:rPr>
          <w:rFonts w:eastAsia="Calibri"/>
        </w:rPr>
        <w:t xml:space="preserve">istemas </w:t>
      </w:r>
      <w:r w:rsidR="004A32B9" w:rsidRPr="004A32B9">
        <w:rPr>
          <w:rFonts w:eastAsia="Calibri"/>
        </w:rPr>
        <w:t>Estruturantes do Governo Federal, SIAFI e SIOP. Em abril de 2025, a Lei nº 15.121, de 10 de abril de 2025 (LOA 2025) aprovou o orçamento anual.</w:t>
      </w:r>
    </w:p>
    <w:p w14:paraId="06DC324E" w14:textId="5E43A2C6" w:rsidR="004A32B9" w:rsidRPr="003D7F9A" w:rsidRDefault="001C3909" w:rsidP="003D7F9A">
      <w:pPr>
        <w:rPr>
          <w:rFonts w:eastAsia="Calibri"/>
        </w:rPr>
      </w:pPr>
      <w:r>
        <w:rPr>
          <w:rFonts w:eastAsia="Calibri"/>
        </w:rPr>
        <w:t>O</w:t>
      </w:r>
      <w:r w:rsidR="004A32B9" w:rsidRPr="004A32B9">
        <w:rPr>
          <w:rFonts w:eastAsia="Calibri"/>
        </w:rPr>
        <w:t xml:space="preserve">s dados </w:t>
      </w:r>
      <w:r w:rsidR="008901CA">
        <w:rPr>
          <w:rFonts w:eastAsia="Calibri"/>
        </w:rPr>
        <w:t xml:space="preserve">apresentados </w:t>
      </w:r>
      <w:r w:rsidR="004A32B9" w:rsidRPr="004A32B9">
        <w:rPr>
          <w:rFonts w:eastAsia="Calibri"/>
        </w:rPr>
        <w:t>foram extraídos do portal Siga Brasil, para o período em que a empresa integrava o OFSS, e do</w:t>
      </w:r>
      <w:r w:rsidR="008901CA">
        <w:rPr>
          <w:rFonts w:eastAsia="Calibri"/>
        </w:rPr>
        <w:t xml:space="preserve">s sistemas </w:t>
      </w:r>
      <w:r w:rsidR="004A32B9" w:rsidRPr="004A32B9">
        <w:rPr>
          <w:rFonts w:eastAsia="Calibri"/>
        </w:rPr>
        <w:t xml:space="preserve">SIEST, SIOP e SAP, </w:t>
      </w:r>
      <w:r w:rsidR="008901CA">
        <w:rPr>
          <w:rFonts w:eastAsia="Calibri"/>
        </w:rPr>
        <w:t xml:space="preserve">referentes </w:t>
      </w:r>
      <w:r w:rsidR="00042CEC">
        <w:rPr>
          <w:rFonts w:eastAsia="Calibri"/>
        </w:rPr>
        <w:t>a</w:t>
      </w:r>
      <w:r w:rsidR="004A32B9" w:rsidRPr="004A32B9">
        <w:rPr>
          <w:rFonts w:eastAsia="Calibri"/>
        </w:rPr>
        <w:t xml:space="preserve">o período </w:t>
      </w:r>
      <w:r w:rsidR="00042CEC">
        <w:rPr>
          <w:rFonts w:eastAsia="Calibri"/>
        </w:rPr>
        <w:t>posterior, já na vigência</w:t>
      </w:r>
      <w:r w:rsidR="004A32B9" w:rsidRPr="004A32B9">
        <w:rPr>
          <w:rFonts w:eastAsia="Calibri"/>
        </w:rPr>
        <w:t xml:space="preserve"> </w:t>
      </w:r>
      <w:r w:rsidR="00042CEC">
        <w:rPr>
          <w:rFonts w:eastAsia="Calibri"/>
        </w:rPr>
        <w:t>d</w:t>
      </w:r>
      <w:r w:rsidR="004A32B9" w:rsidRPr="004A32B9">
        <w:rPr>
          <w:rFonts w:eastAsia="Calibri"/>
        </w:rPr>
        <w:t>o OI/PDG.</w:t>
      </w:r>
    </w:p>
    <w:p w14:paraId="2FD48E86" w14:textId="0BAD8F64" w:rsidR="484B8F82" w:rsidRPr="009126A4" w:rsidRDefault="484B8F82" w:rsidP="005E0485">
      <w:pPr>
        <w:pStyle w:val="Ttulo3"/>
        <w:ind w:left="709" w:hanging="709"/>
        <w:rPr>
          <w:rFonts w:eastAsiaTheme="minorEastAsia" w:cstheme="minorBidi"/>
        </w:rPr>
      </w:pPr>
      <w:bookmarkStart w:id="21" w:name="_Toc191641876"/>
      <w:r w:rsidRPr="009126A4">
        <w:rPr>
          <w:rFonts w:eastAsiaTheme="minorEastAsia" w:cstheme="minorBidi"/>
        </w:rPr>
        <w:t>Execução da Receita</w:t>
      </w:r>
      <w:bookmarkEnd w:id="21"/>
    </w:p>
    <w:p w14:paraId="05B1E279" w14:textId="3F5DAF32" w:rsidR="00E95A41" w:rsidRPr="00E95A41" w:rsidRDefault="00E95A41" w:rsidP="00E95A41">
      <w:pPr>
        <w:rPr>
          <w:rFonts w:eastAsia="Calibri"/>
        </w:rPr>
      </w:pPr>
      <w:r w:rsidRPr="00E95A41">
        <w:rPr>
          <w:rFonts w:eastAsia="Calibri"/>
        </w:rPr>
        <w:t xml:space="preserve">O ingresso total de recursos </w:t>
      </w:r>
      <w:r w:rsidR="000417D2">
        <w:rPr>
          <w:rFonts w:eastAsia="Calibri"/>
        </w:rPr>
        <w:t>em</w:t>
      </w:r>
      <w:r w:rsidRPr="00E95A41">
        <w:rPr>
          <w:rFonts w:eastAsia="Calibri"/>
        </w:rPr>
        <w:t xml:space="preserve"> 2025 foi de R$ 1</w:t>
      </w:r>
      <w:r w:rsidR="00207A89">
        <w:rPr>
          <w:rFonts w:eastAsia="Calibri"/>
        </w:rPr>
        <w:t>,</w:t>
      </w:r>
      <w:r w:rsidRPr="00E95A41">
        <w:rPr>
          <w:rFonts w:eastAsia="Calibri"/>
        </w:rPr>
        <w:t xml:space="preserve">02 </w:t>
      </w:r>
      <w:r w:rsidR="00EE75A1">
        <w:rPr>
          <w:rFonts w:eastAsia="Calibri"/>
        </w:rPr>
        <w:t>b</w:t>
      </w:r>
      <w:r w:rsidRPr="00E95A41">
        <w:rPr>
          <w:rFonts w:eastAsia="Calibri"/>
        </w:rPr>
        <w:t>ilh</w:t>
      </w:r>
      <w:r w:rsidR="008B6631">
        <w:rPr>
          <w:rFonts w:eastAsia="Calibri"/>
        </w:rPr>
        <w:t>ão</w:t>
      </w:r>
      <w:r w:rsidRPr="00E95A41">
        <w:rPr>
          <w:rFonts w:eastAsia="Calibri"/>
        </w:rPr>
        <w:t xml:space="preserve">, </w:t>
      </w:r>
      <w:r w:rsidR="00116D41">
        <w:rPr>
          <w:rFonts w:eastAsia="Calibri"/>
        </w:rPr>
        <w:t xml:space="preserve">composto por </w:t>
      </w:r>
      <w:r w:rsidRPr="00E95A41">
        <w:rPr>
          <w:rFonts w:eastAsia="Calibri"/>
        </w:rPr>
        <w:t>Receitas de Capital, Receitas Correntes e Subvenções.</w:t>
      </w:r>
    </w:p>
    <w:p w14:paraId="1449F4C1" w14:textId="17AAD4C3" w:rsidR="00E95A41" w:rsidRPr="00E95A41" w:rsidRDefault="003569F5" w:rsidP="00E95A41">
      <w:pPr>
        <w:rPr>
          <w:rFonts w:eastAsia="Calibri"/>
        </w:rPr>
      </w:pPr>
      <w:r>
        <w:rPr>
          <w:rFonts w:eastAsia="Calibri"/>
        </w:rPr>
        <w:lastRenderedPageBreak/>
        <w:t>As</w:t>
      </w:r>
      <w:r w:rsidRPr="00E95A41">
        <w:rPr>
          <w:rFonts w:eastAsia="Calibri"/>
        </w:rPr>
        <w:t xml:space="preserve"> </w:t>
      </w:r>
      <w:r w:rsidR="00E95A41" w:rsidRPr="00E95A41">
        <w:rPr>
          <w:rFonts w:eastAsia="Calibri"/>
        </w:rPr>
        <w:t>Receita</w:t>
      </w:r>
      <w:r>
        <w:rPr>
          <w:rFonts w:eastAsia="Calibri"/>
        </w:rPr>
        <w:t>s</w:t>
      </w:r>
      <w:r w:rsidR="00E95A41" w:rsidRPr="00E95A41">
        <w:rPr>
          <w:rFonts w:eastAsia="Calibri"/>
        </w:rPr>
        <w:t xml:space="preserve"> de Capital </w:t>
      </w:r>
      <w:r>
        <w:rPr>
          <w:rFonts w:eastAsia="Calibri"/>
        </w:rPr>
        <w:t>referem-se à</w:t>
      </w:r>
      <w:r w:rsidRPr="00E95A41">
        <w:rPr>
          <w:rFonts w:eastAsia="Calibri"/>
        </w:rPr>
        <w:t xml:space="preserve">s </w:t>
      </w:r>
      <w:r w:rsidR="00E95A41" w:rsidRPr="00E95A41">
        <w:rPr>
          <w:rFonts w:eastAsia="Calibri"/>
        </w:rPr>
        <w:t xml:space="preserve">subvenções </w:t>
      </w:r>
      <w:r w:rsidR="00A15E68">
        <w:rPr>
          <w:rFonts w:eastAsia="Calibri"/>
        </w:rPr>
        <w:t>destinadas a</w:t>
      </w:r>
      <w:r w:rsidR="00E95A41" w:rsidRPr="00E95A41">
        <w:rPr>
          <w:rFonts w:eastAsia="Calibri"/>
        </w:rPr>
        <w:t xml:space="preserve"> investimentos</w:t>
      </w:r>
      <w:r w:rsidR="00A15E68">
        <w:rPr>
          <w:rFonts w:eastAsia="Calibri"/>
        </w:rPr>
        <w:t>, recebidas</w:t>
      </w:r>
      <w:r w:rsidR="00E95A41" w:rsidRPr="00E95A41">
        <w:rPr>
          <w:rFonts w:eastAsia="Calibri"/>
        </w:rPr>
        <w:t xml:space="preserve"> no período em que a Telebras </w:t>
      </w:r>
      <w:r w:rsidR="00A15E68">
        <w:rPr>
          <w:rFonts w:eastAsia="Calibri"/>
        </w:rPr>
        <w:t xml:space="preserve">figurava como empresa </w:t>
      </w:r>
      <w:r w:rsidR="00E95A41" w:rsidRPr="00E95A41">
        <w:rPr>
          <w:rFonts w:eastAsia="Calibri"/>
        </w:rPr>
        <w:t>dependente do OFSS.</w:t>
      </w:r>
    </w:p>
    <w:p w14:paraId="743F5DD0" w14:textId="534B2DE7" w:rsidR="00E95A41" w:rsidRPr="00E95A41" w:rsidRDefault="00E95A41" w:rsidP="00E95A41">
      <w:pPr>
        <w:rPr>
          <w:rFonts w:eastAsia="Calibri"/>
        </w:rPr>
      </w:pPr>
      <w:r w:rsidRPr="00E95A41">
        <w:rPr>
          <w:rFonts w:eastAsia="Calibri"/>
        </w:rPr>
        <w:t>Na</w:t>
      </w:r>
      <w:r w:rsidR="00644634">
        <w:rPr>
          <w:rFonts w:eastAsia="Calibri"/>
        </w:rPr>
        <w:t>s</w:t>
      </w:r>
      <w:r w:rsidRPr="00E95A41">
        <w:rPr>
          <w:rFonts w:eastAsia="Calibri"/>
        </w:rPr>
        <w:t xml:space="preserve"> Receita</w:t>
      </w:r>
      <w:r w:rsidR="00644634">
        <w:rPr>
          <w:rFonts w:eastAsia="Calibri"/>
        </w:rPr>
        <w:t>s</w:t>
      </w:r>
      <w:r w:rsidRPr="00E95A41">
        <w:rPr>
          <w:rFonts w:eastAsia="Calibri"/>
        </w:rPr>
        <w:t xml:space="preserve"> Corrente</w:t>
      </w:r>
      <w:r w:rsidR="00644634">
        <w:rPr>
          <w:rFonts w:eastAsia="Calibri"/>
        </w:rPr>
        <w:t>s</w:t>
      </w:r>
      <w:r w:rsidRPr="00E95A41">
        <w:rPr>
          <w:rFonts w:eastAsia="Calibri"/>
        </w:rPr>
        <w:t xml:space="preserve">, a receita operacional </w:t>
      </w:r>
      <w:r w:rsidR="00E3480C">
        <w:rPr>
          <w:rFonts w:eastAsia="Calibri"/>
        </w:rPr>
        <w:t xml:space="preserve">decorre </w:t>
      </w:r>
      <w:r w:rsidRPr="00E95A41">
        <w:rPr>
          <w:rFonts w:eastAsia="Calibri"/>
        </w:rPr>
        <w:t xml:space="preserve">da prestação dos serviços de </w:t>
      </w:r>
      <w:r w:rsidR="00E3480C">
        <w:rPr>
          <w:rFonts w:eastAsia="Calibri"/>
        </w:rPr>
        <w:t xml:space="preserve">telecomunicações, incluindo </w:t>
      </w:r>
      <w:r w:rsidR="00BF04E7">
        <w:rPr>
          <w:rFonts w:eastAsia="Calibri"/>
        </w:rPr>
        <w:t xml:space="preserve">a oferta de </w:t>
      </w:r>
      <w:r w:rsidRPr="00E95A41">
        <w:rPr>
          <w:rFonts w:eastAsia="Calibri"/>
        </w:rPr>
        <w:t xml:space="preserve">banda larga </w:t>
      </w:r>
      <w:r w:rsidR="00BF04E7">
        <w:rPr>
          <w:rFonts w:eastAsia="Calibri"/>
        </w:rPr>
        <w:t>por meio da</w:t>
      </w:r>
      <w:r w:rsidRPr="00E95A41">
        <w:rPr>
          <w:rFonts w:eastAsia="Calibri"/>
        </w:rPr>
        <w:t xml:space="preserve"> infraestrutura terrestre e do </w:t>
      </w:r>
      <w:r w:rsidR="00A472B3">
        <w:rPr>
          <w:rFonts w:eastAsia="Calibri"/>
        </w:rPr>
        <w:t>S</w:t>
      </w:r>
      <w:r w:rsidR="00A472B3" w:rsidRPr="00E95A41">
        <w:rPr>
          <w:rFonts w:eastAsia="Calibri"/>
        </w:rPr>
        <w:t xml:space="preserve">atélite </w:t>
      </w:r>
      <w:r w:rsidR="00A472B3">
        <w:rPr>
          <w:rFonts w:eastAsia="Calibri"/>
        </w:rPr>
        <w:t>G</w:t>
      </w:r>
      <w:r w:rsidR="00A472B3" w:rsidRPr="00E95A41">
        <w:rPr>
          <w:rFonts w:eastAsia="Calibri"/>
        </w:rPr>
        <w:t xml:space="preserve">eoestacionário </w:t>
      </w:r>
      <w:r w:rsidRPr="00E95A41">
        <w:rPr>
          <w:rFonts w:eastAsia="Calibri"/>
        </w:rPr>
        <w:t xml:space="preserve">de </w:t>
      </w:r>
      <w:r w:rsidR="00A472B3">
        <w:rPr>
          <w:rFonts w:eastAsia="Calibri"/>
        </w:rPr>
        <w:t>D</w:t>
      </w:r>
      <w:r w:rsidR="00A472B3" w:rsidRPr="00E95A41">
        <w:rPr>
          <w:rFonts w:eastAsia="Calibri"/>
        </w:rPr>
        <w:t xml:space="preserve">efesa </w:t>
      </w:r>
      <w:r w:rsidRPr="00E95A41">
        <w:rPr>
          <w:rFonts w:eastAsia="Calibri"/>
        </w:rPr>
        <w:t xml:space="preserve">e </w:t>
      </w:r>
      <w:r w:rsidR="00A472B3">
        <w:rPr>
          <w:rFonts w:eastAsia="Calibri"/>
        </w:rPr>
        <w:t>C</w:t>
      </w:r>
      <w:r w:rsidR="00A472B3" w:rsidRPr="00E95A41">
        <w:rPr>
          <w:rFonts w:eastAsia="Calibri"/>
        </w:rPr>
        <w:t xml:space="preserve">omunicação </w:t>
      </w:r>
      <w:r w:rsidRPr="00E95A41">
        <w:rPr>
          <w:rFonts w:eastAsia="Calibri"/>
        </w:rPr>
        <w:t>(SGDC)</w:t>
      </w:r>
      <w:r w:rsidR="007D1314">
        <w:rPr>
          <w:rFonts w:eastAsia="Calibri"/>
        </w:rPr>
        <w:t xml:space="preserve">, bem como do </w:t>
      </w:r>
      <w:r w:rsidRPr="00E95A41">
        <w:rPr>
          <w:rFonts w:eastAsia="Calibri"/>
        </w:rPr>
        <w:t>aluguel de infraestrutura a outras empresas.</w:t>
      </w:r>
    </w:p>
    <w:p w14:paraId="3DFEDC44" w14:textId="0164D436" w:rsidR="00E95A41" w:rsidRPr="00E95A41" w:rsidRDefault="00BF04E7" w:rsidP="00E95A41">
      <w:pPr>
        <w:rPr>
          <w:rFonts w:eastAsia="Calibri"/>
        </w:rPr>
      </w:pPr>
      <w:r>
        <w:rPr>
          <w:rFonts w:eastAsia="Calibri"/>
        </w:rPr>
        <w:t xml:space="preserve">Os valores registrados como </w:t>
      </w:r>
      <w:r w:rsidR="00E95A41" w:rsidRPr="00E95A41">
        <w:rPr>
          <w:rFonts w:eastAsia="Calibri"/>
        </w:rPr>
        <w:t>adiantamentos recebidos</w:t>
      </w:r>
      <w:r>
        <w:rPr>
          <w:rFonts w:eastAsia="Calibri"/>
        </w:rPr>
        <w:t xml:space="preserve"> correspondem</w:t>
      </w:r>
      <w:r w:rsidR="00E95A41" w:rsidRPr="00E95A41">
        <w:rPr>
          <w:rFonts w:eastAsia="Calibri"/>
        </w:rPr>
        <w:t xml:space="preserve"> </w:t>
      </w:r>
      <w:r>
        <w:rPr>
          <w:rFonts w:eastAsia="Calibri"/>
        </w:rPr>
        <w:t>às</w:t>
      </w:r>
      <w:r w:rsidRPr="00E95A41">
        <w:rPr>
          <w:rFonts w:eastAsia="Calibri"/>
        </w:rPr>
        <w:t xml:space="preserve"> </w:t>
      </w:r>
      <w:r w:rsidR="00E95A41" w:rsidRPr="00E95A41">
        <w:rPr>
          <w:rFonts w:eastAsia="Calibri"/>
        </w:rPr>
        <w:t xml:space="preserve">cauções </w:t>
      </w:r>
      <w:r w:rsidR="002152DF">
        <w:rPr>
          <w:rFonts w:eastAsia="Calibri"/>
        </w:rPr>
        <w:t>aportadas por clientes</w:t>
      </w:r>
      <w:r w:rsidR="00E95A41" w:rsidRPr="00E95A41">
        <w:rPr>
          <w:rFonts w:eastAsia="Calibri"/>
        </w:rPr>
        <w:t xml:space="preserve"> em maio e agosto de 2025.</w:t>
      </w:r>
    </w:p>
    <w:p w14:paraId="7554DF29" w14:textId="2AACE583" w:rsidR="00E95A41" w:rsidRPr="00E95A41" w:rsidRDefault="00E95A41" w:rsidP="00E95A41">
      <w:pPr>
        <w:rPr>
          <w:rFonts w:eastAsia="Calibri"/>
        </w:rPr>
      </w:pPr>
      <w:r w:rsidRPr="00E95A41">
        <w:rPr>
          <w:rFonts w:eastAsia="Calibri"/>
        </w:rPr>
        <w:t>A receita financeira é proveniente de aplicações em fundos extramercado</w:t>
      </w:r>
      <w:r w:rsidR="005709A9">
        <w:rPr>
          <w:rFonts w:eastAsia="Calibri"/>
        </w:rPr>
        <w:t xml:space="preserve">, </w:t>
      </w:r>
      <w:r w:rsidR="007F4A05">
        <w:rPr>
          <w:rFonts w:eastAsia="Calibri"/>
        </w:rPr>
        <w:t>formadas tanto por</w:t>
      </w:r>
      <w:r w:rsidRPr="00E95A41">
        <w:rPr>
          <w:rFonts w:eastAsia="Calibri"/>
        </w:rPr>
        <w:t xml:space="preserve"> recursos próprios da </w:t>
      </w:r>
      <w:r w:rsidR="00211AF1">
        <w:rPr>
          <w:rFonts w:eastAsia="Calibri"/>
        </w:rPr>
        <w:t>Telebras</w:t>
      </w:r>
      <w:r w:rsidR="00211AF1" w:rsidRPr="00E95A41">
        <w:rPr>
          <w:rFonts w:eastAsia="Calibri"/>
        </w:rPr>
        <w:t xml:space="preserve"> </w:t>
      </w:r>
      <w:r w:rsidR="00211AF1">
        <w:rPr>
          <w:rFonts w:eastAsia="Calibri"/>
        </w:rPr>
        <w:t xml:space="preserve">quanto pelo </w:t>
      </w:r>
      <w:r w:rsidRPr="00E95A41">
        <w:rPr>
          <w:rFonts w:eastAsia="Calibri"/>
        </w:rPr>
        <w:t xml:space="preserve">saldo remanescente </w:t>
      </w:r>
      <w:r w:rsidR="00211AF1" w:rsidRPr="00E95A41">
        <w:rPr>
          <w:rFonts w:eastAsia="Calibri"/>
        </w:rPr>
        <w:t>d</w:t>
      </w:r>
      <w:r w:rsidR="00211AF1">
        <w:rPr>
          <w:rFonts w:eastAsia="Calibri"/>
        </w:rPr>
        <w:t>os</w:t>
      </w:r>
      <w:r w:rsidR="00211AF1" w:rsidRPr="00E95A41">
        <w:rPr>
          <w:rFonts w:eastAsia="Calibri"/>
        </w:rPr>
        <w:t xml:space="preserve"> </w:t>
      </w:r>
      <w:r w:rsidRPr="00E95A41">
        <w:rPr>
          <w:rFonts w:eastAsia="Calibri"/>
        </w:rPr>
        <w:t xml:space="preserve">aportes de capital realizados </w:t>
      </w:r>
      <w:r w:rsidR="00F724FA">
        <w:rPr>
          <w:rFonts w:eastAsia="Calibri"/>
        </w:rPr>
        <w:t xml:space="preserve">pela União </w:t>
      </w:r>
      <w:r w:rsidRPr="00E95A41">
        <w:rPr>
          <w:rFonts w:eastAsia="Calibri"/>
        </w:rPr>
        <w:t xml:space="preserve">em 2019. </w:t>
      </w:r>
    </w:p>
    <w:p w14:paraId="54022C84" w14:textId="42475052" w:rsidR="00E95A41" w:rsidRPr="00E95A41" w:rsidRDefault="00575F62" w:rsidP="00E95A41">
      <w:pPr>
        <w:rPr>
          <w:rFonts w:eastAsia="Calibri"/>
          <w:szCs w:val="22"/>
        </w:rPr>
      </w:pPr>
      <w:r>
        <w:rPr>
          <w:rFonts w:eastAsia="Calibri"/>
          <w:szCs w:val="22"/>
        </w:rPr>
        <w:t>N</w:t>
      </w:r>
      <w:r w:rsidR="00E95A41" w:rsidRPr="1255C4B3">
        <w:rPr>
          <w:rFonts w:eastAsia="Calibri"/>
          <w:szCs w:val="22"/>
        </w:rPr>
        <w:t xml:space="preserve">os outros ingressos correntes, </w:t>
      </w:r>
      <w:r>
        <w:rPr>
          <w:rFonts w:eastAsia="Calibri"/>
          <w:szCs w:val="22"/>
        </w:rPr>
        <w:t>incluem-se</w:t>
      </w:r>
      <w:r w:rsidR="006C3D39">
        <w:rPr>
          <w:rFonts w:eastAsia="Calibri"/>
          <w:szCs w:val="22"/>
        </w:rPr>
        <w:t xml:space="preserve"> os repasses</w:t>
      </w:r>
      <w:r w:rsidR="00E95A41" w:rsidRPr="1255C4B3">
        <w:rPr>
          <w:rFonts w:eastAsia="Calibri"/>
          <w:szCs w:val="22"/>
        </w:rPr>
        <w:t xml:space="preserve"> da Fundação Sistel de Seguridade Social (Sistel), </w:t>
      </w:r>
      <w:r w:rsidR="00FC489A">
        <w:rPr>
          <w:rFonts w:eastAsia="Calibri"/>
          <w:szCs w:val="22"/>
        </w:rPr>
        <w:t xml:space="preserve">decorrentes de </w:t>
      </w:r>
      <w:r w:rsidR="003C640F">
        <w:rPr>
          <w:rFonts w:eastAsia="Calibri"/>
          <w:szCs w:val="22"/>
        </w:rPr>
        <w:t>superávit financeiro dos planos PBS-A (ano-base</w:t>
      </w:r>
      <w:r w:rsidR="002E1290">
        <w:rPr>
          <w:rFonts w:eastAsia="Calibri"/>
          <w:szCs w:val="22"/>
        </w:rPr>
        <w:t xml:space="preserve"> 2018) e </w:t>
      </w:r>
      <w:r w:rsidR="00E95A41" w:rsidRPr="1255C4B3">
        <w:rPr>
          <w:rFonts w:eastAsia="Calibri"/>
          <w:szCs w:val="22"/>
        </w:rPr>
        <w:t xml:space="preserve">PBS-Telebras </w:t>
      </w:r>
      <w:r w:rsidR="002E1290">
        <w:rPr>
          <w:rFonts w:eastAsia="Calibri"/>
          <w:szCs w:val="22"/>
        </w:rPr>
        <w:t>(ano-base</w:t>
      </w:r>
      <w:r w:rsidR="00E95A41" w:rsidRPr="1255C4B3">
        <w:rPr>
          <w:rFonts w:eastAsia="Calibri"/>
          <w:szCs w:val="22"/>
        </w:rPr>
        <w:t xml:space="preserve"> 2014 e 2015</w:t>
      </w:r>
      <w:r w:rsidR="002E1290">
        <w:rPr>
          <w:rFonts w:eastAsia="Calibri"/>
          <w:szCs w:val="22"/>
        </w:rPr>
        <w:t>)</w:t>
      </w:r>
      <w:r w:rsidR="005F7766">
        <w:rPr>
          <w:rFonts w:eastAsia="Calibri"/>
          <w:szCs w:val="22"/>
        </w:rPr>
        <w:t>, repassados mensalmente conforme acordo firmado entre as instituições</w:t>
      </w:r>
      <w:r w:rsidR="00E95A41" w:rsidRPr="1255C4B3">
        <w:rPr>
          <w:rFonts w:eastAsia="Calibri"/>
          <w:szCs w:val="22"/>
        </w:rPr>
        <w:t>. Neste agrupamento consta</w:t>
      </w:r>
      <w:r w:rsidR="00C8630C">
        <w:rPr>
          <w:rFonts w:eastAsia="Calibri"/>
          <w:szCs w:val="22"/>
        </w:rPr>
        <w:t>m</w:t>
      </w:r>
      <w:r w:rsidR="00E95A41" w:rsidRPr="1255C4B3">
        <w:rPr>
          <w:rFonts w:eastAsia="Calibri"/>
          <w:szCs w:val="22"/>
        </w:rPr>
        <w:t xml:space="preserve"> também as subvenções recebidas no período em que a Telebras integrava o OFSS</w:t>
      </w:r>
      <w:r w:rsidR="00C8630C">
        <w:rPr>
          <w:rFonts w:eastAsia="Calibri"/>
          <w:szCs w:val="22"/>
        </w:rPr>
        <w:t>,</w:t>
      </w:r>
      <w:r w:rsidR="00E95A41" w:rsidRPr="1255C4B3">
        <w:rPr>
          <w:rFonts w:eastAsia="Calibri"/>
          <w:szCs w:val="22"/>
        </w:rPr>
        <w:t xml:space="preserve"> destinadas </w:t>
      </w:r>
      <w:r w:rsidR="00C8630C">
        <w:rPr>
          <w:rFonts w:eastAsia="Calibri"/>
          <w:szCs w:val="22"/>
        </w:rPr>
        <w:t>à</w:t>
      </w:r>
      <w:r w:rsidR="00C8630C" w:rsidRPr="1255C4B3">
        <w:rPr>
          <w:rFonts w:eastAsia="Calibri"/>
          <w:szCs w:val="22"/>
        </w:rPr>
        <w:t xml:space="preserve"> </w:t>
      </w:r>
      <w:r w:rsidR="00C8630C">
        <w:rPr>
          <w:rFonts w:eastAsia="Calibri"/>
          <w:szCs w:val="22"/>
        </w:rPr>
        <w:t xml:space="preserve">cobertura </w:t>
      </w:r>
      <w:r w:rsidR="00BB1C79">
        <w:rPr>
          <w:rFonts w:eastAsia="Calibri"/>
          <w:szCs w:val="22"/>
        </w:rPr>
        <w:t xml:space="preserve">de </w:t>
      </w:r>
      <w:r w:rsidR="00E95A41" w:rsidRPr="1255C4B3">
        <w:rPr>
          <w:rFonts w:eastAsia="Calibri"/>
          <w:szCs w:val="22"/>
        </w:rPr>
        <w:t>despesas de pessoal.</w:t>
      </w:r>
    </w:p>
    <w:p w14:paraId="7272B145" w14:textId="28E9E54E" w:rsidR="00E95A41" w:rsidRPr="00E95A41" w:rsidRDefault="00E95A41" w:rsidP="00E95A41">
      <w:pPr>
        <w:rPr>
          <w:rFonts w:eastAsia="Calibri"/>
        </w:rPr>
      </w:pPr>
      <w:r w:rsidRPr="00E95A41">
        <w:rPr>
          <w:rFonts w:eastAsia="Calibri"/>
        </w:rPr>
        <w:t>Adicionalmente, em outros ingressos correntes</w:t>
      </w:r>
      <w:r w:rsidR="000C751F">
        <w:rPr>
          <w:rFonts w:eastAsia="Calibri"/>
        </w:rPr>
        <w:t xml:space="preserve"> incluem</w:t>
      </w:r>
      <w:r w:rsidRPr="00E95A41">
        <w:rPr>
          <w:rFonts w:eastAsia="Calibri"/>
        </w:rPr>
        <w:t xml:space="preserve"> entradas de recursos </w:t>
      </w:r>
      <w:r w:rsidR="0080611F">
        <w:rPr>
          <w:rFonts w:eastAsia="Calibri"/>
        </w:rPr>
        <w:t xml:space="preserve">relativas a </w:t>
      </w:r>
      <w:r w:rsidRPr="00E95A41">
        <w:rPr>
          <w:rFonts w:eastAsia="Calibri"/>
        </w:rPr>
        <w:t>créditos contingenciados, recuperações</w:t>
      </w:r>
      <w:r w:rsidR="0080611F">
        <w:rPr>
          <w:rFonts w:eastAsia="Calibri"/>
        </w:rPr>
        <w:t xml:space="preserve"> e demais receitas eventuais</w:t>
      </w:r>
      <w:r w:rsidRPr="00E95A41">
        <w:rPr>
          <w:rFonts w:eastAsia="Calibri"/>
        </w:rPr>
        <w:t>.</w:t>
      </w:r>
    </w:p>
    <w:p w14:paraId="3D684CE8" w14:textId="5925E5DC" w:rsidR="00727957" w:rsidRDefault="00E95A41" w:rsidP="00C00EF0">
      <w:pPr>
        <w:rPr>
          <w:rFonts w:eastAsia="Calibri"/>
        </w:rPr>
      </w:pPr>
      <w:r w:rsidRPr="00E95A41">
        <w:rPr>
          <w:rFonts w:eastAsia="Calibri"/>
        </w:rPr>
        <w:t xml:space="preserve">Em subvenção econômica, </w:t>
      </w:r>
      <w:r w:rsidR="00DF1BD0">
        <w:rPr>
          <w:rFonts w:eastAsia="Calibri"/>
        </w:rPr>
        <w:t>no</w:t>
      </w:r>
      <w:r w:rsidRPr="00E95A41">
        <w:rPr>
          <w:rFonts w:eastAsia="Calibri"/>
        </w:rPr>
        <w:t xml:space="preserve"> período em que a Telebras integrava o OFSS, </w:t>
      </w:r>
      <w:r w:rsidR="00CC37A9">
        <w:rPr>
          <w:rFonts w:eastAsia="Calibri"/>
        </w:rPr>
        <w:t xml:space="preserve">os ingressos </w:t>
      </w:r>
      <w:r w:rsidRPr="00E95A41">
        <w:rPr>
          <w:rFonts w:eastAsia="Calibri"/>
        </w:rPr>
        <w:t>destina</w:t>
      </w:r>
      <w:r w:rsidR="00CC37A9">
        <w:rPr>
          <w:rFonts w:eastAsia="Calibri"/>
        </w:rPr>
        <w:t>vam-se à</w:t>
      </w:r>
      <w:r w:rsidRPr="00E95A41">
        <w:rPr>
          <w:rFonts w:eastAsia="Calibri"/>
        </w:rPr>
        <w:t xml:space="preserve"> amortização de financiamento </w:t>
      </w:r>
      <w:r w:rsidR="0004568A">
        <w:rPr>
          <w:rFonts w:eastAsia="Calibri"/>
        </w:rPr>
        <w:t xml:space="preserve">contratado junto à </w:t>
      </w:r>
      <w:r w:rsidRPr="00E95A41">
        <w:rPr>
          <w:rFonts w:eastAsia="Calibri"/>
        </w:rPr>
        <w:t>Financiadora de Estudos e Projetos (Finep) e</w:t>
      </w:r>
      <w:r w:rsidR="0004568A">
        <w:rPr>
          <w:rFonts w:eastAsia="Calibri"/>
        </w:rPr>
        <w:t xml:space="preserve"> </w:t>
      </w:r>
      <w:r w:rsidR="00D30D4E">
        <w:rPr>
          <w:rFonts w:eastAsia="Calibri"/>
        </w:rPr>
        <w:t xml:space="preserve">ao pagamento de </w:t>
      </w:r>
      <w:r w:rsidRPr="00E95A41">
        <w:rPr>
          <w:rFonts w:eastAsia="Calibri"/>
        </w:rPr>
        <w:t>sentenças judiciais.</w:t>
      </w:r>
    </w:p>
    <w:p w14:paraId="1267FC3F" w14:textId="5B024A69" w:rsidR="00F3700B" w:rsidRDefault="00727957" w:rsidP="00754D63">
      <w:pPr>
        <w:rPr>
          <w:rFonts w:eastAsia="Calibri" w:cs="Arial"/>
        </w:rPr>
      </w:pPr>
      <w:r>
        <w:rPr>
          <w:rFonts w:eastAsia="Calibri"/>
        </w:rPr>
        <w:t xml:space="preserve">Como </w:t>
      </w:r>
      <w:r w:rsidR="00E95A41" w:rsidRPr="00E95A41">
        <w:rPr>
          <w:rFonts w:eastAsia="Calibri"/>
        </w:rPr>
        <w:t>empresa</w:t>
      </w:r>
      <w:r>
        <w:rPr>
          <w:rFonts w:eastAsia="Calibri"/>
        </w:rPr>
        <w:t xml:space="preserve"> </w:t>
      </w:r>
      <w:r w:rsidR="00E95A41" w:rsidRPr="00E95A41">
        <w:rPr>
          <w:rFonts w:eastAsia="Calibri"/>
        </w:rPr>
        <w:t xml:space="preserve">integrante do Orçamento de Investimento (OI) e do Programa de Dispêndios Globais (PDG), a subvenção </w:t>
      </w:r>
      <w:r w:rsidR="00B17691">
        <w:rPr>
          <w:rFonts w:eastAsia="Calibri"/>
        </w:rPr>
        <w:t>de</w:t>
      </w:r>
      <w:r w:rsidR="00E95A41" w:rsidRPr="00E95A41">
        <w:rPr>
          <w:rFonts w:eastAsia="Calibri"/>
        </w:rPr>
        <w:t xml:space="preserve">corre </w:t>
      </w:r>
      <w:r w:rsidR="00FD22D7">
        <w:rPr>
          <w:rFonts w:eastAsia="Calibri"/>
        </w:rPr>
        <w:t>d</w:t>
      </w:r>
      <w:r w:rsidR="00E95A41" w:rsidRPr="00E95A41">
        <w:rPr>
          <w:rFonts w:eastAsia="Calibri"/>
        </w:rPr>
        <w:t xml:space="preserve">o acordo firmado entre a Telebras e o </w:t>
      </w:r>
      <w:r w:rsidR="005B5ED1">
        <w:rPr>
          <w:rFonts w:eastAsia="Calibri"/>
        </w:rPr>
        <w:t>MCom</w:t>
      </w:r>
      <w:r w:rsidR="00FD22D7">
        <w:rPr>
          <w:rFonts w:eastAsia="Calibri"/>
        </w:rPr>
        <w:t xml:space="preserve"> (M</w:t>
      </w:r>
      <w:r w:rsidR="00FD22D7" w:rsidRPr="00E95A41">
        <w:rPr>
          <w:rFonts w:eastAsia="Calibri"/>
        </w:rPr>
        <w:t>C</w:t>
      </w:r>
      <w:r w:rsidR="00FD22D7">
        <w:rPr>
          <w:rFonts w:eastAsia="Calibri"/>
        </w:rPr>
        <w:t>om)</w:t>
      </w:r>
      <w:r w:rsidR="00E95A41" w:rsidRPr="00E95A41">
        <w:rPr>
          <w:rFonts w:eastAsia="Calibri"/>
        </w:rPr>
        <w:t xml:space="preserve">, </w:t>
      </w:r>
      <w:r w:rsidR="00363345">
        <w:rPr>
          <w:rFonts w:eastAsia="Calibri"/>
        </w:rPr>
        <w:t xml:space="preserve">com </w:t>
      </w:r>
      <w:r w:rsidR="00E95A41" w:rsidRPr="00E95A41">
        <w:rPr>
          <w:rFonts w:eastAsia="Calibri"/>
        </w:rPr>
        <w:t>a fi</w:t>
      </w:r>
      <w:r w:rsidR="00363345">
        <w:rPr>
          <w:rFonts w:eastAsia="Calibri"/>
        </w:rPr>
        <w:t xml:space="preserve">nalidade </w:t>
      </w:r>
      <w:r w:rsidR="00E95A41" w:rsidRPr="00E95A41">
        <w:rPr>
          <w:rFonts w:eastAsia="Calibri"/>
        </w:rPr>
        <w:t xml:space="preserve">de proporcionar a liquidação </w:t>
      </w:r>
      <w:r w:rsidR="00363345" w:rsidRPr="00E95A41">
        <w:rPr>
          <w:rFonts w:eastAsia="Calibri"/>
        </w:rPr>
        <w:t>d</w:t>
      </w:r>
      <w:r w:rsidR="00363345">
        <w:rPr>
          <w:rFonts w:eastAsia="Calibri"/>
        </w:rPr>
        <w:t>e</w:t>
      </w:r>
      <w:r w:rsidR="00363345" w:rsidRPr="00E95A41">
        <w:rPr>
          <w:rFonts w:eastAsia="Calibri"/>
        </w:rPr>
        <w:t xml:space="preserve"> </w:t>
      </w:r>
      <w:r w:rsidR="00E95A41" w:rsidRPr="00E95A41">
        <w:rPr>
          <w:rFonts w:eastAsia="Calibri"/>
        </w:rPr>
        <w:t>passivos com fornecedores</w:t>
      </w:r>
      <w:r w:rsidR="003F7A4B">
        <w:rPr>
          <w:rFonts w:eastAsia="Calibri"/>
        </w:rPr>
        <w:t>,</w:t>
      </w:r>
      <w:r w:rsidR="00E95A41" w:rsidRPr="00E95A41">
        <w:rPr>
          <w:rFonts w:eastAsia="Calibri"/>
        </w:rPr>
        <w:t xml:space="preserve"> prestadores de serviços e acordos extrajudiciais.</w:t>
      </w:r>
    </w:p>
    <w:tbl>
      <w:tblPr>
        <w:tblW w:w="7600" w:type="dxa"/>
        <w:jc w:val="center"/>
        <w:tblCellMar>
          <w:left w:w="70" w:type="dxa"/>
          <w:right w:w="70" w:type="dxa"/>
        </w:tblCellMar>
        <w:tblLook w:val="04A0" w:firstRow="1" w:lastRow="0" w:firstColumn="1" w:lastColumn="0" w:noHBand="0" w:noVBand="1"/>
      </w:tblPr>
      <w:tblGrid>
        <w:gridCol w:w="540"/>
        <w:gridCol w:w="3580"/>
        <w:gridCol w:w="1160"/>
        <w:gridCol w:w="1160"/>
        <w:gridCol w:w="1160"/>
      </w:tblGrid>
      <w:tr w:rsidR="00A95D8C" w:rsidRPr="00A64BA6" w14:paraId="70C33138" w14:textId="77777777" w:rsidTr="00754D63">
        <w:trPr>
          <w:trHeight w:val="255"/>
          <w:jc w:val="center"/>
        </w:trPr>
        <w:tc>
          <w:tcPr>
            <w:tcW w:w="540" w:type="dxa"/>
            <w:tcBorders>
              <w:top w:val="nil"/>
              <w:left w:val="nil"/>
              <w:bottom w:val="nil"/>
              <w:right w:val="nil"/>
            </w:tcBorders>
            <w:vAlign w:val="center"/>
            <w:hideMark/>
          </w:tcPr>
          <w:p w14:paraId="404E83C7"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3580" w:type="dxa"/>
            <w:tcBorders>
              <w:top w:val="nil"/>
              <w:left w:val="nil"/>
              <w:bottom w:val="nil"/>
              <w:right w:val="nil"/>
            </w:tcBorders>
            <w:vAlign w:val="center"/>
            <w:hideMark/>
          </w:tcPr>
          <w:p w14:paraId="1F222DA1"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7D3D4623"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2320" w:type="dxa"/>
            <w:gridSpan w:val="2"/>
            <w:tcBorders>
              <w:top w:val="nil"/>
              <w:left w:val="nil"/>
              <w:bottom w:val="single" w:sz="4" w:space="0" w:color="002060"/>
              <w:right w:val="nil"/>
            </w:tcBorders>
            <w:noWrap/>
            <w:vAlign w:val="center"/>
            <w:hideMark/>
          </w:tcPr>
          <w:p w14:paraId="32B8A5F3" w14:textId="77777777" w:rsidR="00A95D8C" w:rsidRPr="00A64BA6" w:rsidRDefault="00A95D8C" w:rsidP="00A95D8C">
            <w:pPr>
              <w:tabs>
                <w:tab w:val="clear" w:pos="851"/>
              </w:tabs>
              <w:spacing w:before="0" w:after="0"/>
              <w:jc w:val="right"/>
              <w:rPr>
                <w:rFonts w:ascii="Arial" w:hAnsi="Arial" w:cs="Arial"/>
                <w:b/>
                <w:i/>
                <w:sz w:val="14"/>
                <w:szCs w:val="14"/>
                <w:lang w:eastAsia="pt-BR"/>
              </w:rPr>
            </w:pPr>
            <w:r w:rsidRPr="00A64BA6">
              <w:rPr>
                <w:rFonts w:ascii="Arial" w:hAnsi="Arial" w:cs="Arial"/>
                <w:b/>
                <w:i/>
                <w:sz w:val="14"/>
                <w:szCs w:val="14"/>
                <w:lang w:eastAsia="pt-BR"/>
              </w:rPr>
              <w:t>Valores em R</w:t>
            </w:r>
            <w:proofErr w:type="gramStart"/>
            <w:r w:rsidRPr="00A64BA6">
              <w:rPr>
                <w:rFonts w:ascii="Arial" w:hAnsi="Arial" w:cs="Arial"/>
                <w:b/>
                <w:i/>
                <w:sz w:val="14"/>
                <w:szCs w:val="14"/>
                <w:lang w:eastAsia="pt-BR"/>
              </w:rPr>
              <w:t>$ Milhões</w:t>
            </w:r>
            <w:proofErr w:type="gramEnd"/>
          </w:p>
        </w:tc>
      </w:tr>
      <w:tr w:rsidR="00A95D8C" w:rsidRPr="00A64BA6" w14:paraId="274D330D" w14:textId="77777777" w:rsidTr="00754D63">
        <w:trPr>
          <w:trHeight w:val="480"/>
          <w:jc w:val="center"/>
        </w:trPr>
        <w:tc>
          <w:tcPr>
            <w:tcW w:w="4120" w:type="dxa"/>
            <w:gridSpan w:val="2"/>
            <w:tcBorders>
              <w:top w:val="single" w:sz="4" w:space="0" w:color="002060"/>
              <w:left w:val="nil"/>
              <w:bottom w:val="single" w:sz="4" w:space="0" w:color="002060"/>
              <w:right w:val="nil"/>
            </w:tcBorders>
            <w:noWrap/>
            <w:vAlign w:val="center"/>
            <w:hideMark/>
          </w:tcPr>
          <w:p w14:paraId="0B44184C"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xml:space="preserve"> Ingressos de Recursos </w:t>
            </w:r>
          </w:p>
        </w:tc>
        <w:tc>
          <w:tcPr>
            <w:tcW w:w="1160" w:type="dxa"/>
            <w:tcBorders>
              <w:top w:val="single" w:sz="4" w:space="0" w:color="002060"/>
              <w:left w:val="nil"/>
              <w:bottom w:val="single" w:sz="4" w:space="0" w:color="002060"/>
              <w:right w:val="nil"/>
            </w:tcBorders>
            <w:vAlign w:val="center"/>
            <w:hideMark/>
          </w:tcPr>
          <w:p w14:paraId="4E64E543" w14:textId="77777777" w:rsidR="00A95D8C" w:rsidRPr="00A64BA6" w:rsidRDefault="00A95D8C" w:rsidP="00A95D8C">
            <w:pPr>
              <w:tabs>
                <w:tab w:val="clear" w:pos="851"/>
              </w:tabs>
              <w:spacing w:before="0" w:after="0"/>
              <w:jc w:val="center"/>
              <w:rPr>
                <w:rFonts w:ascii="Arial" w:hAnsi="Arial" w:cs="Arial"/>
                <w:b/>
                <w:sz w:val="14"/>
                <w:szCs w:val="14"/>
                <w:lang w:eastAsia="pt-BR"/>
              </w:rPr>
            </w:pPr>
            <w:r w:rsidRPr="00A64BA6">
              <w:rPr>
                <w:rFonts w:ascii="Arial" w:hAnsi="Arial" w:cs="Arial"/>
                <w:b/>
                <w:sz w:val="14"/>
                <w:szCs w:val="14"/>
                <w:lang w:eastAsia="pt-BR"/>
              </w:rPr>
              <w:t> </w:t>
            </w:r>
          </w:p>
        </w:tc>
        <w:tc>
          <w:tcPr>
            <w:tcW w:w="1160" w:type="dxa"/>
            <w:tcBorders>
              <w:top w:val="nil"/>
              <w:left w:val="nil"/>
              <w:bottom w:val="single" w:sz="4" w:space="0" w:color="002060"/>
              <w:right w:val="nil"/>
            </w:tcBorders>
            <w:vAlign w:val="center"/>
            <w:hideMark/>
          </w:tcPr>
          <w:p w14:paraId="0FBC2A63" w14:textId="77777777" w:rsidR="00A95D8C" w:rsidRPr="00A64BA6" w:rsidRDefault="00A95D8C" w:rsidP="00A95D8C">
            <w:pPr>
              <w:tabs>
                <w:tab w:val="clear" w:pos="851"/>
              </w:tabs>
              <w:spacing w:before="0" w:after="0"/>
              <w:jc w:val="center"/>
              <w:rPr>
                <w:rFonts w:ascii="Arial" w:hAnsi="Arial" w:cs="Arial"/>
                <w:b/>
                <w:sz w:val="14"/>
                <w:szCs w:val="14"/>
                <w:lang w:eastAsia="pt-BR"/>
              </w:rPr>
            </w:pPr>
            <w:r w:rsidRPr="00A64BA6">
              <w:rPr>
                <w:rFonts w:ascii="Arial" w:hAnsi="Arial" w:cs="Arial"/>
                <w:b/>
                <w:sz w:val="14"/>
                <w:szCs w:val="14"/>
                <w:lang w:eastAsia="pt-BR"/>
              </w:rPr>
              <w:t> </w:t>
            </w:r>
          </w:p>
        </w:tc>
        <w:tc>
          <w:tcPr>
            <w:tcW w:w="1160" w:type="dxa"/>
            <w:tcBorders>
              <w:top w:val="nil"/>
              <w:left w:val="nil"/>
              <w:bottom w:val="single" w:sz="4" w:space="0" w:color="002060"/>
              <w:right w:val="nil"/>
            </w:tcBorders>
            <w:vAlign w:val="center"/>
            <w:hideMark/>
          </w:tcPr>
          <w:p w14:paraId="40B2D2C9" w14:textId="77777777" w:rsidR="00A95D8C" w:rsidRPr="00A64BA6" w:rsidRDefault="00A95D8C" w:rsidP="00A95D8C">
            <w:pPr>
              <w:tabs>
                <w:tab w:val="clear" w:pos="851"/>
              </w:tabs>
              <w:spacing w:before="0" w:after="0"/>
              <w:jc w:val="center"/>
              <w:rPr>
                <w:rFonts w:ascii="Arial" w:hAnsi="Arial" w:cs="Arial"/>
                <w:b/>
                <w:sz w:val="14"/>
                <w:szCs w:val="14"/>
                <w:lang w:eastAsia="pt-BR"/>
              </w:rPr>
            </w:pPr>
            <w:r w:rsidRPr="00A64BA6">
              <w:rPr>
                <w:rFonts w:ascii="Arial" w:hAnsi="Arial" w:cs="Arial"/>
                <w:b/>
                <w:sz w:val="14"/>
                <w:szCs w:val="14"/>
                <w:lang w:eastAsia="pt-BR"/>
              </w:rPr>
              <w:t xml:space="preserve"> Total 2025 </w:t>
            </w:r>
          </w:p>
        </w:tc>
      </w:tr>
      <w:tr w:rsidR="00A95D8C" w:rsidRPr="00A64BA6" w14:paraId="1E3B456B" w14:textId="77777777" w:rsidTr="00754D63">
        <w:trPr>
          <w:trHeight w:val="255"/>
          <w:jc w:val="center"/>
        </w:trPr>
        <w:tc>
          <w:tcPr>
            <w:tcW w:w="4120" w:type="dxa"/>
            <w:gridSpan w:val="2"/>
            <w:tcBorders>
              <w:top w:val="nil"/>
              <w:left w:val="nil"/>
              <w:bottom w:val="nil"/>
              <w:right w:val="nil"/>
            </w:tcBorders>
            <w:noWrap/>
            <w:vAlign w:val="center"/>
            <w:hideMark/>
          </w:tcPr>
          <w:p w14:paraId="57AC3EE1"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Receita de Capital</w:t>
            </w:r>
          </w:p>
        </w:tc>
        <w:tc>
          <w:tcPr>
            <w:tcW w:w="1160" w:type="dxa"/>
            <w:tcBorders>
              <w:top w:val="nil"/>
              <w:left w:val="nil"/>
              <w:bottom w:val="nil"/>
              <w:right w:val="nil"/>
            </w:tcBorders>
            <w:noWrap/>
            <w:vAlign w:val="center"/>
            <w:hideMark/>
          </w:tcPr>
          <w:p w14:paraId="05F530AF" w14:textId="77777777" w:rsidR="00A95D8C" w:rsidRPr="00A64BA6" w:rsidRDefault="00A95D8C" w:rsidP="00A95D8C">
            <w:pPr>
              <w:tabs>
                <w:tab w:val="clear" w:pos="851"/>
              </w:tabs>
              <w:spacing w:before="0" w:after="0"/>
              <w:jc w:val="left"/>
              <w:rPr>
                <w:rFonts w:ascii="Arial" w:hAnsi="Arial" w:cs="Arial"/>
                <w:b/>
                <w:sz w:val="14"/>
                <w:szCs w:val="14"/>
                <w:lang w:eastAsia="pt-BR"/>
              </w:rPr>
            </w:pPr>
          </w:p>
        </w:tc>
        <w:tc>
          <w:tcPr>
            <w:tcW w:w="1160" w:type="dxa"/>
            <w:tcBorders>
              <w:top w:val="nil"/>
              <w:left w:val="nil"/>
              <w:bottom w:val="nil"/>
              <w:right w:val="nil"/>
            </w:tcBorders>
            <w:noWrap/>
            <w:vAlign w:val="center"/>
            <w:hideMark/>
          </w:tcPr>
          <w:p w14:paraId="2A594F1D"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3F3CE573"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xml:space="preserve">         10,41 </w:t>
            </w:r>
          </w:p>
        </w:tc>
      </w:tr>
      <w:tr w:rsidR="00A95D8C" w:rsidRPr="00A64BA6" w14:paraId="79182EC6" w14:textId="77777777" w:rsidTr="00754D63">
        <w:trPr>
          <w:trHeight w:val="255"/>
          <w:jc w:val="center"/>
        </w:trPr>
        <w:tc>
          <w:tcPr>
            <w:tcW w:w="4120" w:type="dxa"/>
            <w:gridSpan w:val="2"/>
            <w:tcBorders>
              <w:top w:val="nil"/>
              <w:left w:val="nil"/>
              <w:bottom w:val="nil"/>
              <w:right w:val="nil"/>
            </w:tcBorders>
            <w:noWrap/>
            <w:vAlign w:val="center"/>
            <w:hideMark/>
          </w:tcPr>
          <w:p w14:paraId="62E2EF23"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Receita Corrente</w:t>
            </w:r>
          </w:p>
        </w:tc>
        <w:tc>
          <w:tcPr>
            <w:tcW w:w="1160" w:type="dxa"/>
            <w:tcBorders>
              <w:top w:val="nil"/>
              <w:left w:val="nil"/>
              <w:bottom w:val="nil"/>
              <w:right w:val="nil"/>
            </w:tcBorders>
            <w:noWrap/>
            <w:vAlign w:val="center"/>
            <w:hideMark/>
          </w:tcPr>
          <w:p w14:paraId="36FD06AE" w14:textId="77777777" w:rsidR="00A95D8C" w:rsidRPr="00A64BA6" w:rsidRDefault="00A95D8C" w:rsidP="00A95D8C">
            <w:pPr>
              <w:tabs>
                <w:tab w:val="clear" w:pos="851"/>
              </w:tabs>
              <w:spacing w:before="0" w:after="0"/>
              <w:jc w:val="left"/>
              <w:rPr>
                <w:rFonts w:ascii="Arial" w:hAnsi="Arial" w:cs="Arial"/>
                <w:b/>
                <w:sz w:val="14"/>
                <w:szCs w:val="14"/>
                <w:lang w:eastAsia="pt-BR"/>
              </w:rPr>
            </w:pPr>
          </w:p>
        </w:tc>
        <w:tc>
          <w:tcPr>
            <w:tcW w:w="1160" w:type="dxa"/>
            <w:tcBorders>
              <w:top w:val="nil"/>
              <w:left w:val="nil"/>
              <w:bottom w:val="nil"/>
              <w:right w:val="nil"/>
            </w:tcBorders>
            <w:noWrap/>
            <w:vAlign w:val="center"/>
            <w:hideMark/>
          </w:tcPr>
          <w:p w14:paraId="23F60972"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30D511CA"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xml:space="preserve">       641,87 </w:t>
            </w:r>
          </w:p>
        </w:tc>
      </w:tr>
      <w:tr w:rsidR="00A95D8C" w:rsidRPr="00A64BA6" w14:paraId="5683A47B" w14:textId="77777777" w:rsidTr="00754D63">
        <w:trPr>
          <w:trHeight w:val="255"/>
          <w:jc w:val="center"/>
        </w:trPr>
        <w:tc>
          <w:tcPr>
            <w:tcW w:w="540" w:type="dxa"/>
            <w:tcBorders>
              <w:top w:val="nil"/>
              <w:left w:val="nil"/>
              <w:bottom w:val="nil"/>
              <w:right w:val="nil"/>
            </w:tcBorders>
            <w:noWrap/>
            <w:vAlign w:val="center"/>
            <w:hideMark/>
          </w:tcPr>
          <w:p w14:paraId="2FC74B35" w14:textId="77777777" w:rsidR="00A95D8C" w:rsidRPr="00A64BA6" w:rsidRDefault="00A95D8C" w:rsidP="00A95D8C">
            <w:pPr>
              <w:tabs>
                <w:tab w:val="clear" w:pos="851"/>
              </w:tabs>
              <w:spacing w:before="0" w:after="0"/>
              <w:jc w:val="left"/>
              <w:rPr>
                <w:rFonts w:ascii="Arial" w:hAnsi="Arial" w:cs="Arial"/>
                <w:b/>
                <w:sz w:val="14"/>
                <w:szCs w:val="14"/>
                <w:lang w:eastAsia="pt-BR"/>
              </w:rPr>
            </w:pPr>
          </w:p>
        </w:tc>
        <w:tc>
          <w:tcPr>
            <w:tcW w:w="3580" w:type="dxa"/>
            <w:tcBorders>
              <w:top w:val="nil"/>
              <w:left w:val="nil"/>
              <w:bottom w:val="nil"/>
              <w:right w:val="nil"/>
            </w:tcBorders>
            <w:vAlign w:val="center"/>
            <w:hideMark/>
          </w:tcPr>
          <w:p w14:paraId="0B9CEBAD"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Venda de Produtos e Serviços</w:t>
            </w:r>
          </w:p>
        </w:tc>
        <w:tc>
          <w:tcPr>
            <w:tcW w:w="1160" w:type="dxa"/>
            <w:tcBorders>
              <w:top w:val="nil"/>
              <w:left w:val="nil"/>
              <w:bottom w:val="nil"/>
              <w:right w:val="nil"/>
            </w:tcBorders>
            <w:noWrap/>
            <w:vAlign w:val="center"/>
            <w:hideMark/>
          </w:tcPr>
          <w:p w14:paraId="1E0A00E6"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1160" w:type="dxa"/>
            <w:tcBorders>
              <w:top w:val="nil"/>
              <w:left w:val="nil"/>
              <w:bottom w:val="nil"/>
              <w:right w:val="nil"/>
            </w:tcBorders>
            <w:noWrap/>
            <w:vAlign w:val="center"/>
            <w:hideMark/>
          </w:tcPr>
          <w:p w14:paraId="00D1421D"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76E1FBBE"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 xml:space="preserve">       217,03 </w:t>
            </w:r>
          </w:p>
        </w:tc>
      </w:tr>
      <w:tr w:rsidR="00A95D8C" w:rsidRPr="00A64BA6" w14:paraId="015C90B1" w14:textId="77777777" w:rsidTr="00754D63">
        <w:trPr>
          <w:trHeight w:val="255"/>
          <w:jc w:val="center"/>
        </w:trPr>
        <w:tc>
          <w:tcPr>
            <w:tcW w:w="540" w:type="dxa"/>
            <w:tcBorders>
              <w:top w:val="nil"/>
              <w:left w:val="nil"/>
              <w:bottom w:val="nil"/>
              <w:right w:val="nil"/>
            </w:tcBorders>
            <w:noWrap/>
            <w:vAlign w:val="center"/>
            <w:hideMark/>
          </w:tcPr>
          <w:p w14:paraId="1349DCD3"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3580" w:type="dxa"/>
            <w:tcBorders>
              <w:top w:val="nil"/>
              <w:left w:val="nil"/>
              <w:bottom w:val="nil"/>
              <w:right w:val="nil"/>
            </w:tcBorders>
            <w:vAlign w:val="center"/>
            <w:hideMark/>
          </w:tcPr>
          <w:p w14:paraId="13A951D6"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Adiantamentos Recebidos</w:t>
            </w:r>
          </w:p>
        </w:tc>
        <w:tc>
          <w:tcPr>
            <w:tcW w:w="1160" w:type="dxa"/>
            <w:tcBorders>
              <w:top w:val="nil"/>
              <w:left w:val="nil"/>
              <w:bottom w:val="nil"/>
              <w:right w:val="nil"/>
            </w:tcBorders>
            <w:noWrap/>
            <w:vAlign w:val="center"/>
            <w:hideMark/>
          </w:tcPr>
          <w:p w14:paraId="61B547A5"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1160" w:type="dxa"/>
            <w:tcBorders>
              <w:top w:val="nil"/>
              <w:left w:val="nil"/>
              <w:bottom w:val="nil"/>
              <w:right w:val="nil"/>
            </w:tcBorders>
            <w:noWrap/>
            <w:vAlign w:val="center"/>
            <w:hideMark/>
          </w:tcPr>
          <w:p w14:paraId="028A7B08"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159E9F93"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 xml:space="preserve">          0,06 </w:t>
            </w:r>
          </w:p>
        </w:tc>
      </w:tr>
      <w:tr w:rsidR="00A95D8C" w:rsidRPr="00A64BA6" w14:paraId="1E9DB54A" w14:textId="77777777" w:rsidTr="00754D63">
        <w:trPr>
          <w:trHeight w:val="255"/>
          <w:jc w:val="center"/>
        </w:trPr>
        <w:tc>
          <w:tcPr>
            <w:tcW w:w="540" w:type="dxa"/>
            <w:tcBorders>
              <w:top w:val="nil"/>
              <w:left w:val="nil"/>
              <w:bottom w:val="nil"/>
              <w:right w:val="nil"/>
            </w:tcBorders>
            <w:noWrap/>
            <w:vAlign w:val="center"/>
            <w:hideMark/>
          </w:tcPr>
          <w:p w14:paraId="572788F4"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3580" w:type="dxa"/>
            <w:tcBorders>
              <w:top w:val="nil"/>
              <w:left w:val="nil"/>
              <w:bottom w:val="nil"/>
              <w:right w:val="nil"/>
            </w:tcBorders>
            <w:vAlign w:val="center"/>
            <w:hideMark/>
          </w:tcPr>
          <w:p w14:paraId="22BDCA64"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Receitas Financeiras</w:t>
            </w:r>
          </w:p>
        </w:tc>
        <w:tc>
          <w:tcPr>
            <w:tcW w:w="1160" w:type="dxa"/>
            <w:tcBorders>
              <w:top w:val="nil"/>
              <w:left w:val="nil"/>
              <w:bottom w:val="nil"/>
              <w:right w:val="nil"/>
            </w:tcBorders>
            <w:noWrap/>
            <w:vAlign w:val="center"/>
            <w:hideMark/>
          </w:tcPr>
          <w:p w14:paraId="660A23C9"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1160" w:type="dxa"/>
            <w:tcBorders>
              <w:top w:val="nil"/>
              <w:left w:val="nil"/>
              <w:bottom w:val="nil"/>
              <w:right w:val="nil"/>
            </w:tcBorders>
            <w:noWrap/>
            <w:vAlign w:val="center"/>
            <w:hideMark/>
          </w:tcPr>
          <w:p w14:paraId="2E0BBE79"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1396E361"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 xml:space="preserve">       227,97 </w:t>
            </w:r>
          </w:p>
        </w:tc>
      </w:tr>
      <w:tr w:rsidR="00A95D8C" w:rsidRPr="00A64BA6" w14:paraId="17BE4483" w14:textId="77777777" w:rsidTr="00754D63">
        <w:trPr>
          <w:trHeight w:val="255"/>
          <w:jc w:val="center"/>
        </w:trPr>
        <w:tc>
          <w:tcPr>
            <w:tcW w:w="540" w:type="dxa"/>
            <w:tcBorders>
              <w:top w:val="nil"/>
              <w:left w:val="nil"/>
              <w:bottom w:val="nil"/>
              <w:right w:val="nil"/>
            </w:tcBorders>
            <w:noWrap/>
            <w:vAlign w:val="center"/>
            <w:hideMark/>
          </w:tcPr>
          <w:p w14:paraId="2340A270"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3580" w:type="dxa"/>
            <w:tcBorders>
              <w:top w:val="nil"/>
              <w:left w:val="nil"/>
              <w:bottom w:val="nil"/>
              <w:right w:val="nil"/>
            </w:tcBorders>
            <w:vAlign w:val="center"/>
            <w:hideMark/>
          </w:tcPr>
          <w:p w14:paraId="01A47244"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Outros Ingressos Correntes</w:t>
            </w:r>
          </w:p>
        </w:tc>
        <w:tc>
          <w:tcPr>
            <w:tcW w:w="1160" w:type="dxa"/>
            <w:tcBorders>
              <w:top w:val="nil"/>
              <w:left w:val="nil"/>
              <w:bottom w:val="nil"/>
              <w:right w:val="nil"/>
            </w:tcBorders>
            <w:noWrap/>
            <w:vAlign w:val="center"/>
            <w:hideMark/>
          </w:tcPr>
          <w:p w14:paraId="1CC04A6F"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1160" w:type="dxa"/>
            <w:tcBorders>
              <w:top w:val="nil"/>
              <w:left w:val="nil"/>
              <w:bottom w:val="nil"/>
              <w:right w:val="nil"/>
            </w:tcBorders>
            <w:noWrap/>
            <w:vAlign w:val="center"/>
            <w:hideMark/>
          </w:tcPr>
          <w:p w14:paraId="17F452DA"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131B41F6"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sz w:val="14"/>
                <w:szCs w:val="14"/>
                <w:lang w:eastAsia="pt-BR"/>
              </w:rPr>
              <w:t xml:space="preserve">       196,80 </w:t>
            </w:r>
          </w:p>
        </w:tc>
      </w:tr>
      <w:tr w:rsidR="00A95D8C" w:rsidRPr="00A64BA6" w14:paraId="46E04A1E" w14:textId="77777777" w:rsidTr="00754D63">
        <w:trPr>
          <w:trHeight w:val="255"/>
          <w:jc w:val="center"/>
        </w:trPr>
        <w:tc>
          <w:tcPr>
            <w:tcW w:w="4120" w:type="dxa"/>
            <w:gridSpan w:val="2"/>
            <w:tcBorders>
              <w:top w:val="nil"/>
              <w:left w:val="nil"/>
              <w:bottom w:val="nil"/>
              <w:right w:val="nil"/>
            </w:tcBorders>
            <w:noWrap/>
            <w:vAlign w:val="center"/>
            <w:hideMark/>
          </w:tcPr>
          <w:p w14:paraId="79571204"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Subvenção Econômica</w:t>
            </w:r>
          </w:p>
        </w:tc>
        <w:tc>
          <w:tcPr>
            <w:tcW w:w="1160" w:type="dxa"/>
            <w:tcBorders>
              <w:top w:val="nil"/>
              <w:left w:val="nil"/>
              <w:bottom w:val="nil"/>
              <w:right w:val="nil"/>
            </w:tcBorders>
            <w:noWrap/>
            <w:vAlign w:val="center"/>
            <w:hideMark/>
          </w:tcPr>
          <w:p w14:paraId="1C5B2365" w14:textId="77777777" w:rsidR="00A95D8C" w:rsidRPr="00A64BA6" w:rsidRDefault="00A95D8C" w:rsidP="00A95D8C">
            <w:pPr>
              <w:tabs>
                <w:tab w:val="clear" w:pos="851"/>
              </w:tabs>
              <w:spacing w:before="0" w:after="0"/>
              <w:jc w:val="left"/>
              <w:rPr>
                <w:rFonts w:ascii="Arial" w:hAnsi="Arial" w:cs="Arial"/>
                <w:b/>
                <w:sz w:val="14"/>
                <w:szCs w:val="14"/>
                <w:lang w:eastAsia="pt-BR"/>
              </w:rPr>
            </w:pPr>
          </w:p>
        </w:tc>
        <w:tc>
          <w:tcPr>
            <w:tcW w:w="1160" w:type="dxa"/>
            <w:tcBorders>
              <w:top w:val="nil"/>
              <w:left w:val="nil"/>
              <w:bottom w:val="nil"/>
              <w:right w:val="nil"/>
            </w:tcBorders>
            <w:noWrap/>
            <w:vAlign w:val="center"/>
            <w:hideMark/>
          </w:tcPr>
          <w:p w14:paraId="6F69A631"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43199119"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xml:space="preserve">       370,72 </w:t>
            </w:r>
          </w:p>
        </w:tc>
      </w:tr>
      <w:tr w:rsidR="00A95D8C" w:rsidRPr="00A64BA6" w14:paraId="771CA33F" w14:textId="77777777" w:rsidTr="00754D63">
        <w:trPr>
          <w:trHeight w:val="255"/>
          <w:jc w:val="center"/>
        </w:trPr>
        <w:tc>
          <w:tcPr>
            <w:tcW w:w="4120" w:type="dxa"/>
            <w:gridSpan w:val="2"/>
            <w:tcBorders>
              <w:top w:val="single" w:sz="4" w:space="0" w:color="002060"/>
              <w:left w:val="nil"/>
              <w:bottom w:val="single" w:sz="4" w:space="0" w:color="002060"/>
              <w:right w:val="nil"/>
            </w:tcBorders>
            <w:noWrap/>
            <w:vAlign w:val="center"/>
            <w:hideMark/>
          </w:tcPr>
          <w:p w14:paraId="2588392A"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TOTAL</w:t>
            </w:r>
          </w:p>
        </w:tc>
        <w:tc>
          <w:tcPr>
            <w:tcW w:w="1160" w:type="dxa"/>
            <w:tcBorders>
              <w:top w:val="single" w:sz="4" w:space="0" w:color="002060"/>
              <w:left w:val="nil"/>
              <w:bottom w:val="single" w:sz="4" w:space="0" w:color="002060"/>
              <w:right w:val="nil"/>
            </w:tcBorders>
            <w:noWrap/>
            <w:vAlign w:val="center"/>
            <w:hideMark/>
          </w:tcPr>
          <w:p w14:paraId="7605D90B"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w:t>
            </w:r>
          </w:p>
        </w:tc>
        <w:tc>
          <w:tcPr>
            <w:tcW w:w="1160" w:type="dxa"/>
            <w:tcBorders>
              <w:top w:val="single" w:sz="4" w:space="0" w:color="002060"/>
              <w:left w:val="nil"/>
              <w:bottom w:val="single" w:sz="4" w:space="0" w:color="002060"/>
              <w:right w:val="nil"/>
            </w:tcBorders>
            <w:noWrap/>
            <w:vAlign w:val="center"/>
            <w:hideMark/>
          </w:tcPr>
          <w:p w14:paraId="59648490"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w:t>
            </w:r>
          </w:p>
        </w:tc>
        <w:tc>
          <w:tcPr>
            <w:tcW w:w="1160" w:type="dxa"/>
            <w:tcBorders>
              <w:top w:val="single" w:sz="4" w:space="0" w:color="002060"/>
              <w:left w:val="nil"/>
              <w:bottom w:val="single" w:sz="4" w:space="0" w:color="002060"/>
              <w:right w:val="nil"/>
            </w:tcBorders>
            <w:noWrap/>
            <w:vAlign w:val="center"/>
            <w:hideMark/>
          </w:tcPr>
          <w:p w14:paraId="003E750A" w14:textId="77777777" w:rsidR="00A95D8C" w:rsidRPr="00A64BA6" w:rsidRDefault="00A95D8C" w:rsidP="00A95D8C">
            <w:pPr>
              <w:tabs>
                <w:tab w:val="clear" w:pos="851"/>
              </w:tabs>
              <w:spacing w:before="0" w:after="0"/>
              <w:jc w:val="left"/>
              <w:rPr>
                <w:rFonts w:ascii="Arial" w:hAnsi="Arial" w:cs="Arial"/>
                <w:b/>
                <w:sz w:val="14"/>
                <w:szCs w:val="14"/>
                <w:lang w:eastAsia="pt-BR"/>
              </w:rPr>
            </w:pPr>
            <w:r w:rsidRPr="00A64BA6">
              <w:rPr>
                <w:rFonts w:ascii="Arial" w:hAnsi="Arial" w:cs="Arial"/>
                <w:b/>
                <w:sz w:val="14"/>
                <w:szCs w:val="14"/>
                <w:lang w:eastAsia="pt-BR"/>
              </w:rPr>
              <w:t xml:space="preserve">    1.022,99 </w:t>
            </w:r>
          </w:p>
        </w:tc>
      </w:tr>
      <w:tr w:rsidR="00A95D8C" w:rsidRPr="00A64BA6" w14:paraId="18E2EC30" w14:textId="77777777" w:rsidTr="00754D63">
        <w:trPr>
          <w:trHeight w:val="255"/>
          <w:jc w:val="center"/>
        </w:trPr>
        <w:tc>
          <w:tcPr>
            <w:tcW w:w="4120" w:type="dxa"/>
            <w:gridSpan w:val="2"/>
            <w:tcBorders>
              <w:top w:val="nil"/>
              <w:left w:val="nil"/>
              <w:bottom w:val="nil"/>
              <w:right w:val="nil"/>
            </w:tcBorders>
            <w:noWrap/>
            <w:vAlign w:val="center"/>
            <w:hideMark/>
          </w:tcPr>
          <w:p w14:paraId="20AFA4F2" w14:textId="77777777" w:rsidR="00A95D8C" w:rsidRPr="00A64BA6" w:rsidRDefault="00A95D8C" w:rsidP="00A95D8C">
            <w:pPr>
              <w:tabs>
                <w:tab w:val="clear" w:pos="851"/>
              </w:tabs>
              <w:spacing w:before="0" w:after="0"/>
              <w:jc w:val="left"/>
              <w:rPr>
                <w:rFonts w:ascii="Arial" w:hAnsi="Arial" w:cs="Arial"/>
                <w:sz w:val="14"/>
                <w:szCs w:val="14"/>
                <w:lang w:eastAsia="pt-BR"/>
              </w:rPr>
            </w:pPr>
            <w:r w:rsidRPr="00A64BA6">
              <w:rPr>
                <w:rFonts w:ascii="Arial" w:hAnsi="Arial" w:cs="Arial"/>
                <w:b/>
                <w:sz w:val="14"/>
                <w:szCs w:val="14"/>
                <w:lang w:eastAsia="pt-BR"/>
              </w:rPr>
              <w:t>Fonte:</w:t>
            </w:r>
            <w:r w:rsidRPr="00A64BA6">
              <w:rPr>
                <w:rFonts w:ascii="Arial" w:hAnsi="Arial" w:cs="Arial"/>
                <w:sz w:val="14"/>
                <w:szCs w:val="14"/>
                <w:lang w:eastAsia="pt-BR"/>
              </w:rPr>
              <w:t xml:space="preserve"> </w:t>
            </w:r>
            <w:r w:rsidRPr="00A64BA6">
              <w:rPr>
                <w:rFonts w:ascii="Arial" w:hAnsi="Arial" w:cs="Arial"/>
                <w:i/>
                <w:sz w:val="14"/>
                <w:szCs w:val="14"/>
                <w:lang w:eastAsia="pt-BR"/>
              </w:rPr>
              <w:t>SAP</w:t>
            </w:r>
          </w:p>
        </w:tc>
        <w:tc>
          <w:tcPr>
            <w:tcW w:w="1160" w:type="dxa"/>
            <w:tcBorders>
              <w:top w:val="nil"/>
              <w:left w:val="nil"/>
              <w:bottom w:val="nil"/>
              <w:right w:val="nil"/>
            </w:tcBorders>
            <w:noWrap/>
            <w:vAlign w:val="center"/>
            <w:hideMark/>
          </w:tcPr>
          <w:p w14:paraId="0D579FEC" w14:textId="77777777" w:rsidR="00A95D8C" w:rsidRPr="00A64BA6" w:rsidRDefault="00A95D8C" w:rsidP="00A95D8C">
            <w:pPr>
              <w:tabs>
                <w:tab w:val="clear" w:pos="851"/>
              </w:tabs>
              <w:spacing w:before="0" w:after="0"/>
              <w:jc w:val="left"/>
              <w:rPr>
                <w:rFonts w:ascii="Arial" w:hAnsi="Arial" w:cs="Arial"/>
                <w:sz w:val="14"/>
                <w:szCs w:val="14"/>
                <w:lang w:eastAsia="pt-BR"/>
              </w:rPr>
            </w:pPr>
          </w:p>
        </w:tc>
        <w:tc>
          <w:tcPr>
            <w:tcW w:w="1160" w:type="dxa"/>
            <w:tcBorders>
              <w:top w:val="nil"/>
              <w:left w:val="nil"/>
              <w:bottom w:val="nil"/>
              <w:right w:val="nil"/>
            </w:tcBorders>
            <w:noWrap/>
            <w:vAlign w:val="center"/>
            <w:hideMark/>
          </w:tcPr>
          <w:p w14:paraId="759EE990"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6C73286E" w14:textId="77777777" w:rsidR="00A95D8C" w:rsidRPr="00A64BA6" w:rsidRDefault="00A95D8C" w:rsidP="00A95D8C">
            <w:pPr>
              <w:tabs>
                <w:tab w:val="clear" w:pos="851"/>
              </w:tabs>
              <w:spacing w:before="0" w:after="0"/>
              <w:jc w:val="left"/>
              <w:rPr>
                <w:rFonts w:ascii="Arial" w:hAnsi="Arial" w:cs="Arial"/>
                <w:color w:val="auto"/>
                <w:sz w:val="14"/>
                <w:szCs w:val="14"/>
                <w:lang w:eastAsia="pt-BR"/>
              </w:rPr>
            </w:pPr>
          </w:p>
        </w:tc>
      </w:tr>
    </w:tbl>
    <w:p w14:paraId="59525104" w14:textId="24895671" w:rsidR="77E856B3" w:rsidRPr="003D7F9A" w:rsidRDefault="00F3700B" w:rsidP="00F3700B">
      <w:pPr>
        <w:pStyle w:val="Legenda"/>
        <w:rPr>
          <w:rFonts w:ascii="Calibri" w:hAnsi="Calibri"/>
        </w:rPr>
      </w:pPr>
      <w:bookmarkStart w:id="22" w:name="_Toc191643415"/>
      <w:r w:rsidRPr="003D7F9A">
        <w:t xml:space="preserve">Tabela </w:t>
      </w:r>
      <w:r w:rsidR="005A4170" w:rsidRPr="00505643">
        <w:fldChar w:fldCharType="begin"/>
      </w:r>
      <w:r w:rsidR="005A4170" w:rsidRPr="003D7F9A">
        <w:instrText xml:space="preserve"> STYLEREF 1 \s </w:instrText>
      </w:r>
      <w:r w:rsidR="005A4170" w:rsidRPr="00505643">
        <w:fldChar w:fldCharType="separate"/>
      </w:r>
      <w:r w:rsidR="004527D6">
        <w:rPr>
          <w:noProof/>
        </w:rPr>
        <w:t>3</w:t>
      </w:r>
      <w:r w:rsidR="005A4170" w:rsidRPr="00505643">
        <w:rPr>
          <w:noProof/>
        </w:rPr>
        <w:fldChar w:fldCharType="end"/>
      </w:r>
      <w:r w:rsidR="000E20B4" w:rsidRPr="003D7F9A">
        <w:noBreakHyphen/>
      </w:r>
      <w:r w:rsidR="005A4170" w:rsidRPr="00505643">
        <w:fldChar w:fldCharType="begin"/>
      </w:r>
      <w:r w:rsidR="005A4170" w:rsidRPr="003D7F9A">
        <w:instrText xml:space="preserve"> SEQ Tabela \* ARABIC \s 1 </w:instrText>
      </w:r>
      <w:r w:rsidR="005A4170" w:rsidRPr="00505643">
        <w:fldChar w:fldCharType="separate"/>
      </w:r>
      <w:r w:rsidR="004527D6">
        <w:rPr>
          <w:noProof/>
        </w:rPr>
        <w:t>12</w:t>
      </w:r>
      <w:r w:rsidR="005A4170" w:rsidRPr="00505643">
        <w:rPr>
          <w:noProof/>
        </w:rPr>
        <w:fldChar w:fldCharType="end"/>
      </w:r>
      <w:r w:rsidRPr="003D7F9A">
        <w:t xml:space="preserve"> </w:t>
      </w:r>
      <w:bookmarkEnd w:id="22"/>
      <w:r w:rsidR="00E95A41">
        <w:t>Receita Arrecadada</w:t>
      </w:r>
    </w:p>
    <w:p w14:paraId="2C37C058" w14:textId="043F70D0" w:rsidR="484B8F82" w:rsidRPr="00271D00" w:rsidRDefault="484B8F82" w:rsidP="005E0485">
      <w:pPr>
        <w:pStyle w:val="Ttulo3"/>
        <w:ind w:left="709" w:hanging="709"/>
        <w:rPr>
          <w:rFonts w:eastAsiaTheme="minorEastAsia" w:cstheme="minorBidi"/>
        </w:rPr>
      </w:pPr>
      <w:bookmarkStart w:id="23" w:name="_Toc191641877"/>
      <w:r w:rsidRPr="00271D00">
        <w:rPr>
          <w:rFonts w:eastAsiaTheme="minorEastAsia" w:cstheme="minorBidi"/>
        </w:rPr>
        <w:t>Execução da Despesa</w:t>
      </w:r>
      <w:bookmarkEnd w:id="23"/>
    </w:p>
    <w:p w14:paraId="708A586B" w14:textId="324ADC25" w:rsidR="00D730FF" w:rsidRDefault="007B759E" w:rsidP="00461F8B">
      <w:pPr>
        <w:rPr>
          <w:rFonts w:eastAsia="Calibri"/>
        </w:rPr>
      </w:pPr>
      <w:r>
        <w:rPr>
          <w:rFonts w:eastAsia="Calibri"/>
        </w:rPr>
        <w:t>Em razão da migração d</w:t>
      </w:r>
      <w:r w:rsidR="00461F8B" w:rsidRPr="00461F8B">
        <w:rPr>
          <w:rFonts w:eastAsia="Calibri"/>
        </w:rPr>
        <w:t xml:space="preserve">a Telebras do Orçamento Fiscal e da Seguridade Social (OFSS) para o Orçamento de Investimento (OI) e o Programa de Dispêndios Globais (PDG) </w:t>
      </w:r>
      <w:r>
        <w:rPr>
          <w:rFonts w:eastAsia="Calibri"/>
        </w:rPr>
        <w:t>em</w:t>
      </w:r>
      <w:r w:rsidR="00461F8B" w:rsidRPr="00461F8B">
        <w:rPr>
          <w:rFonts w:eastAsia="Calibri"/>
        </w:rPr>
        <w:t xml:space="preserve"> setembro</w:t>
      </w:r>
      <w:r>
        <w:rPr>
          <w:rFonts w:eastAsia="Calibri"/>
        </w:rPr>
        <w:t xml:space="preserve"> de 2025</w:t>
      </w:r>
      <w:r w:rsidR="00461F8B" w:rsidRPr="00461F8B">
        <w:rPr>
          <w:rFonts w:eastAsia="Calibri"/>
        </w:rPr>
        <w:t xml:space="preserve">, </w:t>
      </w:r>
      <w:r w:rsidR="00764DCC">
        <w:rPr>
          <w:rFonts w:eastAsia="Calibri"/>
        </w:rPr>
        <w:t xml:space="preserve">portanto, </w:t>
      </w:r>
      <w:r w:rsidR="00461F8B" w:rsidRPr="00461F8B">
        <w:rPr>
          <w:rFonts w:eastAsia="Calibri"/>
        </w:rPr>
        <w:t xml:space="preserve">no </w:t>
      </w:r>
      <w:r w:rsidR="00764DCC">
        <w:rPr>
          <w:rFonts w:eastAsia="Calibri"/>
        </w:rPr>
        <w:t>decorrer</w:t>
      </w:r>
      <w:r w:rsidR="00764DCC" w:rsidRPr="00461F8B">
        <w:rPr>
          <w:rFonts w:eastAsia="Calibri"/>
        </w:rPr>
        <w:t xml:space="preserve"> </w:t>
      </w:r>
      <w:r w:rsidR="00461F8B" w:rsidRPr="00461F8B">
        <w:rPr>
          <w:rFonts w:eastAsia="Calibri"/>
        </w:rPr>
        <w:t>do exercício, os demonstrativos</w:t>
      </w:r>
      <w:r w:rsidR="00764DCC">
        <w:rPr>
          <w:rFonts w:eastAsia="Calibri"/>
        </w:rPr>
        <w:t xml:space="preserve"> apresentados a seguir</w:t>
      </w:r>
      <w:r w:rsidR="00D730FF">
        <w:rPr>
          <w:rFonts w:eastAsia="Calibri"/>
        </w:rPr>
        <w:t xml:space="preserve"> alteram entre duas sistemáticas:</w:t>
      </w:r>
    </w:p>
    <w:p w14:paraId="6EE2FF0E" w14:textId="48D3FC72" w:rsidR="00356A13" w:rsidRPr="00491ECC" w:rsidRDefault="00EC03C2" w:rsidP="00271D00">
      <w:pPr>
        <w:pStyle w:val="PargrafodaLista"/>
        <w:numPr>
          <w:ilvl w:val="0"/>
          <w:numId w:val="82"/>
        </w:numPr>
        <w:rPr>
          <w:rFonts w:eastAsia="Calibri"/>
        </w:rPr>
      </w:pPr>
      <w:r w:rsidRPr="00491ECC">
        <w:rPr>
          <w:rFonts w:eastAsia="Calibri"/>
        </w:rPr>
        <w:lastRenderedPageBreak/>
        <w:t xml:space="preserve">Quando aplicável, seguem a classificação própria </w:t>
      </w:r>
      <w:r w:rsidR="00356A13" w:rsidRPr="00491ECC">
        <w:rPr>
          <w:rFonts w:eastAsia="Calibri"/>
        </w:rPr>
        <w:t>da</w:t>
      </w:r>
      <w:r w:rsidR="004D6ABB">
        <w:rPr>
          <w:rFonts w:eastAsia="Calibri"/>
        </w:rPr>
        <w:t>s</w:t>
      </w:r>
      <w:r w:rsidR="00356A13" w:rsidRPr="00491ECC">
        <w:rPr>
          <w:rFonts w:eastAsia="Calibri"/>
        </w:rPr>
        <w:t xml:space="preserve"> </w:t>
      </w:r>
      <w:r w:rsidR="00461F8B" w:rsidRPr="004F69E9">
        <w:rPr>
          <w:rFonts w:eastAsia="Calibri"/>
        </w:rPr>
        <w:t>despesas públicas (empenhado, liquidado e pago</w:t>
      </w:r>
      <w:r w:rsidR="00356A13" w:rsidRPr="00491ECC">
        <w:rPr>
          <w:rFonts w:eastAsia="Calibri"/>
        </w:rPr>
        <w:t>);</w:t>
      </w:r>
    </w:p>
    <w:p w14:paraId="4B647DC0" w14:textId="02263ED4" w:rsidR="00461F8B" w:rsidRPr="004F69E9" w:rsidRDefault="00356A13" w:rsidP="00271D00">
      <w:pPr>
        <w:pStyle w:val="PargrafodaLista"/>
        <w:numPr>
          <w:ilvl w:val="0"/>
          <w:numId w:val="82"/>
        </w:numPr>
        <w:rPr>
          <w:rFonts w:eastAsia="Calibri"/>
        </w:rPr>
      </w:pPr>
      <w:r w:rsidRPr="00491ECC">
        <w:rPr>
          <w:rFonts w:eastAsia="Calibri"/>
        </w:rPr>
        <w:t>Nos demais casos, seguem a metodologia adotada pel</w:t>
      </w:r>
      <w:r w:rsidR="00461F8B" w:rsidRPr="00491ECC">
        <w:rPr>
          <w:rFonts w:eastAsia="Calibri"/>
        </w:rPr>
        <w:t>o</w:t>
      </w:r>
      <w:r w:rsidR="00461F8B" w:rsidRPr="004F69E9">
        <w:rPr>
          <w:rFonts w:eastAsia="Calibri"/>
        </w:rPr>
        <w:t xml:space="preserve"> setor produtivo estatal</w:t>
      </w:r>
      <w:r w:rsidR="00C5213D" w:rsidRPr="00491ECC">
        <w:rPr>
          <w:rFonts w:eastAsia="Calibri"/>
        </w:rPr>
        <w:t xml:space="preserve">, </w:t>
      </w:r>
      <w:r w:rsidR="00461F8B" w:rsidRPr="00491ECC">
        <w:rPr>
          <w:rFonts w:eastAsia="Calibri"/>
        </w:rPr>
        <w:t>alinhad</w:t>
      </w:r>
      <w:r w:rsidR="00C5213D" w:rsidRPr="00491ECC">
        <w:rPr>
          <w:rFonts w:eastAsia="Calibri"/>
        </w:rPr>
        <w:t>a</w:t>
      </w:r>
      <w:r w:rsidR="00461F8B" w:rsidRPr="00491ECC">
        <w:rPr>
          <w:rFonts w:eastAsia="Calibri"/>
        </w:rPr>
        <w:t xml:space="preserve"> </w:t>
      </w:r>
      <w:r w:rsidR="00C5213D" w:rsidRPr="00491ECC">
        <w:rPr>
          <w:rFonts w:eastAsia="Calibri"/>
        </w:rPr>
        <w:t>à</w:t>
      </w:r>
      <w:r w:rsidR="00C5213D" w:rsidRPr="004F69E9">
        <w:rPr>
          <w:rFonts w:eastAsia="Calibri"/>
        </w:rPr>
        <w:t xml:space="preserve"> </w:t>
      </w:r>
      <w:r w:rsidR="00461F8B" w:rsidRPr="004F69E9">
        <w:rPr>
          <w:rFonts w:eastAsia="Calibri"/>
        </w:rPr>
        <w:t>contabilidade</w:t>
      </w:r>
      <w:r w:rsidR="00C5213D" w:rsidRPr="00491ECC">
        <w:rPr>
          <w:rFonts w:eastAsia="Calibri"/>
        </w:rPr>
        <w:t xml:space="preserve"> societária</w:t>
      </w:r>
      <w:r w:rsidR="00C5213D">
        <w:rPr>
          <w:rFonts w:eastAsia="Calibri"/>
        </w:rPr>
        <w:t>.</w:t>
      </w:r>
    </w:p>
    <w:p w14:paraId="349C805E" w14:textId="5B5FCB61" w:rsidR="007D7EB1" w:rsidRDefault="00C5213D" w:rsidP="00461F8B">
      <w:pPr>
        <w:rPr>
          <w:rFonts w:eastAsia="Calibri"/>
          <w:szCs w:val="22"/>
        </w:rPr>
      </w:pPr>
      <w:r>
        <w:rPr>
          <w:rFonts w:eastAsia="Calibri"/>
          <w:szCs w:val="22"/>
        </w:rPr>
        <w:t>As despesas</w:t>
      </w:r>
      <w:r w:rsidR="00325374">
        <w:rPr>
          <w:rFonts w:eastAsia="Calibri"/>
          <w:szCs w:val="22"/>
        </w:rPr>
        <w:t xml:space="preserve"> </w:t>
      </w:r>
      <w:r w:rsidR="00461F8B" w:rsidRPr="5A2BCEAE">
        <w:rPr>
          <w:rFonts w:eastAsia="Calibri"/>
          <w:szCs w:val="22"/>
        </w:rPr>
        <w:t>por categoria econômica</w:t>
      </w:r>
      <w:r w:rsidR="00325374">
        <w:rPr>
          <w:rFonts w:eastAsia="Calibri"/>
          <w:szCs w:val="22"/>
        </w:rPr>
        <w:t xml:space="preserve"> estão detalhadas nos quadros a seguir.</w:t>
      </w:r>
    </w:p>
    <w:p w14:paraId="035A3863" w14:textId="03E9F1C9" w:rsidR="004C1ABF" w:rsidRPr="00505643" w:rsidRDefault="00461F8B" w:rsidP="00554EEA">
      <w:pPr>
        <w:jc w:val="center"/>
        <w:rPr>
          <w:rFonts w:eastAsia="Calibri"/>
        </w:rPr>
      </w:pPr>
      <w:r w:rsidRPr="00271D00">
        <w:rPr>
          <w:rFonts w:ascii="Arial" w:hAnsi="Arial" w:cs="Arial"/>
          <w:noProof/>
        </w:rPr>
        <w:drawing>
          <wp:inline distT="0" distB="0" distL="0" distR="0" wp14:anchorId="7F1A81E9" wp14:editId="76F896F9">
            <wp:extent cx="5208467" cy="1013640"/>
            <wp:effectExtent l="0" t="0" r="0" b="0"/>
            <wp:docPr id="1676384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3787" cy="1016622"/>
                    </a:xfrm>
                    <a:prstGeom prst="rect">
                      <a:avLst/>
                    </a:prstGeom>
                    <a:noFill/>
                    <a:ln>
                      <a:noFill/>
                    </a:ln>
                  </pic:spPr>
                </pic:pic>
              </a:graphicData>
            </a:graphic>
          </wp:inline>
        </w:drawing>
      </w:r>
    </w:p>
    <w:p w14:paraId="789594A8" w14:textId="0F9856F6" w:rsidR="00DC3CEF" w:rsidRDefault="00531E99" w:rsidP="00754D63">
      <w:pPr>
        <w:pStyle w:val="Legenda"/>
        <w:rPr>
          <w:rFonts w:eastAsia="Calibri" w:cs="Arial"/>
        </w:rPr>
      </w:pPr>
      <w:bookmarkStart w:id="24" w:name="_Toc191643416"/>
      <w:r w:rsidRPr="003D7F9A">
        <w:t xml:space="preserve">Tabela </w:t>
      </w:r>
      <w:r w:rsidR="005A4170" w:rsidRPr="00505643">
        <w:rPr>
          <w:bCs w:val="0"/>
        </w:rPr>
        <w:fldChar w:fldCharType="begin"/>
      </w:r>
      <w:r w:rsidR="005A4170" w:rsidRPr="003D7F9A">
        <w:instrText xml:space="preserve"> STYLEREF 1 \s </w:instrText>
      </w:r>
      <w:r w:rsidR="005A4170" w:rsidRPr="00505643">
        <w:rPr>
          <w:bCs w:val="0"/>
        </w:rPr>
        <w:fldChar w:fldCharType="separate"/>
      </w:r>
      <w:r w:rsidR="004527D6">
        <w:rPr>
          <w:noProof/>
        </w:rPr>
        <w:t>3</w:t>
      </w:r>
      <w:r w:rsidR="005A4170" w:rsidRPr="00505643">
        <w:rPr>
          <w:bCs w:val="0"/>
          <w:noProof/>
        </w:rPr>
        <w:fldChar w:fldCharType="end"/>
      </w:r>
      <w:r w:rsidRPr="003D7F9A">
        <w:noBreakHyphen/>
      </w:r>
      <w:r w:rsidR="005A4170" w:rsidRPr="00505643">
        <w:rPr>
          <w:bCs w:val="0"/>
        </w:rPr>
        <w:fldChar w:fldCharType="begin"/>
      </w:r>
      <w:r w:rsidR="005A4170" w:rsidRPr="003D7F9A">
        <w:instrText xml:space="preserve"> SEQ Tabela \* ARABIC \s 1 </w:instrText>
      </w:r>
      <w:r w:rsidR="005A4170" w:rsidRPr="00505643">
        <w:rPr>
          <w:bCs w:val="0"/>
        </w:rPr>
        <w:fldChar w:fldCharType="separate"/>
      </w:r>
      <w:r w:rsidR="004527D6">
        <w:rPr>
          <w:noProof/>
        </w:rPr>
        <w:t>13</w:t>
      </w:r>
      <w:r w:rsidR="005A4170" w:rsidRPr="00505643">
        <w:rPr>
          <w:bCs w:val="0"/>
          <w:noProof/>
        </w:rPr>
        <w:fldChar w:fldCharType="end"/>
      </w:r>
      <w:r w:rsidRPr="003D7F9A">
        <w:t xml:space="preserve"> Execução da Despesa por Categoria Econômica</w:t>
      </w:r>
      <w:bookmarkEnd w:id="24"/>
    </w:p>
    <w:p w14:paraId="25035B4C" w14:textId="54A7BF30" w:rsidR="00DC3CEF" w:rsidRDefault="00461F8B" w:rsidP="004C1ABF">
      <w:pPr>
        <w:rPr>
          <w:rFonts w:eastAsia="Calibri" w:cs="Arial"/>
        </w:rPr>
      </w:pPr>
      <w:r w:rsidRPr="00461F8B">
        <w:rPr>
          <w:rFonts w:eastAsia="Calibri" w:cs="Arial"/>
        </w:rPr>
        <w:t xml:space="preserve">Para o exercício de 2025, </w:t>
      </w:r>
      <w:r w:rsidR="00B1435D">
        <w:rPr>
          <w:rFonts w:eastAsia="Calibri" w:cs="Arial"/>
        </w:rPr>
        <w:t>em decorrência da celebração d</w:t>
      </w:r>
      <w:r w:rsidRPr="00461F8B">
        <w:rPr>
          <w:rFonts w:eastAsia="Calibri" w:cs="Arial"/>
        </w:rPr>
        <w:t xml:space="preserve">o Contrato de </w:t>
      </w:r>
      <w:r w:rsidR="00B1435D">
        <w:rPr>
          <w:rFonts w:eastAsia="Calibri" w:cs="Arial"/>
        </w:rPr>
        <w:t>G</w:t>
      </w:r>
      <w:r w:rsidR="00B1435D" w:rsidRPr="00461F8B">
        <w:rPr>
          <w:rFonts w:eastAsia="Calibri" w:cs="Arial"/>
        </w:rPr>
        <w:t xml:space="preserve">estão </w:t>
      </w:r>
      <w:r w:rsidR="00B1435D">
        <w:rPr>
          <w:rFonts w:eastAsia="Calibri" w:cs="Arial"/>
        </w:rPr>
        <w:t xml:space="preserve">entre a Telebras </w:t>
      </w:r>
      <w:r w:rsidRPr="00461F8B">
        <w:rPr>
          <w:rFonts w:eastAsia="Calibri" w:cs="Arial"/>
        </w:rPr>
        <w:t xml:space="preserve">com o </w:t>
      </w:r>
      <w:r w:rsidR="00B1435D" w:rsidRPr="00461F8B">
        <w:rPr>
          <w:rFonts w:eastAsia="Calibri" w:cs="Arial"/>
        </w:rPr>
        <w:t>MC</w:t>
      </w:r>
      <w:r w:rsidR="00B1435D">
        <w:rPr>
          <w:rFonts w:eastAsia="Calibri" w:cs="Arial"/>
        </w:rPr>
        <w:t>om</w:t>
      </w:r>
      <w:r w:rsidRPr="00461F8B">
        <w:rPr>
          <w:rFonts w:eastAsia="Calibri" w:cs="Arial"/>
        </w:rPr>
        <w:t xml:space="preserve">, </w:t>
      </w:r>
      <w:r w:rsidR="00986C8E">
        <w:rPr>
          <w:rFonts w:eastAsia="Calibri" w:cs="Arial"/>
        </w:rPr>
        <w:t xml:space="preserve">foram </w:t>
      </w:r>
      <w:r w:rsidRPr="00461F8B">
        <w:rPr>
          <w:rFonts w:eastAsia="Calibri" w:cs="Arial"/>
        </w:rPr>
        <w:t>anul</w:t>
      </w:r>
      <w:r w:rsidR="00986C8E">
        <w:rPr>
          <w:rFonts w:eastAsia="Calibri" w:cs="Arial"/>
        </w:rPr>
        <w:t>ados</w:t>
      </w:r>
      <w:r w:rsidRPr="00461F8B">
        <w:rPr>
          <w:rFonts w:eastAsia="Calibri" w:cs="Arial"/>
        </w:rPr>
        <w:t xml:space="preserve"> os saldos disponíveis nas notas de empenho</w:t>
      </w:r>
      <w:r w:rsidR="00986C8E">
        <w:rPr>
          <w:rFonts w:eastAsia="Calibri" w:cs="Arial"/>
        </w:rPr>
        <w:t xml:space="preserve">, </w:t>
      </w:r>
      <w:r w:rsidRPr="00461F8B">
        <w:rPr>
          <w:rFonts w:eastAsia="Calibri" w:cs="Arial"/>
        </w:rPr>
        <w:t xml:space="preserve">e </w:t>
      </w:r>
      <w:r w:rsidR="00216F2A">
        <w:rPr>
          <w:rFonts w:eastAsia="Calibri" w:cs="Arial"/>
        </w:rPr>
        <w:t xml:space="preserve">a </w:t>
      </w:r>
      <w:r w:rsidRPr="00461F8B">
        <w:rPr>
          <w:rFonts w:eastAsia="Calibri" w:cs="Arial"/>
        </w:rPr>
        <w:t xml:space="preserve">dotação orçamentária </w:t>
      </w:r>
      <w:r w:rsidR="00216F2A">
        <w:rPr>
          <w:rFonts w:eastAsia="Calibri" w:cs="Arial"/>
        </w:rPr>
        <w:t xml:space="preserve">da empresa </w:t>
      </w:r>
      <w:r w:rsidR="009443BF">
        <w:rPr>
          <w:rFonts w:eastAsia="Calibri" w:cs="Arial"/>
        </w:rPr>
        <w:t xml:space="preserve">foi </w:t>
      </w:r>
      <w:r w:rsidRPr="00461F8B">
        <w:rPr>
          <w:rFonts w:eastAsia="Calibri" w:cs="Arial"/>
        </w:rPr>
        <w:t>atualizada pela Portaria GM/MPO nº 339/2025</w:t>
      </w:r>
      <w:r w:rsidR="009443BF">
        <w:rPr>
          <w:rFonts w:eastAsia="Calibri" w:cs="Arial"/>
        </w:rPr>
        <w:t>. Por esse motivo</w:t>
      </w:r>
      <w:r w:rsidRPr="00461F8B">
        <w:rPr>
          <w:rFonts w:eastAsia="Calibri" w:cs="Arial"/>
        </w:rPr>
        <w:t xml:space="preserve">, a execução </w:t>
      </w:r>
      <w:r w:rsidR="009443BF">
        <w:rPr>
          <w:rFonts w:eastAsia="Calibri" w:cs="Arial"/>
        </w:rPr>
        <w:t xml:space="preserve">relativa </w:t>
      </w:r>
      <w:r w:rsidRPr="00461F8B">
        <w:rPr>
          <w:rFonts w:eastAsia="Calibri" w:cs="Arial"/>
        </w:rPr>
        <w:t xml:space="preserve">ao OFSS </w:t>
      </w:r>
      <w:r w:rsidR="00C16E76">
        <w:rPr>
          <w:rFonts w:eastAsia="Calibri" w:cs="Arial"/>
        </w:rPr>
        <w:t xml:space="preserve">alcançou </w:t>
      </w:r>
      <w:r w:rsidRPr="00461F8B">
        <w:rPr>
          <w:rFonts w:eastAsia="Calibri" w:cs="Arial"/>
        </w:rPr>
        <w:t>100%</w:t>
      </w:r>
      <w:r w:rsidR="00C16E76">
        <w:rPr>
          <w:rFonts w:eastAsia="Calibri" w:cs="Arial"/>
        </w:rPr>
        <w:t xml:space="preserve"> no exercício</w:t>
      </w:r>
      <w:r w:rsidRPr="00461F8B">
        <w:rPr>
          <w:rFonts w:eastAsia="Calibri" w:cs="Arial"/>
        </w:rPr>
        <w:t>.</w:t>
      </w:r>
    </w:p>
    <w:p w14:paraId="36E1B8E9" w14:textId="777516BF" w:rsidR="00924527" w:rsidRPr="003D7F9A" w:rsidRDefault="00461F8B" w:rsidP="00554EEA">
      <w:pPr>
        <w:jc w:val="center"/>
        <w:rPr>
          <w:rFonts w:eastAsia="Calibri" w:cs="Arial"/>
        </w:rPr>
      </w:pPr>
      <w:r w:rsidRPr="00B13735">
        <w:rPr>
          <w:noProof/>
        </w:rPr>
        <w:drawing>
          <wp:inline distT="0" distB="0" distL="0" distR="0" wp14:anchorId="50F86348" wp14:editId="37871FA5">
            <wp:extent cx="5715818" cy="3542814"/>
            <wp:effectExtent l="0" t="0" r="0" b="635"/>
            <wp:docPr id="4726658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234" cy="3544931"/>
                    </a:xfrm>
                    <a:prstGeom prst="rect">
                      <a:avLst/>
                    </a:prstGeom>
                    <a:noFill/>
                    <a:ln>
                      <a:noFill/>
                    </a:ln>
                  </pic:spPr>
                </pic:pic>
              </a:graphicData>
            </a:graphic>
          </wp:inline>
        </w:drawing>
      </w:r>
    </w:p>
    <w:p w14:paraId="5477C352" w14:textId="21F17A42" w:rsidR="00552CA8" w:rsidRPr="003D7F9A" w:rsidRDefault="00531E99" w:rsidP="005371E9">
      <w:pPr>
        <w:pStyle w:val="Legenda"/>
        <w:rPr>
          <w:rFonts w:eastAsia="Calibri"/>
        </w:rPr>
      </w:pPr>
      <w:bookmarkStart w:id="25" w:name="_Toc191643417"/>
      <w:r w:rsidRPr="003D7F9A">
        <w:t xml:space="preserve">Tabela </w:t>
      </w:r>
      <w:r w:rsidR="005A4170" w:rsidRPr="00505643">
        <w:rPr>
          <w:bCs w:val="0"/>
        </w:rPr>
        <w:fldChar w:fldCharType="begin"/>
      </w:r>
      <w:r w:rsidR="005A4170" w:rsidRPr="003D7F9A">
        <w:instrText xml:space="preserve"> STYLEREF 1 \s </w:instrText>
      </w:r>
      <w:r w:rsidR="005A4170" w:rsidRPr="00505643">
        <w:rPr>
          <w:bCs w:val="0"/>
        </w:rPr>
        <w:fldChar w:fldCharType="separate"/>
      </w:r>
      <w:r w:rsidR="004527D6">
        <w:rPr>
          <w:noProof/>
        </w:rPr>
        <w:t>3</w:t>
      </w:r>
      <w:r w:rsidR="005A4170" w:rsidRPr="00505643">
        <w:rPr>
          <w:bCs w:val="0"/>
          <w:noProof/>
        </w:rPr>
        <w:fldChar w:fldCharType="end"/>
      </w:r>
      <w:r w:rsidRPr="003D7F9A">
        <w:noBreakHyphen/>
      </w:r>
      <w:r w:rsidR="005A4170" w:rsidRPr="00505643">
        <w:rPr>
          <w:bCs w:val="0"/>
        </w:rPr>
        <w:fldChar w:fldCharType="begin"/>
      </w:r>
      <w:r w:rsidR="005A4170" w:rsidRPr="003D7F9A">
        <w:instrText xml:space="preserve"> SEQ Tabela \* ARABIC \s 1 </w:instrText>
      </w:r>
      <w:r w:rsidR="005A4170" w:rsidRPr="00505643">
        <w:rPr>
          <w:bCs w:val="0"/>
        </w:rPr>
        <w:fldChar w:fldCharType="separate"/>
      </w:r>
      <w:r w:rsidR="004527D6">
        <w:rPr>
          <w:noProof/>
        </w:rPr>
        <w:t>14</w:t>
      </w:r>
      <w:r w:rsidR="005A4170" w:rsidRPr="00505643">
        <w:rPr>
          <w:bCs w:val="0"/>
          <w:noProof/>
        </w:rPr>
        <w:fldChar w:fldCharType="end"/>
      </w:r>
      <w:r w:rsidRPr="003D7F9A">
        <w:t xml:space="preserve"> Ações Orçamentárias</w:t>
      </w:r>
      <w:r w:rsidR="00BC2D37" w:rsidRPr="003D7F9A">
        <w:t xml:space="preserve"> de 202</w:t>
      </w:r>
      <w:r w:rsidR="00461F8B">
        <w:t>5 – OFSS de 2025</w:t>
      </w:r>
      <w:bookmarkEnd w:id="25"/>
    </w:p>
    <w:p w14:paraId="708089F2" w14:textId="7F96DD36" w:rsidR="00461F8B" w:rsidRPr="00461F8B" w:rsidRDefault="00461F8B" w:rsidP="00461F8B">
      <w:pPr>
        <w:rPr>
          <w:rFonts w:eastAsia="Calibri" w:cs="Arial"/>
        </w:rPr>
      </w:pPr>
      <w:r w:rsidRPr="00461F8B">
        <w:rPr>
          <w:rFonts w:eastAsia="Calibri" w:cs="Arial"/>
        </w:rPr>
        <w:t>As ações orçamentárias utilizadas em 2025</w:t>
      </w:r>
      <w:r w:rsidR="003A691E">
        <w:rPr>
          <w:rFonts w:eastAsia="Calibri" w:cs="Arial"/>
        </w:rPr>
        <w:t>,</w:t>
      </w:r>
      <w:r w:rsidRPr="00461F8B">
        <w:rPr>
          <w:rFonts w:eastAsia="Calibri" w:cs="Arial"/>
        </w:rPr>
        <w:t xml:space="preserve"> referentes ao OFSS</w:t>
      </w:r>
      <w:r w:rsidR="003A691E">
        <w:rPr>
          <w:rFonts w:eastAsia="Calibri" w:cs="Arial"/>
        </w:rPr>
        <w:t>,</w:t>
      </w:r>
      <w:r w:rsidRPr="00461F8B">
        <w:rPr>
          <w:rFonts w:eastAsia="Calibri" w:cs="Arial"/>
        </w:rPr>
        <w:t xml:space="preserve"> foram</w:t>
      </w:r>
      <w:r w:rsidR="003A691E">
        <w:rPr>
          <w:rFonts w:eastAsia="Calibri" w:cs="Arial"/>
        </w:rPr>
        <w:t xml:space="preserve"> as seguintes</w:t>
      </w:r>
      <w:r w:rsidRPr="00461F8B">
        <w:rPr>
          <w:rFonts w:eastAsia="Calibri" w:cs="Arial"/>
        </w:rPr>
        <w:t xml:space="preserve">: </w:t>
      </w:r>
    </w:p>
    <w:p w14:paraId="0E390B11" w14:textId="509E601D" w:rsidR="00EB4357" w:rsidRPr="00461F8B" w:rsidRDefault="00461F8B" w:rsidP="00461F8B">
      <w:pPr>
        <w:rPr>
          <w:rFonts w:eastAsia="Calibri" w:cs="Arial"/>
        </w:rPr>
      </w:pPr>
      <w:r w:rsidRPr="00461F8B">
        <w:rPr>
          <w:rFonts w:eastAsia="Calibri" w:cs="Arial"/>
          <w:b/>
        </w:rPr>
        <w:t>Ação 20TP - Ativos Civis da União:</w:t>
      </w:r>
      <w:r w:rsidRPr="00461F8B">
        <w:rPr>
          <w:rFonts w:eastAsia="Calibri" w:cs="Arial"/>
        </w:rPr>
        <w:t xml:space="preserve"> </w:t>
      </w:r>
      <w:r w:rsidR="003A691E">
        <w:rPr>
          <w:rFonts w:eastAsia="Calibri" w:cs="Arial"/>
        </w:rPr>
        <w:t xml:space="preserve">destinada </w:t>
      </w:r>
      <w:r w:rsidRPr="00461F8B">
        <w:rPr>
          <w:rFonts w:eastAsia="Calibri" w:cs="Arial"/>
        </w:rPr>
        <w:t xml:space="preserve">ao cumprimento dos compromissos </w:t>
      </w:r>
      <w:r w:rsidR="003E433F">
        <w:rPr>
          <w:rFonts w:eastAsia="Calibri" w:cs="Arial"/>
        </w:rPr>
        <w:t>relacionados</w:t>
      </w:r>
      <w:r w:rsidRPr="00461F8B">
        <w:rPr>
          <w:rFonts w:eastAsia="Calibri" w:cs="Arial"/>
        </w:rPr>
        <w:t xml:space="preserve"> </w:t>
      </w:r>
      <w:r w:rsidR="003E433F">
        <w:rPr>
          <w:rFonts w:eastAsia="Calibri" w:cs="Arial"/>
        </w:rPr>
        <w:t>à</w:t>
      </w:r>
      <w:r w:rsidR="003E433F" w:rsidRPr="00461F8B">
        <w:rPr>
          <w:rFonts w:eastAsia="Calibri" w:cs="Arial"/>
        </w:rPr>
        <w:t xml:space="preserve"> </w:t>
      </w:r>
      <w:r w:rsidRPr="00461F8B">
        <w:rPr>
          <w:rFonts w:eastAsia="Calibri" w:cs="Arial"/>
        </w:rPr>
        <w:t xml:space="preserve">folha de pagamento dos empregados ativos civis da Telebras. </w:t>
      </w:r>
      <w:r w:rsidR="007F0A59">
        <w:rPr>
          <w:rFonts w:eastAsia="Calibri" w:cs="Arial"/>
        </w:rPr>
        <w:t xml:space="preserve">Inclui </w:t>
      </w:r>
      <w:r w:rsidRPr="00461F8B">
        <w:rPr>
          <w:rFonts w:eastAsia="Calibri" w:cs="Arial"/>
        </w:rPr>
        <w:t xml:space="preserve">despesas </w:t>
      </w:r>
      <w:r w:rsidR="007F0A59">
        <w:rPr>
          <w:rFonts w:eastAsia="Calibri" w:cs="Arial"/>
        </w:rPr>
        <w:t>com</w:t>
      </w:r>
      <w:r w:rsidRPr="00461F8B">
        <w:rPr>
          <w:rFonts w:eastAsia="Calibri" w:cs="Arial"/>
        </w:rPr>
        <w:t xml:space="preserve"> vencimentos, contribuições, ressarcimentos, indenizações e </w:t>
      </w:r>
      <w:r w:rsidR="007F0A59">
        <w:rPr>
          <w:rFonts w:eastAsia="Calibri" w:cs="Arial"/>
        </w:rPr>
        <w:t xml:space="preserve">demais </w:t>
      </w:r>
      <w:r w:rsidRPr="00461F8B">
        <w:rPr>
          <w:rFonts w:eastAsia="Calibri" w:cs="Arial"/>
        </w:rPr>
        <w:t xml:space="preserve">despesas variáveis. </w:t>
      </w:r>
    </w:p>
    <w:p w14:paraId="0DF197EF" w14:textId="0791C157" w:rsidR="00B061F3" w:rsidRDefault="00461F8B" w:rsidP="00461F8B">
      <w:pPr>
        <w:rPr>
          <w:rFonts w:eastAsia="Calibri" w:cs="Arial"/>
          <w:b/>
        </w:rPr>
      </w:pPr>
      <w:r w:rsidRPr="00461F8B">
        <w:rPr>
          <w:rFonts w:eastAsia="Calibri" w:cs="Arial"/>
          <w:b/>
        </w:rPr>
        <w:t>Ação 212B - Benefícios Obrigatórios aos Servidores Civis, Empregados, Militares e seus Dependentes:</w:t>
      </w:r>
      <w:r w:rsidRPr="00461F8B">
        <w:rPr>
          <w:rFonts w:eastAsia="Calibri" w:cs="Arial"/>
        </w:rPr>
        <w:t xml:space="preserve"> </w:t>
      </w:r>
      <w:r w:rsidR="00F04289">
        <w:rPr>
          <w:rFonts w:eastAsia="Calibri" w:cs="Arial"/>
        </w:rPr>
        <w:t>compreende d</w:t>
      </w:r>
      <w:r w:rsidRPr="00461F8B">
        <w:rPr>
          <w:rFonts w:eastAsia="Calibri" w:cs="Arial"/>
        </w:rPr>
        <w:t>espesas como auxílio alimentação, auxílio transporte e auxílio creche.</w:t>
      </w:r>
    </w:p>
    <w:p w14:paraId="32E37C75" w14:textId="634EA873" w:rsidR="00461F8B" w:rsidRPr="00461F8B" w:rsidRDefault="00461F8B" w:rsidP="00461F8B">
      <w:pPr>
        <w:rPr>
          <w:rFonts w:eastAsia="Calibri" w:cs="Arial"/>
        </w:rPr>
      </w:pPr>
      <w:r w:rsidRPr="00461F8B">
        <w:rPr>
          <w:rFonts w:eastAsia="Calibri" w:cs="Arial"/>
          <w:b/>
        </w:rPr>
        <w:lastRenderedPageBreak/>
        <w:t>Ação 2004 - Assistência Médica e Odontológica aos Servidores Civis, Empregados, Militares e seus Dependentes</w:t>
      </w:r>
      <w:r w:rsidRPr="00461F8B">
        <w:rPr>
          <w:rFonts w:eastAsia="Calibri" w:cs="Arial"/>
        </w:rPr>
        <w:t xml:space="preserve">: </w:t>
      </w:r>
      <w:r w:rsidR="00F04289">
        <w:rPr>
          <w:rFonts w:eastAsia="Calibri" w:cs="Arial"/>
        </w:rPr>
        <w:t xml:space="preserve">refere-se </w:t>
      </w:r>
      <w:r w:rsidR="00867969">
        <w:rPr>
          <w:rFonts w:eastAsia="Calibri" w:cs="Arial"/>
        </w:rPr>
        <w:t>à c</w:t>
      </w:r>
      <w:r w:rsidRPr="00461F8B">
        <w:rPr>
          <w:rFonts w:eastAsia="Calibri" w:cs="Arial"/>
        </w:rPr>
        <w:t>oncessão suplementar do benefício de assistência médico hospitalar e odontológica aos empregados, ativos e inativos, dependentes e pensionistas.</w:t>
      </w:r>
    </w:p>
    <w:p w14:paraId="5C2A6859" w14:textId="718AC1AE" w:rsidR="00461F8B" w:rsidRPr="00461F8B" w:rsidRDefault="00461F8B" w:rsidP="00461F8B">
      <w:pPr>
        <w:rPr>
          <w:rFonts w:eastAsia="Calibri" w:cs="Arial"/>
        </w:rPr>
      </w:pPr>
      <w:r w:rsidRPr="00461F8B">
        <w:rPr>
          <w:rFonts w:eastAsia="Calibri" w:cs="Arial"/>
          <w:b/>
        </w:rPr>
        <w:t>Ação 0022 - Sentenças Judiciais Devidas por Empresas Estatais:</w:t>
      </w:r>
      <w:r w:rsidRPr="00461F8B">
        <w:rPr>
          <w:rFonts w:eastAsia="Calibri" w:cs="Arial"/>
        </w:rPr>
        <w:t xml:space="preserve"> </w:t>
      </w:r>
      <w:r w:rsidR="0070486B">
        <w:rPr>
          <w:rFonts w:eastAsia="Calibri" w:cs="Arial"/>
        </w:rPr>
        <w:t xml:space="preserve">contempla </w:t>
      </w:r>
      <w:r w:rsidR="00D90288">
        <w:rPr>
          <w:rFonts w:eastAsia="Calibri" w:cs="Arial"/>
        </w:rPr>
        <w:t xml:space="preserve">despesas </w:t>
      </w:r>
      <w:r w:rsidRPr="00461F8B">
        <w:rPr>
          <w:rFonts w:eastAsia="Calibri" w:cs="Arial"/>
        </w:rPr>
        <w:t xml:space="preserve">decorrentes do cumprimento de decisões judiciais devidas por </w:t>
      </w:r>
      <w:r w:rsidR="00E73228">
        <w:rPr>
          <w:rFonts w:eastAsia="Calibri" w:cs="Arial"/>
        </w:rPr>
        <w:t>e</w:t>
      </w:r>
      <w:r w:rsidRPr="00461F8B">
        <w:rPr>
          <w:rFonts w:eastAsia="Calibri" w:cs="Arial"/>
        </w:rPr>
        <w:t xml:space="preserve">mpresas </w:t>
      </w:r>
      <w:r w:rsidR="00E73228">
        <w:rPr>
          <w:rFonts w:eastAsia="Calibri" w:cs="Arial"/>
        </w:rPr>
        <w:t>p</w:t>
      </w:r>
      <w:r w:rsidR="00E73228" w:rsidRPr="00461F8B">
        <w:rPr>
          <w:rFonts w:eastAsia="Calibri" w:cs="Arial"/>
        </w:rPr>
        <w:t xml:space="preserve">úblicas </w:t>
      </w:r>
      <w:r w:rsidRPr="00461F8B">
        <w:rPr>
          <w:rFonts w:eastAsia="Calibri" w:cs="Arial"/>
        </w:rPr>
        <w:t xml:space="preserve">e </w:t>
      </w:r>
      <w:r w:rsidR="00E73228">
        <w:rPr>
          <w:rFonts w:eastAsia="Calibri" w:cs="Arial"/>
        </w:rPr>
        <w:t>s</w:t>
      </w:r>
      <w:r w:rsidRPr="00461F8B">
        <w:rPr>
          <w:rFonts w:eastAsia="Calibri" w:cs="Arial"/>
        </w:rPr>
        <w:t xml:space="preserve">ociedades de </w:t>
      </w:r>
      <w:r w:rsidR="00E73228">
        <w:rPr>
          <w:rFonts w:eastAsia="Calibri" w:cs="Arial"/>
        </w:rPr>
        <w:t>e</w:t>
      </w:r>
      <w:r w:rsidRPr="00461F8B">
        <w:rPr>
          <w:rFonts w:eastAsia="Calibri" w:cs="Arial"/>
        </w:rPr>
        <w:t xml:space="preserve">conomia </w:t>
      </w:r>
      <w:r w:rsidR="00E73228">
        <w:rPr>
          <w:rFonts w:eastAsia="Calibri" w:cs="Arial"/>
        </w:rPr>
        <w:t>m</w:t>
      </w:r>
      <w:r w:rsidR="00E73228" w:rsidRPr="00461F8B">
        <w:rPr>
          <w:rFonts w:eastAsia="Calibri" w:cs="Arial"/>
        </w:rPr>
        <w:t>ista</w:t>
      </w:r>
      <w:r w:rsidRPr="00461F8B">
        <w:rPr>
          <w:rFonts w:eastAsia="Calibri" w:cs="Arial"/>
        </w:rPr>
        <w:t xml:space="preserve">. </w:t>
      </w:r>
    </w:p>
    <w:p w14:paraId="61F201FC" w14:textId="0B44CF98" w:rsidR="00461F8B" w:rsidRPr="00461F8B" w:rsidRDefault="00461F8B" w:rsidP="00461F8B">
      <w:pPr>
        <w:rPr>
          <w:rFonts w:eastAsia="Calibri" w:cs="Arial"/>
        </w:rPr>
      </w:pPr>
      <w:r w:rsidRPr="00461F8B">
        <w:rPr>
          <w:rFonts w:eastAsia="Calibri" w:cs="Arial"/>
          <w:b/>
        </w:rPr>
        <w:t>Ação 0283 - Amortização e Encargos de Financiamento da Dívida Contratual Interna:</w:t>
      </w:r>
      <w:r w:rsidRPr="00461F8B">
        <w:rPr>
          <w:rFonts w:eastAsia="Calibri" w:cs="Arial"/>
        </w:rPr>
        <w:t xml:space="preserve"> </w:t>
      </w:r>
      <w:r w:rsidR="002B5ADD">
        <w:rPr>
          <w:rFonts w:eastAsia="Calibri" w:cs="Arial"/>
        </w:rPr>
        <w:t xml:space="preserve">destina à </w:t>
      </w:r>
      <w:r w:rsidRPr="00461F8B">
        <w:rPr>
          <w:rFonts w:eastAsia="Calibri" w:cs="Arial"/>
        </w:rPr>
        <w:t xml:space="preserve">amortização e o pagamento de juros do financiamento </w:t>
      </w:r>
      <w:r w:rsidR="002B5ADD">
        <w:rPr>
          <w:rFonts w:eastAsia="Calibri" w:cs="Arial"/>
        </w:rPr>
        <w:t xml:space="preserve">contratado </w:t>
      </w:r>
      <w:r w:rsidR="00D31953">
        <w:rPr>
          <w:rFonts w:eastAsia="Calibri" w:cs="Arial"/>
        </w:rPr>
        <w:t xml:space="preserve">junto à </w:t>
      </w:r>
      <w:r w:rsidRPr="00461F8B">
        <w:rPr>
          <w:rFonts w:eastAsia="Calibri" w:cs="Arial"/>
        </w:rPr>
        <w:t>Financiadora de Estudos e Projetos</w:t>
      </w:r>
      <w:r w:rsidR="00D31953">
        <w:rPr>
          <w:rFonts w:eastAsia="Calibri" w:cs="Arial"/>
        </w:rPr>
        <w:t xml:space="preserve"> (Finep)</w:t>
      </w:r>
      <w:r w:rsidRPr="00461F8B">
        <w:rPr>
          <w:rFonts w:eastAsia="Calibri" w:cs="Arial"/>
        </w:rPr>
        <w:t>, destinado ao Projeto do Satélite Geoestacionário de Defesa e Comunicações</w:t>
      </w:r>
      <w:r w:rsidR="00700D7B">
        <w:rPr>
          <w:rFonts w:eastAsia="Calibri" w:cs="Arial"/>
        </w:rPr>
        <w:t xml:space="preserve"> (</w:t>
      </w:r>
      <w:r w:rsidRPr="00461F8B">
        <w:rPr>
          <w:rFonts w:eastAsia="Calibri" w:cs="Arial"/>
        </w:rPr>
        <w:t>SGDC</w:t>
      </w:r>
      <w:r w:rsidR="00700D7B">
        <w:rPr>
          <w:rFonts w:eastAsia="Calibri" w:cs="Arial"/>
        </w:rPr>
        <w:t>)</w:t>
      </w:r>
      <w:r w:rsidRPr="00461F8B">
        <w:rPr>
          <w:rFonts w:eastAsia="Calibri" w:cs="Arial"/>
        </w:rPr>
        <w:t xml:space="preserve">. </w:t>
      </w:r>
    </w:p>
    <w:p w14:paraId="1C4310B8" w14:textId="6CD1DBC2" w:rsidR="00461F8B" w:rsidRPr="00461F8B" w:rsidRDefault="00461F8B" w:rsidP="00461F8B">
      <w:pPr>
        <w:rPr>
          <w:rFonts w:eastAsia="Calibri" w:cs="Arial"/>
        </w:rPr>
      </w:pPr>
      <w:r w:rsidRPr="00461F8B">
        <w:rPr>
          <w:rFonts w:eastAsia="Calibri" w:cs="Arial"/>
          <w:b/>
        </w:rPr>
        <w:t>Ação 15UI - Implantação da Infraestrutura para a Prestação de Serviço de Comunicação de Dados para Inclusão Digital:</w:t>
      </w:r>
      <w:r w:rsidRPr="00461F8B">
        <w:rPr>
          <w:rFonts w:eastAsia="Calibri" w:cs="Arial"/>
        </w:rPr>
        <w:t xml:space="preserve"> </w:t>
      </w:r>
      <w:r w:rsidR="00051B23">
        <w:rPr>
          <w:rFonts w:eastAsia="Calibri" w:cs="Arial"/>
        </w:rPr>
        <w:t>v</w:t>
      </w:r>
      <w:r w:rsidRPr="00461F8B">
        <w:rPr>
          <w:rFonts w:eastAsia="Calibri" w:cs="Arial"/>
        </w:rPr>
        <w:t xml:space="preserve">isa </w:t>
      </w:r>
      <w:r w:rsidR="00051B23">
        <w:rPr>
          <w:rFonts w:eastAsia="Calibri" w:cs="Arial"/>
        </w:rPr>
        <w:t>ampliar</w:t>
      </w:r>
      <w:r w:rsidR="00051B23" w:rsidRPr="00461F8B">
        <w:rPr>
          <w:rFonts w:eastAsia="Calibri" w:cs="Arial"/>
        </w:rPr>
        <w:t xml:space="preserve"> </w:t>
      </w:r>
      <w:r w:rsidRPr="00461F8B">
        <w:rPr>
          <w:rFonts w:eastAsia="Calibri" w:cs="Arial"/>
        </w:rPr>
        <w:t xml:space="preserve">o acesso à </w:t>
      </w:r>
      <w:r w:rsidR="00051B23">
        <w:rPr>
          <w:rFonts w:eastAsia="Calibri" w:cs="Arial"/>
        </w:rPr>
        <w:t>i</w:t>
      </w:r>
      <w:r w:rsidR="00051B23" w:rsidRPr="00461F8B">
        <w:rPr>
          <w:rFonts w:eastAsia="Calibri" w:cs="Arial"/>
        </w:rPr>
        <w:t xml:space="preserve">nternet </w:t>
      </w:r>
      <w:r w:rsidRPr="00461F8B">
        <w:rPr>
          <w:rFonts w:eastAsia="Calibri" w:cs="Arial"/>
        </w:rPr>
        <w:t>em banda larga aos cidadãos, instituições,</w:t>
      </w:r>
      <w:r w:rsidR="007E4467">
        <w:rPr>
          <w:rFonts w:eastAsia="Calibri" w:cs="Arial"/>
        </w:rPr>
        <w:t xml:space="preserve"> órgãos governamentais</w:t>
      </w:r>
      <w:r w:rsidRPr="00461F8B">
        <w:rPr>
          <w:rFonts w:eastAsia="Calibri" w:cs="Arial"/>
        </w:rPr>
        <w:t>, entidades da sociedade civil e empresas</w:t>
      </w:r>
      <w:r w:rsidR="00E80474">
        <w:rPr>
          <w:rFonts w:eastAsia="Calibri" w:cs="Arial"/>
        </w:rPr>
        <w:t>, mediante expansão</w:t>
      </w:r>
      <w:r w:rsidR="00D92E9C">
        <w:rPr>
          <w:rFonts w:eastAsia="Calibri" w:cs="Arial"/>
        </w:rPr>
        <w:t xml:space="preserve"> d</w:t>
      </w:r>
      <w:r w:rsidRPr="00461F8B">
        <w:rPr>
          <w:rFonts w:eastAsia="Calibri" w:cs="Arial"/>
        </w:rPr>
        <w:t>a cobertura,</w:t>
      </w:r>
      <w:r w:rsidR="00D92E9C">
        <w:rPr>
          <w:rFonts w:eastAsia="Calibri" w:cs="Arial"/>
        </w:rPr>
        <w:t xml:space="preserve"> aumento</w:t>
      </w:r>
      <w:r w:rsidRPr="00461F8B">
        <w:rPr>
          <w:rFonts w:eastAsia="Calibri" w:cs="Arial"/>
        </w:rPr>
        <w:t xml:space="preserve"> </w:t>
      </w:r>
      <w:r w:rsidR="00D92E9C">
        <w:rPr>
          <w:rFonts w:eastAsia="Calibri" w:cs="Arial"/>
        </w:rPr>
        <w:t>d</w:t>
      </w:r>
      <w:r w:rsidRPr="00461F8B">
        <w:rPr>
          <w:rFonts w:eastAsia="Calibri" w:cs="Arial"/>
        </w:rPr>
        <w:t xml:space="preserve">a velocidade de transmissão e </w:t>
      </w:r>
      <w:r w:rsidR="00D92E9C" w:rsidRPr="00461F8B">
        <w:rPr>
          <w:rFonts w:eastAsia="Calibri" w:cs="Arial"/>
        </w:rPr>
        <w:t>redu</w:t>
      </w:r>
      <w:r w:rsidR="00D92E9C">
        <w:rPr>
          <w:rFonts w:eastAsia="Calibri" w:cs="Arial"/>
        </w:rPr>
        <w:t>ção</w:t>
      </w:r>
      <w:r w:rsidR="0037700F">
        <w:rPr>
          <w:rFonts w:eastAsia="Calibri" w:cs="Arial"/>
        </w:rPr>
        <w:t xml:space="preserve"> d</w:t>
      </w:r>
      <w:r w:rsidRPr="00461F8B">
        <w:rPr>
          <w:rFonts w:eastAsia="Calibri" w:cs="Arial"/>
        </w:rPr>
        <w:t xml:space="preserve">o </w:t>
      </w:r>
      <w:r w:rsidR="0037700F">
        <w:rPr>
          <w:rFonts w:eastAsia="Calibri" w:cs="Arial"/>
        </w:rPr>
        <w:t>valor</w:t>
      </w:r>
      <w:r w:rsidR="0037700F" w:rsidRPr="00461F8B">
        <w:rPr>
          <w:rFonts w:eastAsia="Calibri" w:cs="Arial"/>
        </w:rPr>
        <w:t xml:space="preserve"> </w:t>
      </w:r>
      <w:r w:rsidRPr="00461F8B">
        <w:rPr>
          <w:rFonts w:eastAsia="Calibri" w:cs="Arial"/>
        </w:rPr>
        <w:t xml:space="preserve">final para o consumidor. </w:t>
      </w:r>
      <w:r w:rsidR="00AD25A3">
        <w:rPr>
          <w:rFonts w:eastAsia="Calibri" w:cs="Arial"/>
        </w:rPr>
        <w:t>A ação está associada a</w:t>
      </w:r>
      <w:r w:rsidRPr="00461F8B">
        <w:rPr>
          <w:rFonts w:eastAsia="Calibri" w:cs="Arial"/>
        </w:rPr>
        <w:t xml:space="preserve">o </w:t>
      </w:r>
      <w:r w:rsidRPr="00461F8B">
        <w:rPr>
          <w:rFonts w:eastAsia="Calibri" w:cs="Arial"/>
          <w:i/>
        </w:rPr>
        <w:t>Programa Conecta Brasil</w:t>
      </w:r>
      <w:r w:rsidRPr="00461F8B">
        <w:rPr>
          <w:rFonts w:eastAsia="Calibri" w:cs="Arial"/>
        </w:rPr>
        <w:t xml:space="preserve">, </w:t>
      </w:r>
      <w:r w:rsidR="00AD25A3">
        <w:rPr>
          <w:rFonts w:eastAsia="Calibri" w:cs="Arial"/>
        </w:rPr>
        <w:t xml:space="preserve">instituído </w:t>
      </w:r>
      <w:r w:rsidR="00E0733A">
        <w:rPr>
          <w:rFonts w:eastAsia="Calibri" w:cs="Arial"/>
        </w:rPr>
        <w:t>pelo</w:t>
      </w:r>
      <w:r w:rsidRPr="00461F8B">
        <w:rPr>
          <w:rFonts w:eastAsia="Calibri" w:cs="Arial"/>
        </w:rPr>
        <w:t xml:space="preserve"> Decreto nº 9.612, de 17 de dezembro de 2018</w:t>
      </w:r>
      <w:r w:rsidR="00E0733A">
        <w:rPr>
          <w:rFonts w:eastAsia="Calibri" w:cs="Arial"/>
        </w:rPr>
        <w:t xml:space="preserve">, cujo objetivo é </w:t>
      </w:r>
      <w:r w:rsidRPr="00461F8B">
        <w:rPr>
          <w:rFonts w:eastAsia="Calibri" w:cs="Arial"/>
        </w:rPr>
        <w:t xml:space="preserve">massificar o acesso à banda larga </w:t>
      </w:r>
      <w:r w:rsidR="003D4443">
        <w:rPr>
          <w:rFonts w:eastAsia="Calibri" w:cs="Arial"/>
        </w:rPr>
        <w:t>no país</w:t>
      </w:r>
      <w:r w:rsidRPr="00461F8B">
        <w:rPr>
          <w:rFonts w:eastAsia="Calibri" w:cs="Arial"/>
        </w:rPr>
        <w:t>.</w:t>
      </w:r>
    </w:p>
    <w:p w14:paraId="53E51319" w14:textId="267092D1" w:rsidR="00461F8B" w:rsidRPr="00461F8B" w:rsidRDefault="00461F8B" w:rsidP="00461F8B">
      <w:pPr>
        <w:rPr>
          <w:rFonts w:eastAsia="Calibri" w:cs="Arial"/>
        </w:rPr>
      </w:pPr>
      <w:r w:rsidRPr="00461F8B">
        <w:rPr>
          <w:rFonts w:eastAsia="Calibri" w:cs="Arial"/>
          <w:b/>
        </w:rPr>
        <w:t>Ação 21C8 - Operação da Infraestrutura da Rede de Serviço de Comunicação de Dados do Programa Conecta Brasil:</w:t>
      </w:r>
      <w:r w:rsidRPr="00461F8B">
        <w:rPr>
          <w:rFonts w:eastAsia="Calibri" w:cs="Arial"/>
        </w:rPr>
        <w:t xml:space="preserve"> </w:t>
      </w:r>
      <w:r w:rsidR="00726ABC">
        <w:rPr>
          <w:rFonts w:eastAsia="Calibri" w:cs="Arial"/>
        </w:rPr>
        <w:t>destina</w:t>
      </w:r>
      <w:r w:rsidR="004F426F">
        <w:rPr>
          <w:rFonts w:eastAsia="Calibri" w:cs="Arial"/>
        </w:rPr>
        <w:t>-se</w:t>
      </w:r>
      <w:r w:rsidR="00726ABC" w:rsidRPr="00461F8B">
        <w:rPr>
          <w:rFonts w:eastAsia="Calibri" w:cs="Arial"/>
        </w:rPr>
        <w:t xml:space="preserve"> </w:t>
      </w:r>
      <w:r w:rsidR="004F426F">
        <w:rPr>
          <w:rFonts w:eastAsia="Calibri" w:cs="Arial"/>
        </w:rPr>
        <w:t>à</w:t>
      </w:r>
      <w:r w:rsidR="004F426F" w:rsidRPr="00461F8B">
        <w:rPr>
          <w:rFonts w:eastAsia="Calibri" w:cs="Arial"/>
        </w:rPr>
        <w:t xml:space="preserve"> </w:t>
      </w:r>
      <w:r w:rsidRPr="00461F8B">
        <w:rPr>
          <w:rFonts w:eastAsia="Calibri" w:cs="Arial"/>
        </w:rPr>
        <w:t xml:space="preserve">disponibilização e </w:t>
      </w:r>
      <w:r w:rsidR="004F426F">
        <w:rPr>
          <w:rFonts w:eastAsia="Calibri" w:cs="Arial"/>
        </w:rPr>
        <w:t xml:space="preserve">ao </w:t>
      </w:r>
      <w:r w:rsidRPr="00461F8B">
        <w:rPr>
          <w:rFonts w:eastAsia="Calibri" w:cs="Arial"/>
        </w:rPr>
        <w:t xml:space="preserve">fornecimento dos serviços de comunicação multimídia contratados pelos clientes da Telebras, em </w:t>
      </w:r>
      <w:r w:rsidR="004F426F">
        <w:rPr>
          <w:rFonts w:eastAsia="Calibri" w:cs="Arial"/>
        </w:rPr>
        <w:t>conformidade com a</w:t>
      </w:r>
      <w:r w:rsidRPr="00461F8B">
        <w:rPr>
          <w:rFonts w:eastAsia="Calibri" w:cs="Arial"/>
        </w:rPr>
        <w:t xml:space="preserve">s políticas públicas de telecomunicações e </w:t>
      </w:r>
      <w:r w:rsidR="004F426F">
        <w:rPr>
          <w:rFonts w:eastAsia="Calibri" w:cs="Arial"/>
        </w:rPr>
        <w:t xml:space="preserve">com </w:t>
      </w:r>
      <w:r w:rsidRPr="00461F8B">
        <w:rPr>
          <w:rFonts w:eastAsia="Calibri" w:cs="Arial"/>
        </w:rPr>
        <w:t xml:space="preserve">a finalidade e missão institucional da </w:t>
      </w:r>
      <w:r w:rsidR="004F426F">
        <w:rPr>
          <w:rFonts w:eastAsia="Calibri" w:cs="Arial"/>
        </w:rPr>
        <w:t>empresa</w:t>
      </w:r>
      <w:r w:rsidRPr="00461F8B">
        <w:rPr>
          <w:rFonts w:eastAsia="Calibri" w:cs="Arial"/>
        </w:rPr>
        <w:t>.</w:t>
      </w:r>
    </w:p>
    <w:p w14:paraId="161A7F06" w14:textId="4F344687" w:rsidR="00461F8B" w:rsidRPr="00461F8B" w:rsidRDefault="00461F8B" w:rsidP="00461F8B">
      <w:pPr>
        <w:rPr>
          <w:rFonts w:eastAsia="Calibri" w:cs="Arial"/>
        </w:rPr>
      </w:pPr>
      <w:r w:rsidRPr="00461F8B">
        <w:rPr>
          <w:rFonts w:eastAsia="Calibri" w:cs="Arial"/>
          <w:b/>
        </w:rPr>
        <w:t>Ação 2000 - Administração da Unidade:</w:t>
      </w:r>
      <w:r w:rsidRPr="00461F8B">
        <w:rPr>
          <w:rFonts w:eastAsia="Calibri" w:cs="Arial"/>
        </w:rPr>
        <w:t xml:space="preserve"> </w:t>
      </w:r>
      <w:r w:rsidR="001137A3">
        <w:rPr>
          <w:rFonts w:eastAsia="Calibri" w:cs="Arial"/>
        </w:rPr>
        <w:t xml:space="preserve">complementa </w:t>
      </w:r>
      <w:r w:rsidRPr="00461F8B">
        <w:rPr>
          <w:rFonts w:eastAsia="Calibri" w:cs="Arial"/>
        </w:rPr>
        <w:t xml:space="preserve">despesas que não </w:t>
      </w:r>
      <w:r w:rsidR="00055729">
        <w:rPr>
          <w:rFonts w:eastAsia="Calibri" w:cs="Arial"/>
        </w:rPr>
        <w:t xml:space="preserve">podem ser </w:t>
      </w:r>
      <w:r w:rsidRPr="00461F8B">
        <w:rPr>
          <w:rFonts w:eastAsia="Calibri" w:cs="Arial"/>
        </w:rPr>
        <w:t>apropria</w:t>
      </w:r>
      <w:r w:rsidR="00055729">
        <w:rPr>
          <w:rFonts w:eastAsia="Calibri" w:cs="Arial"/>
        </w:rPr>
        <w:t>das</w:t>
      </w:r>
      <w:r w:rsidRPr="00461F8B">
        <w:rPr>
          <w:rFonts w:eastAsia="Calibri" w:cs="Arial"/>
        </w:rPr>
        <w:t xml:space="preserve"> </w:t>
      </w:r>
      <w:r w:rsidR="00055729">
        <w:rPr>
          <w:rFonts w:eastAsia="Calibri" w:cs="Arial"/>
        </w:rPr>
        <w:t xml:space="preserve">diretamente às </w:t>
      </w:r>
      <w:r w:rsidRPr="00461F8B">
        <w:rPr>
          <w:rFonts w:eastAsia="Calibri" w:cs="Arial"/>
        </w:rPr>
        <w:t xml:space="preserve">ações finalísticas, </w:t>
      </w:r>
      <w:r w:rsidR="000D3582">
        <w:rPr>
          <w:rFonts w:eastAsia="Calibri" w:cs="Arial"/>
        </w:rPr>
        <w:t xml:space="preserve">abrangendo </w:t>
      </w:r>
      <w:r w:rsidRPr="00461F8B">
        <w:rPr>
          <w:rFonts w:eastAsia="Calibri" w:cs="Arial"/>
        </w:rPr>
        <w:t>produtos</w:t>
      </w:r>
      <w:r w:rsidR="000D3582">
        <w:rPr>
          <w:rFonts w:eastAsia="Calibri" w:cs="Arial"/>
        </w:rPr>
        <w:t>,</w:t>
      </w:r>
      <w:r w:rsidRPr="00461F8B">
        <w:rPr>
          <w:rFonts w:eastAsia="Calibri" w:cs="Arial"/>
        </w:rPr>
        <w:t xml:space="preserve"> serviços e demais atividades-meio necessárias à gestão e à administração da unidade. </w:t>
      </w:r>
      <w:r w:rsidR="009415BE">
        <w:rPr>
          <w:rFonts w:eastAsia="Calibri" w:cs="Arial"/>
        </w:rPr>
        <w:t xml:space="preserve">Inclui </w:t>
      </w:r>
      <w:r w:rsidRPr="00461F8B">
        <w:rPr>
          <w:rFonts w:eastAsia="Calibri" w:cs="Arial"/>
        </w:rPr>
        <w:t xml:space="preserve">despesas com obrigações tributárias, tecnologia da informação e comunicação, </w:t>
      </w:r>
      <w:r w:rsidR="003E5F43">
        <w:rPr>
          <w:rFonts w:eastAsia="Calibri" w:cs="Arial"/>
        </w:rPr>
        <w:t xml:space="preserve">contratação de </w:t>
      </w:r>
      <w:r w:rsidRPr="00461F8B">
        <w:rPr>
          <w:rFonts w:eastAsia="Calibri" w:cs="Arial"/>
        </w:rPr>
        <w:t xml:space="preserve">serviços de terceiros, diárias e passagens, </w:t>
      </w:r>
      <w:r w:rsidR="003E5F43">
        <w:rPr>
          <w:rFonts w:eastAsia="Calibri" w:cs="Arial"/>
        </w:rPr>
        <w:t xml:space="preserve">aquisição de </w:t>
      </w:r>
      <w:r w:rsidRPr="00461F8B">
        <w:rPr>
          <w:rFonts w:eastAsia="Calibri" w:cs="Arial"/>
        </w:rPr>
        <w:t>materiais e consultorias.</w:t>
      </w:r>
    </w:p>
    <w:p w14:paraId="1187D3F6" w14:textId="5F5CFB5C" w:rsidR="00461F8B" w:rsidRPr="00461F8B" w:rsidRDefault="00461F8B" w:rsidP="00461F8B">
      <w:pPr>
        <w:rPr>
          <w:rFonts w:eastAsia="Calibri" w:cs="Arial"/>
        </w:rPr>
      </w:pPr>
      <w:r w:rsidRPr="00461F8B">
        <w:rPr>
          <w:rFonts w:eastAsia="Calibri" w:cs="Arial"/>
          <w:b/>
        </w:rPr>
        <w:t>Ação 216H - Ajuda de Custo para Moradia ou Auxílio-Moradia a Agentes Públicos:</w:t>
      </w:r>
      <w:r w:rsidRPr="00461F8B">
        <w:rPr>
          <w:rFonts w:eastAsia="Calibri" w:cs="Arial"/>
        </w:rPr>
        <w:t xml:space="preserve"> </w:t>
      </w:r>
      <w:r w:rsidR="00975179">
        <w:rPr>
          <w:rFonts w:eastAsia="Calibri" w:cs="Arial"/>
        </w:rPr>
        <w:t>contempla despesas destinadas ao pagamento de a</w:t>
      </w:r>
      <w:r w:rsidRPr="00461F8B">
        <w:rPr>
          <w:rFonts w:eastAsia="Calibri" w:cs="Arial"/>
        </w:rPr>
        <w:t>juda de custo para moradia ou auxílio-moradia.</w:t>
      </w:r>
    </w:p>
    <w:p w14:paraId="22DB427C" w14:textId="66F00862" w:rsidR="00461F8B" w:rsidRDefault="00461F8B" w:rsidP="00461F8B">
      <w:pPr>
        <w:rPr>
          <w:rFonts w:eastAsia="Calibri" w:cs="Arial"/>
        </w:rPr>
      </w:pPr>
      <w:r w:rsidRPr="00461F8B">
        <w:rPr>
          <w:rFonts w:eastAsia="Calibri" w:cs="Arial"/>
          <w:b/>
        </w:rPr>
        <w:t>Ação 0Z00 - Reserva de Contingência Financeira:</w:t>
      </w:r>
      <w:r w:rsidRPr="00461F8B">
        <w:rPr>
          <w:rFonts w:eastAsia="Calibri" w:cs="Arial"/>
        </w:rPr>
        <w:t xml:space="preserve"> </w:t>
      </w:r>
      <w:r w:rsidR="00997157">
        <w:rPr>
          <w:rFonts w:eastAsia="Calibri" w:cs="Arial"/>
        </w:rPr>
        <w:t>c</w:t>
      </w:r>
      <w:r w:rsidRPr="00461F8B">
        <w:rPr>
          <w:rFonts w:eastAsia="Calibri" w:cs="Arial"/>
        </w:rPr>
        <w:t xml:space="preserve">onforme </w:t>
      </w:r>
      <w:r w:rsidR="00997157">
        <w:rPr>
          <w:rFonts w:eastAsia="Calibri" w:cs="Arial"/>
        </w:rPr>
        <w:t xml:space="preserve">dispõe o </w:t>
      </w:r>
      <w:r w:rsidRPr="00461F8B">
        <w:rPr>
          <w:rFonts w:eastAsia="Calibri" w:cs="Arial"/>
        </w:rPr>
        <w:t>Decreto Lei nº 200, de 25</w:t>
      </w:r>
      <w:r w:rsidR="00997157">
        <w:rPr>
          <w:rFonts w:eastAsia="Calibri" w:cs="Arial"/>
        </w:rPr>
        <w:t xml:space="preserve"> de </w:t>
      </w:r>
      <w:r w:rsidR="00582128">
        <w:rPr>
          <w:rFonts w:eastAsia="Calibri" w:cs="Arial"/>
        </w:rPr>
        <w:t xml:space="preserve">fevereiro de </w:t>
      </w:r>
      <w:r w:rsidRPr="00461F8B">
        <w:rPr>
          <w:rFonts w:eastAsia="Calibri" w:cs="Arial"/>
        </w:rPr>
        <w:t xml:space="preserve">1967, a Reserva de Contingência é uma dotação global </w:t>
      </w:r>
      <w:r w:rsidR="00582128">
        <w:rPr>
          <w:rFonts w:eastAsia="Calibri" w:cs="Arial"/>
        </w:rPr>
        <w:t>destinada à abertura de</w:t>
      </w:r>
      <w:r w:rsidRPr="00461F8B">
        <w:rPr>
          <w:rFonts w:eastAsia="Calibri" w:cs="Arial"/>
        </w:rPr>
        <w:t xml:space="preserve"> créditos adicionais</w:t>
      </w:r>
      <w:r w:rsidR="00582128">
        <w:rPr>
          <w:rFonts w:eastAsia="Calibri" w:cs="Arial"/>
        </w:rPr>
        <w:t>.</w:t>
      </w:r>
      <w:r w:rsidR="002D412D">
        <w:rPr>
          <w:rFonts w:eastAsia="Calibri" w:cs="Arial"/>
        </w:rPr>
        <w:t xml:space="preserve"> De acordo com o</w:t>
      </w:r>
      <w:r w:rsidRPr="00461F8B">
        <w:rPr>
          <w:rFonts w:eastAsia="Calibri" w:cs="Arial"/>
        </w:rPr>
        <w:t xml:space="preserve"> art. 5º </w:t>
      </w:r>
      <w:r w:rsidR="002D412D">
        <w:rPr>
          <w:rFonts w:eastAsia="Calibri" w:cs="Arial"/>
        </w:rPr>
        <w:t>da</w:t>
      </w:r>
      <w:r w:rsidRPr="00461F8B">
        <w:rPr>
          <w:rFonts w:eastAsia="Calibri" w:cs="Arial"/>
        </w:rPr>
        <w:t xml:space="preserve"> Lei de Responsabilidade Fiscal</w:t>
      </w:r>
      <w:r w:rsidR="002D412D">
        <w:rPr>
          <w:rFonts w:eastAsia="Calibri" w:cs="Arial"/>
        </w:rPr>
        <w:t xml:space="preserve"> (LRF)</w:t>
      </w:r>
      <w:r w:rsidR="004B56AB">
        <w:rPr>
          <w:rFonts w:eastAsia="Calibri" w:cs="Arial"/>
        </w:rPr>
        <w:t xml:space="preserve">, a Reserva de Contingência deve atender </w:t>
      </w:r>
      <w:r w:rsidRPr="00461F8B">
        <w:rPr>
          <w:rFonts w:eastAsia="Calibri" w:cs="Arial"/>
        </w:rPr>
        <w:t xml:space="preserve">à cobertura de passivos contingentes e </w:t>
      </w:r>
      <w:r w:rsidR="004B56AB">
        <w:rPr>
          <w:rFonts w:eastAsia="Calibri" w:cs="Arial"/>
        </w:rPr>
        <w:t>demais</w:t>
      </w:r>
      <w:r w:rsidRPr="00461F8B">
        <w:rPr>
          <w:rFonts w:eastAsia="Calibri" w:cs="Arial"/>
        </w:rPr>
        <w:t xml:space="preserve"> riscos e eventos fiscais imprevistos.</w:t>
      </w:r>
    </w:p>
    <w:p w14:paraId="21E2DDAD" w14:textId="74C5E48C" w:rsidR="007D7EB1" w:rsidRDefault="00CC486F" w:rsidP="00CC486F">
      <w:pPr>
        <w:rPr>
          <w:rFonts w:eastAsia="Calibri" w:cs="Arial"/>
        </w:rPr>
      </w:pPr>
      <w:r w:rsidRPr="00CC486F">
        <w:rPr>
          <w:rFonts w:eastAsia="Calibri" w:cs="Arial"/>
        </w:rPr>
        <w:t xml:space="preserve">Conforme o Manual Técnico do Programa de Dispêndios Globais </w:t>
      </w:r>
      <w:r w:rsidR="0071318C">
        <w:rPr>
          <w:rFonts w:eastAsia="Calibri" w:cs="Arial"/>
        </w:rPr>
        <w:t>(</w:t>
      </w:r>
      <w:r w:rsidRPr="00CC486F">
        <w:rPr>
          <w:rFonts w:eastAsia="Calibri" w:cs="Arial"/>
        </w:rPr>
        <w:t>MT PDG</w:t>
      </w:r>
      <w:r w:rsidR="00E75367">
        <w:rPr>
          <w:rFonts w:eastAsia="Calibri" w:cs="Arial"/>
        </w:rPr>
        <w:t>)</w:t>
      </w:r>
      <w:r w:rsidRPr="00CC486F">
        <w:rPr>
          <w:rFonts w:eastAsia="Calibri" w:cs="Arial"/>
        </w:rPr>
        <w:t xml:space="preserve">, o PDG é a peça orçamentária das empresas estatais federais não dependentes </w:t>
      </w:r>
      <w:r w:rsidR="00E75367">
        <w:rPr>
          <w:rFonts w:eastAsia="Calibri" w:cs="Arial"/>
        </w:rPr>
        <w:t>e</w:t>
      </w:r>
      <w:r w:rsidRPr="00CC486F">
        <w:rPr>
          <w:rFonts w:eastAsia="Calibri" w:cs="Arial"/>
        </w:rPr>
        <w:t xml:space="preserve"> compreende as fontes de recursos e os dispêndios previstos para o </w:t>
      </w:r>
      <w:r w:rsidR="006712BA">
        <w:rPr>
          <w:rFonts w:eastAsia="Calibri" w:cs="Arial"/>
        </w:rPr>
        <w:t>exercício</w:t>
      </w:r>
      <w:r w:rsidRPr="00CC486F">
        <w:rPr>
          <w:rFonts w:eastAsia="Calibri" w:cs="Arial"/>
        </w:rPr>
        <w:t>, mantendo alinhamento com os registros contábeis das respectivas empresas.</w:t>
      </w:r>
    </w:p>
    <w:tbl>
      <w:tblPr>
        <w:tblW w:w="8880" w:type="dxa"/>
        <w:tblCellMar>
          <w:left w:w="70" w:type="dxa"/>
          <w:right w:w="70" w:type="dxa"/>
        </w:tblCellMar>
        <w:tblLook w:val="04A0" w:firstRow="1" w:lastRow="0" w:firstColumn="1" w:lastColumn="0" w:noHBand="0" w:noVBand="1"/>
      </w:tblPr>
      <w:tblGrid>
        <w:gridCol w:w="540"/>
        <w:gridCol w:w="4300"/>
        <w:gridCol w:w="1440"/>
        <w:gridCol w:w="1440"/>
        <w:gridCol w:w="1160"/>
      </w:tblGrid>
      <w:tr w:rsidR="00DC3CEF" w:rsidRPr="00F55C7B" w14:paraId="18AD4A44" w14:textId="77777777" w:rsidTr="00F55C7B">
        <w:trPr>
          <w:trHeight w:val="198"/>
        </w:trPr>
        <w:tc>
          <w:tcPr>
            <w:tcW w:w="540" w:type="dxa"/>
            <w:tcBorders>
              <w:top w:val="nil"/>
              <w:left w:val="nil"/>
              <w:bottom w:val="nil"/>
              <w:right w:val="nil"/>
            </w:tcBorders>
            <w:vAlign w:val="center"/>
            <w:hideMark/>
          </w:tcPr>
          <w:p w14:paraId="5083800A" w14:textId="77777777" w:rsidR="00DC3CEF" w:rsidRPr="00F55C7B" w:rsidRDefault="00DC3CEF" w:rsidP="00DC3CEF">
            <w:pPr>
              <w:tabs>
                <w:tab w:val="clear" w:pos="851"/>
              </w:tabs>
              <w:spacing w:before="0" w:after="0"/>
              <w:jc w:val="left"/>
              <w:rPr>
                <w:rFonts w:ascii="Arial" w:hAnsi="Arial" w:cs="Arial"/>
                <w:color w:val="auto"/>
                <w:sz w:val="14"/>
                <w:szCs w:val="14"/>
                <w:lang w:eastAsia="pt-BR"/>
              </w:rPr>
            </w:pPr>
          </w:p>
        </w:tc>
        <w:tc>
          <w:tcPr>
            <w:tcW w:w="4300" w:type="dxa"/>
            <w:tcBorders>
              <w:top w:val="nil"/>
              <w:left w:val="nil"/>
              <w:bottom w:val="nil"/>
              <w:right w:val="nil"/>
            </w:tcBorders>
            <w:vAlign w:val="center"/>
            <w:hideMark/>
          </w:tcPr>
          <w:p w14:paraId="5FD3DC2B" w14:textId="77777777" w:rsidR="00DC3CEF" w:rsidRPr="00F55C7B" w:rsidRDefault="00DC3CEF" w:rsidP="00DC3CEF">
            <w:pPr>
              <w:tabs>
                <w:tab w:val="clear" w:pos="851"/>
              </w:tabs>
              <w:spacing w:before="0" w:after="0"/>
              <w:jc w:val="left"/>
              <w:rPr>
                <w:rFonts w:ascii="Arial" w:hAnsi="Arial" w:cs="Arial"/>
                <w:color w:val="auto"/>
                <w:sz w:val="14"/>
                <w:szCs w:val="14"/>
                <w:lang w:eastAsia="pt-BR"/>
              </w:rPr>
            </w:pPr>
          </w:p>
        </w:tc>
        <w:tc>
          <w:tcPr>
            <w:tcW w:w="1440" w:type="dxa"/>
            <w:tcBorders>
              <w:top w:val="nil"/>
              <w:left w:val="nil"/>
              <w:bottom w:val="nil"/>
              <w:right w:val="nil"/>
            </w:tcBorders>
            <w:noWrap/>
            <w:vAlign w:val="center"/>
            <w:hideMark/>
          </w:tcPr>
          <w:p w14:paraId="5DB243F9" w14:textId="77777777" w:rsidR="00DC3CEF" w:rsidRPr="00F55C7B" w:rsidRDefault="00DC3CEF" w:rsidP="00DC3CEF">
            <w:pPr>
              <w:tabs>
                <w:tab w:val="clear" w:pos="851"/>
              </w:tabs>
              <w:spacing w:before="0" w:after="0"/>
              <w:jc w:val="left"/>
              <w:rPr>
                <w:rFonts w:ascii="Arial" w:hAnsi="Arial" w:cs="Arial"/>
                <w:color w:val="auto"/>
                <w:sz w:val="14"/>
                <w:szCs w:val="14"/>
                <w:lang w:eastAsia="pt-BR"/>
              </w:rPr>
            </w:pPr>
          </w:p>
        </w:tc>
        <w:tc>
          <w:tcPr>
            <w:tcW w:w="2600" w:type="dxa"/>
            <w:gridSpan w:val="2"/>
            <w:tcBorders>
              <w:top w:val="nil"/>
              <w:left w:val="nil"/>
              <w:bottom w:val="single" w:sz="4" w:space="0" w:color="002060"/>
              <w:right w:val="nil"/>
            </w:tcBorders>
            <w:noWrap/>
            <w:vAlign w:val="center"/>
            <w:hideMark/>
          </w:tcPr>
          <w:p w14:paraId="1AE685F2" w14:textId="77777777" w:rsidR="00DC3CEF" w:rsidRPr="00F55C7B" w:rsidRDefault="00DC3CEF" w:rsidP="00DC3CEF">
            <w:pPr>
              <w:tabs>
                <w:tab w:val="clear" w:pos="851"/>
              </w:tabs>
              <w:spacing w:before="0" w:after="0"/>
              <w:jc w:val="right"/>
              <w:rPr>
                <w:rFonts w:ascii="Arial" w:hAnsi="Arial" w:cs="Arial"/>
                <w:b/>
                <w:i/>
                <w:sz w:val="14"/>
                <w:szCs w:val="14"/>
                <w:lang w:eastAsia="pt-BR"/>
              </w:rPr>
            </w:pPr>
            <w:r w:rsidRPr="00F55C7B">
              <w:rPr>
                <w:rFonts w:ascii="Arial" w:hAnsi="Arial" w:cs="Arial"/>
                <w:b/>
                <w:i/>
                <w:sz w:val="14"/>
                <w:szCs w:val="14"/>
                <w:lang w:eastAsia="pt-BR"/>
              </w:rPr>
              <w:t>Valores em R</w:t>
            </w:r>
            <w:proofErr w:type="gramStart"/>
            <w:r w:rsidRPr="00F55C7B">
              <w:rPr>
                <w:rFonts w:ascii="Arial" w:hAnsi="Arial" w:cs="Arial"/>
                <w:b/>
                <w:i/>
                <w:sz w:val="14"/>
                <w:szCs w:val="14"/>
                <w:lang w:eastAsia="pt-BR"/>
              </w:rPr>
              <w:t>$ Milhões</w:t>
            </w:r>
            <w:proofErr w:type="gramEnd"/>
          </w:p>
        </w:tc>
      </w:tr>
      <w:tr w:rsidR="00DC3CEF" w:rsidRPr="00F55C7B" w14:paraId="20E5F23F" w14:textId="77777777" w:rsidTr="00F55C7B">
        <w:trPr>
          <w:trHeight w:val="198"/>
        </w:trPr>
        <w:tc>
          <w:tcPr>
            <w:tcW w:w="4840" w:type="dxa"/>
            <w:gridSpan w:val="2"/>
            <w:tcBorders>
              <w:top w:val="single" w:sz="4" w:space="0" w:color="002060"/>
              <w:left w:val="nil"/>
              <w:bottom w:val="single" w:sz="4" w:space="0" w:color="002060"/>
              <w:right w:val="nil"/>
            </w:tcBorders>
            <w:noWrap/>
            <w:vAlign w:val="center"/>
            <w:hideMark/>
          </w:tcPr>
          <w:p w14:paraId="4B06D2C4" w14:textId="77777777" w:rsidR="00DC3CEF" w:rsidRPr="00F55C7B" w:rsidRDefault="00DC3CEF" w:rsidP="00DC3CEF">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 xml:space="preserve"> Origem do Recurso </w:t>
            </w:r>
          </w:p>
        </w:tc>
        <w:tc>
          <w:tcPr>
            <w:tcW w:w="1440" w:type="dxa"/>
            <w:tcBorders>
              <w:top w:val="single" w:sz="4" w:space="0" w:color="002060"/>
              <w:left w:val="nil"/>
              <w:bottom w:val="single" w:sz="4" w:space="0" w:color="002060"/>
              <w:right w:val="nil"/>
            </w:tcBorders>
            <w:vAlign w:val="center"/>
            <w:hideMark/>
          </w:tcPr>
          <w:p w14:paraId="5FD08EA8"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Autorizado</w:t>
            </w:r>
            <w:r w:rsidRPr="00F55C7B">
              <w:rPr>
                <w:rFonts w:ascii="Arial" w:hAnsi="Arial" w:cs="Arial"/>
                <w:b/>
                <w:sz w:val="14"/>
                <w:szCs w:val="14"/>
                <w:lang w:eastAsia="pt-BR"/>
              </w:rPr>
              <w:br/>
              <w:t xml:space="preserve">Set/Dez 2025 </w:t>
            </w:r>
          </w:p>
        </w:tc>
        <w:tc>
          <w:tcPr>
            <w:tcW w:w="1440" w:type="dxa"/>
            <w:tcBorders>
              <w:top w:val="nil"/>
              <w:left w:val="nil"/>
              <w:bottom w:val="single" w:sz="4" w:space="0" w:color="002060"/>
              <w:right w:val="nil"/>
            </w:tcBorders>
            <w:vAlign w:val="center"/>
            <w:hideMark/>
          </w:tcPr>
          <w:p w14:paraId="5EFD9A9F"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Executado</w:t>
            </w:r>
            <w:r w:rsidRPr="00F55C7B">
              <w:rPr>
                <w:rFonts w:ascii="Arial" w:hAnsi="Arial" w:cs="Arial"/>
                <w:b/>
                <w:sz w:val="14"/>
                <w:szCs w:val="14"/>
                <w:lang w:eastAsia="pt-BR"/>
              </w:rPr>
              <w:br/>
              <w:t xml:space="preserve">Set/Dez 2025 </w:t>
            </w:r>
          </w:p>
        </w:tc>
        <w:tc>
          <w:tcPr>
            <w:tcW w:w="1160" w:type="dxa"/>
            <w:tcBorders>
              <w:top w:val="nil"/>
              <w:left w:val="nil"/>
              <w:bottom w:val="single" w:sz="4" w:space="0" w:color="002060"/>
              <w:right w:val="nil"/>
            </w:tcBorders>
            <w:vAlign w:val="center"/>
            <w:hideMark/>
          </w:tcPr>
          <w:p w14:paraId="4221AC90"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Percentual </w:t>
            </w:r>
          </w:p>
        </w:tc>
      </w:tr>
      <w:tr w:rsidR="00DC3CEF" w:rsidRPr="00F55C7B" w14:paraId="578AA6BC" w14:textId="77777777" w:rsidTr="00F55C7B">
        <w:trPr>
          <w:trHeight w:val="198"/>
        </w:trPr>
        <w:tc>
          <w:tcPr>
            <w:tcW w:w="540" w:type="dxa"/>
            <w:tcBorders>
              <w:top w:val="nil"/>
              <w:left w:val="nil"/>
              <w:bottom w:val="single" w:sz="4" w:space="0" w:color="002060"/>
              <w:right w:val="nil"/>
            </w:tcBorders>
            <w:noWrap/>
            <w:vAlign w:val="center"/>
            <w:hideMark/>
          </w:tcPr>
          <w:p w14:paraId="308B1DE0"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w:t>
            </w:r>
          </w:p>
        </w:tc>
        <w:tc>
          <w:tcPr>
            <w:tcW w:w="4300" w:type="dxa"/>
            <w:tcBorders>
              <w:top w:val="nil"/>
              <w:left w:val="nil"/>
              <w:bottom w:val="single" w:sz="4" w:space="0" w:color="002060"/>
              <w:right w:val="nil"/>
            </w:tcBorders>
            <w:noWrap/>
            <w:vAlign w:val="center"/>
            <w:hideMark/>
          </w:tcPr>
          <w:p w14:paraId="6405DCAF"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w:t>
            </w:r>
          </w:p>
        </w:tc>
        <w:tc>
          <w:tcPr>
            <w:tcW w:w="1440" w:type="dxa"/>
            <w:tcBorders>
              <w:top w:val="nil"/>
              <w:left w:val="nil"/>
              <w:bottom w:val="single" w:sz="4" w:space="0" w:color="002060"/>
              <w:right w:val="nil"/>
            </w:tcBorders>
            <w:noWrap/>
            <w:vAlign w:val="center"/>
            <w:hideMark/>
          </w:tcPr>
          <w:p w14:paraId="4FF01C43"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(a) </w:t>
            </w:r>
          </w:p>
        </w:tc>
        <w:tc>
          <w:tcPr>
            <w:tcW w:w="1440" w:type="dxa"/>
            <w:tcBorders>
              <w:top w:val="nil"/>
              <w:left w:val="nil"/>
              <w:bottom w:val="single" w:sz="4" w:space="0" w:color="002060"/>
              <w:right w:val="nil"/>
            </w:tcBorders>
            <w:noWrap/>
            <w:vAlign w:val="center"/>
            <w:hideMark/>
          </w:tcPr>
          <w:p w14:paraId="49790564"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(b) </w:t>
            </w:r>
          </w:p>
        </w:tc>
        <w:tc>
          <w:tcPr>
            <w:tcW w:w="1160" w:type="dxa"/>
            <w:tcBorders>
              <w:top w:val="nil"/>
              <w:left w:val="nil"/>
              <w:bottom w:val="single" w:sz="4" w:space="0" w:color="002060"/>
              <w:right w:val="nil"/>
            </w:tcBorders>
            <w:noWrap/>
            <w:vAlign w:val="center"/>
            <w:hideMark/>
          </w:tcPr>
          <w:p w14:paraId="42D09901" w14:textId="77777777" w:rsidR="00DC3CEF" w:rsidRPr="00F55C7B" w:rsidRDefault="00DC3CEF" w:rsidP="00DC3CEF">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c = (b / a) </w:t>
            </w:r>
          </w:p>
        </w:tc>
      </w:tr>
      <w:tr w:rsidR="00DC3CEF" w:rsidRPr="00F55C7B" w14:paraId="6751D824" w14:textId="77777777" w:rsidTr="00F55C7B">
        <w:trPr>
          <w:trHeight w:val="198"/>
        </w:trPr>
        <w:tc>
          <w:tcPr>
            <w:tcW w:w="4840" w:type="dxa"/>
            <w:gridSpan w:val="2"/>
            <w:tcBorders>
              <w:top w:val="nil"/>
              <w:left w:val="nil"/>
              <w:bottom w:val="nil"/>
              <w:right w:val="nil"/>
            </w:tcBorders>
            <w:noWrap/>
            <w:vAlign w:val="center"/>
            <w:hideMark/>
          </w:tcPr>
          <w:p w14:paraId="7D2B5F4C" w14:textId="77777777" w:rsidR="00DC3CEF" w:rsidRPr="00F55C7B" w:rsidRDefault="00DC3CEF" w:rsidP="00DC3CEF">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 xml:space="preserve"> Receita de Capital </w:t>
            </w:r>
          </w:p>
        </w:tc>
        <w:tc>
          <w:tcPr>
            <w:tcW w:w="1440" w:type="dxa"/>
            <w:tcBorders>
              <w:top w:val="nil"/>
              <w:left w:val="nil"/>
              <w:bottom w:val="nil"/>
              <w:right w:val="nil"/>
            </w:tcBorders>
            <w:noWrap/>
            <w:vAlign w:val="center"/>
            <w:hideMark/>
          </w:tcPr>
          <w:p w14:paraId="03F3E11F" w14:textId="29D69030"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8,10</w:t>
            </w:r>
          </w:p>
        </w:tc>
        <w:tc>
          <w:tcPr>
            <w:tcW w:w="1440" w:type="dxa"/>
            <w:tcBorders>
              <w:top w:val="nil"/>
              <w:left w:val="nil"/>
              <w:bottom w:val="nil"/>
              <w:right w:val="nil"/>
            </w:tcBorders>
            <w:noWrap/>
            <w:vAlign w:val="center"/>
            <w:hideMark/>
          </w:tcPr>
          <w:p w14:paraId="3E101523" w14:textId="1D04E1C0"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8,58</w:t>
            </w:r>
          </w:p>
        </w:tc>
        <w:tc>
          <w:tcPr>
            <w:tcW w:w="1160" w:type="dxa"/>
            <w:tcBorders>
              <w:top w:val="nil"/>
              <w:left w:val="nil"/>
              <w:bottom w:val="nil"/>
              <w:right w:val="nil"/>
            </w:tcBorders>
            <w:noWrap/>
            <w:vAlign w:val="center"/>
            <w:hideMark/>
          </w:tcPr>
          <w:p w14:paraId="0A07C65F" w14:textId="77777777"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106%</w:t>
            </w:r>
          </w:p>
        </w:tc>
      </w:tr>
      <w:tr w:rsidR="00DC3CEF" w:rsidRPr="00F55C7B" w14:paraId="374DB9E8" w14:textId="77777777" w:rsidTr="00F55C7B">
        <w:trPr>
          <w:trHeight w:val="198"/>
        </w:trPr>
        <w:tc>
          <w:tcPr>
            <w:tcW w:w="540" w:type="dxa"/>
            <w:tcBorders>
              <w:top w:val="nil"/>
              <w:left w:val="nil"/>
              <w:bottom w:val="nil"/>
              <w:right w:val="nil"/>
            </w:tcBorders>
            <w:noWrap/>
            <w:vAlign w:val="center"/>
            <w:hideMark/>
          </w:tcPr>
          <w:p w14:paraId="49DDCEAB" w14:textId="77777777" w:rsidR="00DC3CEF" w:rsidRPr="00F55C7B" w:rsidRDefault="00DC3CEF" w:rsidP="00DC3CEF">
            <w:pPr>
              <w:tabs>
                <w:tab w:val="clear" w:pos="851"/>
              </w:tabs>
              <w:spacing w:before="0" w:after="0"/>
              <w:jc w:val="right"/>
              <w:rPr>
                <w:rFonts w:ascii="Arial" w:hAnsi="Arial" w:cs="Arial"/>
                <w:b/>
                <w:sz w:val="14"/>
                <w:szCs w:val="14"/>
                <w:lang w:eastAsia="pt-BR"/>
              </w:rPr>
            </w:pPr>
          </w:p>
        </w:tc>
        <w:tc>
          <w:tcPr>
            <w:tcW w:w="4300" w:type="dxa"/>
            <w:tcBorders>
              <w:top w:val="nil"/>
              <w:left w:val="nil"/>
              <w:bottom w:val="nil"/>
              <w:right w:val="nil"/>
            </w:tcBorders>
            <w:vAlign w:val="center"/>
            <w:hideMark/>
          </w:tcPr>
          <w:p w14:paraId="5D4E5E0C"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Resgate de Outros Instrumentos de Captação</w:t>
            </w:r>
          </w:p>
        </w:tc>
        <w:tc>
          <w:tcPr>
            <w:tcW w:w="1440" w:type="dxa"/>
            <w:tcBorders>
              <w:top w:val="nil"/>
              <w:left w:val="nil"/>
              <w:bottom w:val="nil"/>
              <w:right w:val="nil"/>
            </w:tcBorders>
            <w:noWrap/>
            <w:vAlign w:val="center"/>
            <w:hideMark/>
          </w:tcPr>
          <w:p w14:paraId="227AC9BA" w14:textId="6744103E"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7,50</w:t>
            </w:r>
          </w:p>
        </w:tc>
        <w:tc>
          <w:tcPr>
            <w:tcW w:w="1440" w:type="dxa"/>
            <w:tcBorders>
              <w:top w:val="nil"/>
              <w:left w:val="nil"/>
              <w:bottom w:val="nil"/>
              <w:right w:val="nil"/>
            </w:tcBorders>
            <w:noWrap/>
            <w:vAlign w:val="center"/>
            <w:hideMark/>
          </w:tcPr>
          <w:p w14:paraId="5B99B677" w14:textId="03CC16C6"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8,58</w:t>
            </w:r>
          </w:p>
        </w:tc>
        <w:tc>
          <w:tcPr>
            <w:tcW w:w="1160" w:type="dxa"/>
            <w:tcBorders>
              <w:top w:val="nil"/>
              <w:left w:val="nil"/>
              <w:bottom w:val="nil"/>
              <w:right w:val="nil"/>
            </w:tcBorders>
            <w:noWrap/>
            <w:vAlign w:val="center"/>
            <w:hideMark/>
          </w:tcPr>
          <w:p w14:paraId="32F9E187"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114%</w:t>
            </w:r>
          </w:p>
        </w:tc>
      </w:tr>
      <w:tr w:rsidR="00DC3CEF" w:rsidRPr="00F55C7B" w14:paraId="156DF5E4" w14:textId="77777777" w:rsidTr="00F55C7B">
        <w:trPr>
          <w:trHeight w:val="198"/>
        </w:trPr>
        <w:tc>
          <w:tcPr>
            <w:tcW w:w="540" w:type="dxa"/>
            <w:tcBorders>
              <w:top w:val="nil"/>
              <w:left w:val="nil"/>
              <w:bottom w:val="nil"/>
              <w:right w:val="nil"/>
            </w:tcBorders>
            <w:noWrap/>
            <w:vAlign w:val="center"/>
            <w:hideMark/>
          </w:tcPr>
          <w:p w14:paraId="3BE1C629" w14:textId="77777777" w:rsidR="00DC3CEF" w:rsidRPr="00F55C7B" w:rsidRDefault="00DC3CEF" w:rsidP="00DC3CEF">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noWrap/>
            <w:vAlign w:val="center"/>
            <w:hideMark/>
          </w:tcPr>
          <w:p w14:paraId="5F7BD44E"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Subvenção para Investimentos</w:t>
            </w:r>
          </w:p>
        </w:tc>
        <w:tc>
          <w:tcPr>
            <w:tcW w:w="1440" w:type="dxa"/>
            <w:tcBorders>
              <w:top w:val="nil"/>
              <w:left w:val="nil"/>
              <w:bottom w:val="nil"/>
              <w:right w:val="nil"/>
            </w:tcBorders>
            <w:noWrap/>
            <w:vAlign w:val="center"/>
            <w:hideMark/>
          </w:tcPr>
          <w:p w14:paraId="2C8CA421" w14:textId="5649C29D"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0,60</w:t>
            </w:r>
          </w:p>
        </w:tc>
        <w:tc>
          <w:tcPr>
            <w:tcW w:w="1440" w:type="dxa"/>
            <w:tcBorders>
              <w:top w:val="nil"/>
              <w:left w:val="nil"/>
              <w:bottom w:val="nil"/>
              <w:right w:val="nil"/>
            </w:tcBorders>
            <w:noWrap/>
            <w:vAlign w:val="center"/>
            <w:hideMark/>
          </w:tcPr>
          <w:p w14:paraId="2A816021" w14:textId="529FD454"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w:t>
            </w:r>
          </w:p>
        </w:tc>
        <w:tc>
          <w:tcPr>
            <w:tcW w:w="1160" w:type="dxa"/>
            <w:tcBorders>
              <w:top w:val="nil"/>
              <w:left w:val="nil"/>
              <w:bottom w:val="nil"/>
              <w:right w:val="nil"/>
            </w:tcBorders>
            <w:noWrap/>
            <w:vAlign w:val="center"/>
            <w:hideMark/>
          </w:tcPr>
          <w:p w14:paraId="4051992C"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0%</w:t>
            </w:r>
          </w:p>
        </w:tc>
      </w:tr>
      <w:tr w:rsidR="00DC3CEF" w:rsidRPr="00F55C7B" w14:paraId="4D5E297D" w14:textId="77777777" w:rsidTr="00F55C7B">
        <w:trPr>
          <w:trHeight w:val="198"/>
        </w:trPr>
        <w:tc>
          <w:tcPr>
            <w:tcW w:w="4840" w:type="dxa"/>
            <w:gridSpan w:val="2"/>
            <w:tcBorders>
              <w:top w:val="nil"/>
              <w:left w:val="nil"/>
              <w:bottom w:val="nil"/>
              <w:right w:val="nil"/>
            </w:tcBorders>
            <w:noWrap/>
            <w:vAlign w:val="center"/>
            <w:hideMark/>
          </w:tcPr>
          <w:p w14:paraId="367EFB8E" w14:textId="77777777" w:rsidR="00DC3CEF" w:rsidRPr="00F55C7B" w:rsidRDefault="00DC3CEF" w:rsidP="00DC3CEF">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 xml:space="preserve"> Receita Corrente </w:t>
            </w:r>
          </w:p>
        </w:tc>
        <w:tc>
          <w:tcPr>
            <w:tcW w:w="1440" w:type="dxa"/>
            <w:tcBorders>
              <w:top w:val="nil"/>
              <w:left w:val="nil"/>
              <w:bottom w:val="nil"/>
              <w:right w:val="nil"/>
            </w:tcBorders>
            <w:noWrap/>
            <w:vAlign w:val="center"/>
            <w:hideMark/>
          </w:tcPr>
          <w:p w14:paraId="40853441" w14:textId="43E2C546"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517,89</w:t>
            </w:r>
          </w:p>
        </w:tc>
        <w:tc>
          <w:tcPr>
            <w:tcW w:w="1440" w:type="dxa"/>
            <w:tcBorders>
              <w:top w:val="nil"/>
              <w:left w:val="nil"/>
              <w:bottom w:val="nil"/>
              <w:right w:val="nil"/>
            </w:tcBorders>
            <w:noWrap/>
            <w:vAlign w:val="center"/>
            <w:hideMark/>
          </w:tcPr>
          <w:p w14:paraId="513267E5" w14:textId="1F5235B6"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656,97</w:t>
            </w:r>
          </w:p>
        </w:tc>
        <w:tc>
          <w:tcPr>
            <w:tcW w:w="1160" w:type="dxa"/>
            <w:tcBorders>
              <w:top w:val="nil"/>
              <w:left w:val="nil"/>
              <w:bottom w:val="nil"/>
              <w:right w:val="nil"/>
            </w:tcBorders>
            <w:noWrap/>
            <w:vAlign w:val="center"/>
            <w:hideMark/>
          </w:tcPr>
          <w:p w14:paraId="15C8A492" w14:textId="77777777"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127%</w:t>
            </w:r>
          </w:p>
        </w:tc>
      </w:tr>
      <w:tr w:rsidR="00DC3CEF" w:rsidRPr="00F55C7B" w14:paraId="394B3B4B" w14:textId="77777777" w:rsidTr="00F55C7B">
        <w:trPr>
          <w:trHeight w:val="198"/>
        </w:trPr>
        <w:tc>
          <w:tcPr>
            <w:tcW w:w="540" w:type="dxa"/>
            <w:tcBorders>
              <w:top w:val="nil"/>
              <w:left w:val="nil"/>
              <w:bottom w:val="nil"/>
              <w:right w:val="nil"/>
            </w:tcBorders>
            <w:noWrap/>
            <w:vAlign w:val="center"/>
            <w:hideMark/>
          </w:tcPr>
          <w:p w14:paraId="306A7FF2" w14:textId="77777777" w:rsidR="00DC3CEF" w:rsidRPr="00F55C7B" w:rsidRDefault="00DC3CEF" w:rsidP="00DC3CEF">
            <w:pPr>
              <w:tabs>
                <w:tab w:val="clear" w:pos="851"/>
              </w:tabs>
              <w:spacing w:before="0" w:after="0"/>
              <w:jc w:val="right"/>
              <w:rPr>
                <w:rFonts w:ascii="Arial" w:hAnsi="Arial" w:cs="Arial"/>
                <w:b/>
                <w:sz w:val="14"/>
                <w:szCs w:val="14"/>
                <w:lang w:eastAsia="pt-BR"/>
              </w:rPr>
            </w:pPr>
          </w:p>
        </w:tc>
        <w:tc>
          <w:tcPr>
            <w:tcW w:w="4300" w:type="dxa"/>
            <w:tcBorders>
              <w:top w:val="nil"/>
              <w:left w:val="nil"/>
              <w:bottom w:val="nil"/>
              <w:right w:val="nil"/>
            </w:tcBorders>
            <w:noWrap/>
            <w:vAlign w:val="center"/>
            <w:hideMark/>
          </w:tcPr>
          <w:p w14:paraId="00BB3119"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Venda de Produtos de Serviços</w:t>
            </w:r>
          </w:p>
        </w:tc>
        <w:tc>
          <w:tcPr>
            <w:tcW w:w="1440" w:type="dxa"/>
            <w:tcBorders>
              <w:top w:val="nil"/>
              <w:left w:val="nil"/>
              <w:bottom w:val="nil"/>
              <w:right w:val="nil"/>
            </w:tcBorders>
            <w:noWrap/>
            <w:vAlign w:val="center"/>
            <w:hideMark/>
          </w:tcPr>
          <w:p w14:paraId="285738D1" w14:textId="3E650732"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122,29</w:t>
            </w:r>
          </w:p>
        </w:tc>
        <w:tc>
          <w:tcPr>
            <w:tcW w:w="1440" w:type="dxa"/>
            <w:tcBorders>
              <w:top w:val="nil"/>
              <w:left w:val="nil"/>
              <w:bottom w:val="nil"/>
              <w:right w:val="nil"/>
            </w:tcBorders>
            <w:noWrap/>
            <w:vAlign w:val="center"/>
            <w:hideMark/>
          </w:tcPr>
          <w:p w14:paraId="352B6E43" w14:textId="44F29888"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193,07</w:t>
            </w:r>
          </w:p>
        </w:tc>
        <w:tc>
          <w:tcPr>
            <w:tcW w:w="1160" w:type="dxa"/>
            <w:tcBorders>
              <w:top w:val="nil"/>
              <w:left w:val="nil"/>
              <w:bottom w:val="nil"/>
              <w:right w:val="nil"/>
            </w:tcBorders>
            <w:noWrap/>
            <w:vAlign w:val="center"/>
            <w:hideMark/>
          </w:tcPr>
          <w:p w14:paraId="5E31D87E"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158%</w:t>
            </w:r>
          </w:p>
        </w:tc>
      </w:tr>
      <w:tr w:rsidR="00DC3CEF" w:rsidRPr="00F55C7B" w14:paraId="6E4A50D3" w14:textId="77777777" w:rsidTr="00F55C7B">
        <w:trPr>
          <w:trHeight w:val="198"/>
        </w:trPr>
        <w:tc>
          <w:tcPr>
            <w:tcW w:w="540" w:type="dxa"/>
            <w:tcBorders>
              <w:top w:val="nil"/>
              <w:left w:val="nil"/>
              <w:bottom w:val="nil"/>
              <w:right w:val="nil"/>
            </w:tcBorders>
            <w:noWrap/>
            <w:vAlign w:val="center"/>
            <w:hideMark/>
          </w:tcPr>
          <w:p w14:paraId="162E826B" w14:textId="77777777" w:rsidR="00DC3CEF" w:rsidRPr="00F55C7B" w:rsidRDefault="00DC3CEF" w:rsidP="00DC3CEF">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noWrap/>
            <w:vAlign w:val="center"/>
            <w:hideMark/>
          </w:tcPr>
          <w:p w14:paraId="114DF201"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Aluguel</w:t>
            </w:r>
          </w:p>
        </w:tc>
        <w:tc>
          <w:tcPr>
            <w:tcW w:w="1440" w:type="dxa"/>
            <w:tcBorders>
              <w:top w:val="nil"/>
              <w:left w:val="nil"/>
              <w:bottom w:val="nil"/>
              <w:right w:val="nil"/>
            </w:tcBorders>
            <w:noWrap/>
            <w:vAlign w:val="center"/>
            <w:hideMark/>
          </w:tcPr>
          <w:p w14:paraId="7649CD80" w14:textId="0B50F5E8"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18,34</w:t>
            </w:r>
          </w:p>
        </w:tc>
        <w:tc>
          <w:tcPr>
            <w:tcW w:w="1440" w:type="dxa"/>
            <w:tcBorders>
              <w:top w:val="nil"/>
              <w:left w:val="nil"/>
              <w:bottom w:val="nil"/>
              <w:right w:val="nil"/>
            </w:tcBorders>
            <w:noWrap/>
            <w:vAlign w:val="center"/>
            <w:hideMark/>
          </w:tcPr>
          <w:p w14:paraId="085DB019" w14:textId="778F52A6"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24,01</w:t>
            </w:r>
          </w:p>
        </w:tc>
        <w:tc>
          <w:tcPr>
            <w:tcW w:w="1160" w:type="dxa"/>
            <w:tcBorders>
              <w:top w:val="nil"/>
              <w:left w:val="nil"/>
              <w:bottom w:val="nil"/>
              <w:right w:val="nil"/>
            </w:tcBorders>
            <w:noWrap/>
            <w:vAlign w:val="center"/>
            <w:hideMark/>
          </w:tcPr>
          <w:p w14:paraId="0D3967A8"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131%</w:t>
            </w:r>
          </w:p>
        </w:tc>
      </w:tr>
      <w:tr w:rsidR="00DC3CEF" w:rsidRPr="00F55C7B" w14:paraId="4A5A2A47" w14:textId="77777777" w:rsidTr="00F55C7B">
        <w:trPr>
          <w:trHeight w:val="198"/>
        </w:trPr>
        <w:tc>
          <w:tcPr>
            <w:tcW w:w="540" w:type="dxa"/>
            <w:tcBorders>
              <w:top w:val="nil"/>
              <w:left w:val="nil"/>
              <w:bottom w:val="nil"/>
              <w:right w:val="nil"/>
            </w:tcBorders>
            <w:noWrap/>
            <w:vAlign w:val="center"/>
            <w:hideMark/>
          </w:tcPr>
          <w:p w14:paraId="340BA2B8" w14:textId="77777777" w:rsidR="00DC3CEF" w:rsidRPr="00F55C7B" w:rsidRDefault="00DC3CEF" w:rsidP="00DC3CEF">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noWrap/>
            <w:vAlign w:val="center"/>
            <w:hideMark/>
          </w:tcPr>
          <w:p w14:paraId="3D6E2E42"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Recuperação de Encargos e Despesas</w:t>
            </w:r>
          </w:p>
        </w:tc>
        <w:tc>
          <w:tcPr>
            <w:tcW w:w="1440" w:type="dxa"/>
            <w:tcBorders>
              <w:top w:val="nil"/>
              <w:left w:val="nil"/>
              <w:bottom w:val="nil"/>
              <w:right w:val="nil"/>
            </w:tcBorders>
            <w:noWrap/>
            <w:vAlign w:val="center"/>
            <w:hideMark/>
          </w:tcPr>
          <w:p w14:paraId="46F16368" w14:textId="4EAE721C"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5,19</w:t>
            </w:r>
          </w:p>
        </w:tc>
        <w:tc>
          <w:tcPr>
            <w:tcW w:w="1440" w:type="dxa"/>
            <w:tcBorders>
              <w:top w:val="nil"/>
              <w:left w:val="nil"/>
              <w:bottom w:val="nil"/>
              <w:right w:val="nil"/>
            </w:tcBorders>
            <w:noWrap/>
            <w:vAlign w:val="center"/>
            <w:hideMark/>
          </w:tcPr>
          <w:p w14:paraId="357F66EC" w14:textId="1958A98C"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7,03</w:t>
            </w:r>
          </w:p>
        </w:tc>
        <w:tc>
          <w:tcPr>
            <w:tcW w:w="1160" w:type="dxa"/>
            <w:tcBorders>
              <w:top w:val="nil"/>
              <w:left w:val="nil"/>
              <w:bottom w:val="nil"/>
              <w:right w:val="nil"/>
            </w:tcBorders>
            <w:noWrap/>
            <w:vAlign w:val="center"/>
            <w:hideMark/>
          </w:tcPr>
          <w:p w14:paraId="739C32EA"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135%</w:t>
            </w:r>
          </w:p>
        </w:tc>
      </w:tr>
      <w:tr w:rsidR="00DC3CEF" w:rsidRPr="00F55C7B" w14:paraId="0FF0989F" w14:textId="77777777" w:rsidTr="00F55C7B">
        <w:trPr>
          <w:trHeight w:val="198"/>
        </w:trPr>
        <w:tc>
          <w:tcPr>
            <w:tcW w:w="540" w:type="dxa"/>
            <w:tcBorders>
              <w:top w:val="nil"/>
              <w:left w:val="nil"/>
              <w:bottom w:val="nil"/>
              <w:right w:val="nil"/>
            </w:tcBorders>
            <w:noWrap/>
            <w:vAlign w:val="center"/>
            <w:hideMark/>
          </w:tcPr>
          <w:p w14:paraId="0014B599" w14:textId="77777777" w:rsidR="00DC3CEF" w:rsidRPr="00F55C7B" w:rsidRDefault="00DC3CEF" w:rsidP="00DC3CEF">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noWrap/>
            <w:vAlign w:val="center"/>
            <w:hideMark/>
          </w:tcPr>
          <w:p w14:paraId="35874CDB"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Receitas Financeiras</w:t>
            </w:r>
          </w:p>
        </w:tc>
        <w:tc>
          <w:tcPr>
            <w:tcW w:w="1440" w:type="dxa"/>
            <w:tcBorders>
              <w:top w:val="nil"/>
              <w:left w:val="nil"/>
              <w:bottom w:val="nil"/>
              <w:right w:val="nil"/>
            </w:tcBorders>
            <w:noWrap/>
            <w:vAlign w:val="center"/>
            <w:hideMark/>
          </w:tcPr>
          <w:p w14:paraId="229C2FB9" w14:textId="68C7F932"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52,81</w:t>
            </w:r>
          </w:p>
        </w:tc>
        <w:tc>
          <w:tcPr>
            <w:tcW w:w="1440" w:type="dxa"/>
            <w:tcBorders>
              <w:top w:val="nil"/>
              <w:left w:val="nil"/>
              <w:bottom w:val="nil"/>
              <w:right w:val="nil"/>
            </w:tcBorders>
            <w:noWrap/>
            <w:vAlign w:val="center"/>
            <w:hideMark/>
          </w:tcPr>
          <w:p w14:paraId="5CDF9C3B" w14:textId="29914069"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68,49</w:t>
            </w:r>
          </w:p>
        </w:tc>
        <w:tc>
          <w:tcPr>
            <w:tcW w:w="1160" w:type="dxa"/>
            <w:tcBorders>
              <w:top w:val="nil"/>
              <w:left w:val="nil"/>
              <w:bottom w:val="nil"/>
              <w:right w:val="nil"/>
            </w:tcBorders>
            <w:noWrap/>
            <w:vAlign w:val="center"/>
            <w:hideMark/>
          </w:tcPr>
          <w:p w14:paraId="09795CFA"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130%</w:t>
            </w:r>
          </w:p>
        </w:tc>
      </w:tr>
      <w:tr w:rsidR="00DC3CEF" w:rsidRPr="00F55C7B" w14:paraId="2FB80438" w14:textId="77777777" w:rsidTr="00F55C7B">
        <w:trPr>
          <w:trHeight w:val="198"/>
        </w:trPr>
        <w:tc>
          <w:tcPr>
            <w:tcW w:w="540" w:type="dxa"/>
            <w:tcBorders>
              <w:top w:val="nil"/>
              <w:left w:val="nil"/>
              <w:bottom w:val="nil"/>
              <w:right w:val="nil"/>
            </w:tcBorders>
            <w:noWrap/>
            <w:vAlign w:val="center"/>
            <w:hideMark/>
          </w:tcPr>
          <w:p w14:paraId="1C1BCF46" w14:textId="77777777" w:rsidR="00DC3CEF" w:rsidRPr="00F55C7B" w:rsidRDefault="00DC3CEF" w:rsidP="00DC3CEF">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noWrap/>
            <w:vAlign w:val="center"/>
            <w:hideMark/>
          </w:tcPr>
          <w:p w14:paraId="71EB7D27"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Subvenção Econômica</w:t>
            </w:r>
          </w:p>
        </w:tc>
        <w:tc>
          <w:tcPr>
            <w:tcW w:w="1440" w:type="dxa"/>
            <w:tcBorders>
              <w:top w:val="nil"/>
              <w:left w:val="nil"/>
              <w:bottom w:val="nil"/>
              <w:right w:val="nil"/>
            </w:tcBorders>
            <w:noWrap/>
            <w:vAlign w:val="center"/>
            <w:hideMark/>
          </w:tcPr>
          <w:p w14:paraId="722D415E" w14:textId="4FADD0DC"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294,76</w:t>
            </w:r>
          </w:p>
        </w:tc>
        <w:tc>
          <w:tcPr>
            <w:tcW w:w="1440" w:type="dxa"/>
            <w:tcBorders>
              <w:top w:val="nil"/>
              <w:left w:val="nil"/>
              <w:bottom w:val="nil"/>
              <w:right w:val="nil"/>
            </w:tcBorders>
            <w:noWrap/>
            <w:vAlign w:val="center"/>
            <w:hideMark/>
          </w:tcPr>
          <w:p w14:paraId="4D31AB42" w14:textId="5A89BFC0"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242,02</w:t>
            </w:r>
          </w:p>
        </w:tc>
        <w:tc>
          <w:tcPr>
            <w:tcW w:w="1160" w:type="dxa"/>
            <w:tcBorders>
              <w:top w:val="nil"/>
              <w:left w:val="nil"/>
              <w:bottom w:val="nil"/>
              <w:right w:val="nil"/>
            </w:tcBorders>
            <w:noWrap/>
            <w:vAlign w:val="center"/>
            <w:hideMark/>
          </w:tcPr>
          <w:p w14:paraId="0583E36A"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82%</w:t>
            </w:r>
          </w:p>
        </w:tc>
      </w:tr>
      <w:tr w:rsidR="00DC3CEF" w:rsidRPr="00F55C7B" w14:paraId="2DC93AC9" w14:textId="77777777" w:rsidTr="00F55C7B">
        <w:trPr>
          <w:trHeight w:val="198"/>
        </w:trPr>
        <w:tc>
          <w:tcPr>
            <w:tcW w:w="540" w:type="dxa"/>
            <w:tcBorders>
              <w:top w:val="nil"/>
              <w:left w:val="nil"/>
              <w:bottom w:val="nil"/>
              <w:right w:val="nil"/>
            </w:tcBorders>
            <w:noWrap/>
            <w:vAlign w:val="center"/>
            <w:hideMark/>
          </w:tcPr>
          <w:p w14:paraId="4186A05A" w14:textId="77777777" w:rsidR="00DC3CEF" w:rsidRPr="00F55C7B" w:rsidRDefault="00DC3CEF" w:rsidP="00DC3CEF">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noWrap/>
            <w:vAlign w:val="center"/>
            <w:hideMark/>
          </w:tcPr>
          <w:p w14:paraId="64C26586"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Outras Receitas Correntes</w:t>
            </w:r>
          </w:p>
        </w:tc>
        <w:tc>
          <w:tcPr>
            <w:tcW w:w="1440" w:type="dxa"/>
            <w:tcBorders>
              <w:top w:val="nil"/>
              <w:left w:val="nil"/>
              <w:bottom w:val="nil"/>
              <w:right w:val="nil"/>
            </w:tcBorders>
            <w:noWrap/>
            <w:vAlign w:val="center"/>
            <w:hideMark/>
          </w:tcPr>
          <w:p w14:paraId="10BDB4CD" w14:textId="73254892"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24,50</w:t>
            </w:r>
          </w:p>
        </w:tc>
        <w:tc>
          <w:tcPr>
            <w:tcW w:w="1440" w:type="dxa"/>
            <w:tcBorders>
              <w:top w:val="nil"/>
              <w:left w:val="nil"/>
              <w:bottom w:val="nil"/>
              <w:right w:val="nil"/>
            </w:tcBorders>
            <w:noWrap/>
            <w:vAlign w:val="center"/>
            <w:hideMark/>
          </w:tcPr>
          <w:p w14:paraId="58CDDE42" w14:textId="4B4D58FE"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122,34</w:t>
            </w:r>
          </w:p>
        </w:tc>
        <w:tc>
          <w:tcPr>
            <w:tcW w:w="1160" w:type="dxa"/>
            <w:tcBorders>
              <w:top w:val="nil"/>
              <w:left w:val="nil"/>
              <w:bottom w:val="nil"/>
              <w:right w:val="nil"/>
            </w:tcBorders>
            <w:noWrap/>
            <w:vAlign w:val="center"/>
            <w:hideMark/>
          </w:tcPr>
          <w:p w14:paraId="6CD4763F" w14:textId="77777777" w:rsidR="00DC3CEF" w:rsidRPr="00F55C7B" w:rsidRDefault="00DC3CEF"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499%</w:t>
            </w:r>
          </w:p>
        </w:tc>
      </w:tr>
      <w:tr w:rsidR="00DC3CEF" w:rsidRPr="00F55C7B" w14:paraId="0B303DA8" w14:textId="77777777" w:rsidTr="00F55C7B">
        <w:trPr>
          <w:trHeight w:val="198"/>
        </w:trPr>
        <w:tc>
          <w:tcPr>
            <w:tcW w:w="4840" w:type="dxa"/>
            <w:gridSpan w:val="2"/>
            <w:tcBorders>
              <w:top w:val="single" w:sz="4" w:space="0" w:color="002060"/>
              <w:left w:val="nil"/>
              <w:bottom w:val="single" w:sz="4" w:space="0" w:color="002060"/>
              <w:right w:val="nil"/>
            </w:tcBorders>
            <w:noWrap/>
            <w:vAlign w:val="center"/>
            <w:hideMark/>
          </w:tcPr>
          <w:p w14:paraId="1BE0FA14" w14:textId="77777777" w:rsidR="00DC3CEF" w:rsidRPr="00F55C7B" w:rsidRDefault="00DC3CEF" w:rsidP="00DC3CEF">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TOTAL</w:t>
            </w:r>
          </w:p>
        </w:tc>
        <w:tc>
          <w:tcPr>
            <w:tcW w:w="1440" w:type="dxa"/>
            <w:tcBorders>
              <w:top w:val="single" w:sz="4" w:space="0" w:color="002060"/>
              <w:left w:val="nil"/>
              <w:bottom w:val="single" w:sz="4" w:space="0" w:color="002060"/>
              <w:right w:val="nil"/>
            </w:tcBorders>
            <w:noWrap/>
            <w:vAlign w:val="center"/>
            <w:hideMark/>
          </w:tcPr>
          <w:p w14:paraId="20E68891" w14:textId="6EB3308C"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525,99</w:t>
            </w:r>
          </w:p>
        </w:tc>
        <w:tc>
          <w:tcPr>
            <w:tcW w:w="1440" w:type="dxa"/>
            <w:tcBorders>
              <w:top w:val="single" w:sz="4" w:space="0" w:color="002060"/>
              <w:left w:val="nil"/>
              <w:bottom w:val="single" w:sz="4" w:space="0" w:color="002060"/>
              <w:right w:val="nil"/>
            </w:tcBorders>
            <w:noWrap/>
            <w:vAlign w:val="center"/>
            <w:hideMark/>
          </w:tcPr>
          <w:p w14:paraId="4711D819" w14:textId="04DBACCF"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665,55</w:t>
            </w:r>
          </w:p>
        </w:tc>
        <w:tc>
          <w:tcPr>
            <w:tcW w:w="1160" w:type="dxa"/>
            <w:tcBorders>
              <w:top w:val="single" w:sz="4" w:space="0" w:color="002060"/>
              <w:left w:val="nil"/>
              <w:bottom w:val="single" w:sz="4" w:space="0" w:color="002060"/>
              <w:right w:val="nil"/>
            </w:tcBorders>
            <w:noWrap/>
            <w:vAlign w:val="center"/>
            <w:hideMark/>
          </w:tcPr>
          <w:p w14:paraId="129C247B" w14:textId="77777777" w:rsidR="00DC3CEF" w:rsidRPr="00F55C7B" w:rsidRDefault="00DC3CEF"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127%</w:t>
            </w:r>
          </w:p>
        </w:tc>
      </w:tr>
      <w:tr w:rsidR="00DC3CEF" w:rsidRPr="00F55C7B" w14:paraId="2194579C" w14:textId="77777777" w:rsidTr="00F55C7B">
        <w:trPr>
          <w:trHeight w:val="198"/>
        </w:trPr>
        <w:tc>
          <w:tcPr>
            <w:tcW w:w="4840" w:type="dxa"/>
            <w:gridSpan w:val="2"/>
            <w:tcBorders>
              <w:top w:val="nil"/>
              <w:left w:val="nil"/>
              <w:bottom w:val="nil"/>
              <w:right w:val="nil"/>
            </w:tcBorders>
            <w:noWrap/>
            <w:vAlign w:val="center"/>
            <w:hideMark/>
          </w:tcPr>
          <w:p w14:paraId="54BA07A2" w14:textId="77777777" w:rsidR="00DC3CEF" w:rsidRPr="00F55C7B" w:rsidRDefault="00DC3CEF" w:rsidP="00DC3CEF">
            <w:pPr>
              <w:tabs>
                <w:tab w:val="clear" w:pos="851"/>
              </w:tabs>
              <w:spacing w:before="0" w:after="0"/>
              <w:jc w:val="left"/>
              <w:rPr>
                <w:rFonts w:ascii="Arial" w:hAnsi="Arial" w:cs="Arial"/>
                <w:sz w:val="14"/>
                <w:szCs w:val="14"/>
                <w:lang w:eastAsia="pt-BR"/>
              </w:rPr>
            </w:pPr>
            <w:r w:rsidRPr="00F55C7B">
              <w:rPr>
                <w:rFonts w:ascii="Arial" w:hAnsi="Arial" w:cs="Arial"/>
                <w:b/>
                <w:sz w:val="14"/>
                <w:szCs w:val="14"/>
                <w:lang w:eastAsia="pt-BR"/>
              </w:rPr>
              <w:t>Fonte:</w:t>
            </w:r>
            <w:r w:rsidRPr="00F55C7B">
              <w:rPr>
                <w:rFonts w:ascii="Arial" w:hAnsi="Arial" w:cs="Arial"/>
                <w:sz w:val="14"/>
                <w:szCs w:val="14"/>
                <w:lang w:eastAsia="pt-BR"/>
              </w:rPr>
              <w:t xml:space="preserve"> </w:t>
            </w:r>
            <w:r w:rsidRPr="00F55C7B">
              <w:rPr>
                <w:rFonts w:ascii="Arial" w:hAnsi="Arial" w:cs="Arial"/>
                <w:i/>
                <w:sz w:val="14"/>
                <w:szCs w:val="14"/>
                <w:lang w:eastAsia="pt-BR"/>
              </w:rPr>
              <w:t>SIEST - Sistema de Informação das Estatais: 23/1/2026</w:t>
            </w:r>
          </w:p>
        </w:tc>
        <w:tc>
          <w:tcPr>
            <w:tcW w:w="1440" w:type="dxa"/>
            <w:tcBorders>
              <w:top w:val="nil"/>
              <w:left w:val="nil"/>
              <w:bottom w:val="nil"/>
              <w:right w:val="nil"/>
            </w:tcBorders>
            <w:noWrap/>
            <w:vAlign w:val="center"/>
            <w:hideMark/>
          </w:tcPr>
          <w:p w14:paraId="7FC3B521" w14:textId="77777777" w:rsidR="00DC3CEF" w:rsidRPr="00F55C7B" w:rsidRDefault="00DC3CEF" w:rsidP="00DC3CEF">
            <w:pPr>
              <w:tabs>
                <w:tab w:val="clear" w:pos="851"/>
              </w:tabs>
              <w:spacing w:before="0" w:after="0"/>
              <w:jc w:val="left"/>
              <w:rPr>
                <w:rFonts w:ascii="Arial" w:hAnsi="Arial" w:cs="Arial"/>
                <w:sz w:val="14"/>
                <w:szCs w:val="14"/>
                <w:lang w:eastAsia="pt-BR"/>
              </w:rPr>
            </w:pPr>
          </w:p>
        </w:tc>
        <w:tc>
          <w:tcPr>
            <w:tcW w:w="1440" w:type="dxa"/>
            <w:tcBorders>
              <w:top w:val="nil"/>
              <w:left w:val="nil"/>
              <w:bottom w:val="nil"/>
              <w:right w:val="nil"/>
            </w:tcBorders>
            <w:noWrap/>
            <w:vAlign w:val="center"/>
            <w:hideMark/>
          </w:tcPr>
          <w:p w14:paraId="1208A6AE" w14:textId="77777777" w:rsidR="00DC3CEF" w:rsidRPr="00F55C7B" w:rsidRDefault="00DC3CEF" w:rsidP="00DC3CEF">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70EF2611" w14:textId="77777777" w:rsidR="00DC3CEF" w:rsidRPr="00F55C7B" w:rsidRDefault="00DC3CEF" w:rsidP="00DC3CEF">
            <w:pPr>
              <w:tabs>
                <w:tab w:val="clear" w:pos="851"/>
              </w:tabs>
              <w:spacing w:before="0" w:after="0"/>
              <w:jc w:val="left"/>
              <w:rPr>
                <w:rFonts w:ascii="Arial" w:hAnsi="Arial" w:cs="Arial"/>
                <w:color w:val="auto"/>
                <w:sz w:val="14"/>
                <w:szCs w:val="14"/>
                <w:lang w:eastAsia="pt-BR"/>
              </w:rPr>
            </w:pPr>
          </w:p>
        </w:tc>
      </w:tr>
    </w:tbl>
    <w:p w14:paraId="7F2A4E60" w14:textId="44E31B6A" w:rsidR="00CC486F" w:rsidRPr="003D7F9A" w:rsidRDefault="00CC486F" w:rsidP="00CC486F">
      <w:pPr>
        <w:pStyle w:val="Legenda"/>
        <w:spacing w:after="0"/>
        <w:rPr>
          <w:rFonts w:ascii="Calibri" w:eastAsia="Calibri" w:hAnsi="Calibri" w:cs="Calibri"/>
          <w:color w:val="44546A"/>
        </w:rPr>
      </w:pPr>
      <w:r w:rsidRPr="003D7F9A">
        <w:t xml:space="preserve">Tabela </w:t>
      </w:r>
      <w:r w:rsidRPr="00505643">
        <w:fldChar w:fldCharType="begin"/>
      </w:r>
      <w:r w:rsidRPr="003D7F9A">
        <w:instrText xml:space="preserve"> STYLEREF 1 \s </w:instrText>
      </w:r>
      <w:r w:rsidRPr="00505643">
        <w:fldChar w:fldCharType="separate"/>
      </w:r>
      <w:r w:rsidR="004527D6">
        <w:rPr>
          <w:noProof/>
        </w:rPr>
        <w:t>3</w:t>
      </w:r>
      <w:r w:rsidRPr="00505643">
        <w:rPr>
          <w:noProof/>
        </w:rPr>
        <w:fldChar w:fldCharType="end"/>
      </w:r>
      <w:r w:rsidRPr="003D7F9A">
        <w:noBreakHyphen/>
      </w:r>
      <w:r w:rsidRPr="00505643">
        <w:fldChar w:fldCharType="begin"/>
      </w:r>
      <w:r w:rsidRPr="003D7F9A">
        <w:instrText xml:space="preserve"> SEQ Tabela \* ARABIC \s 1 </w:instrText>
      </w:r>
      <w:r w:rsidRPr="00505643">
        <w:fldChar w:fldCharType="separate"/>
      </w:r>
      <w:r w:rsidR="004527D6">
        <w:rPr>
          <w:noProof/>
        </w:rPr>
        <w:t>15</w:t>
      </w:r>
      <w:r w:rsidRPr="00505643">
        <w:rPr>
          <w:noProof/>
        </w:rPr>
        <w:fldChar w:fldCharType="end"/>
      </w:r>
      <w:r w:rsidRPr="003D7F9A">
        <w:t xml:space="preserve"> </w:t>
      </w:r>
      <w:r w:rsidR="00A93C6E">
        <w:t>Origem dos Recursos – PDG de 2025</w:t>
      </w:r>
      <w:r w:rsidRPr="003D7F9A">
        <w:rPr>
          <w:rFonts w:ascii="Calibri" w:eastAsia="Calibri" w:hAnsi="Calibri" w:cs="Calibri"/>
          <w:color w:val="44546A"/>
        </w:rPr>
        <w:t xml:space="preserve"> </w:t>
      </w:r>
    </w:p>
    <w:p w14:paraId="2B389D0D" w14:textId="3ED0EBE5" w:rsidR="00A874CE" w:rsidRDefault="00A93C6E" w:rsidP="00A93C6E">
      <w:pPr>
        <w:rPr>
          <w:rFonts w:eastAsia="Calibri" w:cs="Arial"/>
        </w:rPr>
      </w:pPr>
      <w:r w:rsidRPr="00A93C6E">
        <w:rPr>
          <w:rFonts w:eastAsia="Calibri" w:cs="Arial"/>
        </w:rPr>
        <w:lastRenderedPageBreak/>
        <w:t xml:space="preserve">A Telebras </w:t>
      </w:r>
      <w:r w:rsidR="00A874CE">
        <w:rPr>
          <w:rFonts w:eastAsia="Calibri" w:cs="Arial"/>
        </w:rPr>
        <w:t>registrou</w:t>
      </w:r>
      <w:r w:rsidRPr="00A93C6E">
        <w:rPr>
          <w:rFonts w:eastAsia="Calibri" w:cs="Arial"/>
        </w:rPr>
        <w:t xml:space="preserve"> receita acima do projetado em praticamente todas as origens.</w:t>
      </w:r>
    </w:p>
    <w:p w14:paraId="392228E1" w14:textId="2562AB5C" w:rsidR="00A93C6E" w:rsidRPr="00A93C6E" w:rsidRDefault="00A93C6E" w:rsidP="00A93C6E">
      <w:pPr>
        <w:rPr>
          <w:rFonts w:eastAsia="Calibri" w:cs="Arial"/>
        </w:rPr>
      </w:pPr>
      <w:r w:rsidRPr="00A93C6E">
        <w:rPr>
          <w:rFonts w:eastAsia="Calibri" w:cs="Arial"/>
        </w:rPr>
        <w:t>Na</w:t>
      </w:r>
      <w:r w:rsidR="00A35D9F">
        <w:rPr>
          <w:rFonts w:eastAsia="Calibri" w:cs="Arial"/>
        </w:rPr>
        <w:t>s</w:t>
      </w:r>
      <w:r w:rsidRPr="00A93C6E">
        <w:rPr>
          <w:rFonts w:eastAsia="Calibri" w:cs="Arial"/>
        </w:rPr>
        <w:t xml:space="preserve"> </w:t>
      </w:r>
      <w:r w:rsidR="00A874CE">
        <w:rPr>
          <w:rFonts w:eastAsia="Calibri" w:cs="Arial"/>
        </w:rPr>
        <w:t>R</w:t>
      </w:r>
      <w:r w:rsidR="00A874CE" w:rsidRPr="00A93C6E">
        <w:rPr>
          <w:rFonts w:eastAsia="Calibri" w:cs="Arial"/>
        </w:rPr>
        <w:t>eceita</w:t>
      </w:r>
      <w:r w:rsidR="00A874CE">
        <w:rPr>
          <w:rFonts w:eastAsia="Calibri" w:cs="Arial"/>
        </w:rPr>
        <w:t>s</w:t>
      </w:r>
      <w:r w:rsidR="00A874CE" w:rsidRPr="00A93C6E">
        <w:rPr>
          <w:rFonts w:eastAsia="Calibri" w:cs="Arial"/>
        </w:rPr>
        <w:t xml:space="preserve"> </w:t>
      </w:r>
      <w:r w:rsidRPr="00A93C6E">
        <w:rPr>
          <w:rFonts w:eastAsia="Calibri" w:cs="Arial"/>
        </w:rPr>
        <w:t xml:space="preserve">de </w:t>
      </w:r>
      <w:r w:rsidR="00A874CE">
        <w:rPr>
          <w:rFonts w:eastAsia="Calibri" w:cs="Arial"/>
        </w:rPr>
        <w:t>C</w:t>
      </w:r>
      <w:r w:rsidR="00A874CE" w:rsidRPr="00A93C6E">
        <w:rPr>
          <w:rFonts w:eastAsia="Calibri" w:cs="Arial"/>
        </w:rPr>
        <w:t>apital</w:t>
      </w:r>
      <w:r w:rsidRPr="00A93C6E">
        <w:rPr>
          <w:rFonts w:eastAsia="Calibri" w:cs="Arial"/>
        </w:rPr>
        <w:t xml:space="preserve">, </w:t>
      </w:r>
      <w:r w:rsidR="007F1941">
        <w:rPr>
          <w:rFonts w:eastAsia="Calibri" w:cs="Arial"/>
        </w:rPr>
        <w:t>em decorrência da assinatura d</w:t>
      </w:r>
      <w:r w:rsidRPr="00A93C6E">
        <w:rPr>
          <w:rFonts w:eastAsia="Calibri" w:cs="Arial"/>
        </w:rPr>
        <w:t xml:space="preserve">o Contrato de Gestão com o </w:t>
      </w:r>
      <w:r w:rsidR="007F1941" w:rsidRPr="00A93C6E">
        <w:rPr>
          <w:rFonts w:eastAsia="Calibri" w:cs="Arial"/>
        </w:rPr>
        <w:t>MC</w:t>
      </w:r>
      <w:r w:rsidR="007F1941">
        <w:rPr>
          <w:rFonts w:eastAsia="Calibri" w:cs="Arial"/>
        </w:rPr>
        <w:t>om</w:t>
      </w:r>
      <w:r w:rsidRPr="00A93C6E">
        <w:rPr>
          <w:rFonts w:eastAsia="Calibri" w:cs="Arial"/>
        </w:rPr>
        <w:t xml:space="preserve">, foi possível </w:t>
      </w:r>
      <w:r w:rsidR="009A24FA">
        <w:rPr>
          <w:rFonts w:eastAsia="Calibri" w:cs="Arial"/>
        </w:rPr>
        <w:t>celebrar</w:t>
      </w:r>
      <w:r w:rsidR="009A24FA" w:rsidRPr="00A93C6E">
        <w:rPr>
          <w:rFonts w:eastAsia="Calibri" w:cs="Arial"/>
        </w:rPr>
        <w:t xml:space="preserve"> </w:t>
      </w:r>
      <w:r w:rsidRPr="00A93C6E">
        <w:rPr>
          <w:rFonts w:eastAsia="Calibri" w:cs="Arial"/>
        </w:rPr>
        <w:t xml:space="preserve">acordos de pagamento </w:t>
      </w:r>
      <w:r w:rsidR="009A24FA">
        <w:rPr>
          <w:rFonts w:eastAsia="Calibri" w:cs="Arial"/>
        </w:rPr>
        <w:t xml:space="preserve">com </w:t>
      </w:r>
      <w:r w:rsidRPr="00A93C6E">
        <w:rPr>
          <w:rFonts w:eastAsia="Calibri" w:cs="Arial"/>
        </w:rPr>
        <w:t xml:space="preserve">fornecedores e prestadores de serviços, </w:t>
      </w:r>
      <w:r w:rsidR="009A24FA">
        <w:rPr>
          <w:rFonts w:eastAsia="Calibri" w:cs="Arial"/>
        </w:rPr>
        <w:t xml:space="preserve">o </w:t>
      </w:r>
      <w:r w:rsidRPr="00A93C6E">
        <w:rPr>
          <w:rFonts w:eastAsia="Calibri" w:cs="Arial"/>
        </w:rPr>
        <w:t xml:space="preserve">que </w:t>
      </w:r>
      <w:r w:rsidR="009A24FA">
        <w:rPr>
          <w:rFonts w:eastAsia="Calibri" w:cs="Arial"/>
        </w:rPr>
        <w:t>resultou n</w:t>
      </w:r>
      <w:r w:rsidRPr="00A93C6E">
        <w:rPr>
          <w:rFonts w:eastAsia="Calibri" w:cs="Arial"/>
        </w:rPr>
        <w:t>a obtenção de descontos e ressarcimentos a favor da empresa.</w:t>
      </w:r>
    </w:p>
    <w:p w14:paraId="2DBC0A61" w14:textId="0916467E" w:rsidR="00F14E28" w:rsidRDefault="00A35D9F" w:rsidP="5E6FEA8C">
      <w:pPr>
        <w:rPr>
          <w:rFonts w:eastAsia="Calibri" w:cs="Arial"/>
          <w:szCs w:val="22"/>
        </w:rPr>
      </w:pPr>
      <w:r>
        <w:rPr>
          <w:rFonts w:eastAsia="Calibri" w:cs="Arial"/>
          <w:szCs w:val="22"/>
        </w:rPr>
        <w:t>Nas</w:t>
      </w:r>
      <w:r w:rsidR="00A93C6E" w:rsidRPr="5E6FEA8C">
        <w:rPr>
          <w:rFonts w:eastAsia="Calibri" w:cs="Arial"/>
          <w:szCs w:val="22"/>
        </w:rPr>
        <w:t xml:space="preserve"> </w:t>
      </w:r>
      <w:r>
        <w:rPr>
          <w:rFonts w:eastAsia="Calibri" w:cs="Arial"/>
          <w:szCs w:val="22"/>
        </w:rPr>
        <w:t>R</w:t>
      </w:r>
      <w:r w:rsidR="00A93C6E" w:rsidRPr="5E6FEA8C">
        <w:rPr>
          <w:rFonts w:eastAsia="Calibri" w:cs="Arial"/>
          <w:szCs w:val="22"/>
        </w:rPr>
        <w:t xml:space="preserve">eceitas </w:t>
      </w:r>
      <w:r>
        <w:rPr>
          <w:rFonts w:eastAsia="Calibri" w:cs="Arial"/>
          <w:szCs w:val="22"/>
        </w:rPr>
        <w:t>C</w:t>
      </w:r>
      <w:r w:rsidRPr="5E6FEA8C">
        <w:rPr>
          <w:rFonts w:eastAsia="Calibri" w:cs="Arial"/>
          <w:szCs w:val="22"/>
        </w:rPr>
        <w:t>orrentes</w:t>
      </w:r>
      <w:r w:rsidR="00A93C6E" w:rsidRPr="5E6FEA8C">
        <w:rPr>
          <w:rFonts w:eastAsia="Calibri" w:cs="Arial"/>
          <w:szCs w:val="22"/>
        </w:rPr>
        <w:t xml:space="preserve">, </w:t>
      </w:r>
      <w:r>
        <w:rPr>
          <w:rFonts w:eastAsia="Calibri" w:cs="Arial"/>
          <w:szCs w:val="22"/>
        </w:rPr>
        <w:t xml:space="preserve">o </w:t>
      </w:r>
      <w:r w:rsidR="00C7447C">
        <w:rPr>
          <w:rFonts w:eastAsia="Calibri" w:cs="Arial"/>
          <w:szCs w:val="22"/>
        </w:rPr>
        <w:t xml:space="preserve">bom desempenho decorreu da entrada </w:t>
      </w:r>
      <w:r w:rsidR="00A93C6E" w:rsidRPr="5E6FEA8C">
        <w:rPr>
          <w:rFonts w:eastAsia="Calibri" w:cs="Arial"/>
          <w:szCs w:val="22"/>
        </w:rPr>
        <w:t>d</w:t>
      </w:r>
      <w:r w:rsidR="00A93C6E" w:rsidRPr="00AB234F">
        <w:rPr>
          <w:rFonts w:eastAsia="Calibri" w:cs="Arial"/>
          <w:szCs w:val="22"/>
        </w:rPr>
        <w:t xml:space="preserve">e </w:t>
      </w:r>
      <w:r w:rsidR="00AB234F" w:rsidRPr="00754D63">
        <w:rPr>
          <w:rFonts w:eastAsia="Calibri" w:cs="Arial"/>
          <w:szCs w:val="22"/>
        </w:rPr>
        <w:t>contratos de</w:t>
      </w:r>
      <w:r w:rsidR="00A93C6E" w:rsidRPr="00754D63">
        <w:rPr>
          <w:rFonts w:eastAsia="Calibri" w:cs="Arial"/>
          <w:szCs w:val="22"/>
        </w:rPr>
        <w:t xml:space="preserve"> parceria</w:t>
      </w:r>
      <w:r w:rsidR="00A93C6E" w:rsidRPr="00AB234F">
        <w:rPr>
          <w:rFonts w:eastAsia="Calibri" w:cs="Arial"/>
          <w:szCs w:val="22"/>
        </w:rPr>
        <w:t>,</w:t>
      </w:r>
      <w:r w:rsidR="006F0DB3" w:rsidRPr="00AB234F">
        <w:rPr>
          <w:rFonts w:eastAsia="Calibri" w:cs="Arial"/>
          <w:szCs w:val="22"/>
        </w:rPr>
        <w:t xml:space="preserve"> do</w:t>
      </w:r>
      <w:r w:rsidR="00A93C6E" w:rsidRPr="00AB234F">
        <w:rPr>
          <w:rFonts w:eastAsia="Calibri" w:cs="Arial"/>
          <w:szCs w:val="22"/>
        </w:rPr>
        <w:t xml:space="preserve"> faturamento de valores </w:t>
      </w:r>
      <w:r w:rsidR="006F0DB3" w:rsidRPr="00AB234F">
        <w:rPr>
          <w:rFonts w:eastAsia="Calibri" w:cs="Arial"/>
          <w:szCs w:val="22"/>
        </w:rPr>
        <w:t xml:space="preserve">referentes </w:t>
      </w:r>
      <w:r w:rsidR="002A6719" w:rsidRPr="00AB234F">
        <w:rPr>
          <w:rFonts w:eastAsia="Calibri" w:cs="Arial"/>
          <w:szCs w:val="22"/>
        </w:rPr>
        <w:t xml:space="preserve">a </w:t>
      </w:r>
      <w:r w:rsidR="00A93C6E" w:rsidRPr="00AB234F">
        <w:rPr>
          <w:rFonts w:eastAsia="Calibri" w:cs="Arial"/>
          <w:szCs w:val="22"/>
        </w:rPr>
        <w:t>reajuste</w:t>
      </w:r>
      <w:r w:rsidR="002A6719" w:rsidRPr="00AB234F">
        <w:rPr>
          <w:rFonts w:eastAsia="Calibri" w:cs="Arial"/>
          <w:szCs w:val="22"/>
        </w:rPr>
        <w:t>s</w:t>
      </w:r>
      <w:r w:rsidR="00A93C6E" w:rsidRPr="00AB234F">
        <w:rPr>
          <w:rFonts w:eastAsia="Calibri" w:cs="Arial"/>
          <w:szCs w:val="22"/>
        </w:rPr>
        <w:t xml:space="preserve"> e retroativos</w:t>
      </w:r>
      <w:r w:rsidR="002A6719" w:rsidRPr="00AB234F">
        <w:rPr>
          <w:rFonts w:eastAsia="Calibri" w:cs="Arial"/>
          <w:szCs w:val="22"/>
        </w:rPr>
        <w:t xml:space="preserve">, bem como do </w:t>
      </w:r>
      <w:r w:rsidR="00FD689F" w:rsidRPr="00AB234F">
        <w:rPr>
          <w:rFonts w:eastAsia="Calibri" w:cs="Arial"/>
          <w:szCs w:val="22"/>
        </w:rPr>
        <w:t xml:space="preserve">aumento da receita com </w:t>
      </w:r>
      <w:r w:rsidR="00A93C6E" w:rsidRPr="00AB234F">
        <w:rPr>
          <w:rFonts w:eastAsia="Calibri" w:cs="Arial"/>
          <w:szCs w:val="22"/>
        </w:rPr>
        <w:t>venda de serviço</w:t>
      </w:r>
      <w:r w:rsidR="00FD689F" w:rsidRPr="00AB234F">
        <w:rPr>
          <w:rFonts w:eastAsia="Calibri" w:cs="Arial"/>
          <w:szCs w:val="22"/>
        </w:rPr>
        <w:t>s</w:t>
      </w:r>
      <w:r w:rsidR="00A93C6E" w:rsidRPr="00AB234F">
        <w:rPr>
          <w:rFonts w:eastAsia="Calibri" w:cs="Arial"/>
          <w:szCs w:val="22"/>
        </w:rPr>
        <w:t xml:space="preserve"> e aluguéis. Quanto à recuperação de encargos, o </w:t>
      </w:r>
      <w:r w:rsidR="00027FB1" w:rsidRPr="00AB234F">
        <w:rPr>
          <w:rFonts w:eastAsia="Calibri" w:cs="Arial"/>
          <w:szCs w:val="22"/>
        </w:rPr>
        <w:t>resu</w:t>
      </w:r>
      <w:r w:rsidR="00027FB1">
        <w:rPr>
          <w:rFonts w:eastAsia="Calibri" w:cs="Arial"/>
          <w:szCs w:val="22"/>
        </w:rPr>
        <w:t xml:space="preserve">ltado positivo está associado </w:t>
      </w:r>
      <w:r w:rsidR="00832954">
        <w:rPr>
          <w:rFonts w:eastAsia="Calibri" w:cs="Arial"/>
          <w:szCs w:val="22"/>
        </w:rPr>
        <w:t xml:space="preserve">ao </w:t>
      </w:r>
      <w:r w:rsidR="00A93C6E" w:rsidRPr="5E6FEA8C">
        <w:rPr>
          <w:rFonts w:eastAsia="Calibri" w:cs="Arial"/>
          <w:szCs w:val="22"/>
        </w:rPr>
        <w:t xml:space="preserve">reconhecimento </w:t>
      </w:r>
      <w:r w:rsidR="00832954">
        <w:rPr>
          <w:rFonts w:eastAsia="Calibri" w:cs="Arial"/>
          <w:szCs w:val="22"/>
        </w:rPr>
        <w:t>decorrente de</w:t>
      </w:r>
      <w:r w:rsidR="00A93C6E" w:rsidRPr="5E6FEA8C">
        <w:rPr>
          <w:rFonts w:eastAsia="Calibri" w:cs="Arial"/>
          <w:szCs w:val="22"/>
        </w:rPr>
        <w:t xml:space="preserve"> decisão favorável à Telebras. </w:t>
      </w:r>
    </w:p>
    <w:p w14:paraId="6E87215E" w14:textId="3C757D44" w:rsidR="00A93C6E" w:rsidRPr="00A93C6E" w:rsidRDefault="00F14E28" w:rsidP="5E6FEA8C">
      <w:pPr>
        <w:rPr>
          <w:rFonts w:eastAsia="Calibri" w:cs="Arial"/>
          <w:szCs w:val="22"/>
        </w:rPr>
      </w:pPr>
      <w:r>
        <w:rPr>
          <w:rFonts w:eastAsia="Calibri" w:cs="Arial"/>
          <w:szCs w:val="22"/>
        </w:rPr>
        <w:t>A</w:t>
      </w:r>
      <w:r w:rsidRPr="5E6FEA8C">
        <w:rPr>
          <w:rFonts w:eastAsia="Calibri" w:cs="Arial"/>
          <w:szCs w:val="22"/>
        </w:rPr>
        <w:t xml:space="preserve"> </w:t>
      </w:r>
      <w:r w:rsidR="00A93C6E" w:rsidRPr="5E6FEA8C">
        <w:rPr>
          <w:rFonts w:eastAsia="Calibri" w:cs="Arial"/>
          <w:szCs w:val="22"/>
        </w:rPr>
        <w:t>receita financeira</w:t>
      </w:r>
      <w:r>
        <w:rPr>
          <w:rFonts w:eastAsia="Calibri" w:cs="Arial"/>
          <w:szCs w:val="22"/>
        </w:rPr>
        <w:t xml:space="preserve"> foi influenciada </w:t>
      </w:r>
      <w:r w:rsidR="004F01BA">
        <w:rPr>
          <w:rFonts w:eastAsia="Calibri" w:cs="Arial"/>
          <w:szCs w:val="22"/>
        </w:rPr>
        <w:t xml:space="preserve">pelo cenário </w:t>
      </w:r>
      <w:r w:rsidR="00A93C6E" w:rsidRPr="5E6FEA8C">
        <w:rPr>
          <w:rFonts w:eastAsia="Calibri" w:cs="Arial"/>
          <w:szCs w:val="22"/>
        </w:rPr>
        <w:t xml:space="preserve">macroeconômico </w:t>
      </w:r>
      <w:r w:rsidR="004F01BA">
        <w:rPr>
          <w:rFonts w:eastAsia="Calibri" w:cs="Arial"/>
          <w:szCs w:val="22"/>
        </w:rPr>
        <w:t>do período</w:t>
      </w:r>
      <w:r w:rsidR="00A93C6E" w:rsidRPr="5E6FEA8C">
        <w:rPr>
          <w:rFonts w:eastAsia="Calibri" w:cs="Arial"/>
          <w:szCs w:val="22"/>
        </w:rPr>
        <w:t xml:space="preserve">, </w:t>
      </w:r>
      <w:r w:rsidR="004F01BA">
        <w:rPr>
          <w:rFonts w:eastAsia="Calibri" w:cs="Arial"/>
          <w:szCs w:val="22"/>
        </w:rPr>
        <w:t xml:space="preserve">marcado por </w:t>
      </w:r>
      <w:r w:rsidR="00A93C6E" w:rsidRPr="5E6FEA8C">
        <w:rPr>
          <w:rFonts w:eastAsia="Calibri" w:cs="Arial"/>
          <w:szCs w:val="22"/>
        </w:rPr>
        <w:t>taxa de juros</w:t>
      </w:r>
      <w:r w:rsidR="00DE3AB5">
        <w:rPr>
          <w:rFonts w:eastAsia="Calibri" w:cs="Arial"/>
          <w:szCs w:val="22"/>
        </w:rPr>
        <w:t xml:space="preserve"> em níveis elevados</w:t>
      </w:r>
      <w:r w:rsidR="00A93C6E" w:rsidRPr="5E6FEA8C">
        <w:rPr>
          <w:rFonts w:eastAsia="Calibri" w:cs="Arial"/>
          <w:szCs w:val="22"/>
        </w:rPr>
        <w:t xml:space="preserve">, </w:t>
      </w:r>
      <w:r w:rsidR="00DE3AB5">
        <w:rPr>
          <w:rFonts w:eastAsia="Calibri" w:cs="Arial"/>
          <w:szCs w:val="22"/>
        </w:rPr>
        <w:t xml:space="preserve">o que contribuiu para </w:t>
      </w:r>
      <w:r w:rsidR="00A93C6E" w:rsidRPr="5E6FEA8C">
        <w:rPr>
          <w:rFonts w:eastAsia="Calibri" w:cs="Arial"/>
          <w:szCs w:val="22"/>
        </w:rPr>
        <w:t xml:space="preserve">o resultado positivo </w:t>
      </w:r>
      <w:r w:rsidR="0000017F">
        <w:rPr>
          <w:rFonts w:eastAsia="Calibri" w:cs="Arial"/>
          <w:szCs w:val="22"/>
        </w:rPr>
        <w:t>das aplicações</w:t>
      </w:r>
      <w:r w:rsidR="00207E07">
        <w:rPr>
          <w:rFonts w:eastAsia="Calibri" w:cs="Arial"/>
          <w:szCs w:val="22"/>
        </w:rPr>
        <w:t xml:space="preserve"> em</w:t>
      </w:r>
      <w:r w:rsidR="00207E07" w:rsidRPr="5E6FEA8C">
        <w:rPr>
          <w:rFonts w:eastAsia="Calibri" w:cs="Arial"/>
          <w:szCs w:val="22"/>
        </w:rPr>
        <w:t xml:space="preserve"> </w:t>
      </w:r>
      <w:r w:rsidR="00A93C6E" w:rsidRPr="5E6FEA8C">
        <w:rPr>
          <w:rFonts w:eastAsia="Calibri" w:cs="Arial"/>
          <w:szCs w:val="22"/>
        </w:rPr>
        <w:t>fundos extramercado.</w:t>
      </w:r>
    </w:p>
    <w:p w14:paraId="54BF9C50" w14:textId="537D0EAF" w:rsidR="004D3D39" w:rsidRDefault="00A93C6E" w:rsidP="00A93C6E">
      <w:pPr>
        <w:rPr>
          <w:rFonts w:eastAsia="Calibri" w:cs="Arial"/>
        </w:rPr>
      </w:pPr>
      <w:r w:rsidRPr="00A93C6E">
        <w:rPr>
          <w:rFonts w:eastAsia="Calibri" w:cs="Arial"/>
        </w:rPr>
        <w:t xml:space="preserve">Em outras receitas correntes, a </w:t>
      </w:r>
      <w:r w:rsidR="001361FB">
        <w:rPr>
          <w:rFonts w:eastAsia="Calibri" w:cs="Arial"/>
        </w:rPr>
        <w:t xml:space="preserve">elevada </w:t>
      </w:r>
      <w:r w:rsidRPr="00A93C6E">
        <w:rPr>
          <w:rFonts w:eastAsia="Calibri" w:cs="Arial"/>
        </w:rPr>
        <w:t xml:space="preserve">execução </w:t>
      </w:r>
      <w:r w:rsidR="001361FB">
        <w:rPr>
          <w:rFonts w:eastAsia="Calibri" w:cs="Arial"/>
        </w:rPr>
        <w:t>decorre</w:t>
      </w:r>
      <w:r w:rsidRPr="00A93C6E">
        <w:rPr>
          <w:rFonts w:eastAsia="Calibri" w:cs="Arial"/>
        </w:rPr>
        <w:t xml:space="preserve"> </w:t>
      </w:r>
      <w:r w:rsidR="001361FB">
        <w:rPr>
          <w:rFonts w:eastAsia="Calibri" w:cs="Arial"/>
        </w:rPr>
        <w:t>dos</w:t>
      </w:r>
      <w:r w:rsidR="001361FB" w:rsidRPr="00A93C6E">
        <w:rPr>
          <w:rFonts w:eastAsia="Calibri" w:cs="Arial"/>
        </w:rPr>
        <w:t xml:space="preserve"> </w:t>
      </w:r>
      <w:r w:rsidR="001361FB">
        <w:rPr>
          <w:rFonts w:eastAsia="Calibri" w:cs="Arial"/>
        </w:rPr>
        <w:t xml:space="preserve">repasses relacionados ao </w:t>
      </w:r>
      <w:r w:rsidRPr="00A93C6E">
        <w:rPr>
          <w:rFonts w:eastAsia="Calibri" w:cs="Arial"/>
        </w:rPr>
        <w:t xml:space="preserve">Superávit Telebras Prev. </w:t>
      </w:r>
      <w:r w:rsidR="001361FB">
        <w:rPr>
          <w:rFonts w:eastAsia="Calibri" w:cs="Arial"/>
        </w:rPr>
        <w:t xml:space="preserve">Conforme </w:t>
      </w:r>
      <w:r w:rsidR="00081942">
        <w:rPr>
          <w:rFonts w:eastAsia="Calibri" w:cs="Arial"/>
        </w:rPr>
        <w:t>a</w:t>
      </w:r>
      <w:r w:rsidRPr="00A93C6E">
        <w:rPr>
          <w:rFonts w:eastAsia="Calibri" w:cs="Arial"/>
        </w:rPr>
        <w:t xml:space="preserve">cordo firmado entre a Telebras e a Sistel, </w:t>
      </w:r>
      <w:r w:rsidR="00081942">
        <w:rPr>
          <w:rFonts w:eastAsia="Calibri" w:cs="Arial"/>
        </w:rPr>
        <w:t xml:space="preserve">foram realizados repasses mensais </w:t>
      </w:r>
      <w:r w:rsidRPr="00A93C6E">
        <w:rPr>
          <w:rFonts w:eastAsia="Calibri" w:cs="Arial"/>
        </w:rPr>
        <w:t xml:space="preserve">de valores </w:t>
      </w:r>
      <w:r w:rsidR="00DD4256">
        <w:rPr>
          <w:rFonts w:eastAsia="Calibri" w:cs="Arial"/>
        </w:rPr>
        <w:t>oriundos do</w:t>
      </w:r>
      <w:r w:rsidRPr="00A93C6E">
        <w:rPr>
          <w:rFonts w:eastAsia="Calibri" w:cs="Arial"/>
        </w:rPr>
        <w:t xml:space="preserve"> superávit financeiro dos Planos PBS-A </w:t>
      </w:r>
      <w:r w:rsidR="00DD4256">
        <w:rPr>
          <w:rFonts w:eastAsia="Calibri" w:cs="Arial"/>
        </w:rPr>
        <w:t>(</w:t>
      </w:r>
      <w:r w:rsidRPr="00A93C6E">
        <w:rPr>
          <w:rFonts w:eastAsia="Calibri" w:cs="Arial"/>
        </w:rPr>
        <w:t>ano</w:t>
      </w:r>
      <w:r w:rsidR="00DD4256">
        <w:rPr>
          <w:rFonts w:eastAsia="Calibri" w:cs="Arial"/>
        </w:rPr>
        <w:t>-base</w:t>
      </w:r>
      <w:r w:rsidRPr="00A93C6E">
        <w:rPr>
          <w:rFonts w:eastAsia="Calibri" w:cs="Arial"/>
        </w:rPr>
        <w:t xml:space="preserve"> 2018</w:t>
      </w:r>
      <w:r w:rsidR="00DD4256">
        <w:rPr>
          <w:rFonts w:eastAsia="Calibri" w:cs="Arial"/>
        </w:rPr>
        <w:t>)</w:t>
      </w:r>
      <w:r w:rsidRPr="00A93C6E">
        <w:rPr>
          <w:rFonts w:eastAsia="Calibri" w:cs="Arial"/>
        </w:rPr>
        <w:t xml:space="preserve"> e PBS-</w:t>
      </w:r>
      <w:r w:rsidR="00DD4256" w:rsidRPr="00A93C6E">
        <w:rPr>
          <w:rFonts w:eastAsia="Calibri" w:cs="Arial"/>
        </w:rPr>
        <w:t>Telebras</w:t>
      </w:r>
      <w:r w:rsidR="00BE4C4E">
        <w:rPr>
          <w:rFonts w:eastAsia="Calibri" w:cs="Arial"/>
        </w:rPr>
        <w:t xml:space="preserve"> </w:t>
      </w:r>
      <w:r w:rsidR="00DD4256">
        <w:rPr>
          <w:rFonts w:eastAsia="Calibri" w:cs="Arial"/>
        </w:rPr>
        <w:t>(</w:t>
      </w:r>
      <w:r w:rsidR="00BE4C4E">
        <w:rPr>
          <w:rFonts w:eastAsia="Calibri" w:cs="Arial"/>
        </w:rPr>
        <w:t>anos-base</w:t>
      </w:r>
      <w:r w:rsidRPr="00A93C6E">
        <w:rPr>
          <w:rFonts w:eastAsia="Calibri" w:cs="Arial"/>
        </w:rPr>
        <w:t xml:space="preserve"> 2014 e 2015</w:t>
      </w:r>
      <w:r w:rsidR="00BE4C4E">
        <w:rPr>
          <w:rFonts w:eastAsia="Calibri" w:cs="Arial"/>
        </w:rPr>
        <w:t>)</w:t>
      </w:r>
      <w:r w:rsidRPr="00A93C6E">
        <w:rPr>
          <w:rFonts w:eastAsia="Calibri" w:cs="Arial"/>
        </w:rPr>
        <w:t>.</w:t>
      </w:r>
    </w:p>
    <w:tbl>
      <w:tblPr>
        <w:tblW w:w="8880" w:type="dxa"/>
        <w:tblCellMar>
          <w:left w:w="70" w:type="dxa"/>
          <w:right w:w="70" w:type="dxa"/>
        </w:tblCellMar>
        <w:tblLook w:val="04A0" w:firstRow="1" w:lastRow="0" w:firstColumn="1" w:lastColumn="0" w:noHBand="0" w:noVBand="1"/>
      </w:tblPr>
      <w:tblGrid>
        <w:gridCol w:w="419"/>
        <w:gridCol w:w="4421"/>
        <w:gridCol w:w="1440"/>
        <w:gridCol w:w="1440"/>
        <w:gridCol w:w="1160"/>
      </w:tblGrid>
      <w:tr w:rsidR="008F492D" w:rsidRPr="00F55C7B" w14:paraId="46341131" w14:textId="77777777" w:rsidTr="008F492D">
        <w:trPr>
          <w:trHeight w:val="255"/>
        </w:trPr>
        <w:tc>
          <w:tcPr>
            <w:tcW w:w="419" w:type="dxa"/>
            <w:tcBorders>
              <w:top w:val="nil"/>
              <w:left w:val="nil"/>
              <w:bottom w:val="nil"/>
              <w:right w:val="nil"/>
            </w:tcBorders>
            <w:vAlign w:val="center"/>
            <w:hideMark/>
          </w:tcPr>
          <w:p w14:paraId="7EC5BE05" w14:textId="77777777" w:rsidR="008F492D" w:rsidRPr="00F55C7B" w:rsidRDefault="008F492D" w:rsidP="008F492D">
            <w:pPr>
              <w:tabs>
                <w:tab w:val="clear" w:pos="851"/>
              </w:tabs>
              <w:spacing w:before="0" w:after="0"/>
              <w:jc w:val="left"/>
              <w:rPr>
                <w:rFonts w:ascii="Arial" w:hAnsi="Arial" w:cs="Arial"/>
                <w:color w:val="auto"/>
                <w:sz w:val="14"/>
                <w:szCs w:val="14"/>
                <w:lang w:eastAsia="pt-BR"/>
              </w:rPr>
            </w:pPr>
          </w:p>
        </w:tc>
        <w:tc>
          <w:tcPr>
            <w:tcW w:w="4421" w:type="dxa"/>
            <w:tcBorders>
              <w:top w:val="nil"/>
              <w:left w:val="nil"/>
              <w:bottom w:val="nil"/>
              <w:right w:val="nil"/>
            </w:tcBorders>
            <w:vAlign w:val="center"/>
            <w:hideMark/>
          </w:tcPr>
          <w:p w14:paraId="0317CB6B" w14:textId="77777777" w:rsidR="008F492D" w:rsidRPr="00F55C7B" w:rsidRDefault="008F492D" w:rsidP="008F492D">
            <w:pPr>
              <w:tabs>
                <w:tab w:val="clear" w:pos="851"/>
              </w:tabs>
              <w:spacing w:before="0" w:after="0"/>
              <w:jc w:val="left"/>
              <w:rPr>
                <w:rFonts w:ascii="Arial" w:hAnsi="Arial" w:cs="Arial"/>
                <w:color w:val="auto"/>
                <w:sz w:val="14"/>
                <w:szCs w:val="14"/>
                <w:lang w:eastAsia="pt-BR"/>
              </w:rPr>
            </w:pPr>
          </w:p>
        </w:tc>
        <w:tc>
          <w:tcPr>
            <w:tcW w:w="1440" w:type="dxa"/>
            <w:tcBorders>
              <w:top w:val="nil"/>
              <w:left w:val="nil"/>
              <w:bottom w:val="nil"/>
              <w:right w:val="nil"/>
            </w:tcBorders>
            <w:noWrap/>
            <w:vAlign w:val="center"/>
            <w:hideMark/>
          </w:tcPr>
          <w:p w14:paraId="42E37640" w14:textId="77777777" w:rsidR="008F492D" w:rsidRPr="00F55C7B" w:rsidRDefault="008F492D" w:rsidP="008F492D">
            <w:pPr>
              <w:tabs>
                <w:tab w:val="clear" w:pos="851"/>
              </w:tabs>
              <w:spacing w:before="0" w:after="0"/>
              <w:jc w:val="left"/>
              <w:rPr>
                <w:rFonts w:ascii="Arial" w:hAnsi="Arial" w:cs="Arial"/>
                <w:color w:val="auto"/>
                <w:sz w:val="14"/>
                <w:szCs w:val="14"/>
                <w:lang w:eastAsia="pt-BR"/>
              </w:rPr>
            </w:pPr>
          </w:p>
        </w:tc>
        <w:tc>
          <w:tcPr>
            <w:tcW w:w="2600" w:type="dxa"/>
            <w:gridSpan w:val="2"/>
            <w:tcBorders>
              <w:top w:val="nil"/>
              <w:left w:val="nil"/>
              <w:bottom w:val="single" w:sz="4" w:space="0" w:color="002060"/>
              <w:right w:val="nil"/>
            </w:tcBorders>
            <w:noWrap/>
            <w:vAlign w:val="center"/>
            <w:hideMark/>
          </w:tcPr>
          <w:p w14:paraId="2B3C5FCD" w14:textId="77777777" w:rsidR="008F492D" w:rsidRPr="00F55C7B" w:rsidRDefault="008F492D" w:rsidP="008F492D">
            <w:pPr>
              <w:tabs>
                <w:tab w:val="clear" w:pos="851"/>
              </w:tabs>
              <w:spacing w:before="0" w:after="0"/>
              <w:jc w:val="right"/>
              <w:rPr>
                <w:rFonts w:ascii="Arial" w:hAnsi="Arial" w:cs="Arial"/>
                <w:b/>
                <w:i/>
                <w:sz w:val="14"/>
                <w:szCs w:val="14"/>
                <w:lang w:eastAsia="pt-BR"/>
              </w:rPr>
            </w:pPr>
            <w:r w:rsidRPr="00F55C7B">
              <w:rPr>
                <w:rFonts w:ascii="Arial" w:hAnsi="Arial" w:cs="Arial"/>
                <w:b/>
                <w:i/>
                <w:sz w:val="14"/>
                <w:szCs w:val="14"/>
                <w:lang w:eastAsia="pt-BR"/>
              </w:rPr>
              <w:t>Valores em R</w:t>
            </w:r>
            <w:proofErr w:type="gramStart"/>
            <w:r w:rsidRPr="00F55C7B">
              <w:rPr>
                <w:rFonts w:ascii="Arial" w:hAnsi="Arial" w:cs="Arial"/>
                <w:b/>
                <w:i/>
                <w:sz w:val="14"/>
                <w:szCs w:val="14"/>
                <w:lang w:eastAsia="pt-BR"/>
              </w:rPr>
              <w:t>$ Milhões</w:t>
            </w:r>
            <w:proofErr w:type="gramEnd"/>
          </w:p>
        </w:tc>
      </w:tr>
      <w:tr w:rsidR="008F492D" w:rsidRPr="00F55C7B" w14:paraId="59A21036" w14:textId="77777777" w:rsidTr="008F492D">
        <w:trPr>
          <w:trHeight w:val="480"/>
        </w:trPr>
        <w:tc>
          <w:tcPr>
            <w:tcW w:w="4840" w:type="dxa"/>
            <w:gridSpan w:val="2"/>
            <w:tcBorders>
              <w:top w:val="single" w:sz="4" w:space="0" w:color="002060"/>
              <w:left w:val="nil"/>
              <w:bottom w:val="single" w:sz="4" w:space="0" w:color="002060"/>
              <w:right w:val="nil"/>
            </w:tcBorders>
            <w:noWrap/>
            <w:vAlign w:val="center"/>
            <w:hideMark/>
          </w:tcPr>
          <w:p w14:paraId="568456D9" w14:textId="77777777" w:rsidR="008F492D" w:rsidRPr="00F55C7B" w:rsidRDefault="008F492D" w:rsidP="008F492D">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 xml:space="preserve"> Aplicação do Recurso </w:t>
            </w:r>
          </w:p>
        </w:tc>
        <w:tc>
          <w:tcPr>
            <w:tcW w:w="1440" w:type="dxa"/>
            <w:tcBorders>
              <w:top w:val="single" w:sz="4" w:space="0" w:color="002060"/>
              <w:left w:val="nil"/>
              <w:bottom w:val="single" w:sz="4" w:space="0" w:color="002060"/>
              <w:right w:val="nil"/>
            </w:tcBorders>
            <w:vAlign w:val="center"/>
            <w:hideMark/>
          </w:tcPr>
          <w:p w14:paraId="2E0498B4"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Autorizado</w:t>
            </w:r>
            <w:r w:rsidRPr="00F55C7B">
              <w:rPr>
                <w:rFonts w:ascii="Arial" w:hAnsi="Arial" w:cs="Arial"/>
                <w:b/>
                <w:sz w:val="14"/>
                <w:szCs w:val="14"/>
                <w:lang w:eastAsia="pt-BR"/>
              </w:rPr>
              <w:br/>
              <w:t xml:space="preserve">Set/Dez 2025 </w:t>
            </w:r>
          </w:p>
        </w:tc>
        <w:tc>
          <w:tcPr>
            <w:tcW w:w="1440" w:type="dxa"/>
            <w:tcBorders>
              <w:top w:val="nil"/>
              <w:left w:val="nil"/>
              <w:bottom w:val="single" w:sz="4" w:space="0" w:color="002060"/>
              <w:right w:val="nil"/>
            </w:tcBorders>
            <w:vAlign w:val="center"/>
            <w:hideMark/>
          </w:tcPr>
          <w:p w14:paraId="0162EB04"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Executado</w:t>
            </w:r>
            <w:r w:rsidRPr="00F55C7B">
              <w:rPr>
                <w:rFonts w:ascii="Arial" w:hAnsi="Arial" w:cs="Arial"/>
                <w:b/>
                <w:sz w:val="14"/>
                <w:szCs w:val="14"/>
                <w:lang w:eastAsia="pt-BR"/>
              </w:rPr>
              <w:br/>
              <w:t xml:space="preserve">Set/Dez 2025 </w:t>
            </w:r>
          </w:p>
        </w:tc>
        <w:tc>
          <w:tcPr>
            <w:tcW w:w="1160" w:type="dxa"/>
            <w:tcBorders>
              <w:top w:val="nil"/>
              <w:left w:val="nil"/>
              <w:bottom w:val="single" w:sz="4" w:space="0" w:color="002060"/>
              <w:right w:val="nil"/>
            </w:tcBorders>
            <w:vAlign w:val="center"/>
            <w:hideMark/>
          </w:tcPr>
          <w:p w14:paraId="4ADE9FB7"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Percentual </w:t>
            </w:r>
          </w:p>
        </w:tc>
      </w:tr>
      <w:tr w:rsidR="008F492D" w:rsidRPr="00F55C7B" w14:paraId="44659C26" w14:textId="77777777" w:rsidTr="008F492D">
        <w:trPr>
          <w:trHeight w:val="255"/>
        </w:trPr>
        <w:tc>
          <w:tcPr>
            <w:tcW w:w="419" w:type="dxa"/>
            <w:tcBorders>
              <w:top w:val="nil"/>
              <w:left w:val="nil"/>
              <w:bottom w:val="single" w:sz="4" w:space="0" w:color="002060"/>
              <w:right w:val="nil"/>
            </w:tcBorders>
            <w:noWrap/>
            <w:vAlign w:val="center"/>
            <w:hideMark/>
          </w:tcPr>
          <w:p w14:paraId="3954E007"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w:t>
            </w:r>
          </w:p>
        </w:tc>
        <w:tc>
          <w:tcPr>
            <w:tcW w:w="4421" w:type="dxa"/>
            <w:tcBorders>
              <w:top w:val="nil"/>
              <w:left w:val="nil"/>
              <w:bottom w:val="single" w:sz="4" w:space="0" w:color="002060"/>
              <w:right w:val="nil"/>
            </w:tcBorders>
            <w:noWrap/>
            <w:vAlign w:val="center"/>
            <w:hideMark/>
          </w:tcPr>
          <w:p w14:paraId="0823426A"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w:t>
            </w:r>
          </w:p>
        </w:tc>
        <w:tc>
          <w:tcPr>
            <w:tcW w:w="1440" w:type="dxa"/>
            <w:tcBorders>
              <w:top w:val="nil"/>
              <w:left w:val="nil"/>
              <w:bottom w:val="single" w:sz="4" w:space="0" w:color="002060"/>
              <w:right w:val="nil"/>
            </w:tcBorders>
            <w:noWrap/>
            <w:vAlign w:val="center"/>
            <w:hideMark/>
          </w:tcPr>
          <w:p w14:paraId="4BB79621"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(a) </w:t>
            </w:r>
          </w:p>
        </w:tc>
        <w:tc>
          <w:tcPr>
            <w:tcW w:w="1440" w:type="dxa"/>
            <w:tcBorders>
              <w:top w:val="nil"/>
              <w:left w:val="nil"/>
              <w:bottom w:val="single" w:sz="4" w:space="0" w:color="002060"/>
              <w:right w:val="nil"/>
            </w:tcBorders>
            <w:noWrap/>
            <w:vAlign w:val="center"/>
            <w:hideMark/>
          </w:tcPr>
          <w:p w14:paraId="5D073D9D"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(b) </w:t>
            </w:r>
          </w:p>
        </w:tc>
        <w:tc>
          <w:tcPr>
            <w:tcW w:w="1160" w:type="dxa"/>
            <w:tcBorders>
              <w:top w:val="nil"/>
              <w:left w:val="nil"/>
              <w:bottom w:val="single" w:sz="4" w:space="0" w:color="002060"/>
              <w:right w:val="nil"/>
            </w:tcBorders>
            <w:noWrap/>
            <w:vAlign w:val="center"/>
            <w:hideMark/>
          </w:tcPr>
          <w:p w14:paraId="79D390C4" w14:textId="77777777" w:rsidR="008F492D" w:rsidRPr="00F55C7B" w:rsidRDefault="008F492D" w:rsidP="008F492D">
            <w:pPr>
              <w:tabs>
                <w:tab w:val="clear" w:pos="851"/>
              </w:tabs>
              <w:spacing w:before="0" w:after="0"/>
              <w:jc w:val="center"/>
              <w:rPr>
                <w:rFonts w:ascii="Arial" w:hAnsi="Arial" w:cs="Arial"/>
                <w:b/>
                <w:sz w:val="14"/>
                <w:szCs w:val="14"/>
                <w:lang w:eastAsia="pt-BR"/>
              </w:rPr>
            </w:pPr>
            <w:r w:rsidRPr="00F55C7B">
              <w:rPr>
                <w:rFonts w:ascii="Arial" w:hAnsi="Arial" w:cs="Arial"/>
                <w:b/>
                <w:sz w:val="14"/>
                <w:szCs w:val="14"/>
                <w:lang w:eastAsia="pt-BR"/>
              </w:rPr>
              <w:t xml:space="preserve"> c = (b / a) </w:t>
            </w:r>
          </w:p>
        </w:tc>
      </w:tr>
      <w:tr w:rsidR="008F492D" w:rsidRPr="00F55C7B" w14:paraId="5B983C11" w14:textId="77777777" w:rsidTr="008F492D">
        <w:trPr>
          <w:trHeight w:val="255"/>
        </w:trPr>
        <w:tc>
          <w:tcPr>
            <w:tcW w:w="4840" w:type="dxa"/>
            <w:gridSpan w:val="2"/>
            <w:tcBorders>
              <w:top w:val="nil"/>
              <w:left w:val="nil"/>
              <w:bottom w:val="nil"/>
              <w:right w:val="nil"/>
            </w:tcBorders>
            <w:noWrap/>
            <w:vAlign w:val="center"/>
            <w:hideMark/>
          </w:tcPr>
          <w:p w14:paraId="09243BD8" w14:textId="77777777" w:rsidR="008F492D" w:rsidRPr="00F55C7B" w:rsidRDefault="008F492D" w:rsidP="008F492D">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 xml:space="preserve"> Despesas de Capital </w:t>
            </w:r>
          </w:p>
        </w:tc>
        <w:tc>
          <w:tcPr>
            <w:tcW w:w="1440" w:type="dxa"/>
            <w:tcBorders>
              <w:top w:val="nil"/>
              <w:left w:val="nil"/>
              <w:bottom w:val="nil"/>
              <w:right w:val="nil"/>
            </w:tcBorders>
            <w:noWrap/>
            <w:vAlign w:val="center"/>
            <w:hideMark/>
          </w:tcPr>
          <w:p w14:paraId="4E187F5F" w14:textId="77777777" w:rsidR="008F492D" w:rsidRPr="00F55C7B" w:rsidRDefault="008F492D"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 xml:space="preserve">                   54,56 </w:t>
            </w:r>
          </w:p>
        </w:tc>
        <w:tc>
          <w:tcPr>
            <w:tcW w:w="1440" w:type="dxa"/>
            <w:tcBorders>
              <w:top w:val="nil"/>
              <w:left w:val="nil"/>
              <w:bottom w:val="nil"/>
              <w:right w:val="nil"/>
            </w:tcBorders>
            <w:noWrap/>
            <w:vAlign w:val="center"/>
            <w:hideMark/>
          </w:tcPr>
          <w:p w14:paraId="1CDB384E" w14:textId="77777777" w:rsidR="008F492D" w:rsidRPr="00F55C7B" w:rsidRDefault="008F492D"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 xml:space="preserve">                   22,92 </w:t>
            </w:r>
          </w:p>
        </w:tc>
        <w:tc>
          <w:tcPr>
            <w:tcW w:w="1160" w:type="dxa"/>
            <w:tcBorders>
              <w:top w:val="nil"/>
              <w:left w:val="nil"/>
              <w:bottom w:val="nil"/>
              <w:right w:val="nil"/>
            </w:tcBorders>
            <w:noWrap/>
            <w:vAlign w:val="center"/>
            <w:hideMark/>
          </w:tcPr>
          <w:p w14:paraId="210BC52E" w14:textId="77777777" w:rsidR="008F492D" w:rsidRPr="00F55C7B" w:rsidRDefault="008F492D" w:rsidP="008F492D">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42%</w:t>
            </w:r>
          </w:p>
        </w:tc>
      </w:tr>
      <w:tr w:rsidR="008F492D" w:rsidRPr="00F55C7B" w14:paraId="10CF8510" w14:textId="77777777" w:rsidTr="008F492D">
        <w:trPr>
          <w:trHeight w:val="255"/>
        </w:trPr>
        <w:tc>
          <w:tcPr>
            <w:tcW w:w="419" w:type="dxa"/>
            <w:tcBorders>
              <w:top w:val="nil"/>
              <w:left w:val="nil"/>
              <w:bottom w:val="nil"/>
              <w:right w:val="nil"/>
            </w:tcBorders>
            <w:noWrap/>
            <w:vAlign w:val="center"/>
            <w:hideMark/>
          </w:tcPr>
          <w:p w14:paraId="7A454784" w14:textId="77777777" w:rsidR="008F492D" w:rsidRPr="00F55C7B" w:rsidRDefault="008F492D" w:rsidP="008F492D">
            <w:pPr>
              <w:tabs>
                <w:tab w:val="clear" w:pos="851"/>
              </w:tabs>
              <w:spacing w:before="0" w:after="0"/>
              <w:jc w:val="right"/>
              <w:rPr>
                <w:rFonts w:ascii="Arial" w:hAnsi="Arial" w:cs="Arial"/>
                <w:b/>
                <w:sz w:val="14"/>
                <w:szCs w:val="14"/>
                <w:lang w:eastAsia="pt-BR"/>
              </w:rPr>
            </w:pPr>
          </w:p>
        </w:tc>
        <w:tc>
          <w:tcPr>
            <w:tcW w:w="4421" w:type="dxa"/>
            <w:tcBorders>
              <w:top w:val="nil"/>
              <w:left w:val="nil"/>
              <w:bottom w:val="nil"/>
              <w:right w:val="nil"/>
            </w:tcBorders>
            <w:noWrap/>
            <w:vAlign w:val="center"/>
            <w:hideMark/>
          </w:tcPr>
          <w:p w14:paraId="4ED59002"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Móveis, Máquinas Equipamentos</w:t>
            </w:r>
          </w:p>
        </w:tc>
        <w:tc>
          <w:tcPr>
            <w:tcW w:w="1440" w:type="dxa"/>
            <w:tcBorders>
              <w:top w:val="nil"/>
              <w:left w:val="nil"/>
              <w:bottom w:val="nil"/>
              <w:right w:val="nil"/>
            </w:tcBorders>
            <w:noWrap/>
            <w:vAlign w:val="center"/>
            <w:hideMark/>
          </w:tcPr>
          <w:p w14:paraId="72027CB5"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0,21 </w:t>
            </w:r>
          </w:p>
        </w:tc>
        <w:tc>
          <w:tcPr>
            <w:tcW w:w="1440" w:type="dxa"/>
            <w:tcBorders>
              <w:top w:val="nil"/>
              <w:left w:val="nil"/>
              <w:bottom w:val="nil"/>
              <w:right w:val="nil"/>
            </w:tcBorders>
            <w:noWrap/>
            <w:vAlign w:val="center"/>
            <w:hideMark/>
          </w:tcPr>
          <w:p w14:paraId="64771FBE"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   </w:t>
            </w:r>
          </w:p>
        </w:tc>
        <w:tc>
          <w:tcPr>
            <w:tcW w:w="1160" w:type="dxa"/>
            <w:tcBorders>
              <w:top w:val="nil"/>
              <w:left w:val="nil"/>
              <w:bottom w:val="nil"/>
              <w:right w:val="nil"/>
            </w:tcBorders>
            <w:noWrap/>
            <w:vAlign w:val="center"/>
            <w:hideMark/>
          </w:tcPr>
          <w:p w14:paraId="49099CC1"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0%</w:t>
            </w:r>
          </w:p>
        </w:tc>
      </w:tr>
      <w:tr w:rsidR="008F492D" w:rsidRPr="00F55C7B" w14:paraId="1A1AD077" w14:textId="77777777" w:rsidTr="008F492D">
        <w:trPr>
          <w:trHeight w:val="255"/>
        </w:trPr>
        <w:tc>
          <w:tcPr>
            <w:tcW w:w="419" w:type="dxa"/>
            <w:tcBorders>
              <w:top w:val="nil"/>
              <w:left w:val="nil"/>
              <w:bottom w:val="nil"/>
              <w:right w:val="nil"/>
            </w:tcBorders>
            <w:noWrap/>
            <w:vAlign w:val="center"/>
            <w:hideMark/>
          </w:tcPr>
          <w:p w14:paraId="04306E57"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5105A392"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Sistemas de Tecnologia da Informação</w:t>
            </w:r>
          </w:p>
        </w:tc>
        <w:tc>
          <w:tcPr>
            <w:tcW w:w="1440" w:type="dxa"/>
            <w:tcBorders>
              <w:top w:val="nil"/>
              <w:left w:val="nil"/>
              <w:bottom w:val="nil"/>
              <w:right w:val="nil"/>
            </w:tcBorders>
            <w:noWrap/>
            <w:vAlign w:val="center"/>
            <w:hideMark/>
          </w:tcPr>
          <w:p w14:paraId="6060F912"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2,42 </w:t>
            </w:r>
          </w:p>
        </w:tc>
        <w:tc>
          <w:tcPr>
            <w:tcW w:w="1440" w:type="dxa"/>
            <w:tcBorders>
              <w:top w:val="nil"/>
              <w:left w:val="nil"/>
              <w:bottom w:val="nil"/>
              <w:right w:val="nil"/>
            </w:tcBorders>
            <w:noWrap/>
            <w:vAlign w:val="center"/>
            <w:hideMark/>
          </w:tcPr>
          <w:p w14:paraId="03400A00"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2,37 </w:t>
            </w:r>
          </w:p>
        </w:tc>
        <w:tc>
          <w:tcPr>
            <w:tcW w:w="1160" w:type="dxa"/>
            <w:tcBorders>
              <w:top w:val="nil"/>
              <w:left w:val="nil"/>
              <w:bottom w:val="nil"/>
              <w:right w:val="nil"/>
            </w:tcBorders>
            <w:noWrap/>
            <w:vAlign w:val="center"/>
            <w:hideMark/>
          </w:tcPr>
          <w:p w14:paraId="4ACC490A"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98%</w:t>
            </w:r>
          </w:p>
        </w:tc>
      </w:tr>
      <w:tr w:rsidR="008F492D" w:rsidRPr="00F55C7B" w14:paraId="788BF174" w14:textId="77777777" w:rsidTr="008F492D">
        <w:trPr>
          <w:trHeight w:val="255"/>
        </w:trPr>
        <w:tc>
          <w:tcPr>
            <w:tcW w:w="419" w:type="dxa"/>
            <w:tcBorders>
              <w:top w:val="nil"/>
              <w:left w:val="nil"/>
              <w:bottom w:val="nil"/>
              <w:right w:val="nil"/>
            </w:tcBorders>
            <w:noWrap/>
            <w:vAlign w:val="center"/>
            <w:hideMark/>
          </w:tcPr>
          <w:p w14:paraId="11BC28D2"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7A76AD9E"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Pessoal de Investimento</w:t>
            </w:r>
          </w:p>
        </w:tc>
        <w:tc>
          <w:tcPr>
            <w:tcW w:w="1440" w:type="dxa"/>
            <w:tcBorders>
              <w:top w:val="nil"/>
              <w:left w:val="nil"/>
              <w:bottom w:val="nil"/>
              <w:right w:val="nil"/>
            </w:tcBorders>
            <w:noWrap/>
            <w:vAlign w:val="center"/>
            <w:hideMark/>
          </w:tcPr>
          <w:p w14:paraId="35EF827B"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8,70 </w:t>
            </w:r>
          </w:p>
        </w:tc>
        <w:tc>
          <w:tcPr>
            <w:tcW w:w="1440" w:type="dxa"/>
            <w:tcBorders>
              <w:top w:val="nil"/>
              <w:left w:val="nil"/>
              <w:bottom w:val="nil"/>
              <w:right w:val="nil"/>
            </w:tcBorders>
            <w:noWrap/>
            <w:vAlign w:val="center"/>
            <w:hideMark/>
          </w:tcPr>
          <w:p w14:paraId="406D7ABB"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6,91 </w:t>
            </w:r>
          </w:p>
        </w:tc>
        <w:tc>
          <w:tcPr>
            <w:tcW w:w="1160" w:type="dxa"/>
            <w:tcBorders>
              <w:top w:val="nil"/>
              <w:left w:val="nil"/>
              <w:bottom w:val="nil"/>
              <w:right w:val="nil"/>
            </w:tcBorders>
            <w:noWrap/>
            <w:vAlign w:val="center"/>
            <w:hideMark/>
          </w:tcPr>
          <w:p w14:paraId="430A2DCD"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79%</w:t>
            </w:r>
          </w:p>
        </w:tc>
      </w:tr>
      <w:tr w:rsidR="008F492D" w:rsidRPr="00F55C7B" w14:paraId="0DE38FBA" w14:textId="77777777" w:rsidTr="008F492D">
        <w:trPr>
          <w:trHeight w:val="255"/>
        </w:trPr>
        <w:tc>
          <w:tcPr>
            <w:tcW w:w="419" w:type="dxa"/>
            <w:tcBorders>
              <w:top w:val="nil"/>
              <w:left w:val="nil"/>
              <w:bottom w:val="nil"/>
              <w:right w:val="nil"/>
            </w:tcBorders>
            <w:noWrap/>
            <w:vAlign w:val="center"/>
            <w:hideMark/>
          </w:tcPr>
          <w:p w14:paraId="2BBAE322"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3BA849B9"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Outros Investimentos no Ativo Imobilizado</w:t>
            </w:r>
          </w:p>
        </w:tc>
        <w:tc>
          <w:tcPr>
            <w:tcW w:w="1440" w:type="dxa"/>
            <w:tcBorders>
              <w:top w:val="nil"/>
              <w:left w:val="nil"/>
              <w:bottom w:val="nil"/>
              <w:right w:val="nil"/>
            </w:tcBorders>
            <w:noWrap/>
            <w:vAlign w:val="center"/>
            <w:hideMark/>
          </w:tcPr>
          <w:p w14:paraId="422104CA"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41,71 </w:t>
            </w:r>
          </w:p>
        </w:tc>
        <w:tc>
          <w:tcPr>
            <w:tcW w:w="1440" w:type="dxa"/>
            <w:tcBorders>
              <w:top w:val="nil"/>
              <w:left w:val="nil"/>
              <w:bottom w:val="nil"/>
              <w:right w:val="nil"/>
            </w:tcBorders>
            <w:noWrap/>
            <w:vAlign w:val="center"/>
            <w:hideMark/>
          </w:tcPr>
          <w:p w14:paraId="07C19746"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13,64 </w:t>
            </w:r>
          </w:p>
        </w:tc>
        <w:tc>
          <w:tcPr>
            <w:tcW w:w="1160" w:type="dxa"/>
            <w:tcBorders>
              <w:top w:val="nil"/>
              <w:left w:val="nil"/>
              <w:bottom w:val="nil"/>
              <w:right w:val="nil"/>
            </w:tcBorders>
            <w:noWrap/>
            <w:vAlign w:val="center"/>
            <w:hideMark/>
          </w:tcPr>
          <w:p w14:paraId="28D4FC66"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33%</w:t>
            </w:r>
          </w:p>
        </w:tc>
      </w:tr>
      <w:tr w:rsidR="008F492D" w:rsidRPr="00F55C7B" w14:paraId="5FB6538F" w14:textId="77777777" w:rsidTr="008F492D">
        <w:trPr>
          <w:trHeight w:val="255"/>
        </w:trPr>
        <w:tc>
          <w:tcPr>
            <w:tcW w:w="419" w:type="dxa"/>
            <w:tcBorders>
              <w:top w:val="nil"/>
              <w:left w:val="nil"/>
              <w:bottom w:val="nil"/>
              <w:right w:val="nil"/>
            </w:tcBorders>
            <w:noWrap/>
            <w:vAlign w:val="center"/>
            <w:hideMark/>
          </w:tcPr>
          <w:p w14:paraId="6E0D8EA9"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1926DD29"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Benfeitorias</w:t>
            </w:r>
          </w:p>
        </w:tc>
        <w:tc>
          <w:tcPr>
            <w:tcW w:w="1440" w:type="dxa"/>
            <w:tcBorders>
              <w:top w:val="nil"/>
              <w:left w:val="nil"/>
              <w:bottom w:val="nil"/>
              <w:right w:val="nil"/>
            </w:tcBorders>
            <w:noWrap/>
            <w:vAlign w:val="center"/>
            <w:hideMark/>
          </w:tcPr>
          <w:p w14:paraId="02FF39CD"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0,60 </w:t>
            </w:r>
          </w:p>
        </w:tc>
        <w:tc>
          <w:tcPr>
            <w:tcW w:w="1440" w:type="dxa"/>
            <w:tcBorders>
              <w:top w:val="nil"/>
              <w:left w:val="nil"/>
              <w:bottom w:val="nil"/>
              <w:right w:val="nil"/>
            </w:tcBorders>
            <w:noWrap/>
            <w:vAlign w:val="center"/>
            <w:hideMark/>
          </w:tcPr>
          <w:p w14:paraId="14592107"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   </w:t>
            </w:r>
          </w:p>
        </w:tc>
        <w:tc>
          <w:tcPr>
            <w:tcW w:w="1160" w:type="dxa"/>
            <w:tcBorders>
              <w:top w:val="nil"/>
              <w:left w:val="nil"/>
              <w:bottom w:val="nil"/>
              <w:right w:val="nil"/>
            </w:tcBorders>
            <w:noWrap/>
            <w:vAlign w:val="center"/>
            <w:hideMark/>
          </w:tcPr>
          <w:p w14:paraId="3A54BBD3"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0%</w:t>
            </w:r>
          </w:p>
        </w:tc>
      </w:tr>
      <w:tr w:rsidR="008F492D" w:rsidRPr="00F55C7B" w14:paraId="04F1EA6A" w14:textId="77777777" w:rsidTr="008F492D">
        <w:trPr>
          <w:trHeight w:val="255"/>
        </w:trPr>
        <w:tc>
          <w:tcPr>
            <w:tcW w:w="419" w:type="dxa"/>
            <w:tcBorders>
              <w:top w:val="nil"/>
              <w:left w:val="nil"/>
              <w:bottom w:val="nil"/>
              <w:right w:val="nil"/>
            </w:tcBorders>
            <w:noWrap/>
            <w:vAlign w:val="center"/>
            <w:hideMark/>
          </w:tcPr>
          <w:p w14:paraId="70B080D8"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3E4BCDE3"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Outras Despesas de Capital</w:t>
            </w:r>
          </w:p>
        </w:tc>
        <w:tc>
          <w:tcPr>
            <w:tcW w:w="1440" w:type="dxa"/>
            <w:tcBorders>
              <w:top w:val="nil"/>
              <w:left w:val="nil"/>
              <w:bottom w:val="nil"/>
              <w:right w:val="nil"/>
            </w:tcBorders>
            <w:noWrap/>
            <w:vAlign w:val="center"/>
            <w:hideMark/>
          </w:tcPr>
          <w:p w14:paraId="7D265B32"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0,92 </w:t>
            </w:r>
          </w:p>
        </w:tc>
        <w:tc>
          <w:tcPr>
            <w:tcW w:w="1440" w:type="dxa"/>
            <w:tcBorders>
              <w:top w:val="nil"/>
              <w:left w:val="nil"/>
              <w:bottom w:val="nil"/>
              <w:right w:val="nil"/>
            </w:tcBorders>
            <w:noWrap/>
            <w:vAlign w:val="center"/>
            <w:hideMark/>
          </w:tcPr>
          <w:p w14:paraId="43859648"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   </w:t>
            </w:r>
          </w:p>
        </w:tc>
        <w:tc>
          <w:tcPr>
            <w:tcW w:w="1160" w:type="dxa"/>
            <w:tcBorders>
              <w:top w:val="nil"/>
              <w:left w:val="nil"/>
              <w:bottom w:val="nil"/>
              <w:right w:val="nil"/>
            </w:tcBorders>
            <w:noWrap/>
            <w:vAlign w:val="center"/>
            <w:hideMark/>
          </w:tcPr>
          <w:p w14:paraId="76E33194"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0%</w:t>
            </w:r>
          </w:p>
        </w:tc>
      </w:tr>
      <w:tr w:rsidR="008F492D" w:rsidRPr="00F55C7B" w14:paraId="3F395903" w14:textId="77777777" w:rsidTr="008F492D">
        <w:trPr>
          <w:trHeight w:val="255"/>
        </w:trPr>
        <w:tc>
          <w:tcPr>
            <w:tcW w:w="4840" w:type="dxa"/>
            <w:gridSpan w:val="2"/>
            <w:tcBorders>
              <w:top w:val="nil"/>
              <w:left w:val="nil"/>
              <w:bottom w:val="nil"/>
              <w:right w:val="nil"/>
            </w:tcBorders>
            <w:noWrap/>
            <w:vAlign w:val="center"/>
            <w:hideMark/>
          </w:tcPr>
          <w:p w14:paraId="4FBA8A7F" w14:textId="77777777" w:rsidR="008F492D" w:rsidRPr="00F55C7B" w:rsidRDefault="008F492D" w:rsidP="008F492D">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Despesas Correntes</w:t>
            </w:r>
          </w:p>
        </w:tc>
        <w:tc>
          <w:tcPr>
            <w:tcW w:w="1440" w:type="dxa"/>
            <w:tcBorders>
              <w:top w:val="nil"/>
              <w:left w:val="nil"/>
              <w:bottom w:val="nil"/>
              <w:right w:val="nil"/>
            </w:tcBorders>
            <w:noWrap/>
            <w:vAlign w:val="center"/>
            <w:hideMark/>
          </w:tcPr>
          <w:p w14:paraId="4260077F" w14:textId="77777777" w:rsidR="008F492D" w:rsidRPr="00F55C7B" w:rsidRDefault="008F492D"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 xml:space="preserve">                434,64 </w:t>
            </w:r>
          </w:p>
        </w:tc>
        <w:tc>
          <w:tcPr>
            <w:tcW w:w="1440" w:type="dxa"/>
            <w:tcBorders>
              <w:top w:val="nil"/>
              <w:left w:val="nil"/>
              <w:bottom w:val="nil"/>
              <w:right w:val="nil"/>
            </w:tcBorders>
            <w:noWrap/>
            <w:vAlign w:val="center"/>
            <w:hideMark/>
          </w:tcPr>
          <w:p w14:paraId="790C7969" w14:textId="77777777" w:rsidR="008F492D" w:rsidRPr="00F55C7B" w:rsidRDefault="008F492D"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 xml:space="preserve">                376,19 </w:t>
            </w:r>
          </w:p>
        </w:tc>
        <w:tc>
          <w:tcPr>
            <w:tcW w:w="1160" w:type="dxa"/>
            <w:tcBorders>
              <w:top w:val="nil"/>
              <w:left w:val="nil"/>
              <w:bottom w:val="nil"/>
              <w:right w:val="nil"/>
            </w:tcBorders>
            <w:noWrap/>
            <w:vAlign w:val="center"/>
            <w:hideMark/>
          </w:tcPr>
          <w:p w14:paraId="6E9AAF06" w14:textId="77777777" w:rsidR="008F492D" w:rsidRPr="00F55C7B" w:rsidRDefault="008F492D" w:rsidP="008F492D">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87%</w:t>
            </w:r>
          </w:p>
        </w:tc>
      </w:tr>
      <w:tr w:rsidR="008F492D" w:rsidRPr="00F55C7B" w14:paraId="485B82FF" w14:textId="77777777" w:rsidTr="008F492D">
        <w:trPr>
          <w:trHeight w:val="255"/>
        </w:trPr>
        <w:tc>
          <w:tcPr>
            <w:tcW w:w="419" w:type="dxa"/>
            <w:tcBorders>
              <w:top w:val="nil"/>
              <w:left w:val="nil"/>
              <w:bottom w:val="nil"/>
              <w:right w:val="nil"/>
            </w:tcBorders>
            <w:noWrap/>
            <w:vAlign w:val="center"/>
            <w:hideMark/>
          </w:tcPr>
          <w:p w14:paraId="1618AE38" w14:textId="77777777" w:rsidR="008F492D" w:rsidRPr="00F55C7B" w:rsidRDefault="008F492D" w:rsidP="008F492D">
            <w:pPr>
              <w:tabs>
                <w:tab w:val="clear" w:pos="851"/>
              </w:tabs>
              <w:spacing w:before="0" w:after="0"/>
              <w:jc w:val="right"/>
              <w:rPr>
                <w:rFonts w:ascii="Arial" w:hAnsi="Arial" w:cs="Arial"/>
                <w:b/>
                <w:sz w:val="14"/>
                <w:szCs w:val="14"/>
                <w:lang w:eastAsia="pt-BR"/>
              </w:rPr>
            </w:pPr>
          </w:p>
        </w:tc>
        <w:tc>
          <w:tcPr>
            <w:tcW w:w="4421" w:type="dxa"/>
            <w:tcBorders>
              <w:top w:val="nil"/>
              <w:left w:val="nil"/>
              <w:bottom w:val="nil"/>
              <w:right w:val="nil"/>
            </w:tcBorders>
            <w:noWrap/>
            <w:vAlign w:val="center"/>
            <w:hideMark/>
          </w:tcPr>
          <w:p w14:paraId="4BE063EC"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Despesas de Pessoal</w:t>
            </w:r>
          </w:p>
        </w:tc>
        <w:tc>
          <w:tcPr>
            <w:tcW w:w="1440" w:type="dxa"/>
            <w:tcBorders>
              <w:top w:val="nil"/>
              <w:left w:val="nil"/>
              <w:bottom w:val="nil"/>
              <w:right w:val="nil"/>
            </w:tcBorders>
            <w:noWrap/>
            <w:vAlign w:val="center"/>
            <w:hideMark/>
          </w:tcPr>
          <w:p w14:paraId="7A663CCE"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56,10 </w:t>
            </w:r>
          </w:p>
        </w:tc>
        <w:tc>
          <w:tcPr>
            <w:tcW w:w="1440" w:type="dxa"/>
            <w:tcBorders>
              <w:top w:val="nil"/>
              <w:left w:val="nil"/>
              <w:bottom w:val="nil"/>
              <w:right w:val="nil"/>
            </w:tcBorders>
            <w:noWrap/>
            <w:vAlign w:val="center"/>
            <w:hideMark/>
          </w:tcPr>
          <w:p w14:paraId="3F37B681"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40,97 </w:t>
            </w:r>
          </w:p>
        </w:tc>
        <w:tc>
          <w:tcPr>
            <w:tcW w:w="1160" w:type="dxa"/>
            <w:tcBorders>
              <w:top w:val="nil"/>
              <w:left w:val="nil"/>
              <w:bottom w:val="nil"/>
              <w:right w:val="nil"/>
            </w:tcBorders>
            <w:noWrap/>
            <w:vAlign w:val="center"/>
            <w:hideMark/>
          </w:tcPr>
          <w:p w14:paraId="57613C84"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73%</w:t>
            </w:r>
          </w:p>
        </w:tc>
      </w:tr>
      <w:tr w:rsidR="008F492D" w:rsidRPr="00F55C7B" w14:paraId="52A386D2" w14:textId="77777777" w:rsidTr="008F492D">
        <w:trPr>
          <w:trHeight w:val="255"/>
        </w:trPr>
        <w:tc>
          <w:tcPr>
            <w:tcW w:w="419" w:type="dxa"/>
            <w:tcBorders>
              <w:top w:val="nil"/>
              <w:left w:val="nil"/>
              <w:bottom w:val="nil"/>
              <w:right w:val="nil"/>
            </w:tcBorders>
            <w:noWrap/>
            <w:vAlign w:val="center"/>
            <w:hideMark/>
          </w:tcPr>
          <w:p w14:paraId="79BD51D1"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6EF8AF51"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Despesas com Dirigentes</w:t>
            </w:r>
          </w:p>
        </w:tc>
        <w:tc>
          <w:tcPr>
            <w:tcW w:w="1440" w:type="dxa"/>
            <w:tcBorders>
              <w:top w:val="nil"/>
              <w:left w:val="nil"/>
              <w:bottom w:val="nil"/>
              <w:right w:val="nil"/>
            </w:tcBorders>
            <w:noWrap/>
            <w:vAlign w:val="center"/>
            <w:hideMark/>
          </w:tcPr>
          <w:p w14:paraId="556AA1F2"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1,91 </w:t>
            </w:r>
          </w:p>
        </w:tc>
        <w:tc>
          <w:tcPr>
            <w:tcW w:w="1440" w:type="dxa"/>
            <w:tcBorders>
              <w:top w:val="nil"/>
              <w:left w:val="nil"/>
              <w:bottom w:val="nil"/>
              <w:right w:val="nil"/>
            </w:tcBorders>
            <w:noWrap/>
            <w:vAlign w:val="center"/>
            <w:hideMark/>
          </w:tcPr>
          <w:p w14:paraId="76D3B3ED"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1,05 </w:t>
            </w:r>
          </w:p>
        </w:tc>
        <w:tc>
          <w:tcPr>
            <w:tcW w:w="1160" w:type="dxa"/>
            <w:tcBorders>
              <w:top w:val="nil"/>
              <w:left w:val="nil"/>
              <w:bottom w:val="nil"/>
              <w:right w:val="nil"/>
            </w:tcBorders>
            <w:noWrap/>
            <w:vAlign w:val="center"/>
            <w:hideMark/>
          </w:tcPr>
          <w:p w14:paraId="32AA8455"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55%</w:t>
            </w:r>
          </w:p>
        </w:tc>
      </w:tr>
      <w:tr w:rsidR="008F492D" w:rsidRPr="00F55C7B" w14:paraId="4FE22343" w14:textId="77777777" w:rsidTr="008F492D">
        <w:trPr>
          <w:trHeight w:val="255"/>
        </w:trPr>
        <w:tc>
          <w:tcPr>
            <w:tcW w:w="419" w:type="dxa"/>
            <w:tcBorders>
              <w:top w:val="nil"/>
              <w:left w:val="nil"/>
              <w:bottom w:val="nil"/>
              <w:right w:val="nil"/>
            </w:tcBorders>
            <w:noWrap/>
            <w:vAlign w:val="center"/>
            <w:hideMark/>
          </w:tcPr>
          <w:p w14:paraId="66780D3D"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26A0CD08"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Despesas com Conselhos e Comitês Estatutários</w:t>
            </w:r>
          </w:p>
        </w:tc>
        <w:tc>
          <w:tcPr>
            <w:tcW w:w="1440" w:type="dxa"/>
            <w:tcBorders>
              <w:top w:val="nil"/>
              <w:left w:val="nil"/>
              <w:bottom w:val="nil"/>
              <w:right w:val="nil"/>
            </w:tcBorders>
            <w:noWrap/>
            <w:vAlign w:val="center"/>
            <w:hideMark/>
          </w:tcPr>
          <w:p w14:paraId="01E666A7"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0,35 </w:t>
            </w:r>
          </w:p>
        </w:tc>
        <w:tc>
          <w:tcPr>
            <w:tcW w:w="1440" w:type="dxa"/>
            <w:tcBorders>
              <w:top w:val="nil"/>
              <w:left w:val="nil"/>
              <w:bottom w:val="nil"/>
              <w:right w:val="nil"/>
            </w:tcBorders>
            <w:noWrap/>
            <w:vAlign w:val="center"/>
            <w:hideMark/>
          </w:tcPr>
          <w:p w14:paraId="7EFCD7BA"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0,27 </w:t>
            </w:r>
          </w:p>
        </w:tc>
        <w:tc>
          <w:tcPr>
            <w:tcW w:w="1160" w:type="dxa"/>
            <w:tcBorders>
              <w:top w:val="nil"/>
              <w:left w:val="nil"/>
              <w:bottom w:val="nil"/>
              <w:right w:val="nil"/>
            </w:tcBorders>
            <w:noWrap/>
            <w:vAlign w:val="center"/>
            <w:hideMark/>
          </w:tcPr>
          <w:p w14:paraId="44ECEA37"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79%</w:t>
            </w:r>
          </w:p>
        </w:tc>
      </w:tr>
      <w:tr w:rsidR="008F492D" w:rsidRPr="00F55C7B" w14:paraId="0432C138" w14:textId="77777777" w:rsidTr="008F492D">
        <w:trPr>
          <w:trHeight w:val="255"/>
        </w:trPr>
        <w:tc>
          <w:tcPr>
            <w:tcW w:w="419" w:type="dxa"/>
            <w:tcBorders>
              <w:top w:val="nil"/>
              <w:left w:val="nil"/>
              <w:bottom w:val="nil"/>
              <w:right w:val="nil"/>
            </w:tcBorders>
            <w:noWrap/>
            <w:vAlign w:val="center"/>
            <w:hideMark/>
          </w:tcPr>
          <w:p w14:paraId="316F8EAB"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1FC0FAFC"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Materiais e Produtos</w:t>
            </w:r>
          </w:p>
        </w:tc>
        <w:tc>
          <w:tcPr>
            <w:tcW w:w="1440" w:type="dxa"/>
            <w:tcBorders>
              <w:top w:val="nil"/>
              <w:left w:val="nil"/>
              <w:bottom w:val="nil"/>
              <w:right w:val="nil"/>
            </w:tcBorders>
            <w:noWrap/>
            <w:vAlign w:val="center"/>
            <w:hideMark/>
          </w:tcPr>
          <w:p w14:paraId="49694640"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0,83 </w:t>
            </w:r>
          </w:p>
        </w:tc>
        <w:tc>
          <w:tcPr>
            <w:tcW w:w="1440" w:type="dxa"/>
            <w:tcBorders>
              <w:top w:val="nil"/>
              <w:left w:val="nil"/>
              <w:bottom w:val="nil"/>
              <w:right w:val="nil"/>
            </w:tcBorders>
            <w:noWrap/>
            <w:vAlign w:val="center"/>
            <w:hideMark/>
          </w:tcPr>
          <w:p w14:paraId="66B8E1A2"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0,05 </w:t>
            </w:r>
          </w:p>
        </w:tc>
        <w:tc>
          <w:tcPr>
            <w:tcW w:w="1160" w:type="dxa"/>
            <w:tcBorders>
              <w:top w:val="nil"/>
              <w:left w:val="nil"/>
              <w:bottom w:val="nil"/>
              <w:right w:val="nil"/>
            </w:tcBorders>
            <w:noWrap/>
            <w:vAlign w:val="center"/>
            <w:hideMark/>
          </w:tcPr>
          <w:p w14:paraId="5DB502A1"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6%</w:t>
            </w:r>
          </w:p>
        </w:tc>
      </w:tr>
      <w:tr w:rsidR="008F492D" w:rsidRPr="00F55C7B" w14:paraId="18DFFF2B" w14:textId="77777777" w:rsidTr="008F492D">
        <w:trPr>
          <w:trHeight w:val="255"/>
        </w:trPr>
        <w:tc>
          <w:tcPr>
            <w:tcW w:w="419" w:type="dxa"/>
            <w:tcBorders>
              <w:top w:val="nil"/>
              <w:left w:val="nil"/>
              <w:bottom w:val="nil"/>
              <w:right w:val="nil"/>
            </w:tcBorders>
            <w:noWrap/>
            <w:vAlign w:val="center"/>
            <w:hideMark/>
          </w:tcPr>
          <w:p w14:paraId="2A2B35F2"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56C14C05"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Serviços de Terceiros</w:t>
            </w:r>
          </w:p>
        </w:tc>
        <w:tc>
          <w:tcPr>
            <w:tcW w:w="1440" w:type="dxa"/>
            <w:tcBorders>
              <w:top w:val="nil"/>
              <w:left w:val="nil"/>
              <w:bottom w:val="nil"/>
              <w:right w:val="nil"/>
            </w:tcBorders>
            <w:noWrap/>
            <w:vAlign w:val="center"/>
            <w:hideMark/>
          </w:tcPr>
          <w:p w14:paraId="508E441E"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78,76 </w:t>
            </w:r>
          </w:p>
        </w:tc>
        <w:tc>
          <w:tcPr>
            <w:tcW w:w="1440" w:type="dxa"/>
            <w:tcBorders>
              <w:top w:val="nil"/>
              <w:left w:val="nil"/>
              <w:bottom w:val="nil"/>
              <w:right w:val="nil"/>
            </w:tcBorders>
            <w:noWrap/>
            <w:vAlign w:val="center"/>
            <w:hideMark/>
          </w:tcPr>
          <w:p w14:paraId="7CD806BD"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45,37 </w:t>
            </w:r>
          </w:p>
        </w:tc>
        <w:tc>
          <w:tcPr>
            <w:tcW w:w="1160" w:type="dxa"/>
            <w:tcBorders>
              <w:top w:val="nil"/>
              <w:left w:val="nil"/>
              <w:bottom w:val="nil"/>
              <w:right w:val="nil"/>
            </w:tcBorders>
            <w:noWrap/>
            <w:vAlign w:val="center"/>
            <w:hideMark/>
          </w:tcPr>
          <w:p w14:paraId="06878AAF"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58%</w:t>
            </w:r>
          </w:p>
        </w:tc>
      </w:tr>
      <w:tr w:rsidR="008F492D" w:rsidRPr="00F55C7B" w14:paraId="6680EFC5" w14:textId="77777777" w:rsidTr="008F492D">
        <w:trPr>
          <w:trHeight w:val="255"/>
        </w:trPr>
        <w:tc>
          <w:tcPr>
            <w:tcW w:w="419" w:type="dxa"/>
            <w:tcBorders>
              <w:top w:val="nil"/>
              <w:left w:val="nil"/>
              <w:bottom w:val="nil"/>
              <w:right w:val="nil"/>
            </w:tcBorders>
            <w:noWrap/>
            <w:vAlign w:val="center"/>
            <w:hideMark/>
          </w:tcPr>
          <w:p w14:paraId="644CD2CF"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72404642"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Tributos</w:t>
            </w:r>
          </w:p>
        </w:tc>
        <w:tc>
          <w:tcPr>
            <w:tcW w:w="1440" w:type="dxa"/>
            <w:tcBorders>
              <w:top w:val="nil"/>
              <w:left w:val="nil"/>
              <w:bottom w:val="nil"/>
              <w:right w:val="nil"/>
            </w:tcBorders>
            <w:noWrap/>
            <w:vAlign w:val="center"/>
            <w:hideMark/>
          </w:tcPr>
          <w:p w14:paraId="26D443DF"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47,23 </w:t>
            </w:r>
          </w:p>
        </w:tc>
        <w:tc>
          <w:tcPr>
            <w:tcW w:w="1440" w:type="dxa"/>
            <w:tcBorders>
              <w:top w:val="nil"/>
              <w:left w:val="nil"/>
              <w:bottom w:val="nil"/>
              <w:right w:val="nil"/>
            </w:tcBorders>
            <w:noWrap/>
            <w:vAlign w:val="center"/>
            <w:hideMark/>
          </w:tcPr>
          <w:p w14:paraId="383C7916"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76,49 </w:t>
            </w:r>
          </w:p>
        </w:tc>
        <w:tc>
          <w:tcPr>
            <w:tcW w:w="1160" w:type="dxa"/>
            <w:tcBorders>
              <w:top w:val="nil"/>
              <w:left w:val="nil"/>
              <w:bottom w:val="nil"/>
              <w:right w:val="nil"/>
            </w:tcBorders>
            <w:noWrap/>
            <w:vAlign w:val="center"/>
            <w:hideMark/>
          </w:tcPr>
          <w:p w14:paraId="02FE07E1"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162%</w:t>
            </w:r>
          </w:p>
        </w:tc>
      </w:tr>
      <w:tr w:rsidR="008F492D" w:rsidRPr="00F55C7B" w14:paraId="558D3406" w14:textId="77777777" w:rsidTr="008F492D">
        <w:trPr>
          <w:trHeight w:val="255"/>
        </w:trPr>
        <w:tc>
          <w:tcPr>
            <w:tcW w:w="419" w:type="dxa"/>
            <w:tcBorders>
              <w:top w:val="nil"/>
              <w:left w:val="nil"/>
              <w:bottom w:val="nil"/>
              <w:right w:val="nil"/>
            </w:tcBorders>
            <w:noWrap/>
            <w:vAlign w:val="center"/>
            <w:hideMark/>
          </w:tcPr>
          <w:p w14:paraId="7B7B38C6"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413DFD77"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Despesas Financeiras</w:t>
            </w:r>
          </w:p>
        </w:tc>
        <w:tc>
          <w:tcPr>
            <w:tcW w:w="1440" w:type="dxa"/>
            <w:tcBorders>
              <w:top w:val="nil"/>
              <w:left w:val="nil"/>
              <w:bottom w:val="nil"/>
              <w:right w:val="nil"/>
            </w:tcBorders>
            <w:noWrap/>
            <w:vAlign w:val="center"/>
            <w:hideMark/>
          </w:tcPr>
          <w:p w14:paraId="023189B0"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126,17 </w:t>
            </w:r>
          </w:p>
        </w:tc>
        <w:tc>
          <w:tcPr>
            <w:tcW w:w="1440" w:type="dxa"/>
            <w:tcBorders>
              <w:top w:val="nil"/>
              <w:left w:val="nil"/>
              <w:bottom w:val="nil"/>
              <w:right w:val="nil"/>
            </w:tcBorders>
            <w:noWrap/>
            <w:vAlign w:val="center"/>
            <w:hideMark/>
          </w:tcPr>
          <w:p w14:paraId="417BD50B"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98,91 </w:t>
            </w:r>
          </w:p>
        </w:tc>
        <w:tc>
          <w:tcPr>
            <w:tcW w:w="1160" w:type="dxa"/>
            <w:tcBorders>
              <w:top w:val="nil"/>
              <w:left w:val="nil"/>
              <w:bottom w:val="nil"/>
              <w:right w:val="nil"/>
            </w:tcBorders>
            <w:noWrap/>
            <w:vAlign w:val="center"/>
            <w:hideMark/>
          </w:tcPr>
          <w:p w14:paraId="46A8D200"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78%</w:t>
            </w:r>
          </w:p>
        </w:tc>
      </w:tr>
      <w:tr w:rsidR="008F492D" w:rsidRPr="00F55C7B" w14:paraId="7FEF599A" w14:textId="77777777" w:rsidTr="008F492D">
        <w:trPr>
          <w:trHeight w:val="255"/>
        </w:trPr>
        <w:tc>
          <w:tcPr>
            <w:tcW w:w="419" w:type="dxa"/>
            <w:tcBorders>
              <w:top w:val="nil"/>
              <w:left w:val="nil"/>
              <w:bottom w:val="nil"/>
              <w:right w:val="nil"/>
            </w:tcBorders>
            <w:noWrap/>
            <w:vAlign w:val="center"/>
            <w:hideMark/>
          </w:tcPr>
          <w:p w14:paraId="2511A4D8" w14:textId="77777777" w:rsidR="008F492D" w:rsidRPr="00F55C7B" w:rsidRDefault="008F492D" w:rsidP="008F492D">
            <w:pPr>
              <w:tabs>
                <w:tab w:val="clear" w:pos="851"/>
              </w:tabs>
              <w:spacing w:before="0" w:after="0"/>
              <w:jc w:val="right"/>
              <w:rPr>
                <w:rFonts w:ascii="Arial" w:hAnsi="Arial" w:cs="Arial"/>
                <w:sz w:val="14"/>
                <w:szCs w:val="14"/>
                <w:lang w:eastAsia="pt-BR"/>
              </w:rPr>
            </w:pPr>
          </w:p>
        </w:tc>
        <w:tc>
          <w:tcPr>
            <w:tcW w:w="4421" w:type="dxa"/>
            <w:tcBorders>
              <w:top w:val="nil"/>
              <w:left w:val="nil"/>
              <w:bottom w:val="nil"/>
              <w:right w:val="nil"/>
            </w:tcBorders>
            <w:noWrap/>
            <w:vAlign w:val="center"/>
            <w:hideMark/>
          </w:tcPr>
          <w:p w14:paraId="30EDC411"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sz w:val="14"/>
                <w:szCs w:val="14"/>
                <w:lang w:eastAsia="pt-BR"/>
              </w:rPr>
              <w:t>Outras Despesas Correntes</w:t>
            </w:r>
          </w:p>
        </w:tc>
        <w:tc>
          <w:tcPr>
            <w:tcW w:w="1440" w:type="dxa"/>
            <w:tcBorders>
              <w:top w:val="nil"/>
              <w:left w:val="nil"/>
              <w:bottom w:val="nil"/>
              <w:right w:val="nil"/>
            </w:tcBorders>
            <w:noWrap/>
            <w:vAlign w:val="center"/>
            <w:hideMark/>
          </w:tcPr>
          <w:p w14:paraId="2C879299"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123,29 </w:t>
            </w:r>
          </w:p>
        </w:tc>
        <w:tc>
          <w:tcPr>
            <w:tcW w:w="1440" w:type="dxa"/>
            <w:tcBorders>
              <w:top w:val="nil"/>
              <w:left w:val="nil"/>
              <w:bottom w:val="nil"/>
              <w:right w:val="nil"/>
            </w:tcBorders>
            <w:noWrap/>
            <w:vAlign w:val="center"/>
            <w:hideMark/>
          </w:tcPr>
          <w:p w14:paraId="680FC9ED" w14:textId="77777777" w:rsidR="008F492D" w:rsidRPr="00F55C7B" w:rsidRDefault="008F492D" w:rsidP="00F55C7B">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 xml:space="preserve">            113,09 </w:t>
            </w:r>
          </w:p>
        </w:tc>
        <w:tc>
          <w:tcPr>
            <w:tcW w:w="1160" w:type="dxa"/>
            <w:tcBorders>
              <w:top w:val="nil"/>
              <w:left w:val="nil"/>
              <w:bottom w:val="nil"/>
              <w:right w:val="nil"/>
            </w:tcBorders>
            <w:noWrap/>
            <w:vAlign w:val="center"/>
            <w:hideMark/>
          </w:tcPr>
          <w:p w14:paraId="40C27AD7" w14:textId="77777777" w:rsidR="008F492D" w:rsidRPr="00F55C7B" w:rsidRDefault="008F492D" w:rsidP="008F492D">
            <w:pPr>
              <w:tabs>
                <w:tab w:val="clear" w:pos="851"/>
              </w:tabs>
              <w:spacing w:before="0" w:after="0"/>
              <w:jc w:val="right"/>
              <w:rPr>
                <w:rFonts w:ascii="Arial" w:hAnsi="Arial" w:cs="Arial"/>
                <w:sz w:val="14"/>
                <w:szCs w:val="14"/>
                <w:lang w:eastAsia="pt-BR"/>
              </w:rPr>
            </w:pPr>
            <w:r w:rsidRPr="00F55C7B">
              <w:rPr>
                <w:rFonts w:ascii="Arial" w:hAnsi="Arial" w:cs="Arial"/>
                <w:sz w:val="14"/>
                <w:szCs w:val="14"/>
                <w:lang w:eastAsia="pt-BR"/>
              </w:rPr>
              <w:t>92%</w:t>
            </w:r>
          </w:p>
        </w:tc>
      </w:tr>
      <w:tr w:rsidR="008F492D" w:rsidRPr="00F55C7B" w14:paraId="74BD22F4" w14:textId="77777777" w:rsidTr="008F492D">
        <w:trPr>
          <w:trHeight w:val="255"/>
        </w:trPr>
        <w:tc>
          <w:tcPr>
            <w:tcW w:w="4840" w:type="dxa"/>
            <w:gridSpan w:val="2"/>
            <w:tcBorders>
              <w:top w:val="single" w:sz="4" w:space="0" w:color="002060"/>
              <w:left w:val="nil"/>
              <w:bottom w:val="single" w:sz="4" w:space="0" w:color="002060"/>
              <w:right w:val="nil"/>
            </w:tcBorders>
            <w:noWrap/>
            <w:vAlign w:val="center"/>
            <w:hideMark/>
          </w:tcPr>
          <w:p w14:paraId="1C4D5E6F" w14:textId="77777777" w:rsidR="008F492D" w:rsidRPr="00F55C7B" w:rsidRDefault="008F492D" w:rsidP="008F492D">
            <w:pPr>
              <w:tabs>
                <w:tab w:val="clear" w:pos="851"/>
              </w:tabs>
              <w:spacing w:before="0" w:after="0"/>
              <w:jc w:val="left"/>
              <w:rPr>
                <w:rFonts w:ascii="Arial" w:hAnsi="Arial" w:cs="Arial"/>
                <w:b/>
                <w:sz w:val="14"/>
                <w:szCs w:val="14"/>
                <w:lang w:eastAsia="pt-BR"/>
              </w:rPr>
            </w:pPr>
            <w:r w:rsidRPr="00F55C7B">
              <w:rPr>
                <w:rFonts w:ascii="Arial" w:hAnsi="Arial" w:cs="Arial"/>
                <w:b/>
                <w:sz w:val="14"/>
                <w:szCs w:val="14"/>
                <w:lang w:eastAsia="pt-BR"/>
              </w:rPr>
              <w:t>TOTAL</w:t>
            </w:r>
          </w:p>
        </w:tc>
        <w:tc>
          <w:tcPr>
            <w:tcW w:w="1440" w:type="dxa"/>
            <w:tcBorders>
              <w:top w:val="single" w:sz="4" w:space="0" w:color="002060"/>
              <w:left w:val="nil"/>
              <w:bottom w:val="single" w:sz="4" w:space="0" w:color="002060"/>
              <w:right w:val="nil"/>
            </w:tcBorders>
            <w:noWrap/>
            <w:vAlign w:val="center"/>
            <w:hideMark/>
          </w:tcPr>
          <w:p w14:paraId="5F2C9AF8" w14:textId="77777777" w:rsidR="008F492D" w:rsidRPr="00F55C7B" w:rsidRDefault="008F492D"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 xml:space="preserve">            489,20 </w:t>
            </w:r>
          </w:p>
        </w:tc>
        <w:tc>
          <w:tcPr>
            <w:tcW w:w="1440" w:type="dxa"/>
            <w:tcBorders>
              <w:top w:val="single" w:sz="4" w:space="0" w:color="002060"/>
              <w:left w:val="nil"/>
              <w:bottom w:val="single" w:sz="4" w:space="0" w:color="002060"/>
              <w:right w:val="nil"/>
            </w:tcBorders>
            <w:noWrap/>
            <w:vAlign w:val="center"/>
            <w:hideMark/>
          </w:tcPr>
          <w:p w14:paraId="4D420358" w14:textId="77777777" w:rsidR="008F492D" w:rsidRPr="00F55C7B" w:rsidRDefault="008F492D" w:rsidP="00F55C7B">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 xml:space="preserve">            399,11 </w:t>
            </w:r>
          </w:p>
        </w:tc>
        <w:tc>
          <w:tcPr>
            <w:tcW w:w="1160" w:type="dxa"/>
            <w:tcBorders>
              <w:top w:val="single" w:sz="4" w:space="0" w:color="002060"/>
              <w:left w:val="nil"/>
              <w:bottom w:val="single" w:sz="4" w:space="0" w:color="002060"/>
              <w:right w:val="nil"/>
            </w:tcBorders>
            <w:noWrap/>
            <w:vAlign w:val="center"/>
            <w:hideMark/>
          </w:tcPr>
          <w:p w14:paraId="78872C58" w14:textId="77777777" w:rsidR="008F492D" w:rsidRPr="00F55C7B" w:rsidRDefault="008F492D" w:rsidP="008F492D">
            <w:pPr>
              <w:tabs>
                <w:tab w:val="clear" w:pos="851"/>
              </w:tabs>
              <w:spacing w:before="0" w:after="0"/>
              <w:jc w:val="right"/>
              <w:rPr>
                <w:rFonts w:ascii="Arial" w:hAnsi="Arial" w:cs="Arial"/>
                <w:b/>
                <w:sz w:val="14"/>
                <w:szCs w:val="14"/>
                <w:lang w:eastAsia="pt-BR"/>
              </w:rPr>
            </w:pPr>
            <w:r w:rsidRPr="00F55C7B">
              <w:rPr>
                <w:rFonts w:ascii="Arial" w:hAnsi="Arial" w:cs="Arial"/>
                <w:b/>
                <w:sz w:val="14"/>
                <w:szCs w:val="14"/>
                <w:lang w:eastAsia="pt-BR"/>
              </w:rPr>
              <w:t>82%</w:t>
            </w:r>
          </w:p>
        </w:tc>
      </w:tr>
      <w:tr w:rsidR="008F492D" w:rsidRPr="00F55C7B" w14:paraId="49061431" w14:textId="77777777" w:rsidTr="008F492D">
        <w:trPr>
          <w:trHeight w:val="255"/>
        </w:trPr>
        <w:tc>
          <w:tcPr>
            <w:tcW w:w="4840" w:type="dxa"/>
            <w:gridSpan w:val="2"/>
            <w:tcBorders>
              <w:top w:val="nil"/>
              <w:left w:val="nil"/>
              <w:bottom w:val="nil"/>
              <w:right w:val="nil"/>
            </w:tcBorders>
            <w:noWrap/>
            <w:vAlign w:val="center"/>
            <w:hideMark/>
          </w:tcPr>
          <w:p w14:paraId="16F2D591" w14:textId="77777777" w:rsidR="008F492D" w:rsidRPr="00F55C7B" w:rsidRDefault="008F492D" w:rsidP="008F492D">
            <w:pPr>
              <w:tabs>
                <w:tab w:val="clear" w:pos="851"/>
              </w:tabs>
              <w:spacing w:before="0" w:after="0"/>
              <w:jc w:val="left"/>
              <w:rPr>
                <w:rFonts w:ascii="Arial" w:hAnsi="Arial" w:cs="Arial"/>
                <w:sz w:val="14"/>
                <w:szCs w:val="14"/>
                <w:lang w:eastAsia="pt-BR"/>
              </w:rPr>
            </w:pPr>
            <w:r w:rsidRPr="00F55C7B">
              <w:rPr>
                <w:rFonts w:ascii="Arial" w:hAnsi="Arial" w:cs="Arial"/>
                <w:b/>
                <w:sz w:val="14"/>
                <w:szCs w:val="14"/>
                <w:lang w:eastAsia="pt-BR"/>
              </w:rPr>
              <w:t>Fonte:</w:t>
            </w:r>
            <w:r w:rsidRPr="00F55C7B">
              <w:rPr>
                <w:rFonts w:ascii="Arial" w:hAnsi="Arial" w:cs="Arial"/>
                <w:sz w:val="14"/>
                <w:szCs w:val="14"/>
                <w:lang w:eastAsia="pt-BR"/>
              </w:rPr>
              <w:t xml:space="preserve"> </w:t>
            </w:r>
            <w:r w:rsidRPr="00F55C7B">
              <w:rPr>
                <w:rFonts w:ascii="Arial" w:hAnsi="Arial" w:cs="Arial"/>
                <w:i/>
                <w:sz w:val="14"/>
                <w:szCs w:val="14"/>
                <w:lang w:eastAsia="pt-BR"/>
              </w:rPr>
              <w:t>SIEST - Sistema de Informação das Estatais: 23/1/2026</w:t>
            </w:r>
          </w:p>
        </w:tc>
        <w:tc>
          <w:tcPr>
            <w:tcW w:w="1440" w:type="dxa"/>
            <w:tcBorders>
              <w:top w:val="nil"/>
              <w:left w:val="nil"/>
              <w:bottom w:val="nil"/>
              <w:right w:val="nil"/>
            </w:tcBorders>
            <w:noWrap/>
            <w:vAlign w:val="center"/>
            <w:hideMark/>
          </w:tcPr>
          <w:p w14:paraId="7CF7D6F1" w14:textId="77777777" w:rsidR="008F492D" w:rsidRPr="00F55C7B" w:rsidRDefault="008F492D" w:rsidP="008F492D">
            <w:pPr>
              <w:tabs>
                <w:tab w:val="clear" w:pos="851"/>
              </w:tabs>
              <w:spacing w:before="0" w:after="0"/>
              <w:jc w:val="left"/>
              <w:rPr>
                <w:rFonts w:ascii="Arial" w:hAnsi="Arial" w:cs="Arial"/>
                <w:sz w:val="14"/>
                <w:szCs w:val="14"/>
                <w:lang w:eastAsia="pt-BR"/>
              </w:rPr>
            </w:pPr>
          </w:p>
        </w:tc>
        <w:tc>
          <w:tcPr>
            <w:tcW w:w="1440" w:type="dxa"/>
            <w:tcBorders>
              <w:top w:val="nil"/>
              <w:left w:val="nil"/>
              <w:bottom w:val="nil"/>
              <w:right w:val="nil"/>
            </w:tcBorders>
            <w:noWrap/>
            <w:vAlign w:val="center"/>
            <w:hideMark/>
          </w:tcPr>
          <w:p w14:paraId="4AFDCF64" w14:textId="77777777" w:rsidR="008F492D" w:rsidRPr="00F55C7B" w:rsidRDefault="008F492D" w:rsidP="008F492D">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060A0247" w14:textId="77777777" w:rsidR="008F492D" w:rsidRPr="00F55C7B" w:rsidRDefault="008F492D" w:rsidP="008F492D">
            <w:pPr>
              <w:tabs>
                <w:tab w:val="clear" w:pos="851"/>
              </w:tabs>
              <w:spacing w:before="0" w:after="0"/>
              <w:jc w:val="left"/>
              <w:rPr>
                <w:rFonts w:ascii="Arial" w:hAnsi="Arial" w:cs="Arial"/>
                <w:color w:val="auto"/>
                <w:sz w:val="14"/>
                <w:szCs w:val="14"/>
                <w:lang w:eastAsia="pt-BR"/>
              </w:rPr>
            </w:pPr>
          </w:p>
        </w:tc>
      </w:tr>
    </w:tbl>
    <w:p w14:paraId="26492387" w14:textId="2D3B0CEA" w:rsidR="00A93C6E" w:rsidRPr="003D7F9A" w:rsidRDefault="00A93C6E" w:rsidP="00A93C6E">
      <w:pPr>
        <w:pStyle w:val="Legenda"/>
        <w:spacing w:after="0"/>
        <w:rPr>
          <w:rFonts w:ascii="Calibri" w:eastAsia="Calibri" w:hAnsi="Calibri" w:cs="Calibri"/>
          <w:color w:val="44546A"/>
        </w:rPr>
      </w:pPr>
      <w:r w:rsidRPr="003D7F9A">
        <w:t xml:space="preserve">Tabela </w:t>
      </w:r>
      <w:r w:rsidRPr="00505643">
        <w:fldChar w:fldCharType="begin"/>
      </w:r>
      <w:r w:rsidRPr="003D7F9A">
        <w:instrText xml:space="preserve"> STYLEREF 1 \s </w:instrText>
      </w:r>
      <w:r w:rsidRPr="00505643">
        <w:fldChar w:fldCharType="separate"/>
      </w:r>
      <w:r w:rsidR="004527D6">
        <w:rPr>
          <w:noProof/>
        </w:rPr>
        <w:t>3</w:t>
      </w:r>
      <w:r w:rsidRPr="00505643">
        <w:rPr>
          <w:noProof/>
        </w:rPr>
        <w:fldChar w:fldCharType="end"/>
      </w:r>
      <w:r w:rsidRPr="003D7F9A">
        <w:noBreakHyphen/>
      </w:r>
      <w:r w:rsidRPr="00505643">
        <w:fldChar w:fldCharType="begin"/>
      </w:r>
      <w:r w:rsidRPr="003D7F9A">
        <w:instrText xml:space="preserve"> SEQ Tabela \* ARABIC \s 1 </w:instrText>
      </w:r>
      <w:r w:rsidRPr="00505643">
        <w:fldChar w:fldCharType="separate"/>
      </w:r>
      <w:r w:rsidR="004527D6">
        <w:rPr>
          <w:noProof/>
        </w:rPr>
        <w:t>16</w:t>
      </w:r>
      <w:r w:rsidRPr="00505643">
        <w:rPr>
          <w:noProof/>
        </w:rPr>
        <w:fldChar w:fldCharType="end"/>
      </w:r>
      <w:r w:rsidRPr="003D7F9A">
        <w:t xml:space="preserve"> </w:t>
      </w:r>
      <w:r>
        <w:t>Execução Orçamentária OI/PDG de 2025</w:t>
      </w:r>
      <w:r w:rsidRPr="003D7F9A">
        <w:rPr>
          <w:rFonts w:ascii="Calibri" w:eastAsia="Calibri" w:hAnsi="Calibri" w:cs="Calibri"/>
          <w:color w:val="44546A"/>
        </w:rPr>
        <w:t xml:space="preserve"> </w:t>
      </w:r>
    </w:p>
    <w:p w14:paraId="765E6C09" w14:textId="61FB099A" w:rsidR="00A93C6E" w:rsidRPr="00461F8B" w:rsidRDefault="00A93C6E" w:rsidP="00461F8B">
      <w:pPr>
        <w:rPr>
          <w:rFonts w:eastAsia="Calibri" w:cs="Arial"/>
        </w:rPr>
      </w:pPr>
      <w:r w:rsidRPr="00A93C6E">
        <w:rPr>
          <w:rFonts w:eastAsia="Calibri" w:cs="Arial"/>
        </w:rPr>
        <w:t xml:space="preserve">Nas aplicações dos recursos, a execução </w:t>
      </w:r>
      <w:r w:rsidR="006F29CB">
        <w:rPr>
          <w:rFonts w:eastAsia="Calibri" w:cs="Arial"/>
        </w:rPr>
        <w:t xml:space="preserve">manteve-se </w:t>
      </w:r>
      <w:r w:rsidRPr="00A93C6E">
        <w:rPr>
          <w:rFonts w:eastAsia="Calibri" w:cs="Arial"/>
        </w:rPr>
        <w:t xml:space="preserve">dentro do programado, com exceção </w:t>
      </w:r>
      <w:r w:rsidR="006F29CB">
        <w:rPr>
          <w:rFonts w:eastAsia="Calibri" w:cs="Arial"/>
        </w:rPr>
        <w:t>das despesas</w:t>
      </w:r>
      <w:r w:rsidR="006F29CB" w:rsidRPr="00A93C6E">
        <w:rPr>
          <w:rFonts w:eastAsia="Calibri" w:cs="Arial"/>
        </w:rPr>
        <w:t xml:space="preserve"> </w:t>
      </w:r>
      <w:r w:rsidR="00FA0F8E" w:rsidRPr="00A93C6E">
        <w:rPr>
          <w:rFonts w:eastAsia="Calibri" w:cs="Arial"/>
        </w:rPr>
        <w:t>tribut</w:t>
      </w:r>
      <w:r w:rsidR="00FA0F8E">
        <w:rPr>
          <w:rFonts w:eastAsia="Calibri" w:cs="Arial"/>
        </w:rPr>
        <w:t>árias</w:t>
      </w:r>
      <w:r w:rsidRPr="00A93C6E">
        <w:rPr>
          <w:rFonts w:eastAsia="Calibri" w:cs="Arial"/>
        </w:rPr>
        <w:t xml:space="preserve">. A </w:t>
      </w:r>
      <w:r w:rsidR="00FA0F8E">
        <w:rPr>
          <w:rFonts w:eastAsia="Calibri" w:cs="Arial"/>
        </w:rPr>
        <w:t>elevação</w:t>
      </w:r>
      <w:r w:rsidR="00FA0F8E" w:rsidRPr="00A93C6E">
        <w:rPr>
          <w:rFonts w:eastAsia="Calibri" w:cs="Arial"/>
        </w:rPr>
        <w:t xml:space="preserve"> </w:t>
      </w:r>
      <w:r w:rsidR="00FA0F8E">
        <w:rPr>
          <w:rFonts w:eastAsia="Calibri" w:cs="Arial"/>
        </w:rPr>
        <w:t xml:space="preserve">observada nesta categoria </w:t>
      </w:r>
      <w:r w:rsidRPr="00A93C6E">
        <w:rPr>
          <w:rFonts w:eastAsia="Calibri" w:cs="Arial"/>
        </w:rPr>
        <w:t xml:space="preserve">decorre </w:t>
      </w:r>
      <w:r w:rsidR="00FA0F8E">
        <w:rPr>
          <w:rFonts w:eastAsia="Calibri" w:cs="Arial"/>
        </w:rPr>
        <w:t>do desempenho das</w:t>
      </w:r>
      <w:r w:rsidR="00FA0F8E" w:rsidRPr="00A93C6E">
        <w:rPr>
          <w:rFonts w:eastAsia="Calibri" w:cs="Arial"/>
        </w:rPr>
        <w:t xml:space="preserve"> </w:t>
      </w:r>
      <w:r w:rsidRPr="00A93C6E">
        <w:rPr>
          <w:rFonts w:eastAsia="Calibri" w:cs="Arial"/>
        </w:rPr>
        <w:t>receita</w:t>
      </w:r>
      <w:r w:rsidR="00FA0F8E">
        <w:rPr>
          <w:rFonts w:eastAsia="Calibri" w:cs="Arial"/>
        </w:rPr>
        <w:t xml:space="preserve">s, </w:t>
      </w:r>
      <w:r w:rsidR="008C0D23">
        <w:rPr>
          <w:rFonts w:eastAsia="Calibri" w:cs="Arial"/>
        </w:rPr>
        <w:t>que superaram as</w:t>
      </w:r>
      <w:r w:rsidRPr="00A93C6E">
        <w:rPr>
          <w:rFonts w:eastAsia="Calibri" w:cs="Arial"/>
        </w:rPr>
        <w:t xml:space="preserve"> </w:t>
      </w:r>
      <w:r w:rsidR="008C0D23" w:rsidRPr="00A93C6E">
        <w:rPr>
          <w:rFonts w:eastAsia="Calibri" w:cs="Arial"/>
        </w:rPr>
        <w:t>proje</w:t>
      </w:r>
      <w:r w:rsidR="008C0D23">
        <w:rPr>
          <w:rFonts w:eastAsia="Calibri" w:cs="Arial"/>
        </w:rPr>
        <w:t>ções</w:t>
      </w:r>
      <w:r w:rsidRPr="00A93C6E">
        <w:rPr>
          <w:rFonts w:eastAsia="Calibri" w:cs="Arial"/>
        </w:rPr>
        <w:t>, conforme descrito na origem do</w:t>
      </w:r>
      <w:r w:rsidR="008C0D23">
        <w:rPr>
          <w:rFonts w:eastAsia="Calibri" w:cs="Arial"/>
        </w:rPr>
        <w:t>s</w:t>
      </w:r>
      <w:r w:rsidRPr="00A93C6E">
        <w:rPr>
          <w:rFonts w:eastAsia="Calibri" w:cs="Arial"/>
        </w:rPr>
        <w:t xml:space="preserve"> recurso</w:t>
      </w:r>
      <w:r w:rsidR="008C0D23">
        <w:rPr>
          <w:rFonts w:eastAsia="Calibri" w:cs="Arial"/>
        </w:rPr>
        <w:t>s. Esse aumento de receita resultou, consequentemente, em maior re</w:t>
      </w:r>
      <w:r w:rsidR="0051066E">
        <w:rPr>
          <w:rFonts w:eastAsia="Calibri" w:cs="Arial"/>
        </w:rPr>
        <w:t xml:space="preserve">colhimento </w:t>
      </w:r>
      <w:r w:rsidRPr="00A93C6E">
        <w:rPr>
          <w:rFonts w:eastAsia="Calibri" w:cs="Arial"/>
        </w:rPr>
        <w:t>de tributos.</w:t>
      </w:r>
    </w:p>
    <w:p w14:paraId="580C8D66" w14:textId="40C7EAB5" w:rsidR="484B8F82" w:rsidRPr="003D7F9A" w:rsidRDefault="484B8F82" w:rsidP="00257659">
      <w:pPr>
        <w:pStyle w:val="Ttulo3"/>
        <w:spacing w:before="360" w:after="240"/>
        <w:ind w:left="709" w:hanging="709"/>
        <w:rPr>
          <w:rFonts w:eastAsiaTheme="minorEastAsia"/>
        </w:rPr>
      </w:pPr>
      <w:bookmarkStart w:id="26" w:name="_Toc191641878"/>
      <w:r w:rsidRPr="003D7F9A">
        <w:t xml:space="preserve">Execução </w:t>
      </w:r>
      <w:r w:rsidR="00A93C6E">
        <w:t>de Pagamentos</w:t>
      </w:r>
      <w:bookmarkEnd w:id="26"/>
    </w:p>
    <w:p w14:paraId="4D324C6F" w14:textId="21115709" w:rsidR="00D271C5" w:rsidRPr="00D271C5" w:rsidRDefault="00A74626" w:rsidP="00271D00">
      <w:pPr>
        <w:rPr>
          <w:rFonts w:eastAsia="Calibri" w:cs="Arial"/>
        </w:rPr>
      </w:pPr>
      <w:r w:rsidRPr="00D271C5">
        <w:rPr>
          <w:rFonts w:eastAsia="Calibri" w:cs="Arial"/>
        </w:rPr>
        <w:t xml:space="preserve">Em </w:t>
      </w:r>
      <w:r w:rsidR="00DA2B76" w:rsidRPr="00D271C5">
        <w:rPr>
          <w:rFonts w:eastAsia="Calibri" w:cs="Arial"/>
        </w:rPr>
        <w:t xml:space="preserve">relação </w:t>
      </w:r>
      <w:r w:rsidRPr="00D271C5">
        <w:rPr>
          <w:rFonts w:eastAsia="Calibri" w:cs="Arial"/>
        </w:rPr>
        <w:t xml:space="preserve">aos pagamentos das despesas correntes e de capital </w:t>
      </w:r>
      <w:r w:rsidR="008F3B58" w:rsidRPr="00D271C5">
        <w:rPr>
          <w:rFonts w:eastAsia="Calibri" w:cs="Arial"/>
        </w:rPr>
        <w:t xml:space="preserve">realizados no âmbito </w:t>
      </w:r>
      <w:r w:rsidR="00564E74" w:rsidRPr="00D271C5">
        <w:rPr>
          <w:rFonts w:eastAsia="Calibri" w:cs="Arial"/>
        </w:rPr>
        <w:t>d</w:t>
      </w:r>
      <w:r w:rsidRPr="00D271C5">
        <w:rPr>
          <w:rFonts w:eastAsia="Calibri" w:cs="Arial"/>
        </w:rPr>
        <w:t xml:space="preserve">o OFSS, </w:t>
      </w:r>
      <w:r w:rsidR="00564E74" w:rsidRPr="00D271C5">
        <w:rPr>
          <w:rFonts w:eastAsia="Calibri" w:cs="Arial"/>
        </w:rPr>
        <w:t xml:space="preserve">no período </w:t>
      </w:r>
      <w:r w:rsidRPr="00D271C5">
        <w:rPr>
          <w:rFonts w:eastAsia="Calibri" w:cs="Arial"/>
        </w:rPr>
        <w:t xml:space="preserve">de janeiro a setembro de 2025, incluindo Restos a Pagar, distribuídos entre </w:t>
      </w:r>
      <w:r w:rsidR="00564E74" w:rsidRPr="00D271C5">
        <w:rPr>
          <w:rFonts w:eastAsia="Calibri" w:cs="Arial"/>
        </w:rPr>
        <w:t>despesas f</w:t>
      </w:r>
      <w:r w:rsidRPr="00D271C5">
        <w:rPr>
          <w:rFonts w:eastAsia="Calibri" w:cs="Arial"/>
        </w:rPr>
        <w:t xml:space="preserve">inanceiras, </w:t>
      </w:r>
      <w:r w:rsidR="00564E74" w:rsidRPr="00D271C5">
        <w:rPr>
          <w:rFonts w:eastAsia="Calibri" w:cs="Arial"/>
        </w:rPr>
        <w:t xml:space="preserve">obrigatórias </w:t>
      </w:r>
      <w:r w:rsidRPr="00D271C5">
        <w:rPr>
          <w:rFonts w:eastAsia="Calibri" w:cs="Arial"/>
        </w:rPr>
        <w:t xml:space="preserve">e </w:t>
      </w:r>
      <w:r w:rsidR="00564E74" w:rsidRPr="00D271C5">
        <w:rPr>
          <w:rFonts w:eastAsia="Calibri" w:cs="Arial"/>
        </w:rPr>
        <w:t>d</w:t>
      </w:r>
      <w:r w:rsidRPr="00D271C5">
        <w:rPr>
          <w:rFonts w:eastAsia="Calibri" w:cs="Arial"/>
        </w:rPr>
        <w:t>iscricionárias,</w:t>
      </w:r>
      <w:r w:rsidR="00B342CF" w:rsidRPr="00D271C5">
        <w:rPr>
          <w:rFonts w:eastAsia="Calibri" w:cs="Arial"/>
        </w:rPr>
        <w:t xml:space="preserve"> os valores executados estão apresentados </w:t>
      </w:r>
      <w:r w:rsidRPr="00D271C5">
        <w:rPr>
          <w:rFonts w:eastAsia="Calibri" w:cs="Arial"/>
        </w:rPr>
        <w:t>na tabela a seguir.</w:t>
      </w:r>
    </w:p>
    <w:tbl>
      <w:tblPr>
        <w:tblW w:w="9100" w:type="dxa"/>
        <w:tblCellMar>
          <w:left w:w="70" w:type="dxa"/>
          <w:right w:w="70" w:type="dxa"/>
        </w:tblCellMar>
        <w:tblLook w:val="04A0" w:firstRow="1" w:lastRow="0" w:firstColumn="1" w:lastColumn="0" w:noHBand="0" w:noVBand="1"/>
      </w:tblPr>
      <w:tblGrid>
        <w:gridCol w:w="580"/>
        <w:gridCol w:w="580"/>
        <w:gridCol w:w="580"/>
        <w:gridCol w:w="4180"/>
        <w:gridCol w:w="1060"/>
        <w:gridCol w:w="1060"/>
        <w:gridCol w:w="1060"/>
      </w:tblGrid>
      <w:tr w:rsidR="006D0F8F" w:rsidRPr="008630DA" w14:paraId="304251A8" w14:textId="77777777" w:rsidTr="00C604A8">
        <w:trPr>
          <w:trHeight w:val="283"/>
        </w:trPr>
        <w:tc>
          <w:tcPr>
            <w:tcW w:w="580" w:type="dxa"/>
            <w:tcBorders>
              <w:top w:val="nil"/>
              <w:left w:val="nil"/>
              <w:bottom w:val="nil"/>
              <w:right w:val="nil"/>
            </w:tcBorders>
            <w:noWrap/>
            <w:vAlign w:val="center"/>
            <w:hideMark/>
          </w:tcPr>
          <w:p w14:paraId="499AFE15" w14:textId="77777777" w:rsidR="006D0F8F" w:rsidRPr="00F55C7B"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5A12440B" w14:textId="77777777" w:rsidR="006D0F8F" w:rsidRPr="00F55C7B"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09C940BA" w14:textId="77777777" w:rsidR="006D0F8F" w:rsidRPr="00F55C7B" w:rsidRDefault="006D0F8F" w:rsidP="006D0F8F">
            <w:pPr>
              <w:tabs>
                <w:tab w:val="clear" w:pos="851"/>
              </w:tabs>
              <w:spacing w:before="0" w:after="0"/>
              <w:jc w:val="left"/>
              <w:rPr>
                <w:rFonts w:ascii="Arial" w:hAnsi="Arial" w:cs="Arial"/>
                <w:color w:val="auto"/>
                <w:sz w:val="14"/>
                <w:szCs w:val="14"/>
                <w:lang w:eastAsia="pt-BR"/>
              </w:rPr>
            </w:pPr>
          </w:p>
        </w:tc>
        <w:tc>
          <w:tcPr>
            <w:tcW w:w="4180" w:type="dxa"/>
            <w:tcBorders>
              <w:top w:val="nil"/>
              <w:left w:val="nil"/>
              <w:bottom w:val="nil"/>
              <w:right w:val="nil"/>
            </w:tcBorders>
            <w:vAlign w:val="center"/>
            <w:hideMark/>
          </w:tcPr>
          <w:p w14:paraId="08C4D42C" w14:textId="77777777" w:rsidR="006D0F8F" w:rsidRPr="00F55C7B" w:rsidRDefault="006D0F8F" w:rsidP="006D0F8F">
            <w:pPr>
              <w:tabs>
                <w:tab w:val="clear" w:pos="851"/>
              </w:tabs>
              <w:spacing w:before="0" w:after="0"/>
              <w:jc w:val="left"/>
              <w:rPr>
                <w:rFonts w:ascii="Arial" w:hAnsi="Arial" w:cs="Arial"/>
                <w:color w:val="auto"/>
                <w:sz w:val="14"/>
                <w:szCs w:val="14"/>
                <w:lang w:eastAsia="pt-BR"/>
              </w:rPr>
            </w:pPr>
          </w:p>
        </w:tc>
        <w:tc>
          <w:tcPr>
            <w:tcW w:w="3180" w:type="dxa"/>
            <w:gridSpan w:val="3"/>
            <w:tcBorders>
              <w:top w:val="nil"/>
              <w:left w:val="nil"/>
              <w:bottom w:val="single" w:sz="4" w:space="0" w:color="002060"/>
              <w:right w:val="nil"/>
            </w:tcBorders>
            <w:noWrap/>
            <w:vAlign w:val="center"/>
            <w:hideMark/>
          </w:tcPr>
          <w:p w14:paraId="020C6318" w14:textId="77777777" w:rsidR="006D0F8F" w:rsidRPr="00F55C7B" w:rsidRDefault="006D0F8F" w:rsidP="006D0F8F">
            <w:pPr>
              <w:tabs>
                <w:tab w:val="clear" w:pos="851"/>
              </w:tabs>
              <w:spacing w:before="0" w:after="0"/>
              <w:jc w:val="right"/>
              <w:rPr>
                <w:rFonts w:ascii="Arial" w:hAnsi="Arial" w:cs="Arial"/>
                <w:b/>
                <w:i/>
                <w:sz w:val="14"/>
                <w:szCs w:val="14"/>
                <w:lang w:eastAsia="pt-BR"/>
              </w:rPr>
            </w:pPr>
            <w:r w:rsidRPr="00F55C7B">
              <w:rPr>
                <w:rFonts w:ascii="Arial" w:hAnsi="Arial" w:cs="Arial"/>
                <w:b/>
                <w:i/>
                <w:sz w:val="14"/>
                <w:szCs w:val="14"/>
                <w:lang w:eastAsia="pt-BR"/>
              </w:rPr>
              <w:t>Valores em R</w:t>
            </w:r>
            <w:proofErr w:type="gramStart"/>
            <w:r w:rsidRPr="00F55C7B">
              <w:rPr>
                <w:rFonts w:ascii="Arial" w:hAnsi="Arial" w:cs="Arial"/>
                <w:b/>
                <w:i/>
                <w:sz w:val="14"/>
                <w:szCs w:val="14"/>
                <w:lang w:eastAsia="pt-BR"/>
              </w:rPr>
              <w:t>$ Milhões</w:t>
            </w:r>
            <w:proofErr w:type="gramEnd"/>
          </w:p>
        </w:tc>
      </w:tr>
      <w:tr w:rsidR="006D0F8F" w:rsidRPr="008630DA" w14:paraId="5B1D282D" w14:textId="77777777" w:rsidTr="00C604A8">
        <w:trPr>
          <w:trHeight w:val="283"/>
        </w:trPr>
        <w:tc>
          <w:tcPr>
            <w:tcW w:w="580" w:type="dxa"/>
            <w:tcBorders>
              <w:top w:val="single" w:sz="4" w:space="0" w:color="002060"/>
              <w:left w:val="nil"/>
              <w:bottom w:val="single" w:sz="4" w:space="0" w:color="002060"/>
              <w:right w:val="nil"/>
            </w:tcBorders>
            <w:noWrap/>
            <w:vAlign w:val="center"/>
            <w:hideMark/>
          </w:tcPr>
          <w:p w14:paraId="7B436DE0"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 </w:t>
            </w:r>
          </w:p>
        </w:tc>
        <w:tc>
          <w:tcPr>
            <w:tcW w:w="580" w:type="dxa"/>
            <w:tcBorders>
              <w:top w:val="single" w:sz="4" w:space="0" w:color="002060"/>
              <w:left w:val="nil"/>
              <w:bottom w:val="single" w:sz="4" w:space="0" w:color="002060"/>
              <w:right w:val="nil"/>
            </w:tcBorders>
            <w:noWrap/>
            <w:vAlign w:val="center"/>
            <w:hideMark/>
          </w:tcPr>
          <w:p w14:paraId="64DB2508"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 </w:t>
            </w:r>
          </w:p>
        </w:tc>
        <w:tc>
          <w:tcPr>
            <w:tcW w:w="580" w:type="dxa"/>
            <w:tcBorders>
              <w:top w:val="single" w:sz="4" w:space="0" w:color="002060"/>
              <w:left w:val="nil"/>
              <w:bottom w:val="single" w:sz="4" w:space="0" w:color="002060"/>
              <w:right w:val="nil"/>
            </w:tcBorders>
            <w:noWrap/>
            <w:vAlign w:val="center"/>
            <w:hideMark/>
          </w:tcPr>
          <w:p w14:paraId="46288B15"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Fonte</w:t>
            </w:r>
          </w:p>
        </w:tc>
        <w:tc>
          <w:tcPr>
            <w:tcW w:w="4180" w:type="dxa"/>
            <w:tcBorders>
              <w:top w:val="single" w:sz="4" w:space="0" w:color="002060"/>
              <w:left w:val="nil"/>
              <w:bottom w:val="single" w:sz="4" w:space="0" w:color="002060"/>
              <w:right w:val="nil"/>
            </w:tcBorders>
            <w:vAlign w:val="center"/>
            <w:hideMark/>
          </w:tcPr>
          <w:p w14:paraId="1C6C830B"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Descrição</w:t>
            </w:r>
          </w:p>
        </w:tc>
        <w:tc>
          <w:tcPr>
            <w:tcW w:w="1060" w:type="dxa"/>
            <w:tcBorders>
              <w:top w:val="nil"/>
              <w:left w:val="nil"/>
              <w:bottom w:val="single" w:sz="4" w:space="0" w:color="002060"/>
              <w:right w:val="nil"/>
            </w:tcBorders>
            <w:vAlign w:val="center"/>
            <w:hideMark/>
          </w:tcPr>
          <w:p w14:paraId="09EBEB61"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Pago Exercício</w:t>
            </w:r>
          </w:p>
        </w:tc>
        <w:tc>
          <w:tcPr>
            <w:tcW w:w="1060" w:type="dxa"/>
            <w:tcBorders>
              <w:top w:val="nil"/>
              <w:left w:val="nil"/>
              <w:bottom w:val="single" w:sz="4" w:space="0" w:color="002060"/>
              <w:right w:val="nil"/>
            </w:tcBorders>
            <w:vAlign w:val="center"/>
            <w:hideMark/>
          </w:tcPr>
          <w:p w14:paraId="3AB1AC6C"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Restos a Pagar Pado</w:t>
            </w:r>
          </w:p>
        </w:tc>
        <w:tc>
          <w:tcPr>
            <w:tcW w:w="1060" w:type="dxa"/>
            <w:tcBorders>
              <w:top w:val="nil"/>
              <w:left w:val="nil"/>
              <w:bottom w:val="single" w:sz="4" w:space="0" w:color="002060"/>
              <w:right w:val="nil"/>
            </w:tcBorders>
            <w:vAlign w:val="center"/>
            <w:hideMark/>
          </w:tcPr>
          <w:p w14:paraId="4D309050"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Total Pago 2025</w:t>
            </w:r>
          </w:p>
        </w:tc>
      </w:tr>
      <w:tr w:rsidR="006D0F8F" w:rsidRPr="008630DA" w14:paraId="10E5E486" w14:textId="77777777" w:rsidTr="00C604A8">
        <w:trPr>
          <w:trHeight w:val="283"/>
        </w:trPr>
        <w:tc>
          <w:tcPr>
            <w:tcW w:w="580" w:type="dxa"/>
            <w:tcBorders>
              <w:top w:val="nil"/>
              <w:left w:val="nil"/>
              <w:bottom w:val="single" w:sz="4" w:space="0" w:color="002060"/>
              <w:right w:val="nil"/>
            </w:tcBorders>
            <w:noWrap/>
            <w:vAlign w:val="center"/>
            <w:hideMark/>
          </w:tcPr>
          <w:p w14:paraId="089B1B65"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 </w:t>
            </w:r>
          </w:p>
        </w:tc>
        <w:tc>
          <w:tcPr>
            <w:tcW w:w="580" w:type="dxa"/>
            <w:tcBorders>
              <w:top w:val="nil"/>
              <w:left w:val="nil"/>
              <w:bottom w:val="single" w:sz="4" w:space="0" w:color="002060"/>
              <w:right w:val="nil"/>
            </w:tcBorders>
            <w:noWrap/>
            <w:vAlign w:val="center"/>
            <w:hideMark/>
          </w:tcPr>
          <w:p w14:paraId="4176AB63"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 </w:t>
            </w:r>
          </w:p>
        </w:tc>
        <w:tc>
          <w:tcPr>
            <w:tcW w:w="580" w:type="dxa"/>
            <w:tcBorders>
              <w:top w:val="nil"/>
              <w:left w:val="nil"/>
              <w:bottom w:val="single" w:sz="4" w:space="0" w:color="002060"/>
              <w:right w:val="nil"/>
            </w:tcBorders>
            <w:noWrap/>
            <w:vAlign w:val="center"/>
            <w:hideMark/>
          </w:tcPr>
          <w:p w14:paraId="0099C990"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 </w:t>
            </w:r>
          </w:p>
        </w:tc>
        <w:tc>
          <w:tcPr>
            <w:tcW w:w="4180" w:type="dxa"/>
            <w:tcBorders>
              <w:top w:val="nil"/>
              <w:left w:val="nil"/>
              <w:bottom w:val="single" w:sz="4" w:space="0" w:color="002060"/>
              <w:right w:val="nil"/>
            </w:tcBorders>
            <w:vAlign w:val="center"/>
            <w:hideMark/>
          </w:tcPr>
          <w:p w14:paraId="26D64F90"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 </w:t>
            </w:r>
          </w:p>
        </w:tc>
        <w:tc>
          <w:tcPr>
            <w:tcW w:w="1060" w:type="dxa"/>
            <w:tcBorders>
              <w:top w:val="nil"/>
              <w:left w:val="nil"/>
              <w:bottom w:val="single" w:sz="4" w:space="0" w:color="002060"/>
              <w:right w:val="nil"/>
            </w:tcBorders>
            <w:vAlign w:val="center"/>
            <w:hideMark/>
          </w:tcPr>
          <w:p w14:paraId="06B70E46"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(a)</w:t>
            </w:r>
          </w:p>
        </w:tc>
        <w:tc>
          <w:tcPr>
            <w:tcW w:w="1060" w:type="dxa"/>
            <w:tcBorders>
              <w:top w:val="nil"/>
              <w:left w:val="nil"/>
              <w:bottom w:val="single" w:sz="4" w:space="0" w:color="002060"/>
              <w:right w:val="nil"/>
            </w:tcBorders>
            <w:vAlign w:val="center"/>
            <w:hideMark/>
          </w:tcPr>
          <w:p w14:paraId="37AB52EF"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(b)</w:t>
            </w:r>
          </w:p>
        </w:tc>
        <w:tc>
          <w:tcPr>
            <w:tcW w:w="1060" w:type="dxa"/>
            <w:tcBorders>
              <w:top w:val="nil"/>
              <w:left w:val="nil"/>
              <w:bottom w:val="single" w:sz="4" w:space="0" w:color="002060"/>
              <w:right w:val="nil"/>
            </w:tcBorders>
            <w:vAlign w:val="center"/>
            <w:hideMark/>
          </w:tcPr>
          <w:p w14:paraId="42995F32" w14:textId="77777777" w:rsidR="006D0F8F" w:rsidRPr="008630DA" w:rsidRDefault="006D0F8F" w:rsidP="006D0F8F">
            <w:pPr>
              <w:tabs>
                <w:tab w:val="clear" w:pos="851"/>
              </w:tabs>
              <w:spacing w:before="0" w:after="0"/>
              <w:jc w:val="center"/>
              <w:rPr>
                <w:rFonts w:ascii="Arial" w:hAnsi="Arial" w:cs="Arial"/>
                <w:sz w:val="14"/>
                <w:szCs w:val="14"/>
                <w:lang w:eastAsia="pt-BR"/>
              </w:rPr>
            </w:pPr>
            <w:r w:rsidRPr="008630DA">
              <w:rPr>
                <w:rFonts w:ascii="Arial" w:hAnsi="Arial" w:cs="Arial"/>
                <w:sz w:val="14"/>
                <w:szCs w:val="14"/>
                <w:lang w:eastAsia="pt-BR"/>
              </w:rPr>
              <w:t>(c = a + b)</w:t>
            </w:r>
          </w:p>
        </w:tc>
      </w:tr>
      <w:tr w:rsidR="006D0F8F" w:rsidRPr="008630DA" w14:paraId="556881FE" w14:textId="77777777" w:rsidTr="00C604A8">
        <w:trPr>
          <w:trHeight w:val="283"/>
        </w:trPr>
        <w:tc>
          <w:tcPr>
            <w:tcW w:w="5920" w:type="dxa"/>
            <w:gridSpan w:val="4"/>
            <w:tcBorders>
              <w:top w:val="nil"/>
              <w:left w:val="nil"/>
              <w:bottom w:val="dotted" w:sz="4" w:space="0" w:color="002060"/>
              <w:right w:val="nil"/>
            </w:tcBorders>
            <w:noWrap/>
            <w:vAlign w:val="center"/>
            <w:hideMark/>
          </w:tcPr>
          <w:p w14:paraId="5E7C969C"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Despesas Financeiras e Obrigatórias (RP 0 e 1)</w:t>
            </w:r>
          </w:p>
        </w:tc>
        <w:tc>
          <w:tcPr>
            <w:tcW w:w="1060" w:type="dxa"/>
            <w:tcBorders>
              <w:top w:val="nil"/>
              <w:left w:val="nil"/>
              <w:bottom w:val="dotted" w:sz="4" w:space="0" w:color="002060"/>
              <w:right w:val="nil"/>
            </w:tcBorders>
            <w:noWrap/>
            <w:vAlign w:val="center"/>
            <w:hideMark/>
          </w:tcPr>
          <w:p w14:paraId="6CAAC5C5" w14:textId="19774DF2"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153,55</w:t>
            </w:r>
          </w:p>
        </w:tc>
        <w:tc>
          <w:tcPr>
            <w:tcW w:w="1060" w:type="dxa"/>
            <w:tcBorders>
              <w:top w:val="nil"/>
              <w:left w:val="nil"/>
              <w:bottom w:val="dotted" w:sz="4" w:space="0" w:color="002060"/>
              <w:right w:val="nil"/>
            </w:tcBorders>
            <w:noWrap/>
            <w:vAlign w:val="center"/>
            <w:hideMark/>
          </w:tcPr>
          <w:p w14:paraId="6E72145E" w14:textId="4A94AA24"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14,08</w:t>
            </w:r>
          </w:p>
        </w:tc>
        <w:tc>
          <w:tcPr>
            <w:tcW w:w="1060" w:type="dxa"/>
            <w:tcBorders>
              <w:top w:val="nil"/>
              <w:left w:val="nil"/>
              <w:bottom w:val="dotted" w:sz="4" w:space="0" w:color="002060"/>
              <w:right w:val="nil"/>
            </w:tcBorders>
            <w:noWrap/>
            <w:vAlign w:val="center"/>
            <w:hideMark/>
          </w:tcPr>
          <w:p w14:paraId="29845974" w14:textId="4BBEAEDD"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167,63</w:t>
            </w:r>
          </w:p>
        </w:tc>
      </w:tr>
      <w:tr w:rsidR="006D0F8F" w:rsidRPr="008630DA" w14:paraId="2A787A2A" w14:textId="77777777" w:rsidTr="00C604A8">
        <w:trPr>
          <w:trHeight w:val="283"/>
        </w:trPr>
        <w:tc>
          <w:tcPr>
            <w:tcW w:w="580" w:type="dxa"/>
            <w:tcBorders>
              <w:top w:val="nil"/>
              <w:left w:val="nil"/>
              <w:bottom w:val="nil"/>
              <w:right w:val="nil"/>
            </w:tcBorders>
            <w:noWrap/>
            <w:vAlign w:val="center"/>
            <w:hideMark/>
          </w:tcPr>
          <w:p w14:paraId="254FD8B9"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340" w:type="dxa"/>
            <w:gridSpan w:val="3"/>
            <w:tcBorders>
              <w:top w:val="nil"/>
              <w:left w:val="nil"/>
              <w:bottom w:val="nil"/>
              <w:right w:val="nil"/>
            </w:tcBorders>
            <w:noWrap/>
            <w:vAlign w:val="center"/>
            <w:hideMark/>
          </w:tcPr>
          <w:p w14:paraId="0339F6D2" w14:textId="6230676E"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4 - Despesas de Capital</w:t>
            </w:r>
          </w:p>
        </w:tc>
        <w:tc>
          <w:tcPr>
            <w:tcW w:w="1060" w:type="dxa"/>
            <w:tcBorders>
              <w:top w:val="nil"/>
              <w:left w:val="nil"/>
              <w:bottom w:val="nil"/>
              <w:right w:val="nil"/>
            </w:tcBorders>
            <w:noWrap/>
            <w:vAlign w:val="center"/>
            <w:hideMark/>
          </w:tcPr>
          <w:p w14:paraId="61BE7FF3" w14:textId="5DBBBF10"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44,86</w:t>
            </w:r>
          </w:p>
        </w:tc>
        <w:tc>
          <w:tcPr>
            <w:tcW w:w="1060" w:type="dxa"/>
            <w:tcBorders>
              <w:top w:val="nil"/>
              <w:left w:val="nil"/>
              <w:bottom w:val="nil"/>
              <w:right w:val="nil"/>
            </w:tcBorders>
            <w:noWrap/>
            <w:vAlign w:val="center"/>
            <w:hideMark/>
          </w:tcPr>
          <w:p w14:paraId="643F66D1" w14:textId="6CDC7FA4"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0,92</w:t>
            </w:r>
          </w:p>
        </w:tc>
        <w:tc>
          <w:tcPr>
            <w:tcW w:w="1060" w:type="dxa"/>
            <w:tcBorders>
              <w:top w:val="nil"/>
              <w:left w:val="nil"/>
              <w:bottom w:val="nil"/>
              <w:right w:val="nil"/>
            </w:tcBorders>
            <w:noWrap/>
            <w:vAlign w:val="center"/>
            <w:hideMark/>
          </w:tcPr>
          <w:p w14:paraId="6F585317" w14:textId="0ED3B06D"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45,78</w:t>
            </w:r>
          </w:p>
        </w:tc>
      </w:tr>
      <w:tr w:rsidR="006D0F8F" w:rsidRPr="008630DA" w14:paraId="49EB67E1" w14:textId="77777777" w:rsidTr="00C604A8">
        <w:trPr>
          <w:trHeight w:val="283"/>
        </w:trPr>
        <w:tc>
          <w:tcPr>
            <w:tcW w:w="580" w:type="dxa"/>
            <w:tcBorders>
              <w:top w:val="nil"/>
              <w:left w:val="nil"/>
              <w:bottom w:val="nil"/>
              <w:right w:val="nil"/>
            </w:tcBorders>
            <w:noWrap/>
            <w:vAlign w:val="center"/>
            <w:hideMark/>
          </w:tcPr>
          <w:p w14:paraId="6AF36ACE" w14:textId="77777777" w:rsidR="006D0F8F" w:rsidRPr="008630DA" w:rsidRDefault="006D0F8F" w:rsidP="006D0F8F">
            <w:pPr>
              <w:tabs>
                <w:tab w:val="clear" w:pos="851"/>
              </w:tabs>
              <w:spacing w:before="0" w:after="0"/>
              <w:jc w:val="right"/>
              <w:rPr>
                <w:rFonts w:ascii="Arial" w:hAnsi="Arial" w:cs="Arial"/>
                <w:b/>
                <w:sz w:val="14"/>
                <w:szCs w:val="14"/>
                <w:lang w:eastAsia="pt-BR"/>
              </w:rPr>
            </w:pPr>
          </w:p>
        </w:tc>
        <w:tc>
          <w:tcPr>
            <w:tcW w:w="580" w:type="dxa"/>
            <w:tcBorders>
              <w:top w:val="nil"/>
              <w:left w:val="nil"/>
              <w:bottom w:val="nil"/>
              <w:right w:val="nil"/>
            </w:tcBorders>
            <w:noWrap/>
            <w:vAlign w:val="center"/>
            <w:hideMark/>
          </w:tcPr>
          <w:p w14:paraId="175560F7"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4175AE96"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1443</w:t>
            </w:r>
          </w:p>
        </w:tc>
        <w:tc>
          <w:tcPr>
            <w:tcW w:w="4180" w:type="dxa"/>
            <w:tcBorders>
              <w:top w:val="nil"/>
              <w:left w:val="nil"/>
              <w:bottom w:val="nil"/>
              <w:right w:val="nil"/>
            </w:tcBorders>
            <w:vAlign w:val="center"/>
            <w:hideMark/>
          </w:tcPr>
          <w:p w14:paraId="5AB77593" w14:textId="5C642E44"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Refinanciamento da </w:t>
            </w:r>
            <w:r w:rsidR="001E2CDE" w:rsidRPr="008630DA">
              <w:rPr>
                <w:rFonts w:ascii="Arial" w:hAnsi="Arial" w:cs="Arial"/>
                <w:sz w:val="14"/>
                <w:szCs w:val="14"/>
                <w:lang w:eastAsia="pt-BR"/>
              </w:rPr>
              <w:t>Dívida</w:t>
            </w:r>
            <w:r w:rsidRPr="008630DA">
              <w:rPr>
                <w:rFonts w:ascii="Arial" w:hAnsi="Arial" w:cs="Arial"/>
                <w:sz w:val="14"/>
                <w:szCs w:val="14"/>
                <w:lang w:eastAsia="pt-BR"/>
              </w:rPr>
              <w:t xml:space="preserve"> </w:t>
            </w:r>
            <w:proofErr w:type="spellStart"/>
            <w:r w:rsidRPr="008630DA">
              <w:rPr>
                <w:rFonts w:ascii="Arial" w:hAnsi="Arial" w:cs="Arial"/>
                <w:sz w:val="14"/>
                <w:szCs w:val="14"/>
                <w:lang w:eastAsia="pt-BR"/>
              </w:rPr>
              <w:t>Publica</w:t>
            </w:r>
            <w:proofErr w:type="spellEnd"/>
            <w:r w:rsidRPr="008630DA">
              <w:rPr>
                <w:rFonts w:ascii="Arial" w:hAnsi="Arial" w:cs="Arial"/>
                <w:sz w:val="14"/>
                <w:szCs w:val="14"/>
                <w:lang w:eastAsia="pt-BR"/>
              </w:rPr>
              <w:t xml:space="preserve"> Federal</w:t>
            </w:r>
          </w:p>
        </w:tc>
        <w:tc>
          <w:tcPr>
            <w:tcW w:w="1060" w:type="dxa"/>
            <w:tcBorders>
              <w:top w:val="nil"/>
              <w:left w:val="nil"/>
              <w:bottom w:val="nil"/>
              <w:right w:val="nil"/>
            </w:tcBorders>
            <w:noWrap/>
            <w:vAlign w:val="center"/>
            <w:hideMark/>
          </w:tcPr>
          <w:p w14:paraId="4B267460" w14:textId="001D0AD4"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44,86</w:t>
            </w:r>
          </w:p>
        </w:tc>
        <w:tc>
          <w:tcPr>
            <w:tcW w:w="1060" w:type="dxa"/>
            <w:tcBorders>
              <w:top w:val="nil"/>
              <w:left w:val="nil"/>
              <w:bottom w:val="nil"/>
              <w:right w:val="nil"/>
            </w:tcBorders>
            <w:noWrap/>
            <w:vAlign w:val="center"/>
            <w:hideMark/>
          </w:tcPr>
          <w:p w14:paraId="1D4B56E7" w14:textId="1331AF56"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0,92</w:t>
            </w:r>
          </w:p>
        </w:tc>
        <w:tc>
          <w:tcPr>
            <w:tcW w:w="1060" w:type="dxa"/>
            <w:tcBorders>
              <w:top w:val="nil"/>
              <w:left w:val="nil"/>
              <w:bottom w:val="nil"/>
              <w:right w:val="nil"/>
            </w:tcBorders>
            <w:noWrap/>
            <w:vAlign w:val="center"/>
            <w:hideMark/>
          </w:tcPr>
          <w:p w14:paraId="6E518F17" w14:textId="10E789C7"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45,78</w:t>
            </w:r>
          </w:p>
        </w:tc>
      </w:tr>
      <w:tr w:rsidR="006D0F8F" w:rsidRPr="008630DA" w14:paraId="55EEEDCF" w14:textId="77777777" w:rsidTr="00C604A8">
        <w:trPr>
          <w:trHeight w:val="283"/>
        </w:trPr>
        <w:tc>
          <w:tcPr>
            <w:tcW w:w="580" w:type="dxa"/>
            <w:tcBorders>
              <w:top w:val="nil"/>
              <w:left w:val="nil"/>
              <w:bottom w:val="nil"/>
              <w:right w:val="nil"/>
            </w:tcBorders>
            <w:noWrap/>
            <w:vAlign w:val="center"/>
            <w:hideMark/>
          </w:tcPr>
          <w:p w14:paraId="66FD0CC2"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340" w:type="dxa"/>
            <w:gridSpan w:val="3"/>
            <w:tcBorders>
              <w:top w:val="nil"/>
              <w:left w:val="nil"/>
              <w:bottom w:val="nil"/>
              <w:right w:val="nil"/>
            </w:tcBorders>
            <w:noWrap/>
            <w:vAlign w:val="center"/>
            <w:hideMark/>
          </w:tcPr>
          <w:p w14:paraId="14DF6F82" w14:textId="77777777"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3 - Despesas Correntes</w:t>
            </w:r>
          </w:p>
        </w:tc>
        <w:tc>
          <w:tcPr>
            <w:tcW w:w="1060" w:type="dxa"/>
            <w:tcBorders>
              <w:top w:val="nil"/>
              <w:left w:val="nil"/>
              <w:bottom w:val="nil"/>
              <w:right w:val="nil"/>
            </w:tcBorders>
            <w:noWrap/>
            <w:vAlign w:val="center"/>
            <w:hideMark/>
          </w:tcPr>
          <w:p w14:paraId="5AC57975" w14:textId="37752BCA"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108,69</w:t>
            </w:r>
          </w:p>
        </w:tc>
        <w:tc>
          <w:tcPr>
            <w:tcW w:w="1060" w:type="dxa"/>
            <w:tcBorders>
              <w:top w:val="nil"/>
              <w:left w:val="nil"/>
              <w:bottom w:val="nil"/>
              <w:right w:val="nil"/>
            </w:tcBorders>
            <w:noWrap/>
            <w:vAlign w:val="center"/>
            <w:hideMark/>
          </w:tcPr>
          <w:p w14:paraId="64D17649" w14:textId="00092E8A"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13,16</w:t>
            </w:r>
          </w:p>
        </w:tc>
        <w:tc>
          <w:tcPr>
            <w:tcW w:w="1060" w:type="dxa"/>
            <w:tcBorders>
              <w:top w:val="nil"/>
              <w:left w:val="nil"/>
              <w:bottom w:val="nil"/>
              <w:right w:val="nil"/>
            </w:tcBorders>
            <w:noWrap/>
            <w:vAlign w:val="center"/>
            <w:hideMark/>
          </w:tcPr>
          <w:p w14:paraId="52B3C73A" w14:textId="0B5407A9"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121,85</w:t>
            </w:r>
          </w:p>
        </w:tc>
      </w:tr>
      <w:tr w:rsidR="006D0F8F" w:rsidRPr="008630DA" w14:paraId="7517DDDF" w14:textId="77777777" w:rsidTr="00C604A8">
        <w:trPr>
          <w:trHeight w:val="283"/>
        </w:trPr>
        <w:tc>
          <w:tcPr>
            <w:tcW w:w="580" w:type="dxa"/>
            <w:tcBorders>
              <w:top w:val="nil"/>
              <w:left w:val="nil"/>
              <w:bottom w:val="nil"/>
              <w:right w:val="nil"/>
            </w:tcBorders>
            <w:noWrap/>
            <w:vAlign w:val="center"/>
            <w:hideMark/>
          </w:tcPr>
          <w:p w14:paraId="4A261410" w14:textId="77777777" w:rsidR="006D0F8F" w:rsidRPr="008630DA" w:rsidRDefault="006D0F8F" w:rsidP="006D0F8F">
            <w:pPr>
              <w:tabs>
                <w:tab w:val="clear" w:pos="851"/>
              </w:tabs>
              <w:spacing w:before="0" w:after="0"/>
              <w:jc w:val="right"/>
              <w:rPr>
                <w:rFonts w:ascii="Arial" w:hAnsi="Arial" w:cs="Arial"/>
                <w:b/>
                <w:sz w:val="14"/>
                <w:szCs w:val="14"/>
                <w:lang w:eastAsia="pt-BR"/>
              </w:rPr>
            </w:pPr>
          </w:p>
        </w:tc>
        <w:tc>
          <w:tcPr>
            <w:tcW w:w="580" w:type="dxa"/>
            <w:tcBorders>
              <w:top w:val="nil"/>
              <w:left w:val="nil"/>
              <w:bottom w:val="nil"/>
              <w:right w:val="nil"/>
            </w:tcBorders>
            <w:noWrap/>
            <w:vAlign w:val="center"/>
            <w:hideMark/>
          </w:tcPr>
          <w:p w14:paraId="31DC78F0"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721861D5"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1444</w:t>
            </w:r>
          </w:p>
        </w:tc>
        <w:tc>
          <w:tcPr>
            <w:tcW w:w="4180" w:type="dxa"/>
            <w:tcBorders>
              <w:top w:val="nil"/>
              <w:left w:val="nil"/>
              <w:bottom w:val="nil"/>
              <w:right w:val="nil"/>
            </w:tcBorders>
            <w:vAlign w:val="center"/>
            <w:hideMark/>
          </w:tcPr>
          <w:p w14:paraId="2C6E0FA2" w14:textId="43D51BCD"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Demais Aplicações Autorizadas para Recursos Oriundos de Títulos do Tesouro Nacional, </w:t>
            </w:r>
            <w:r w:rsidR="007F3954" w:rsidRPr="008630DA">
              <w:rPr>
                <w:rFonts w:ascii="Arial" w:hAnsi="Arial" w:cs="Arial"/>
                <w:sz w:val="14"/>
                <w:szCs w:val="14"/>
                <w:lang w:eastAsia="pt-BR"/>
              </w:rPr>
              <w:t>excetuado</w:t>
            </w:r>
            <w:r w:rsidRPr="008630DA">
              <w:rPr>
                <w:rFonts w:ascii="Arial" w:hAnsi="Arial" w:cs="Arial"/>
                <w:sz w:val="14"/>
                <w:szCs w:val="14"/>
                <w:lang w:eastAsia="pt-BR"/>
              </w:rPr>
              <w:t xml:space="preserve"> o Refinanciamento da Dívida Pública</w:t>
            </w:r>
          </w:p>
        </w:tc>
        <w:tc>
          <w:tcPr>
            <w:tcW w:w="1060" w:type="dxa"/>
            <w:tcBorders>
              <w:top w:val="nil"/>
              <w:left w:val="nil"/>
              <w:bottom w:val="nil"/>
              <w:right w:val="nil"/>
            </w:tcBorders>
            <w:noWrap/>
            <w:vAlign w:val="center"/>
            <w:hideMark/>
          </w:tcPr>
          <w:p w14:paraId="155A7905" w14:textId="41D942C6"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0,11</w:t>
            </w:r>
          </w:p>
        </w:tc>
        <w:tc>
          <w:tcPr>
            <w:tcW w:w="1060" w:type="dxa"/>
            <w:tcBorders>
              <w:top w:val="nil"/>
              <w:left w:val="nil"/>
              <w:bottom w:val="nil"/>
              <w:right w:val="nil"/>
            </w:tcBorders>
            <w:noWrap/>
            <w:vAlign w:val="center"/>
            <w:hideMark/>
          </w:tcPr>
          <w:p w14:paraId="4AE16D03" w14:textId="1FAC859F"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0,12</w:t>
            </w:r>
          </w:p>
        </w:tc>
        <w:tc>
          <w:tcPr>
            <w:tcW w:w="1060" w:type="dxa"/>
            <w:tcBorders>
              <w:top w:val="nil"/>
              <w:left w:val="nil"/>
              <w:bottom w:val="nil"/>
              <w:right w:val="nil"/>
            </w:tcBorders>
            <w:noWrap/>
            <w:vAlign w:val="center"/>
            <w:hideMark/>
          </w:tcPr>
          <w:p w14:paraId="451FEEC5" w14:textId="5D94109A"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0,22</w:t>
            </w:r>
          </w:p>
        </w:tc>
      </w:tr>
      <w:tr w:rsidR="006D0F8F" w:rsidRPr="008630DA" w14:paraId="36A23A58" w14:textId="77777777" w:rsidTr="00C604A8">
        <w:trPr>
          <w:trHeight w:val="283"/>
        </w:trPr>
        <w:tc>
          <w:tcPr>
            <w:tcW w:w="580" w:type="dxa"/>
            <w:tcBorders>
              <w:top w:val="nil"/>
              <w:left w:val="nil"/>
              <w:bottom w:val="nil"/>
              <w:right w:val="nil"/>
            </w:tcBorders>
            <w:noWrap/>
            <w:vAlign w:val="center"/>
            <w:hideMark/>
          </w:tcPr>
          <w:p w14:paraId="2FA799D7"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4BC5A140"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77C7ED69"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1000</w:t>
            </w:r>
          </w:p>
        </w:tc>
        <w:tc>
          <w:tcPr>
            <w:tcW w:w="4180" w:type="dxa"/>
            <w:tcBorders>
              <w:top w:val="nil"/>
              <w:left w:val="nil"/>
              <w:bottom w:val="nil"/>
              <w:right w:val="nil"/>
            </w:tcBorders>
            <w:vAlign w:val="center"/>
            <w:hideMark/>
          </w:tcPr>
          <w:p w14:paraId="4BEBDB31"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Recursos Livres da Uniao</w:t>
            </w:r>
          </w:p>
        </w:tc>
        <w:tc>
          <w:tcPr>
            <w:tcW w:w="1060" w:type="dxa"/>
            <w:tcBorders>
              <w:top w:val="nil"/>
              <w:left w:val="nil"/>
              <w:bottom w:val="nil"/>
              <w:right w:val="nil"/>
            </w:tcBorders>
            <w:noWrap/>
            <w:vAlign w:val="center"/>
            <w:hideMark/>
          </w:tcPr>
          <w:p w14:paraId="3244BEFE" w14:textId="098CEA9F"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67,13</w:t>
            </w:r>
          </w:p>
        </w:tc>
        <w:tc>
          <w:tcPr>
            <w:tcW w:w="1060" w:type="dxa"/>
            <w:tcBorders>
              <w:top w:val="nil"/>
              <w:left w:val="nil"/>
              <w:bottom w:val="nil"/>
              <w:right w:val="nil"/>
            </w:tcBorders>
            <w:noWrap/>
            <w:vAlign w:val="center"/>
            <w:hideMark/>
          </w:tcPr>
          <w:p w14:paraId="125FE819" w14:textId="01240256"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4,29</w:t>
            </w:r>
          </w:p>
        </w:tc>
        <w:tc>
          <w:tcPr>
            <w:tcW w:w="1060" w:type="dxa"/>
            <w:tcBorders>
              <w:top w:val="nil"/>
              <w:left w:val="nil"/>
              <w:bottom w:val="nil"/>
              <w:right w:val="nil"/>
            </w:tcBorders>
            <w:noWrap/>
            <w:vAlign w:val="center"/>
            <w:hideMark/>
          </w:tcPr>
          <w:p w14:paraId="0457C80D" w14:textId="39B96608"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71,42</w:t>
            </w:r>
          </w:p>
        </w:tc>
      </w:tr>
      <w:tr w:rsidR="006D0F8F" w:rsidRPr="008630DA" w14:paraId="60AA1A12" w14:textId="77777777" w:rsidTr="00C604A8">
        <w:trPr>
          <w:trHeight w:val="283"/>
        </w:trPr>
        <w:tc>
          <w:tcPr>
            <w:tcW w:w="580" w:type="dxa"/>
            <w:tcBorders>
              <w:top w:val="nil"/>
              <w:left w:val="nil"/>
              <w:bottom w:val="nil"/>
              <w:right w:val="nil"/>
            </w:tcBorders>
            <w:noWrap/>
            <w:vAlign w:val="center"/>
            <w:hideMark/>
          </w:tcPr>
          <w:p w14:paraId="08A50E79"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3F28FCE4"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227A94DE"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1050</w:t>
            </w:r>
          </w:p>
        </w:tc>
        <w:tc>
          <w:tcPr>
            <w:tcW w:w="4180" w:type="dxa"/>
            <w:tcBorders>
              <w:top w:val="nil"/>
              <w:left w:val="nil"/>
              <w:bottom w:val="nil"/>
              <w:right w:val="nil"/>
            </w:tcBorders>
            <w:vAlign w:val="center"/>
            <w:hideMark/>
          </w:tcPr>
          <w:p w14:paraId="53ADBA8D"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Recursos </w:t>
            </w:r>
            <w:proofErr w:type="spellStart"/>
            <w:r w:rsidRPr="008630DA">
              <w:rPr>
                <w:rFonts w:ascii="Arial" w:hAnsi="Arial" w:cs="Arial"/>
                <w:sz w:val="14"/>
                <w:szCs w:val="14"/>
                <w:lang w:eastAsia="pt-BR"/>
              </w:rPr>
              <w:t>Proprios</w:t>
            </w:r>
            <w:proofErr w:type="spellEnd"/>
            <w:r w:rsidRPr="008630DA">
              <w:rPr>
                <w:rFonts w:ascii="Arial" w:hAnsi="Arial" w:cs="Arial"/>
                <w:sz w:val="14"/>
                <w:szCs w:val="14"/>
                <w:lang w:eastAsia="pt-BR"/>
              </w:rPr>
              <w:t xml:space="preserve"> Livres da </w:t>
            </w:r>
            <w:proofErr w:type="spellStart"/>
            <w:r w:rsidRPr="008630DA">
              <w:rPr>
                <w:rFonts w:ascii="Arial" w:hAnsi="Arial" w:cs="Arial"/>
                <w:sz w:val="14"/>
                <w:szCs w:val="14"/>
                <w:lang w:eastAsia="pt-BR"/>
              </w:rPr>
              <w:t>Uo</w:t>
            </w:r>
            <w:proofErr w:type="spellEnd"/>
          </w:p>
        </w:tc>
        <w:tc>
          <w:tcPr>
            <w:tcW w:w="1060" w:type="dxa"/>
            <w:tcBorders>
              <w:top w:val="nil"/>
              <w:left w:val="nil"/>
              <w:bottom w:val="nil"/>
              <w:right w:val="nil"/>
            </w:tcBorders>
            <w:noWrap/>
            <w:vAlign w:val="center"/>
            <w:hideMark/>
          </w:tcPr>
          <w:p w14:paraId="4ADA8C03" w14:textId="5363721E"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w:t>
            </w:r>
          </w:p>
        </w:tc>
        <w:tc>
          <w:tcPr>
            <w:tcW w:w="1060" w:type="dxa"/>
            <w:tcBorders>
              <w:top w:val="nil"/>
              <w:left w:val="nil"/>
              <w:bottom w:val="nil"/>
              <w:right w:val="nil"/>
            </w:tcBorders>
            <w:noWrap/>
            <w:vAlign w:val="center"/>
            <w:hideMark/>
          </w:tcPr>
          <w:p w14:paraId="3D3A324C" w14:textId="754903E4"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8,76</w:t>
            </w:r>
          </w:p>
        </w:tc>
        <w:tc>
          <w:tcPr>
            <w:tcW w:w="1060" w:type="dxa"/>
            <w:tcBorders>
              <w:top w:val="nil"/>
              <w:left w:val="nil"/>
              <w:bottom w:val="nil"/>
              <w:right w:val="nil"/>
            </w:tcBorders>
            <w:noWrap/>
            <w:vAlign w:val="center"/>
            <w:hideMark/>
          </w:tcPr>
          <w:p w14:paraId="7CA853F7" w14:textId="33DB38B9"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8,76</w:t>
            </w:r>
          </w:p>
        </w:tc>
      </w:tr>
      <w:tr w:rsidR="006D0F8F" w:rsidRPr="008630DA" w14:paraId="56EF9DA4" w14:textId="77777777" w:rsidTr="00C604A8">
        <w:trPr>
          <w:trHeight w:val="283"/>
        </w:trPr>
        <w:tc>
          <w:tcPr>
            <w:tcW w:w="580" w:type="dxa"/>
            <w:tcBorders>
              <w:top w:val="nil"/>
              <w:left w:val="nil"/>
              <w:bottom w:val="nil"/>
              <w:right w:val="nil"/>
            </w:tcBorders>
            <w:noWrap/>
            <w:vAlign w:val="center"/>
            <w:hideMark/>
          </w:tcPr>
          <w:p w14:paraId="78B721BE"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249663DF"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38822094"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1120</w:t>
            </w:r>
          </w:p>
        </w:tc>
        <w:tc>
          <w:tcPr>
            <w:tcW w:w="4180" w:type="dxa"/>
            <w:tcBorders>
              <w:top w:val="nil"/>
              <w:left w:val="nil"/>
              <w:bottom w:val="nil"/>
              <w:right w:val="nil"/>
            </w:tcBorders>
            <w:vAlign w:val="center"/>
            <w:hideMark/>
          </w:tcPr>
          <w:p w14:paraId="73289AF0"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Recursos do FISTEL de Livre Aplicação na ANATEL e no Tesouro Nacional</w:t>
            </w:r>
          </w:p>
        </w:tc>
        <w:tc>
          <w:tcPr>
            <w:tcW w:w="1060" w:type="dxa"/>
            <w:tcBorders>
              <w:top w:val="nil"/>
              <w:left w:val="nil"/>
              <w:bottom w:val="nil"/>
              <w:right w:val="nil"/>
            </w:tcBorders>
            <w:noWrap/>
            <w:vAlign w:val="center"/>
            <w:hideMark/>
          </w:tcPr>
          <w:p w14:paraId="77CCECD5" w14:textId="55C1A0C8"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41,45</w:t>
            </w:r>
          </w:p>
        </w:tc>
        <w:tc>
          <w:tcPr>
            <w:tcW w:w="1060" w:type="dxa"/>
            <w:tcBorders>
              <w:top w:val="nil"/>
              <w:left w:val="nil"/>
              <w:bottom w:val="nil"/>
              <w:right w:val="nil"/>
            </w:tcBorders>
            <w:noWrap/>
            <w:vAlign w:val="center"/>
            <w:hideMark/>
          </w:tcPr>
          <w:p w14:paraId="0BA6AD21" w14:textId="7D9BFCD2"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w:t>
            </w:r>
          </w:p>
        </w:tc>
        <w:tc>
          <w:tcPr>
            <w:tcW w:w="1060" w:type="dxa"/>
            <w:tcBorders>
              <w:top w:val="nil"/>
              <w:left w:val="nil"/>
              <w:bottom w:val="nil"/>
              <w:right w:val="nil"/>
            </w:tcBorders>
            <w:noWrap/>
            <w:vAlign w:val="center"/>
            <w:hideMark/>
          </w:tcPr>
          <w:p w14:paraId="144C874F" w14:textId="61B0297D"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41,45</w:t>
            </w:r>
          </w:p>
        </w:tc>
      </w:tr>
      <w:tr w:rsidR="006D0F8F" w:rsidRPr="008630DA" w14:paraId="116FA419" w14:textId="77777777" w:rsidTr="00C604A8">
        <w:trPr>
          <w:trHeight w:val="283"/>
        </w:trPr>
        <w:tc>
          <w:tcPr>
            <w:tcW w:w="5920" w:type="dxa"/>
            <w:gridSpan w:val="4"/>
            <w:tcBorders>
              <w:top w:val="dotted" w:sz="4" w:space="0" w:color="002060"/>
              <w:left w:val="nil"/>
              <w:bottom w:val="dotted" w:sz="4" w:space="0" w:color="002060"/>
              <w:right w:val="nil"/>
            </w:tcBorders>
            <w:noWrap/>
            <w:vAlign w:val="center"/>
            <w:hideMark/>
          </w:tcPr>
          <w:p w14:paraId="417F8268"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Despesas Discricionárias (RP 2)</w:t>
            </w:r>
          </w:p>
        </w:tc>
        <w:tc>
          <w:tcPr>
            <w:tcW w:w="1060" w:type="dxa"/>
            <w:tcBorders>
              <w:top w:val="dotted" w:sz="4" w:space="0" w:color="002060"/>
              <w:left w:val="nil"/>
              <w:bottom w:val="dotted" w:sz="4" w:space="0" w:color="002060"/>
              <w:right w:val="nil"/>
            </w:tcBorders>
            <w:noWrap/>
            <w:vAlign w:val="center"/>
            <w:hideMark/>
          </w:tcPr>
          <w:p w14:paraId="53BAA3DA" w14:textId="0278AA6E"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141,42</w:t>
            </w:r>
          </w:p>
        </w:tc>
        <w:tc>
          <w:tcPr>
            <w:tcW w:w="1060" w:type="dxa"/>
            <w:tcBorders>
              <w:top w:val="dotted" w:sz="4" w:space="0" w:color="002060"/>
              <w:left w:val="nil"/>
              <w:bottom w:val="dotted" w:sz="4" w:space="0" w:color="002060"/>
              <w:right w:val="nil"/>
            </w:tcBorders>
            <w:noWrap/>
            <w:vAlign w:val="center"/>
            <w:hideMark/>
          </w:tcPr>
          <w:p w14:paraId="3A2CB464" w14:textId="243F1AE4"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32,08</w:t>
            </w:r>
          </w:p>
        </w:tc>
        <w:tc>
          <w:tcPr>
            <w:tcW w:w="1060" w:type="dxa"/>
            <w:tcBorders>
              <w:top w:val="dotted" w:sz="4" w:space="0" w:color="002060"/>
              <w:left w:val="nil"/>
              <w:bottom w:val="dotted" w:sz="4" w:space="0" w:color="002060"/>
              <w:right w:val="nil"/>
            </w:tcBorders>
            <w:noWrap/>
            <w:vAlign w:val="center"/>
            <w:hideMark/>
          </w:tcPr>
          <w:p w14:paraId="60114422" w14:textId="66769C77"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173,50</w:t>
            </w:r>
          </w:p>
        </w:tc>
      </w:tr>
      <w:tr w:rsidR="006D0F8F" w:rsidRPr="008630DA" w14:paraId="42630B24" w14:textId="77777777" w:rsidTr="00C604A8">
        <w:trPr>
          <w:trHeight w:val="283"/>
        </w:trPr>
        <w:tc>
          <w:tcPr>
            <w:tcW w:w="580" w:type="dxa"/>
            <w:tcBorders>
              <w:top w:val="nil"/>
              <w:left w:val="nil"/>
              <w:bottom w:val="nil"/>
              <w:right w:val="nil"/>
            </w:tcBorders>
            <w:noWrap/>
            <w:vAlign w:val="center"/>
            <w:hideMark/>
          </w:tcPr>
          <w:p w14:paraId="02F6FB19"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340" w:type="dxa"/>
            <w:gridSpan w:val="3"/>
            <w:tcBorders>
              <w:top w:val="nil"/>
              <w:left w:val="nil"/>
              <w:bottom w:val="nil"/>
              <w:right w:val="nil"/>
            </w:tcBorders>
            <w:noWrap/>
            <w:vAlign w:val="center"/>
            <w:hideMark/>
          </w:tcPr>
          <w:p w14:paraId="580BA168" w14:textId="75FCC5AB"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4 - Despesas de Capital</w:t>
            </w:r>
          </w:p>
        </w:tc>
        <w:tc>
          <w:tcPr>
            <w:tcW w:w="1060" w:type="dxa"/>
            <w:tcBorders>
              <w:top w:val="nil"/>
              <w:left w:val="nil"/>
              <w:bottom w:val="nil"/>
              <w:right w:val="nil"/>
            </w:tcBorders>
            <w:noWrap/>
            <w:vAlign w:val="center"/>
            <w:hideMark/>
          </w:tcPr>
          <w:p w14:paraId="513BFCE2" w14:textId="6E727111"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1,04</w:t>
            </w:r>
          </w:p>
        </w:tc>
        <w:tc>
          <w:tcPr>
            <w:tcW w:w="1060" w:type="dxa"/>
            <w:tcBorders>
              <w:top w:val="nil"/>
              <w:left w:val="nil"/>
              <w:bottom w:val="nil"/>
              <w:right w:val="nil"/>
            </w:tcBorders>
            <w:noWrap/>
            <w:vAlign w:val="center"/>
            <w:hideMark/>
          </w:tcPr>
          <w:p w14:paraId="05613C60" w14:textId="40B4884C"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8,55</w:t>
            </w:r>
          </w:p>
        </w:tc>
        <w:tc>
          <w:tcPr>
            <w:tcW w:w="1060" w:type="dxa"/>
            <w:tcBorders>
              <w:top w:val="nil"/>
              <w:left w:val="nil"/>
              <w:bottom w:val="nil"/>
              <w:right w:val="nil"/>
            </w:tcBorders>
            <w:noWrap/>
            <w:vAlign w:val="center"/>
            <w:hideMark/>
          </w:tcPr>
          <w:p w14:paraId="7E55F348" w14:textId="1C3A8645"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9,59</w:t>
            </w:r>
          </w:p>
        </w:tc>
      </w:tr>
      <w:tr w:rsidR="006D0F8F" w:rsidRPr="008630DA" w14:paraId="201ACC2D" w14:textId="77777777" w:rsidTr="00C604A8">
        <w:trPr>
          <w:trHeight w:val="283"/>
        </w:trPr>
        <w:tc>
          <w:tcPr>
            <w:tcW w:w="580" w:type="dxa"/>
            <w:tcBorders>
              <w:top w:val="nil"/>
              <w:left w:val="nil"/>
              <w:bottom w:val="nil"/>
              <w:right w:val="nil"/>
            </w:tcBorders>
            <w:noWrap/>
            <w:vAlign w:val="center"/>
            <w:hideMark/>
          </w:tcPr>
          <w:p w14:paraId="6CAF32D3" w14:textId="77777777" w:rsidR="006D0F8F" w:rsidRPr="008630DA" w:rsidRDefault="006D0F8F" w:rsidP="006D0F8F">
            <w:pPr>
              <w:tabs>
                <w:tab w:val="clear" w:pos="851"/>
              </w:tabs>
              <w:spacing w:before="0" w:after="0"/>
              <w:jc w:val="right"/>
              <w:rPr>
                <w:rFonts w:ascii="Arial" w:hAnsi="Arial" w:cs="Arial"/>
                <w:b/>
                <w:sz w:val="14"/>
                <w:szCs w:val="14"/>
                <w:lang w:eastAsia="pt-BR"/>
              </w:rPr>
            </w:pPr>
          </w:p>
        </w:tc>
        <w:tc>
          <w:tcPr>
            <w:tcW w:w="580" w:type="dxa"/>
            <w:tcBorders>
              <w:top w:val="nil"/>
              <w:left w:val="nil"/>
              <w:bottom w:val="nil"/>
              <w:right w:val="nil"/>
            </w:tcBorders>
            <w:noWrap/>
            <w:vAlign w:val="center"/>
            <w:hideMark/>
          </w:tcPr>
          <w:p w14:paraId="183DC530"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14C271B8"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1000</w:t>
            </w:r>
          </w:p>
        </w:tc>
        <w:tc>
          <w:tcPr>
            <w:tcW w:w="4180" w:type="dxa"/>
            <w:tcBorders>
              <w:top w:val="nil"/>
              <w:left w:val="nil"/>
              <w:bottom w:val="nil"/>
              <w:right w:val="nil"/>
            </w:tcBorders>
            <w:vAlign w:val="center"/>
            <w:hideMark/>
          </w:tcPr>
          <w:p w14:paraId="02916AED"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Recursos Livres da Uniao</w:t>
            </w:r>
          </w:p>
        </w:tc>
        <w:tc>
          <w:tcPr>
            <w:tcW w:w="1060" w:type="dxa"/>
            <w:tcBorders>
              <w:top w:val="nil"/>
              <w:left w:val="nil"/>
              <w:bottom w:val="nil"/>
              <w:right w:val="nil"/>
            </w:tcBorders>
            <w:noWrap/>
            <w:vAlign w:val="center"/>
            <w:hideMark/>
          </w:tcPr>
          <w:p w14:paraId="1FBFB9BA" w14:textId="19ECAB1B"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w:t>
            </w:r>
          </w:p>
        </w:tc>
        <w:tc>
          <w:tcPr>
            <w:tcW w:w="1060" w:type="dxa"/>
            <w:tcBorders>
              <w:top w:val="nil"/>
              <w:left w:val="nil"/>
              <w:bottom w:val="nil"/>
              <w:right w:val="nil"/>
            </w:tcBorders>
            <w:noWrap/>
            <w:vAlign w:val="center"/>
            <w:hideMark/>
          </w:tcPr>
          <w:p w14:paraId="1944CDD2" w14:textId="167BA97D"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1,89</w:t>
            </w:r>
          </w:p>
        </w:tc>
        <w:tc>
          <w:tcPr>
            <w:tcW w:w="1060" w:type="dxa"/>
            <w:tcBorders>
              <w:top w:val="nil"/>
              <w:left w:val="nil"/>
              <w:bottom w:val="nil"/>
              <w:right w:val="nil"/>
            </w:tcBorders>
            <w:noWrap/>
            <w:vAlign w:val="center"/>
            <w:hideMark/>
          </w:tcPr>
          <w:p w14:paraId="7F98B313" w14:textId="2A267900"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1,89</w:t>
            </w:r>
          </w:p>
        </w:tc>
      </w:tr>
      <w:tr w:rsidR="006D0F8F" w:rsidRPr="008630DA" w14:paraId="7B8D0495" w14:textId="77777777" w:rsidTr="00C604A8">
        <w:trPr>
          <w:trHeight w:val="283"/>
        </w:trPr>
        <w:tc>
          <w:tcPr>
            <w:tcW w:w="580" w:type="dxa"/>
            <w:tcBorders>
              <w:top w:val="nil"/>
              <w:left w:val="nil"/>
              <w:bottom w:val="nil"/>
              <w:right w:val="nil"/>
            </w:tcBorders>
            <w:noWrap/>
            <w:vAlign w:val="center"/>
            <w:hideMark/>
          </w:tcPr>
          <w:p w14:paraId="3F179FF5"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08604A08"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7104C814"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1050</w:t>
            </w:r>
          </w:p>
        </w:tc>
        <w:tc>
          <w:tcPr>
            <w:tcW w:w="4180" w:type="dxa"/>
            <w:tcBorders>
              <w:top w:val="nil"/>
              <w:left w:val="nil"/>
              <w:bottom w:val="nil"/>
              <w:right w:val="nil"/>
            </w:tcBorders>
            <w:vAlign w:val="center"/>
            <w:hideMark/>
          </w:tcPr>
          <w:p w14:paraId="5F7CA9CA" w14:textId="723F6C5F"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Recursos </w:t>
            </w:r>
            <w:r w:rsidR="007F3954" w:rsidRPr="008630DA">
              <w:rPr>
                <w:rFonts w:ascii="Arial" w:hAnsi="Arial" w:cs="Arial"/>
                <w:sz w:val="14"/>
                <w:szCs w:val="14"/>
                <w:lang w:eastAsia="pt-BR"/>
              </w:rPr>
              <w:t>Próprios</w:t>
            </w:r>
            <w:r w:rsidRPr="008630DA">
              <w:rPr>
                <w:rFonts w:ascii="Arial" w:hAnsi="Arial" w:cs="Arial"/>
                <w:sz w:val="14"/>
                <w:szCs w:val="14"/>
                <w:lang w:eastAsia="pt-BR"/>
              </w:rPr>
              <w:t xml:space="preserve"> Livres da </w:t>
            </w:r>
            <w:proofErr w:type="spellStart"/>
            <w:r w:rsidRPr="008630DA">
              <w:rPr>
                <w:rFonts w:ascii="Arial" w:hAnsi="Arial" w:cs="Arial"/>
                <w:sz w:val="14"/>
                <w:szCs w:val="14"/>
                <w:lang w:eastAsia="pt-BR"/>
              </w:rPr>
              <w:t>Uo</w:t>
            </w:r>
            <w:proofErr w:type="spellEnd"/>
          </w:p>
        </w:tc>
        <w:tc>
          <w:tcPr>
            <w:tcW w:w="1060" w:type="dxa"/>
            <w:tcBorders>
              <w:top w:val="nil"/>
              <w:left w:val="nil"/>
              <w:bottom w:val="nil"/>
              <w:right w:val="nil"/>
            </w:tcBorders>
            <w:noWrap/>
            <w:vAlign w:val="center"/>
            <w:hideMark/>
          </w:tcPr>
          <w:p w14:paraId="4C8A9468" w14:textId="1B02BD86"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1,04</w:t>
            </w:r>
          </w:p>
        </w:tc>
        <w:tc>
          <w:tcPr>
            <w:tcW w:w="1060" w:type="dxa"/>
            <w:tcBorders>
              <w:top w:val="nil"/>
              <w:left w:val="nil"/>
              <w:bottom w:val="nil"/>
              <w:right w:val="nil"/>
            </w:tcBorders>
            <w:noWrap/>
            <w:vAlign w:val="center"/>
            <w:hideMark/>
          </w:tcPr>
          <w:p w14:paraId="7B6C3471" w14:textId="155A2F2A"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w:t>
            </w:r>
          </w:p>
        </w:tc>
        <w:tc>
          <w:tcPr>
            <w:tcW w:w="1060" w:type="dxa"/>
            <w:tcBorders>
              <w:top w:val="nil"/>
              <w:left w:val="nil"/>
              <w:bottom w:val="nil"/>
              <w:right w:val="nil"/>
            </w:tcBorders>
            <w:noWrap/>
            <w:vAlign w:val="center"/>
            <w:hideMark/>
          </w:tcPr>
          <w:p w14:paraId="0124CB04" w14:textId="308F3991"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1,04</w:t>
            </w:r>
          </w:p>
        </w:tc>
      </w:tr>
      <w:tr w:rsidR="006D0F8F" w:rsidRPr="008630DA" w14:paraId="1ADFF79D" w14:textId="77777777" w:rsidTr="00C604A8">
        <w:trPr>
          <w:trHeight w:val="283"/>
        </w:trPr>
        <w:tc>
          <w:tcPr>
            <w:tcW w:w="580" w:type="dxa"/>
            <w:tcBorders>
              <w:top w:val="nil"/>
              <w:left w:val="nil"/>
              <w:bottom w:val="nil"/>
              <w:right w:val="nil"/>
            </w:tcBorders>
            <w:noWrap/>
            <w:vAlign w:val="center"/>
            <w:hideMark/>
          </w:tcPr>
          <w:p w14:paraId="6BF5C7CE"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4EFF22FF"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2CEE5F8A"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3050</w:t>
            </w:r>
          </w:p>
        </w:tc>
        <w:tc>
          <w:tcPr>
            <w:tcW w:w="4180" w:type="dxa"/>
            <w:tcBorders>
              <w:top w:val="nil"/>
              <w:left w:val="nil"/>
              <w:bottom w:val="nil"/>
              <w:right w:val="nil"/>
            </w:tcBorders>
            <w:vAlign w:val="center"/>
            <w:hideMark/>
          </w:tcPr>
          <w:p w14:paraId="4FD3EEE0" w14:textId="6FD27A4C"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Recursos </w:t>
            </w:r>
            <w:r w:rsidR="007F3954" w:rsidRPr="008630DA">
              <w:rPr>
                <w:rFonts w:ascii="Arial" w:hAnsi="Arial" w:cs="Arial"/>
                <w:sz w:val="14"/>
                <w:szCs w:val="14"/>
                <w:lang w:eastAsia="pt-BR"/>
              </w:rPr>
              <w:t>Próprios</w:t>
            </w:r>
            <w:r w:rsidRPr="008630DA">
              <w:rPr>
                <w:rFonts w:ascii="Arial" w:hAnsi="Arial" w:cs="Arial"/>
                <w:sz w:val="14"/>
                <w:szCs w:val="14"/>
                <w:lang w:eastAsia="pt-BR"/>
              </w:rPr>
              <w:t xml:space="preserve"> Livres da </w:t>
            </w:r>
            <w:proofErr w:type="spellStart"/>
            <w:r w:rsidRPr="008630DA">
              <w:rPr>
                <w:rFonts w:ascii="Arial" w:hAnsi="Arial" w:cs="Arial"/>
                <w:sz w:val="14"/>
                <w:szCs w:val="14"/>
                <w:lang w:eastAsia="pt-BR"/>
              </w:rPr>
              <w:t>Uo</w:t>
            </w:r>
            <w:proofErr w:type="spellEnd"/>
          </w:p>
        </w:tc>
        <w:tc>
          <w:tcPr>
            <w:tcW w:w="1060" w:type="dxa"/>
            <w:tcBorders>
              <w:top w:val="nil"/>
              <w:left w:val="nil"/>
              <w:bottom w:val="nil"/>
              <w:right w:val="nil"/>
            </w:tcBorders>
            <w:noWrap/>
            <w:vAlign w:val="center"/>
            <w:hideMark/>
          </w:tcPr>
          <w:p w14:paraId="107FD4A1" w14:textId="7CEC21BA"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w:t>
            </w:r>
          </w:p>
        </w:tc>
        <w:tc>
          <w:tcPr>
            <w:tcW w:w="1060" w:type="dxa"/>
            <w:tcBorders>
              <w:top w:val="nil"/>
              <w:left w:val="nil"/>
              <w:bottom w:val="nil"/>
              <w:right w:val="nil"/>
            </w:tcBorders>
            <w:noWrap/>
            <w:vAlign w:val="center"/>
            <w:hideMark/>
          </w:tcPr>
          <w:p w14:paraId="130CE262" w14:textId="106251EE"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2,53</w:t>
            </w:r>
          </w:p>
        </w:tc>
        <w:tc>
          <w:tcPr>
            <w:tcW w:w="1060" w:type="dxa"/>
            <w:tcBorders>
              <w:top w:val="nil"/>
              <w:left w:val="nil"/>
              <w:bottom w:val="nil"/>
              <w:right w:val="nil"/>
            </w:tcBorders>
            <w:noWrap/>
            <w:vAlign w:val="center"/>
            <w:hideMark/>
          </w:tcPr>
          <w:p w14:paraId="70557E6C" w14:textId="0B80CB82"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2,53</w:t>
            </w:r>
          </w:p>
        </w:tc>
      </w:tr>
      <w:tr w:rsidR="006D0F8F" w:rsidRPr="008630DA" w14:paraId="7270A812" w14:textId="77777777" w:rsidTr="00C604A8">
        <w:trPr>
          <w:trHeight w:val="283"/>
        </w:trPr>
        <w:tc>
          <w:tcPr>
            <w:tcW w:w="580" w:type="dxa"/>
            <w:tcBorders>
              <w:top w:val="nil"/>
              <w:left w:val="nil"/>
              <w:bottom w:val="nil"/>
              <w:right w:val="nil"/>
            </w:tcBorders>
            <w:noWrap/>
            <w:vAlign w:val="center"/>
            <w:hideMark/>
          </w:tcPr>
          <w:p w14:paraId="1D2AF79D"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1469F0A5"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3F419CAB"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3051</w:t>
            </w:r>
          </w:p>
        </w:tc>
        <w:tc>
          <w:tcPr>
            <w:tcW w:w="4180" w:type="dxa"/>
            <w:tcBorders>
              <w:top w:val="nil"/>
              <w:left w:val="nil"/>
              <w:bottom w:val="nil"/>
              <w:right w:val="nil"/>
            </w:tcBorders>
            <w:vAlign w:val="center"/>
            <w:hideMark/>
          </w:tcPr>
          <w:p w14:paraId="532424D6"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Recursos Próprios da UO para Aplicação Exclusiva em Despesas de Capital</w:t>
            </w:r>
          </w:p>
        </w:tc>
        <w:tc>
          <w:tcPr>
            <w:tcW w:w="1060" w:type="dxa"/>
            <w:tcBorders>
              <w:top w:val="nil"/>
              <w:left w:val="nil"/>
              <w:bottom w:val="nil"/>
              <w:right w:val="nil"/>
            </w:tcBorders>
            <w:noWrap/>
            <w:vAlign w:val="center"/>
            <w:hideMark/>
          </w:tcPr>
          <w:p w14:paraId="2CA601FB" w14:textId="52B02146"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w:t>
            </w:r>
          </w:p>
        </w:tc>
        <w:tc>
          <w:tcPr>
            <w:tcW w:w="1060" w:type="dxa"/>
            <w:tcBorders>
              <w:top w:val="nil"/>
              <w:left w:val="nil"/>
              <w:bottom w:val="nil"/>
              <w:right w:val="nil"/>
            </w:tcBorders>
            <w:noWrap/>
            <w:vAlign w:val="center"/>
            <w:hideMark/>
          </w:tcPr>
          <w:p w14:paraId="77A6C4A9" w14:textId="7DA9C6A8"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4,12</w:t>
            </w:r>
          </w:p>
        </w:tc>
        <w:tc>
          <w:tcPr>
            <w:tcW w:w="1060" w:type="dxa"/>
            <w:tcBorders>
              <w:top w:val="nil"/>
              <w:left w:val="nil"/>
              <w:bottom w:val="nil"/>
              <w:right w:val="nil"/>
            </w:tcBorders>
            <w:noWrap/>
            <w:vAlign w:val="center"/>
            <w:hideMark/>
          </w:tcPr>
          <w:p w14:paraId="53D3765D" w14:textId="5DC3827A"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4,12</w:t>
            </w:r>
          </w:p>
        </w:tc>
      </w:tr>
      <w:tr w:rsidR="006D0F8F" w:rsidRPr="008630DA" w14:paraId="59A1E7CC" w14:textId="77777777" w:rsidTr="00C604A8">
        <w:trPr>
          <w:trHeight w:val="283"/>
        </w:trPr>
        <w:tc>
          <w:tcPr>
            <w:tcW w:w="580" w:type="dxa"/>
            <w:tcBorders>
              <w:top w:val="nil"/>
              <w:left w:val="nil"/>
              <w:bottom w:val="nil"/>
              <w:right w:val="nil"/>
            </w:tcBorders>
            <w:noWrap/>
            <w:vAlign w:val="center"/>
            <w:hideMark/>
          </w:tcPr>
          <w:p w14:paraId="66ECB605"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340" w:type="dxa"/>
            <w:gridSpan w:val="3"/>
            <w:tcBorders>
              <w:top w:val="nil"/>
              <w:left w:val="nil"/>
              <w:bottom w:val="nil"/>
              <w:right w:val="nil"/>
            </w:tcBorders>
            <w:noWrap/>
            <w:vAlign w:val="center"/>
            <w:hideMark/>
          </w:tcPr>
          <w:p w14:paraId="220FC4D8" w14:textId="77777777"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3 - Despesas Correntes</w:t>
            </w:r>
          </w:p>
        </w:tc>
        <w:tc>
          <w:tcPr>
            <w:tcW w:w="1060" w:type="dxa"/>
            <w:tcBorders>
              <w:top w:val="nil"/>
              <w:left w:val="nil"/>
              <w:bottom w:val="nil"/>
              <w:right w:val="nil"/>
            </w:tcBorders>
            <w:noWrap/>
            <w:vAlign w:val="center"/>
            <w:hideMark/>
          </w:tcPr>
          <w:p w14:paraId="51FF62F1" w14:textId="09C0CD5C"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140,38</w:t>
            </w:r>
          </w:p>
        </w:tc>
        <w:tc>
          <w:tcPr>
            <w:tcW w:w="1060" w:type="dxa"/>
            <w:tcBorders>
              <w:top w:val="nil"/>
              <w:left w:val="nil"/>
              <w:bottom w:val="nil"/>
              <w:right w:val="nil"/>
            </w:tcBorders>
            <w:noWrap/>
            <w:vAlign w:val="center"/>
            <w:hideMark/>
          </w:tcPr>
          <w:p w14:paraId="4D839489" w14:textId="571271A7"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23,54</w:t>
            </w:r>
          </w:p>
        </w:tc>
        <w:tc>
          <w:tcPr>
            <w:tcW w:w="1060" w:type="dxa"/>
            <w:tcBorders>
              <w:top w:val="nil"/>
              <w:left w:val="nil"/>
              <w:bottom w:val="nil"/>
              <w:right w:val="nil"/>
            </w:tcBorders>
            <w:noWrap/>
            <w:vAlign w:val="center"/>
            <w:hideMark/>
          </w:tcPr>
          <w:p w14:paraId="4BE63591" w14:textId="645D3F9E"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163,91</w:t>
            </w:r>
          </w:p>
        </w:tc>
      </w:tr>
      <w:tr w:rsidR="006D0F8F" w:rsidRPr="008630DA" w14:paraId="4868731C" w14:textId="77777777" w:rsidTr="00C604A8">
        <w:trPr>
          <w:trHeight w:val="283"/>
        </w:trPr>
        <w:tc>
          <w:tcPr>
            <w:tcW w:w="580" w:type="dxa"/>
            <w:tcBorders>
              <w:top w:val="nil"/>
              <w:left w:val="nil"/>
              <w:bottom w:val="nil"/>
              <w:right w:val="nil"/>
            </w:tcBorders>
            <w:noWrap/>
            <w:vAlign w:val="center"/>
            <w:hideMark/>
          </w:tcPr>
          <w:p w14:paraId="33465B12" w14:textId="77777777" w:rsidR="006D0F8F" w:rsidRPr="008630DA" w:rsidRDefault="006D0F8F" w:rsidP="006D0F8F">
            <w:pPr>
              <w:tabs>
                <w:tab w:val="clear" w:pos="851"/>
              </w:tabs>
              <w:spacing w:before="0" w:after="0"/>
              <w:jc w:val="right"/>
              <w:rPr>
                <w:rFonts w:ascii="Arial" w:hAnsi="Arial" w:cs="Arial"/>
                <w:b/>
                <w:sz w:val="14"/>
                <w:szCs w:val="14"/>
                <w:lang w:eastAsia="pt-BR"/>
              </w:rPr>
            </w:pPr>
          </w:p>
        </w:tc>
        <w:tc>
          <w:tcPr>
            <w:tcW w:w="580" w:type="dxa"/>
            <w:tcBorders>
              <w:top w:val="nil"/>
              <w:left w:val="nil"/>
              <w:bottom w:val="nil"/>
              <w:right w:val="nil"/>
            </w:tcBorders>
            <w:noWrap/>
            <w:vAlign w:val="center"/>
            <w:hideMark/>
          </w:tcPr>
          <w:p w14:paraId="2D2092D6"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55ADF8A7"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1000</w:t>
            </w:r>
          </w:p>
        </w:tc>
        <w:tc>
          <w:tcPr>
            <w:tcW w:w="4180" w:type="dxa"/>
            <w:tcBorders>
              <w:top w:val="nil"/>
              <w:left w:val="nil"/>
              <w:bottom w:val="nil"/>
              <w:right w:val="nil"/>
            </w:tcBorders>
            <w:vAlign w:val="center"/>
            <w:hideMark/>
          </w:tcPr>
          <w:p w14:paraId="0E290180"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Recursos Livres da Uniao</w:t>
            </w:r>
          </w:p>
        </w:tc>
        <w:tc>
          <w:tcPr>
            <w:tcW w:w="1060" w:type="dxa"/>
            <w:tcBorders>
              <w:top w:val="nil"/>
              <w:left w:val="nil"/>
              <w:bottom w:val="nil"/>
              <w:right w:val="nil"/>
            </w:tcBorders>
            <w:noWrap/>
            <w:vAlign w:val="center"/>
            <w:hideMark/>
          </w:tcPr>
          <w:p w14:paraId="562B5561" w14:textId="0A3DEAE7"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14,96</w:t>
            </w:r>
          </w:p>
        </w:tc>
        <w:tc>
          <w:tcPr>
            <w:tcW w:w="1060" w:type="dxa"/>
            <w:tcBorders>
              <w:top w:val="nil"/>
              <w:left w:val="nil"/>
              <w:bottom w:val="nil"/>
              <w:right w:val="nil"/>
            </w:tcBorders>
            <w:noWrap/>
            <w:vAlign w:val="center"/>
            <w:hideMark/>
          </w:tcPr>
          <w:p w14:paraId="577747D3" w14:textId="591B4B11"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0,00</w:t>
            </w:r>
          </w:p>
        </w:tc>
        <w:tc>
          <w:tcPr>
            <w:tcW w:w="1060" w:type="dxa"/>
            <w:tcBorders>
              <w:top w:val="nil"/>
              <w:left w:val="nil"/>
              <w:bottom w:val="nil"/>
              <w:right w:val="nil"/>
            </w:tcBorders>
            <w:noWrap/>
            <w:vAlign w:val="center"/>
            <w:hideMark/>
          </w:tcPr>
          <w:p w14:paraId="160B3E79" w14:textId="4D313E1F"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14,97</w:t>
            </w:r>
          </w:p>
        </w:tc>
      </w:tr>
      <w:tr w:rsidR="006D0F8F" w:rsidRPr="008630DA" w14:paraId="2EA16921" w14:textId="77777777" w:rsidTr="00C604A8">
        <w:trPr>
          <w:trHeight w:val="283"/>
        </w:trPr>
        <w:tc>
          <w:tcPr>
            <w:tcW w:w="580" w:type="dxa"/>
            <w:tcBorders>
              <w:top w:val="nil"/>
              <w:left w:val="nil"/>
              <w:bottom w:val="nil"/>
              <w:right w:val="nil"/>
            </w:tcBorders>
            <w:noWrap/>
            <w:vAlign w:val="center"/>
            <w:hideMark/>
          </w:tcPr>
          <w:p w14:paraId="6A14DA20"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3D00FF7A"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6A55BCD7"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1050</w:t>
            </w:r>
          </w:p>
        </w:tc>
        <w:tc>
          <w:tcPr>
            <w:tcW w:w="4180" w:type="dxa"/>
            <w:tcBorders>
              <w:top w:val="nil"/>
              <w:left w:val="nil"/>
              <w:bottom w:val="nil"/>
              <w:right w:val="nil"/>
            </w:tcBorders>
            <w:vAlign w:val="center"/>
            <w:hideMark/>
          </w:tcPr>
          <w:p w14:paraId="763A75EB" w14:textId="505BF8BF"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Recursos </w:t>
            </w:r>
            <w:r w:rsidR="007F3954" w:rsidRPr="008630DA">
              <w:rPr>
                <w:rFonts w:ascii="Arial" w:hAnsi="Arial" w:cs="Arial"/>
                <w:sz w:val="14"/>
                <w:szCs w:val="14"/>
                <w:lang w:eastAsia="pt-BR"/>
              </w:rPr>
              <w:t>Próprios</w:t>
            </w:r>
            <w:r w:rsidRPr="008630DA">
              <w:rPr>
                <w:rFonts w:ascii="Arial" w:hAnsi="Arial" w:cs="Arial"/>
                <w:sz w:val="14"/>
                <w:szCs w:val="14"/>
                <w:lang w:eastAsia="pt-BR"/>
              </w:rPr>
              <w:t xml:space="preserve"> Livres da </w:t>
            </w:r>
            <w:proofErr w:type="spellStart"/>
            <w:r w:rsidRPr="008630DA">
              <w:rPr>
                <w:rFonts w:ascii="Arial" w:hAnsi="Arial" w:cs="Arial"/>
                <w:sz w:val="14"/>
                <w:szCs w:val="14"/>
                <w:lang w:eastAsia="pt-BR"/>
              </w:rPr>
              <w:t>Uo</w:t>
            </w:r>
            <w:proofErr w:type="spellEnd"/>
          </w:p>
        </w:tc>
        <w:tc>
          <w:tcPr>
            <w:tcW w:w="1060" w:type="dxa"/>
            <w:tcBorders>
              <w:top w:val="nil"/>
              <w:left w:val="nil"/>
              <w:bottom w:val="nil"/>
              <w:right w:val="nil"/>
            </w:tcBorders>
            <w:noWrap/>
            <w:vAlign w:val="center"/>
            <w:hideMark/>
          </w:tcPr>
          <w:p w14:paraId="3BCAB534" w14:textId="421743B8"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125,27</w:t>
            </w:r>
          </w:p>
        </w:tc>
        <w:tc>
          <w:tcPr>
            <w:tcW w:w="1060" w:type="dxa"/>
            <w:tcBorders>
              <w:top w:val="nil"/>
              <w:left w:val="nil"/>
              <w:bottom w:val="nil"/>
              <w:right w:val="nil"/>
            </w:tcBorders>
            <w:noWrap/>
            <w:vAlign w:val="center"/>
            <w:hideMark/>
          </w:tcPr>
          <w:p w14:paraId="6A96570B" w14:textId="08874C01"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18,77</w:t>
            </w:r>
          </w:p>
        </w:tc>
        <w:tc>
          <w:tcPr>
            <w:tcW w:w="1060" w:type="dxa"/>
            <w:tcBorders>
              <w:top w:val="nil"/>
              <w:left w:val="nil"/>
              <w:bottom w:val="nil"/>
              <w:right w:val="nil"/>
            </w:tcBorders>
            <w:noWrap/>
            <w:vAlign w:val="center"/>
            <w:hideMark/>
          </w:tcPr>
          <w:p w14:paraId="249621F5" w14:textId="2355A8E5"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144,04</w:t>
            </w:r>
          </w:p>
        </w:tc>
      </w:tr>
      <w:tr w:rsidR="006D0F8F" w:rsidRPr="008630DA" w14:paraId="29E94E87" w14:textId="77777777" w:rsidTr="00C604A8">
        <w:trPr>
          <w:trHeight w:val="283"/>
        </w:trPr>
        <w:tc>
          <w:tcPr>
            <w:tcW w:w="580" w:type="dxa"/>
            <w:tcBorders>
              <w:top w:val="nil"/>
              <w:left w:val="nil"/>
              <w:bottom w:val="nil"/>
              <w:right w:val="nil"/>
            </w:tcBorders>
            <w:noWrap/>
            <w:vAlign w:val="center"/>
            <w:hideMark/>
          </w:tcPr>
          <w:p w14:paraId="014AE884" w14:textId="77777777" w:rsidR="006D0F8F" w:rsidRPr="008630DA" w:rsidRDefault="006D0F8F" w:rsidP="006D0F8F">
            <w:pPr>
              <w:tabs>
                <w:tab w:val="clear" w:pos="851"/>
              </w:tabs>
              <w:spacing w:before="0" w:after="0"/>
              <w:jc w:val="right"/>
              <w:rPr>
                <w:rFonts w:ascii="Arial" w:hAnsi="Arial" w:cs="Arial"/>
                <w:sz w:val="14"/>
                <w:szCs w:val="14"/>
                <w:lang w:eastAsia="pt-BR"/>
              </w:rPr>
            </w:pPr>
          </w:p>
        </w:tc>
        <w:tc>
          <w:tcPr>
            <w:tcW w:w="580" w:type="dxa"/>
            <w:tcBorders>
              <w:top w:val="nil"/>
              <w:left w:val="nil"/>
              <w:bottom w:val="nil"/>
              <w:right w:val="nil"/>
            </w:tcBorders>
            <w:noWrap/>
            <w:vAlign w:val="center"/>
            <w:hideMark/>
          </w:tcPr>
          <w:p w14:paraId="31C6B50B" w14:textId="77777777" w:rsidR="006D0F8F" w:rsidRPr="008630DA" w:rsidRDefault="006D0F8F" w:rsidP="006D0F8F">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2F1C3D77"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3050</w:t>
            </w:r>
          </w:p>
        </w:tc>
        <w:tc>
          <w:tcPr>
            <w:tcW w:w="4180" w:type="dxa"/>
            <w:tcBorders>
              <w:top w:val="nil"/>
              <w:left w:val="nil"/>
              <w:bottom w:val="nil"/>
              <w:right w:val="nil"/>
            </w:tcBorders>
            <w:vAlign w:val="center"/>
            <w:hideMark/>
          </w:tcPr>
          <w:p w14:paraId="696ED4BC" w14:textId="3AE6594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sz w:val="14"/>
                <w:szCs w:val="14"/>
                <w:lang w:eastAsia="pt-BR"/>
              </w:rPr>
              <w:t xml:space="preserve">Recursos </w:t>
            </w:r>
            <w:r w:rsidR="007F3954" w:rsidRPr="008630DA">
              <w:rPr>
                <w:rFonts w:ascii="Arial" w:hAnsi="Arial" w:cs="Arial"/>
                <w:sz w:val="14"/>
                <w:szCs w:val="14"/>
                <w:lang w:eastAsia="pt-BR"/>
              </w:rPr>
              <w:t>Próprios</w:t>
            </w:r>
            <w:r w:rsidRPr="008630DA">
              <w:rPr>
                <w:rFonts w:ascii="Arial" w:hAnsi="Arial" w:cs="Arial"/>
                <w:sz w:val="14"/>
                <w:szCs w:val="14"/>
                <w:lang w:eastAsia="pt-BR"/>
              </w:rPr>
              <w:t xml:space="preserve"> Livres da </w:t>
            </w:r>
            <w:proofErr w:type="spellStart"/>
            <w:r w:rsidRPr="008630DA">
              <w:rPr>
                <w:rFonts w:ascii="Arial" w:hAnsi="Arial" w:cs="Arial"/>
                <w:sz w:val="14"/>
                <w:szCs w:val="14"/>
                <w:lang w:eastAsia="pt-BR"/>
              </w:rPr>
              <w:t>Uo</w:t>
            </w:r>
            <w:proofErr w:type="spellEnd"/>
          </w:p>
        </w:tc>
        <w:tc>
          <w:tcPr>
            <w:tcW w:w="1060" w:type="dxa"/>
            <w:tcBorders>
              <w:top w:val="nil"/>
              <w:left w:val="nil"/>
              <w:bottom w:val="nil"/>
              <w:right w:val="nil"/>
            </w:tcBorders>
            <w:noWrap/>
            <w:vAlign w:val="center"/>
            <w:hideMark/>
          </w:tcPr>
          <w:p w14:paraId="5BE411F7" w14:textId="4DF595EC"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0,14</w:t>
            </w:r>
          </w:p>
        </w:tc>
        <w:tc>
          <w:tcPr>
            <w:tcW w:w="1060" w:type="dxa"/>
            <w:tcBorders>
              <w:top w:val="nil"/>
              <w:left w:val="nil"/>
              <w:bottom w:val="nil"/>
              <w:right w:val="nil"/>
            </w:tcBorders>
            <w:noWrap/>
            <w:vAlign w:val="center"/>
            <w:hideMark/>
          </w:tcPr>
          <w:p w14:paraId="579214D5" w14:textId="56FC6A89"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4,76</w:t>
            </w:r>
          </w:p>
        </w:tc>
        <w:tc>
          <w:tcPr>
            <w:tcW w:w="1060" w:type="dxa"/>
            <w:tcBorders>
              <w:top w:val="nil"/>
              <w:left w:val="nil"/>
              <w:bottom w:val="nil"/>
              <w:right w:val="nil"/>
            </w:tcBorders>
            <w:noWrap/>
            <w:vAlign w:val="center"/>
            <w:hideMark/>
          </w:tcPr>
          <w:p w14:paraId="1A3622FF" w14:textId="26F92AE6" w:rsidR="006D0F8F" w:rsidRPr="008630DA" w:rsidRDefault="006D0F8F" w:rsidP="00C604A8">
            <w:pPr>
              <w:tabs>
                <w:tab w:val="clear" w:pos="851"/>
              </w:tabs>
              <w:spacing w:before="0" w:after="0"/>
              <w:jc w:val="right"/>
              <w:rPr>
                <w:rFonts w:ascii="Arial" w:hAnsi="Arial" w:cs="Arial"/>
                <w:sz w:val="14"/>
                <w:szCs w:val="14"/>
                <w:lang w:eastAsia="pt-BR"/>
              </w:rPr>
            </w:pPr>
            <w:r w:rsidRPr="008630DA">
              <w:rPr>
                <w:rFonts w:ascii="Arial" w:hAnsi="Arial" w:cs="Arial"/>
                <w:sz w:val="14"/>
                <w:szCs w:val="14"/>
                <w:lang w:eastAsia="pt-BR"/>
              </w:rPr>
              <w:t>4,91</w:t>
            </w:r>
          </w:p>
        </w:tc>
      </w:tr>
      <w:tr w:rsidR="006D0F8F" w:rsidRPr="008630DA" w14:paraId="3B1A9B19" w14:textId="77777777" w:rsidTr="00C604A8">
        <w:trPr>
          <w:trHeight w:val="283"/>
        </w:trPr>
        <w:tc>
          <w:tcPr>
            <w:tcW w:w="1160" w:type="dxa"/>
            <w:gridSpan w:val="2"/>
            <w:tcBorders>
              <w:top w:val="single" w:sz="4" w:space="0" w:color="002060"/>
              <w:left w:val="nil"/>
              <w:bottom w:val="single" w:sz="4" w:space="0" w:color="002060"/>
              <w:right w:val="nil"/>
            </w:tcBorders>
            <w:noWrap/>
            <w:vAlign w:val="center"/>
            <w:hideMark/>
          </w:tcPr>
          <w:p w14:paraId="76766C3A" w14:textId="77777777"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TOTAL</w:t>
            </w:r>
          </w:p>
        </w:tc>
        <w:tc>
          <w:tcPr>
            <w:tcW w:w="580" w:type="dxa"/>
            <w:tcBorders>
              <w:top w:val="single" w:sz="4" w:space="0" w:color="002060"/>
              <w:left w:val="nil"/>
              <w:bottom w:val="single" w:sz="4" w:space="0" w:color="002060"/>
              <w:right w:val="nil"/>
            </w:tcBorders>
            <w:noWrap/>
            <w:vAlign w:val="center"/>
            <w:hideMark/>
          </w:tcPr>
          <w:p w14:paraId="3822EF72" w14:textId="77777777"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 </w:t>
            </w:r>
          </w:p>
        </w:tc>
        <w:tc>
          <w:tcPr>
            <w:tcW w:w="4180" w:type="dxa"/>
            <w:tcBorders>
              <w:top w:val="single" w:sz="4" w:space="0" w:color="002060"/>
              <w:left w:val="nil"/>
              <w:bottom w:val="single" w:sz="4" w:space="0" w:color="002060"/>
              <w:right w:val="nil"/>
            </w:tcBorders>
            <w:vAlign w:val="center"/>
            <w:hideMark/>
          </w:tcPr>
          <w:p w14:paraId="2F48C45A" w14:textId="77777777" w:rsidR="006D0F8F" w:rsidRPr="008630DA" w:rsidRDefault="006D0F8F" w:rsidP="006D0F8F">
            <w:pPr>
              <w:tabs>
                <w:tab w:val="clear" w:pos="851"/>
              </w:tabs>
              <w:spacing w:before="0" w:after="0"/>
              <w:jc w:val="left"/>
              <w:rPr>
                <w:rFonts w:ascii="Arial" w:hAnsi="Arial" w:cs="Arial"/>
                <w:b/>
                <w:sz w:val="14"/>
                <w:szCs w:val="14"/>
                <w:lang w:eastAsia="pt-BR"/>
              </w:rPr>
            </w:pPr>
            <w:r w:rsidRPr="008630DA">
              <w:rPr>
                <w:rFonts w:ascii="Arial" w:hAnsi="Arial" w:cs="Arial"/>
                <w:b/>
                <w:sz w:val="14"/>
                <w:szCs w:val="14"/>
                <w:lang w:eastAsia="pt-BR"/>
              </w:rPr>
              <w:t> </w:t>
            </w:r>
          </w:p>
        </w:tc>
        <w:tc>
          <w:tcPr>
            <w:tcW w:w="1060" w:type="dxa"/>
            <w:tcBorders>
              <w:top w:val="single" w:sz="4" w:space="0" w:color="002060"/>
              <w:left w:val="nil"/>
              <w:bottom w:val="single" w:sz="4" w:space="0" w:color="002060"/>
              <w:right w:val="nil"/>
            </w:tcBorders>
            <w:noWrap/>
            <w:vAlign w:val="center"/>
            <w:hideMark/>
          </w:tcPr>
          <w:p w14:paraId="15A185AB" w14:textId="21E58D0E"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294,97</w:t>
            </w:r>
          </w:p>
        </w:tc>
        <w:tc>
          <w:tcPr>
            <w:tcW w:w="1060" w:type="dxa"/>
            <w:tcBorders>
              <w:top w:val="single" w:sz="4" w:space="0" w:color="002060"/>
              <w:left w:val="nil"/>
              <w:bottom w:val="single" w:sz="4" w:space="0" w:color="002060"/>
              <w:right w:val="nil"/>
            </w:tcBorders>
            <w:noWrap/>
            <w:vAlign w:val="center"/>
            <w:hideMark/>
          </w:tcPr>
          <w:p w14:paraId="7091A3D8" w14:textId="6B3635F3"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46,16</w:t>
            </w:r>
          </w:p>
        </w:tc>
        <w:tc>
          <w:tcPr>
            <w:tcW w:w="1060" w:type="dxa"/>
            <w:tcBorders>
              <w:top w:val="single" w:sz="4" w:space="0" w:color="002060"/>
              <w:left w:val="nil"/>
              <w:bottom w:val="single" w:sz="4" w:space="0" w:color="002060"/>
              <w:right w:val="nil"/>
            </w:tcBorders>
            <w:noWrap/>
            <w:vAlign w:val="center"/>
            <w:hideMark/>
          </w:tcPr>
          <w:p w14:paraId="1E47948D" w14:textId="0A8318DB" w:rsidR="006D0F8F" w:rsidRPr="008630DA" w:rsidRDefault="006D0F8F" w:rsidP="00C604A8">
            <w:pPr>
              <w:tabs>
                <w:tab w:val="clear" w:pos="851"/>
              </w:tabs>
              <w:spacing w:before="0" w:after="0"/>
              <w:jc w:val="right"/>
              <w:rPr>
                <w:rFonts w:ascii="Arial" w:hAnsi="Arial" w:cs="Arial"/>
                <w:b/>
                <w:sz w:val="14"/>
                <w:szCs w:val="14"/>
                <w:lang w:eastAsia="pt-BR"/>
              </w:rPr>
            </w:pPr>
            <w:r w:rsidRPr="008630DA">
              <w:rPr>
                <w:rFonts w:ascii="Arial" w:hAnsi="Arial" w:cs="Arial"/>
                <w:b/>
                <w:sz w:val="14"/>
                <w:szCs w:val="14"/>
                <w:lang w:eastAsia="pt-BR"/>
              </w:rPr>
              <w:t>341,13</w:t>
            </w:r>
          </w:p>
        </w:tc>
      </w:tr>
      <w:tr w:rsidR="006D0F8F" w:rsidRPr="008630DA" w14:paraId="669123CC" w14:textId="77777777" w:rsidTr="00C604A8">
        <w:trPr>
          <w:trHeight w:val="283"/>
        </w:trPr>
        <w:tc>
          <w:tcPr>
            <w:tcW w:w="5920" w:type="dxa"/>
            <w:gridSpan w:val="4"/>
            <w:tcBorders>
              <w:top w:val="nil"/>
              <w:left w:val="nil"/>
              <w:bottom w:val="nil"/>
              <w:right w:val="nil"/>
            </w:tcBorders>
            <w:noWrap/>
            <w:vAlign w:val="center"/>
            <w:hideMark/>
          </w:tcPr>
          <w:p w14:paraId="06BCD891" w14:textId="77777777" w:rsidR="006D0F8F" w:rsidRPr="008630DA" w:rsidRDefault="006D0F8F" w:rsidP="006D0F8F">
            <w:pPr>
              <w:tabs>
                <w:tab w:val="clear" w:pos="851"/>
              </w:tabs>
              <w:spacing w:before="0" w:after="0"/>
              <w:jc w:val="left"/>
              <w:rPr>
                <w:rFonts w:ascii="Arial" w:hAnsi="Arial" w:cs="Arial"/>
                <w:sz w:val="14"/>
                <w:szCs w:val="14"/>
                <w:lang w:eastAsia="pt-BR"/>
              </w:rPr>
            </w:pPr>
            <w:r w:rsidRPr="008630DA">
              <w:rPr>
                <w:rFonts w:ascii="Arial" w:hAnsi="Arial" w:cs="Arial"/>
                <w:b/>
                <w:sz w:val="14"/>
                <w:szCs w:val="14"/>
                <w:lang w:eastAsia="pt-BR"/>
              </w:rPr>
              <w:t>Fonte:</w:t>
            </w:r>
            <w:r w:rsidRPr="008630DA">
              <w:rPr>
                <w:rFonts w:ascii="Arial" w:hAnsi="Arial" w:cs="Arial"/>
                <w:sz w:val="14"/>
                <w:szCs w:val="14"/>
                <w:lang w:eastAsia="pt-BR"/>
              </w:rPr>
              <w:t xml:space="preserve"> </w:t>
            </w:r>
            <w:r w:rsidRPr="008630DA">
              <w:rPr>
                <w:rFonts w:ascii="Arial" w:hAnsi="Arial" w:cs="Arial"/>
                <w:i/>
                <w:sz w:val="14"/>
                <w:szCs w:val="14"/>
                <w:lang w:eastAsia="pt-BR"/>
              </w:rPr>
              <w:t>Sistema Siga Brasil - Senado Federal: 26/1/2026</w:t>
            </w:r>
          </w:p>
        </w:tc>
        <w:tc>
          <w:tcPr>
            <w:tcW w:w="1060" w:type="dxa"/>
            <w:tcBorders>
              <w:top w:val="nil"/>
              <w:left w:val="nil"/>
              <w:bottom w:val="nil"/>
              <w:right w:val="nil"/>
            </w:tcBorders>
            <w:noWrap/>
            <w:vAlign w:val="center"/>
            <w:hideMark/>
          </w:tcPr>
          <w:p w14:paraId="15CCD4EC" w14:textId="77777777" w:rsidR="006D0F8F" w:rsidRPr="008630DA" w:rsidRDefault="006D0F8F" w:rsidP="006D0F8F">
            <w:pPr>
              <w:tabs>
                <w:tab w:val="clear" w:pos="851"/>
              </w:tabs>
              <w:spacing w:before="0" w:after="0"/>
              <w:jc w:val="left"/>
              <w:rPr>
                <w:rFonts w:ascii="Arial" w:hAnsi="Arial" w:cs="Arial"/>
                <w:sz w:val="14"/>
                <w:szCs w:val="14"/>
                <w:lang w:eastAsia="pt-BR"/>
              </w:rPr>
            </w:pPr>
          </w:p>
        </w:tc>
        <w:tc>
          <w:tcPr>
            <w:tcW w:w="1060" w:type="dxa"/>
            <w:tcBorders>
              <w:top w:val="nil"/>
              <w:left w:val="nil"/>
              <w:bottom w:val="nil"/>
              <w:right w:val="nil"/>
            </w:tcBorders>
            <w:noWrap/>
            <w:vAlign w:val="center"/>
            <w:hideMark/>
          </w:tcPr>
          <w:p w14:paraId="6E111595" w14:textId="77777777" w:rsidR="006D0F8F" w:rsidRPr="008630DA" w:rsidRDefault="006D0F8F" w:rsidP="006D0F8F">
            <w:pPr>
              <w:tabs>
                <w:tab w:val="clear" w:pos="851"/>
              </w:tabs>
              <w:spacing w:before="0" w:after="0"/>
              <w:jc w:val="right"/>
              <w:rPr>
                <w:rFonts w:ascii="Arial" w:hAnsi="Arial" w:cs="Arial"/>
                <w:color w:val="auto"/>
                <w:sz w:val="14"/>
                <w:szCs w:val="14"/>
                <w:lang w:eastAsia="pt-BR"/>
              </w:rPr>
            </w:pPr>
          </w:p>
        </w:tc>
        <w:tc>
          <w:tcPr>
            <w:tcW w:w="1060" w:type="dxa"/>
            <w:tcBorders>
              <w:top w:val="nil"/>
              <w:left w:val="nil"/>
              <w:bottom w:val="nil"/>
              <w:right w:val="nil"/>
            </w:tcBorders>
            <w:noWrap/>
            <w:vAlign w:val="center"/>
            <w:hideMark/>
          </w:tcPr>
          <w:p w14:paraId="2075E9A5" w14:textId="77777777" w:rsidR="006D0F8F" w:rsidRPr="008630DA" w:rsidRDefault="006D0F8F" w:rsidP="006D0F8F">
            <w:pPr>
              <w:tabs>
                <w:tab w:val="clear" w:pos="851"/>
              </w:tabs>
              <w:spacing w:before="0" w:after="0"/>
              <w:jc w:val="right"/>
              <w:rPr>
                <w:rFonts w:ascii="Arial" w:hAnsi="Arial" w:cs="Arial"/>
                <w:color w:val="auto"/>
                <w:sz w:val="14"/>
                <w:szCs w:val="14"/>
                <w:lang w:eastAsia="pt-BR"/>
              </w:rPr>
            </w:pPr>
          </w:p>
        </w:tc>
      </w:tr>
    </w:tbl>
    <w:p w14:paraId="796735C5" w14:textId="700957B3" w:rsidR="00531E99" w:rsidRPr="003D7F9A" w:rsidRDefault="00531E99" w:rsidP="00531E99">
      <w:pPr>
        <w:pStyle w:val="Legenda"/>
        <w:spacing w:after="0"/>
        <w:rPr>
          <w:rFonts w:ascii="Calibri" w:eastAsia="Calibri" w:hAnsi="Calibri" w:cs="Calibri"/>
          <w:color w:val="44546A"/>
        </w:rPr>
      </w:pPr>
      <w:bookmarkStart w:id="27" w:name="_Toc191643418"/>
      <w:r w:rsidRPr="003D7F9A">
        <w:t xml:space="preserve">Tabela </w:t>
      </w:r>
      <w:r w:rsidR="005A4170" w:rsidRPr="00505643">
        <w:fldChar w:fldCharType="begin"/>
      </w:r>
      <w:r w:rsidR="005A4170" w:rsidRPr="003D7F9A">
        <w:instrText xml:space="preserve"> STYLEREF 1 \s </w:instrText>
      </w:r>
      <w:r w:rsidR="005A4170" w:rsidRPr="00505643">
        <w:fldChar w:fldCharType="separate"/>
      </w:r>
      <w:r w:rsidR="004527D6">
        <w:rPr>
          <w:noProof/>
        </w:rPr>
        <w:t>3</w:t>
      </w:r>
      <w:r w:rsidR="005A4170" w:rsidRPr="00505643">
        <w:rPr>
          <w:noProof/>
        </w:rPr>
        <w:fldChar w:fldCharType="end"/>
      </w:r>
      <w:r w:rsidRPr="003D7F9A">
        <w:noBreakHyphen/>
      </w:r>
      <w:r w:rsidR="005A4170" w:rsidRPr="00505643">
        <w:fldChar w:fldCharType="begin"/>
      </w:r>
      <w:r w:rsidR="005A4170" w:rsidRPr="003D7F9A">
        <w:instrText xml:space="preserve"> SEQ Tabela \* ARABIC \s 1 </w:instrText>
      </w:r>
      <w:r w:rsidR="005A4170" w:rsidRPr="00505643">
        <w:fldChar w:fldCharType="separate"/>
      </w:r>
      <w:r w:rsidR="004527D6">
        <w:rPr>
          <w:noProof/>
        </w:rPr>
        <w:t>17</w:t>
      </w:r>
      <w:r w:rsidR="005A4170" w:rsidRPr="00505643">
        <w:rPr>
          <w:noProof/>
        </w:rPr>
        <w:fldChar w:fldCharType="end"/>
      </w:r>
      <w:r w:rsidRPr="003D7F9A">
        <w:t xml:space="preserve"> Execução d</w:t>
      </w:r>
      <w:r w:rsidR="00A74626">
        <w:t>e Pagamentos</w:t>
      </w:r>
      <w:bookmarkEnd w:id="27"/>
      <w:r w:rsidRPr="003D7F9A">
        <w:rPr>
          <w:rFonts w:ascii="Calibri" w:eastAsia="Calibri" w:hAnsi="Calibri" w:cs="Calibri"/>
          <w:color w:val="44546A"/>
        </w:rPr>
        <w:t xml:space="preserve"> </w:t>
      </w:r>
    </w:p>
    <w:p w14:paraId="6349DD60" w14:textId="77777777" w:rsidR="00A74626" w:rsidRDefault="00A74626">
      <w:pPr>
        <w:tabs>
          <w:tab w:val="clear" w:pos="851"/>
        </w:tabs>
        <w:spacing w:before="0" w:after="0"/>
        <w:jc w:val="left"/>
        <w:rPr>
          <w:rFonts w:eastAsia="Calibri"/>
        </w:rPr>
      </w:pPr>
    </w:p>
    <w:p w14:paraId="108BD88B" w14:textId="77777777" w:rsidR="00F72D5C" w:rsidRDefault="00F72D5C" w:rsidP="00640D40">
      <w:pPr>
        <w:tabs>
          <w:tab w:val="clear" w:pos="851"/>
        </w:tabs>
        <w:spacing w:before="0" w:after="0"/>
        <w:jc w:val="left"/>
        <w:rPr>
          <w:b/>
        </w:rPr>
      </w:pPr>
    </w:p>
    <w:p w14:paraId="3871DD2E" w14:textId="709C0732" w:rsidR="00EE2214" w:rsidRPr="00554EEA" w:rsidRDefault="00A74626" w:rsidP="00640D40">
      <w:pPr>
        <w:tabs>
          <w:tab w:val="clear" w:pos="851"/>
        </w:tabs>
        <w:spacing w:before="0" w:after="0"/>
        <w:jc w:val="left"/>
      </w:pPr>
      <w:r w:rsidRPr="00554EEA">
        <w:rPr>
          <w:b/>
        </w:rPr>
        <w:t>TED – Termo de Execução Descentralizada</w:t>
      </w:r>
    </w:p>
    <w:p w14:paraId="43C6C641" w14:textId="7252BADB" w:rsidR="006B2A45" w:rsidRPr="00A74626" w:rsidRDefault="006B2A45" w:rsidP="006B2A45">
      <w:pPr>
        <w:rPr>
          <w:rFonts w:eastAsia="Calibri"/>
        </w:rPr>
      </w:pPr>
      <w:r w:rsidRPr="00A74626">
        <w:rPr>
          <w:rFonts w:eastAsia="Calibri"/>
        </w:rPr>
        <w:t>A Telebras recebeu</w:t>
      </w:r>
      <w:r>
        <w:rPr>
          <w:rFonts w:eastAsia="Calibri"/>
        </w:rPr>
        <w:t>,</w:t>
      </w:r>
      <w:r w:rsidRPr="00A74626">
        <w:rPr>
          <w:rFonts w:eastAsia="Calibri"/>
        </w:rPr>
        <w:t xml:space="preserve"> no exercício de 2024</w:t>
      </w:r>
      <w:r>
        <w:rPr>
          <w:rFonts w:eastAsia="Calibri"/>
        </w:rPr>
        <w:t>, recursos descentralizados por meio de</w:t>
      </w:r>
      <w:r w:rsidRPr="00A74626">
        <w:rPr>
          <w:rFonts w:eastAsia="Calibri"/>
        </w:rPr>
        <w:t xml:space="preserve"> Termo de Execução Descentralizada</w:t>
      </w:r>
      <w:r>
        <w:rPr>
          <w:rFonts w:eastAsia="Calibri"/>
        </w:rPr>
        <w:t xml:space="preserve"> (TED)</w:t>
      </w:r>
      <w:r w:rsidRPr="00A74626">
        <w:rPr>
          <w:rFonts w:eastAsia="Calibri"/>
        </w:rPr>
        <w:t>,</w:t>
      </w:r>
      <w:r>
        <w:rPr>
          <w:rFonts w:eastAsia="Calibri"/>
        </w:rPr>
        <w:t xml:space="preserve"> referentes às a</w:t>
      </w:r>
      <w:r w:rsidRPr="00A74626">
        <w:rPr>
          <w:rFonts w:eastAsia="Calibri"/>
        </w:rPr>
        <w:t>ções 162Q e 20V8</w:t>
      </w:r>
      <w:r>
        <w:rPr>
          <w:rFonts w:eastAsia="Calibri"/>
        </w:rPr>
        <w:t xml:space="preserve">. O TED é </w:t>
      </w:r>
      <w:r w:rsidR="00736D07">
        <w:rPr>
          <w:rFonts w:eastAsia="Calibri"/>
        </w:rPr>
        <w:t xml:space="preserve">o </w:t>
      </w:r>
      <w:r w:rsidRPr="00A74626">
        <w:rPr>
          <w:rFonts w:eastAsia="Calibri"/>
        </w:rPr>
        <w:t xml:space="preserve">instrumento por meio do qual </w:t>
      </w:r>
      <w:r>
        <w:rPr>
          <w:rFonts w:eastAsia="Calibri"/>
        </w:rPr>
        <w:t xml:space="preserve">se formaliza a </w:t>
      </w:r>
      <w:r w:rsidRPr="00A74626">
        <w:rPr>
          <w:rFonts w:eastAsia="Calibri"/>
        </w:rPr>
        <w:t>descentralização de créditos entre órgãos e entidades integrantes do Orçamento Fiscal e da Seguridade Social da União</w:t>
      </w:r>
      <w:r>
        <w:rPr>
          <w:rFonts w:eastAsia="Calibri"/>
        </w:rPr>
        <w:t xml:space="preserve"> (OFSS)</w:t>
      </w:r>
      <w:r w:rsidRPr="00A74626">
        <w:rPr>
          <w:rFonts w:eastAsia="Calibri"/>
        </w:rPr>
        <w:t xml:space="preserve">, para execução de ações de interesse da unidade orçamentária descentralizadora, </w:t>
      </w:r>
      <w:r w:rsidR="001E4CEF">
        <w:rPr>
          <w:rFonts w:eastAsia="Calibri"/>
        </w:rPr>
        <w:t>conforme</w:t>
      </w:r>
      <w:r>
        <w:rPr>
          <w:rFonts w:eastAsia="Calibri"/>
        </w:rPr>
        <w:t xml:space="preserve"> o</w:t>
      </w:r>
      <w:r w:rsidRPr="00A74626">
        <w:rPr>
          <w:rFonts w:eastAsia="Calibri"/>
        </w:rPr>
        <w:t xml:space="preserve"> plano de trabalho</w:t>
      </w:r>
      <w:r w:rsidR="001E4CEF">
        <w:rPr>
          <w:rFonts w:eastAsia="Calibri"/>
        </w:rPr>
        <w:t xml:space="preserve"> </w:t>
      </w:r>
      <w:r w:rsidR="00D5748D">
        <w:rPr>
          <w:rFonts w:eastAsia="Calibri"/>
        </w:rPr>
        <w:t>pactuado</w:t>
      </w:r>
      <w:r w:rsidRPr="00A74626">
        <w:rPr>
          <w:rFonts w:eastAsia="Calibri"/>
        </w:rPr>
        <w:t>.</w:t>
      </w:r>
    </w:p>
    <w:p w14:paraId="0273BB4C" w14:textId="620E4312" w:rsidR="00A74626" w:rsidRPr="00A74626" w:rsidRDefault="00A74626" w:rsidP="00A74626">
      <w:pPr>
        <w:rPr>
          <w:rFonts w:eastAsia="Calibri"/>
          <w:b/>
        </w:rPr>
      </w:pPr>
      <w:r w:rsidRPr="00A74626">
        <w:rPr>
          <w:rFonts w:eastAsia="Calibri"/>
          <w:b/>
        </w:rPr>
        <w:t xml:space="preserve">Ação 162Q - Implantação de Infraestrutura de Comunicações: </w:t>
      </w:r>
      <w:r w:rsidR="00222F0D">
        <w:rPr>
          <w:rFonts w:eastAsia="Calibri"/>
        </w:rPr>
        <w:t>e</w:t>
      </w:r>
      <w:r w:rsidRPr="00A74626">
        <w:rPr>
          <w:rFonts w:eastAsia="Calibri"/>
        </w:rPr>
        <w:t xml:space="preserve">xecução de projetos </w:t>
      </w:r>
      <w:r w:rsidR="00BF5E2F">
        <w:rPr>
          <w:rFonts w:eastAsia="Calibri"/>
        </w:rPr>
        <w:t xml:space="preserve">voltados </w:t>
      </w:r>
      <w:r w:rsidR="00ED654B">
        <w:rPr>
          <w:rFonts w:eastAsia="Calibri"/>
        </w:rPr>
        <w:t xml:space="preserve">ao </w:t>
      </w:r>
      <w:r w:rsidRPr="00A74626">
        <w:rPr>
          <w:rFonts w:eastAsia="Calibri"/>
        </w:rPr>
        <w:t>suporte</w:t>
      </w:r>
      <w:r w:rsidR="00ED654B">
        <w:rPr>
          <w:rFonts w:eastAsia="Calibri"/>
        </w:rPr>
        <w:t>,</w:t>
      </w:r>
      <w:r w:rsidRPr="00A74626">
        <w:rPr>
          <w:rFonts w:eastAsia="Calibri"/>
        </w:rPr>
        <w:t xml:space="preserve"> implantação e expansão de infraestrutura de comunicações do país, alinhados à</w:t>
      </w:r>
      <w:r w:rsidR="00EC1C25">
        <w:rPr>
          <w:rFonts w:eastAsia="Calibri"/>
        </w:rPr>
        <w:t>s</w:t>
      </w:r>
      <w:r w:rsidRPr="00A74626">
        <w:rPr>
          <w:rFonts w:eastAsia="Calibri"/>
        </w:rPr>
        <w:t xml:space="preserve"> política</w:t>
      </w:r>
      <w:r w:rsidR="00EC1C25">
        <w:rPr>
          <w:rFonts w:eastAsia="Calibri"/>
        </w:rPr>
        <w:t>s</w:t>
      </w:r>
      <w:r w:rsidRPr="00A74626">
        <w:rPr>
          <w:rFonts w:eastAsia="Calibri"/>
        </w:rPr>
        <w:t xml:space="preserve"> pública</w:t>
      </w:r>
      <w:r w:rsidR="00EC1C25">
        <w:rPr>
          <w:rFonts w:eastAsia="Calibri"/>
        </w:rPr>
        <w:t xml:space="preserve">s </w:t>
      </w:r>
      <w:r w:rsidRPr="00A74626">
        <w:rPr>
          <w:rFonts w:eastAsia="Calibri"/>
        </w:rPr>
        <w:t xml:space="preserve">de telecomunicações. Os investimentos </w:t>
      </w:r>
      <w:r w:rsidR="00B80C69">
        <w:rPr>
          <w:rFonts w:eastAsia="Calibri"/>
        </w:rPr>
        <w:t xml:space="preserve">contribuem para a continuidade </w:t>
      </w:r>
      <w:r w:rsidR="00E440F8">
        <w:rPr>
          <w:rFonts w:eastAsia="Calibri"/>
        </w:rPr>
        <w:t xml:space="preserve">e efetividade </w:t>
      </w:r>
      <w:r w:rsidR="00E57F80">
        <w:rPr>
          <w:rFonts w:eastAsia="Calibri"/>
        </w:rPr>
        <w:t xml:space="preserve">das ações de </w:t>
      </w:r>
      <w:r w:rsidRPr="00A74626">
        <w:rPr>
          <w:rFonts w:eastAsia="Calibri"/>
        </w:rPr>
        <w:t>inclusão digital</w:t>
      </w:r>
      <w:r w:rsidR="00A042A0">
        <w:rPr>
          <w:rFonts w:eastAsia="Calibri"/>
        </w:rPr>
        <w:t xml:space="preserve">, elemento essencial para </w:t>
      </w:r>
      <w:r w:rsidRPr="00A74626">
        <w:rPr>
          <w:rFonts w:eastAsia="Calibri"/>
        </w:rPr>
        <w:t>a melhoria da qualidade de vida dos cidadãos.</w:t>
      </w:r>
    </w:p>
    <w:p w14:paraId="2CE4F3A7" w14:textId="2ECAAD59" w:rsidR="00A74626" w:rsidRPr="00A74626" w:rsidRDefault="00A74626" w:rsidP="00A74626">
      <w:pPr>
        <w:rPr>
          <w:rFonts w:eastAsia="Calibri"/>
        </w:rPr>
      </w:pPr>
      <w:r w:rsidRPr="00A74626">
        <w:rPr>
          <w:rFonts w:eastAsia="Calibri"/>
          <w:b/>
        </w:rPr>
        <w:t>Ação 20V8 - Apoio a Iniciativas e Projetos de Inclusão Digital:</w:t>
      </w:r>
      <w:r w:rsidRPr="00A74626">
        <w:rPr>
          <w:rFonts w:eastAsia="Calibri"/>
        </w:rPr>
        <w:t xml:space="preserve"> </w:t>
      </w:r>
      <w:r w:rsidR="0080724C">
        <w:rPr>
          <w:rFonts w:eastAsia="Calibri"/>
        </w:rPr>
        <w:t>apoi</w:t>
      </w:r>
      <w:r w:rsidR="00357C18">
        <w:rPr>
          <w:rFonts w:eastAsia="Calibri"/>
        </w:rPr>
        <w:t>a</w:t>
      </w:r>
      <w:r w:rsidR="0080724C">
        <w:rPr>
          <w:rFonts w:eastAsia="Calibri"/>
        </w:rPr>
        <w:t xml:space="preserve"> o f</w:t>
      </w:r>
      <w:r w:rsidRPr="00A74626">
        <w:rPr>
          <w:rFonts w:eastAsia="Calibri"/>
        </w:rPr>
        <w:t xml:space="preserve">ortalecimento do Sistema Nacional </w:t>
      </w:r>
      <w:r w:rsidR="0080724C">
        <w:rPr>
          <w:rFonts w:eastAsia="Calibri"/>
        </w:rPr>
        <w:t xml:space="preserve">de Comunicações </w:t>
      </w:r>
      <w:r w:rsidR="00FD6F82">
        <w:rPr>
          <w:rFonts w:eastAsia="Calibri"/>
        </w:rPr>
        <w:t xml:space="preserve">por meio </w:t>
      </w:r>
      <w:r w:rsidRPr="00A74626">
        <w:rPr>
          <w:rFonts w:eastAsia="Calibri"/>
        </w:rPr>
        <w:t xml:space="preserve">de projetos de interiorização de Infovias Digitais no </w:t>
      </w:r>
      <w:r w:rsidR="00FD4D1D">
        <w:rPr>
          <w:rFonts w:eastAsia="Calibri"/>
        </w:rPr>
        <w:t>E</w:t>
      </w:r>
      <w:r w:rsidR="00FD4D1D" w:rsidRPr="00A74626">
        <w:rPr>
          <w:rFonts w:eastAsia="Calibri"/>
        </w:rPr>
        <w:t xml:space="preserve">stado </w:t>
      </w:r>
      <w:r w:rsidRPr="00A74626">
        <w:rPr>
          <w:rFonts w:eastAsia="Calibri"/>
        </w:rPr>
        <w:t>do Maranhão</w:t>
      </w:r>
      <w:r w:rsidR="00FD4D1D">
        <w:rPr>
          <w:rFonts w:eastAsia="Calibri"/>
        </w:rPr>
        <w:t xml:space="preserve">. </w:t>
      </w:r>
      <w:r w:rsidR="004B5F4C">
        <w:rPr>
          <w:rFonts w:eastAsia="Calibri"/>
        </w:rPr>
        <w:t xml:space="preserve">A ação objetiva </w:t>
      </w:r>
      <w:r w:rsidRPr="00A74626">
        <w:rPr>
          <w:rFonts w:eastAsia="Calibri"/>
        </w:rPr>
        <w:t>prov</w:t>
      </w:r>
      <w:r w:rsidR="004B5F4C">
        <w:rPr>
          <w:rFonts w:eastAsia="Calibri"/>
        </w:rPr>
        <w:t>er</w:t>
      </w:r>
      <w:r w:rsidRPr="00A74626">
        <w:rPr>
          <w:rFonts w:eastAsia="Calibri"/>
        </w:rPr>
        <w:t xml:space="preserve"> conectividade a instituições públic</w:t>
      </w:r>
      <w:r w:rsidR="000566BA">
        <w:rPr>
          <w:rFonts w:eastAsia="Calibri"/>
        </w:rPr>
        <w:t>as</w:t>
      </w:r>
      <w:r w:rsidR="003A4D21">
        <w:rPr>
          <w:rFonts w:eastAsia="Calibri"/>
        </w:rPr>
        <w:t xml:space="preserve"> mediante</w:t>
      </w:r>
      <w:r w:rsidR="00AE6F64">
        <w:rPr>
          <w:rFonts w:eastAsia="Calibri"/>
        </w:rPr>
        <w:t xml:space="preserve"> </w:t>
      </w:r>
      <w:r w:rsidRPr="00A74626">
        <w:rPr>
          <w:rFonts w:eastAsia="Calibri"/>
        </w:rPr>
        <w:t xml:space="preserve">parceria do </w:t>
      </w:r>
      <w:r w:rsidR="005B5ED1">
        <w:rPr>
          <w:rFonts w:eastAsia="Calibri"/>
        </w:rPr>
        <w:t>MCom</w:t>
      </w:r>
      <w:r w:rsidRPr="00A74626">
        <w:rPr>
          <w:rFonts w:eastAsia="Calibri"/>
        </w:rPr>
        <w:t xml:space="preserve">, </w:t>
      </w:r>
      <w:r w:rsidR="00A82CFC">
        <w:rPr>
          <w:rFonts w:eastAsia="Calibri"/>
        </w:rPr>
        <w:t xml:space="preserve">o </w:t>
      </w:r>
      <w:r w:rsidRPr="00A74626">
        <w:rPr>
          <w:rFonts w:eastAsia="Calibri"/>
        </w:rPr>
        <w:t xml:space="preserve">governo do </w:t>
      </w:r>
      <w:r w:rsidR="00A82CFC" w:rsidRPr="00A74626">
        <w:rPr>
          <w:rFonts w:eastAsia="Calibri"/>
        </w:rPr>
        <w:t>estad</w:t>
      </w:r>
      <w:r w:rsidR="00A82CFC">
        <w:rPr>
          <w:rFonts w:eastAsia="Calibri"/>
        </w:rPr>
        <w:t>ual</w:t>
      </w:r>
      <w:r w:rsidR="00FA51E1">
        <w:rPr>
          <w:rFonts w:eastAsia="Calibri"/>
        </w:rPr>
        <w:t xml:space="preserve"> </w:t>
      </w:r>
      <w:r w:rsidRPr="00A74626">
        <w:rPr>
          <w:rFonts w:eastAsia="Calibri"/>
        </w:rPr>
        <w:t>e provedores re</w:t>
      </w:r>
      <w:r w:rsidR="00FA51E1">
        <w:rPr>
          <w:rFonts w:eastAsia="Calibri"/>
        </w:rPr>
        <w:t>gionais</w:t>
      </w:r>
      <w:r w:rsidRPr="00A74626">
        <w:rPr>
          <w:rFonts w:eastAsia="Calibri"/>
        </w:rPr>
        <w:t xml:space="preserve">, </w:t>
      </w:r>
      <w:r w:rsidR="00FA51E1">
        <w:rPr>
          <w:rFonts w:eastAsia="Calibri"/>
        </w:rPr>
        <w:t xml:space="preserve">com a construção </w:t>
      </w:r>
      <w:r w:rsidRPr="00A74626">
        <w:rPr>
          <w:rFonts w:eastAsia="Calibri"/>
        </w:rPr>
        <w:t xml:space="preserve">de </w:t>
      </w:r>
      <w:r w:rsidR="00FA51E1">
        <w:rPr>
          <w:rFonts w:eastAsia="Calibri"/>
        </w:rPr>
        <w:t>r</w:t>
      </w:r>
      <w:r w:rsidR="00FA51E1" w:rsidRPr="00A74626">
        <w:rPr>
          <w:rFonts w:eastAsia="Calibri"/>
        </w:rPr>
        <w:t xml:space="preserve">edes </w:t>
      </w:r>
      <w:r w:rsidR="00FA51E1">
        <w:rPr>
          <w:rFonts w:eastAsia="Calibri"/>
        </w:rPr>
        <w:t>m</w:t>
      </w:r>
      <w:r w:rsidR="00FA51E1" w:rsidRPr="00A74626">
        <w:rPr>
          <w:rFonts w:eastAsia="Calibri"/>
        </w:rPr>
        <w:t xml:space="preserve">etropolitanas </w:t>
      </w:r>
      <w:r w:rsidRPr="00A74626">
        <w:rPr>
          <w:rFonts w:eastAsia="Calibri"/>
        </w:rPr>
        <w:t>e trechos de longa distância (</w:t>
      </w:r>
      <w:proofErr w:type="spellStart"/>
      <w:r w:rsidR="00FA51E1">
        <w:rPr>
          <w:rFonts w:eastAsia="Calibri"/>
        </w:rPr>
        <w:t>b</w:t>
      </w:r>
      <w:r w:rsidRPr="00A74626">
        <w:rPr>
          <w:rFonts w:eastAsia="Calibri"/>
          <w:i/>
        </w:rPr>
        <w:t>ackhaul</w:t>
      </w:r>
      <w:proofErr w:type="spellEnd"/>
      <w:r w:rsidRPr="00A74626">
        <w:rPr>
          <w:rFonts w:eastAsia="Calibri"/>
        </w:rPr>
        <w:t xml:space="preserve">) </w:t>
      </w:r>
      <w:r w:rsidR="00632BFB">
        <w:rPr>
          <w:rFonts w:eastAsia="Calibri"/>
        </w:rPr>
        <w:t xml:space="preserve">integrados ao </w:t>
      </w:r>
      <w:proofErr w:type="spellStart"/>
      <w:r w:rsidR="00EE3CC6">
        <w:rPr>
          <w:rFonts w:eastAsia="Calibri"/>
        </w:rPr>
        <w:t>b</w:t>
      </w:r>
      <w:r w:rsidRPr="000013E9">
        <w:rPr>
          <w:rFonts w:eastAsia="Calibri"/>
          <w:i/>
        </w:rPr>
        <w:t>ackbone</w:t>
      </w:r>
      <w:proofErr w:type="spellEnd"/>
      <w:r w:rsidRPr="00A74626">
        <w:rPr>
          <w:rFonts w:eastAsia="Calibri"/>
        </w:rPr>
        <w:t xml:space="preserve"> </w:t>
      </w:r>
      <w:r w:rsidR="00EE3CC6">
        <w:rPr>
          <w:rFonts w:eastAsia="Calibri"/>
        </w:rPr>
        <w:t xml:space="preserve">da </w:t>
      </w:r>
      <w:r w:rsidRPr="00A74626">
        <w:rPr>
          <w:rFonts w:eastAsia="Calibri"/>
        </w:rPr>
        <w:t>Telebras.</w:t>
      </w:r>
    </w:p>
    <w:p w14:paraId="03FA39D0" w14:textId="07935AF4" w:rsidR="006D3724" w:rsidRDefault="00A74626" w:rsidP="00A74626">
      <w:pPr>
        <w:rPr>
          <w:rFonts w:eastAsia="Calibri"/>
        </w:rPr>
      </w:pPr>
      <w:r w:rsidRPr="00A74626">
        <w:rPr>
          <w:rFonts w:eastAsia="Calibri"/>
        </w:rPr>
        <w:t>Os TEDs firmados entre a Telebras e o M</w:t>
      </w:r>
      <w:r w:rsidR="00D5748D">
        <w:rPr>
          <w:rFonts w:eastAsia="Calibri"/>
        </w:rPr>
        <w:t>Com</w:t>
      </w:r>
      <w:r w:rsidRPr="00A74626">
        <w:rPr>
          <w:rFonts w:eastAsia="Calibri"/>
        </w:rPr>
        <w:t xml:space="preserve"> tiveram como objetivos</w:t>
      </w:r>
      <w:r w:rsidR="00174417">
        <w:rPr>
          <w:rFonts w:eastAsia="Calibri"/>
        </w:rPr>
        <w:t xml:space="preserve">: </w:t>
      </w:r>
    </w:p>
    <w:p w14:paraId="29ADF124" w14:textId="3AD5A07D" w:rsidR="00245A9C" w:rsidRDefault="00A74626" w:rsidP="000013E9">
      <w:pPr>
        <w:pStyle w:val="PargrafodaLista"/>
        <w:numPr>
          <w:ilvl w:val="0"/>
          <w:numId w:val="88"/>
        </w:numPr>
        <w:ind w:left="840"/>
        <w:rPr>
          <w:rFonts w:eastAsia="Calibri"/>
        </w:rPr>
      </w:pPr>
      <w:r w:rsidRPr="00D55A4C">
        <w:rPr>
          <w:rFonts w:eastAsia="Calibri"/>
        </w:rPr>
        <w:t>fortalec</w:t>
      </w:r>
      <w:r w:rsidR="003D1221">
        <w:rPr>
          <w:rFonts w:eastAsia="Calibri"/>
        </w:rPr>
        <w:t>er</w:t>
      </w:r>
      <w:r w:rsidR="00554284">
        <w:rPr>
          <w:rFonts w:eastAsia="Calibri"/>
        </w:rPr>
        <w:t xml:space="preserve"> o </w:t>
      </w:r>
      <w:r w:rsidRPr="00D55A4C">
        <w:rPr>
          <w:rFonts w:eastAsia="Calibri"/>
        </w:rPr>
        <w:t>Sistema Nacional</w:t>
      </w:r>
      <w:r w:rsidR="00554284">
        <w:rPr>
          <w:rFonts w:eastAsia="Calibri"/>
        </w:rPr>
        <w:t xml:space="preserve"> de Comunicações</w:t>
      </w:r>
      <w:r w:rsidR="0027667E">
        <w:rPr>
          <w:rFonts w:eastAsia="Calibri"/>
        </w:rPr>
        <w:t xml:space="preserve"> mediante</w:t>
      </w:r>
      <w:r w:rsidR="00031CFB">
        <w:rPr>
          <w:rFonts w:eastAsia="Calibri"/>
        </w:rPr>
        <w:t xml:space="preserve"> </w:t>
      </w:r>
      <w:r w:rsidRPr="00D55A4C">
        <w:rPr>
          <w:rFonts w:eastAsia="Calibri"/>
        </w:rPr>
        <w:t>projetos de interiorização de</w:t>
      </w:r>
      <w:r w:rsidR="00245A9C">
        <w:rPr>
          <w:rFonts w:eastAsia="Calibri"/>
        </w:rPr>
        <w:t xml:space="preserve"> </w:t>
      </w:r>
      <w:r w:rsidR="0076400B">
        <w:rPr>
          <w:rFonts w:eastAsia="Calibri"/>
        </w:rPr>
        <w:t>i</w:t>
      </w:r>
      <w:r w:rsidRPr="00D55A4C">
        <w:rPr>
          <w:rFonts w:eastAsia="Calibri"/>
        </w:rPr>
        <w:t xml:space="preserve">nfovias </w:t>
      </w:r>
      <w:r w:rsidR="0076400B">
        <w:rPr>
          <w:rFonts w:eastAsia="Calibri"/>
        </w:rPr>
        <w:t>d</w:t>
      </w:r>
      <w:r w:rsidRPr="00D55A4C">
        <w:rPr>
          <w:rFonts w:eastAsia="Calibri"/>
        </w:rPr>
        <w:t>igitais no Estado do Maranhão</w:t>
      </w:r>
      <w:r w:rsidR="00245A9C">
        <w:rPr>
          <w:rFonts w:eastAsia="Calibri"/>
        </w:rPr>
        <w:t>;</w:t>
      </w:r>
      <w:r w:rsidRPr="00D55A4C">
        <w:rPr>
          <w:rFonts w:eastAsia="Calibri"/>
        </w:rPr>
        <w:t xml:space="preserve"> e</w:t>
      </w:r>
    </w:p>
    <w:p w14:paraId="2962F9A0" w14:textId="0FCB570D" w:rsidR="00193EF4" w:rsidRDefault="000A4A8B" w:rsidP="000A4A8B">
      <w:pPr>
        <w:pStyle w:val="PargrafodaLista"/>
        <w:numPr>
          <w:ilvl w:val="0"/>
          <w:numId w:val="88"/>
        </w:numPr>
        <w:ind w:left="840"/>
        <w:rPr>
          <w:rFonts w:eastAsia="Calibri"/>
        </w:rPr>
      </w:pPr>
      <w:r>
        <w:rPr>
          <w:rFonts w:eastAsia="Calibri"/>
        </w:rPr>
        <w:t>I</w:t>
      </w:r>
      <w:r w:rsidR="00A74626" w:rsidRPr="00040DB6">
        <w:rPr>
          <w:rFonts w:eastAsia="Calibri"/>
        </w:rPr>
        <w:t>mplementa</w:t>
      </w:r>
      <w:r w:rsidR="00245A9C">
        <w:rPr>
          <w:rFonts w:eastAsia="Calibri"/>
        </w:rPr>
        <w:t>r</w:t>
      </w:r>
      <w:r w:rsidR="00A74626" w:rsidRPr="00D55A4C">
        <w:rPr>
          <w:rFonts w:eastAsia="Calibri"/>
        </w:rPr>
        <w:t xml:space="preserve"> </w:t>
      </w:r>
      <w:r w:rsidR="002569E1">
        <w:rPr>
          <w:rFonts w:eastAsia="Calibri"/>
        </w:rPr>
        <w:t>so</w:t>
      </w:r>
      <w:r w:rsidR="00A74626" w:rsidRPr="00040DB6">
        <w:rPr>
          <w:rFonts w:eastAsia="Calibri"/>
        </w:rPr>
        <w:t>lução</w:t>
      </w:r>
      <w:r w:rsidR="00A74626" w:rsidRPr="00D55A4C">
        <w:rPr>
          <w:rFonts w:eastAsia="Calibri"/>
        </w:rPr>
        <w:t xml:space="preserve"> de conectividade via satélite para conexão à </w:t>
      </w:r>
      <w:r w:rsidR="00193EF4">
        <w:rPr>
          <w:rFonts w:eastAsia="Calibri"/>
        </w:rPr>
        <w:t>i</w:t>
      </w:r>
      <w:r w:rsidR="00193EF4" w:rsidRPr="00040DB6">
        <w:rPr>
          <w:rFonts w:eastAsia="Calibri"/>
        </w:rPr>
        <w:t xml:space="preserve">nternet </w:t>
      </w:r>
      <w:r w:rsidR="00193EF4">
        <w:rPr>
          <w:rFonts w:eastAsia="Calibri"/>
        </w:rPr>
        <w:t>em b</w:t>
      </w:r>
      <w:r w:rsidR="00A74626" w:rsidRPr="00040DB6">
        <w:rPr>
          <w:rFonts w:eastAsia="Calibri"/>
        </w:rPr>
        <w:t xml:space="preserve">anda </w:t>
      </w:r>
      <w:r w:rsidR="00193EF4">
        <w:rPr>
          <w:rFonts w:eastAsia="Calibri"/>
        </w:rPr>
        <w:t>l</w:t>
      </w:r>
      <w:r w:rsidR="00193EF4" w:rsidRPr="00040DB6">
        <w:rPr>
          <w:rFonts w:eastAsia="Calibri"/>
        </w:rPr>
        <w:t>arga</w:t>
      </w:r>
      <w:r w:rsidR="00A74626" w:rsidRPr="00040DB6">
        <w:rPr>
          <w:rFonts w:eastAsia="Calibri"/>
        </w:rPr>
        <w:t xml:space="preserve">. </w:t>
      </w:r>
    </w:p>
    <w:p w14:paraId="2BE4E80C" w14:textId="1C84A8B6" w:rsidR="00A74626" w:rsidRPr="00D55A4C" w:rsidRDefault="00A74626" w:rsidP="000013E9">
      <w:pPr>
        <w:ind w:left="120"/>
        <w:rPr>
          <w:rFonts w:eastAsia="Calibri"/>
        </w:rPr>
      </w:pPr>
      <w:r w:rsidRPr="00D55A4C">
        <w:rPr>
          <w:rFonts w:eastAsia="Calibri"/>
        </w:rPr>
        <w:lastRenderedPageBreak/>
        <w:t xml:space="preserve">Como os destaques dos recursos </w:t>
      </w:r>
      <w:r w:rsidR="00877F2F">
        <w:rPr>
          <w:rFonts w:eastAsia="Calibri"/>
        </w:rPr>
        <w:t>ocorreram</w:t>
      </w:r>
      <w:r w:rsidRPr="00D55A4C">
        <w:rPr>
          <w:rFonts w:eastAsia="Calibri"/>
        </w:rPr>
        <w:t xml:space="preserve"> em dezembro de 2024, foi possível firmar </w:t>
      </w:r>
      <w:r w:rsidR="007F3954" w:rsidRPr="00D55A4C">
        <w:rPr>
          <w:rFonts w:eastAsia="Calibri"/>
        </w:rPr>
        <w:t>contratos</w:t>
      </w:r>
      <w:r w:rsidR="007F3954">
        <w:rPr>
          <w:rFonts w:eastAsia="Calibri"/>
        </w:rPr>
        <w:t xml:space="preserve">, </w:t>
      </w:r>
      <w:r w:rsidR="007F3954" w:rsidRPr="00D55A4C">
        <w:rPr>
          <w:rFonts w:eastAsia="Calibri"/>
        </w:rPr>
        <w:t>emitir</w:t>
      </w:r>
      <w:r w:rsidRPr="00D55A4C">
        <w:rPr>
          <w:rFonts w:eastAsia="Calibri"/>
        </w:rPr>
        <w:t xml:space="preserve"> as notas de empenho</w:t>
      </w:r>
      <w:r w:rsidR="00877F2F">
        <w:rPr>
          <w:rFonts w:eastAsia="Calibri"/>
        </w:rPr>
        <w:t xml:space="preserve"> </w:t>
      </w:r>
      <w:r w:rsidRPr="00D55A4C">
        <w:rPr>
          <w:rFonts w:eastAsia="Calibri"/>
        </w:rPr>
        <w:t>e inscrever em Restos a Pagar</w:t>
      </w:r>
      <w:r w:rsidR="00274E9D">
        <w:rPr>
          <w:rFonts w:eastAsia="Calibri"/>
        </w:rPr>
        <w:t xml:space="preserve"> (RAP)</w:t>
      </w:r>
      <w:r w:rsidRPr="00040DB6">
        <w:rPr>
          <w:rFonts w:eastAsia="Calibri"/>
        </w:rPr>
        <w:t>.</w:t>
      </w:r>
      <w:r w:rsidRPr="00D55A4C">
        <w:rPr>
          <w:rFonts w:eastAsia="Calibri"/>
        </w:rPr>
        <w:t xml:space="preserve"> </w:t>
      </w:r>
    </w:p>
    <w:p w14:paraId="2597BE1F" w14:textId="67EEC05E" w:rsidR="00EF187F" w:rsidRDefault="00A74626" w:rsidP="00A74626">
      <w:pPr>
        <w:rPr>
          <w:rFonts w:eastAsia="Calibri"/>
        </w:rPr>
      </w:pPr>
      <w:r w:rsidRPr="00A74626">
        <w:rPr>
          <w:rFonts w:eastAsia="Calibri"/>
        </w:rPr>
        <w:t xml:space="preserve">Conforme o Decreto nº 10.429, de 16 de julho de 2020, os TEDs devem ser </w:t>
      </w:r>
      <w:r w:rsidR="000158D0">
        <w:rPr>
          <w:rFonts w:eastAsia="Calibri"/>
        </w:rPr>
        <w:t>celebrados</w:t>
      </w:r>
      <w:r w:rsidR="000158D0" w:rsidRPr="00A74626">
        <w:rPr>
          <w:rFonts w:eastAsia="Calibri"/>
        </w:rPr>
        <w:t xml:space="preserve"> </w:t>
      </w:r>
      <w:r w:rsidRPr="00A74626">
        <w:rPr>
          <w:rFonts w:eastAsia="Calibri"/>
        </w:rPr>
        <w:t xml:space="preserve">entre entidades da </w:t>
      </w:r>
      <w:r w:rsidR="000158D0">
        <w:rPr>
          <w:rFonts w:eastAsia="Calibri"/>
        </w:rPr>
        <w:t>A</w:t>
      </w:r>
      <w:r w:rsidR="000158D0" w:rsidRPr="00A74626">
        <w:rPr>
          <w:rFonts w:eastAsia="Calibri"/>
        </w:rPr>
        <w:t xml:space="preserve">dministração </w:t>
      </w:r>
      <w:r w:rsidR="000158D0">
        <w:rPr>
          <w:rFonts w:eastAsia="Calibri"/>
        </w:rPr>
        <w:t>P</w:t>
      </w:r>
      <w:r w:rsidR="000158D0" w:rsidRPr="00A74626">
        <w:rPr>
          <w:rFonts w:eastAsia="Calibri"/>
        </w:rPr>
        <w:t xml:space="preserve">ública </w:t>
      </w:r>
      <w:r w:rsidR="000158D0">
        <w:rPr>
          <w:rFonts w:eastAsia="Calibri"/>
        </w:rPr>
        <w:t>F</w:t>
      </w:r>
      <w:r w:rsidR="000158D0" w:rsidRPr="00A74626">
        <w:rPr>
          <w:rFonts w:eastAsia="Calibri"/>
        </w:rPr>
        <w:t xml:space="preserve">ederal </w:t>
      </w:r>
      <w:r w:rsidRPr="00A74626">
        <w:rPr>
          <w:rFonts w:eastAsia="Calibri"/>
        </w:rPr>
        <w:t xml:space="preserve">integrantes do OFSS. </w:t>
      </w:r>
    </w:p>
    <w:p w14:paraId="07A6F073" w14:textId="3010FDB7" w:rsidR="00A74626" w:rsidRPr="00A74626" w:rsidRDefault="00EF187F" w:rsidP="00A74626">
      <w:pPr>
        <w:rPr>
          <w:rFonts w:eastAsia="Calibri"/>
        </w:rPr>
      </w:pPr>
      <w:r>
        <w:rPr>
          <w:rFonts w:eastAsia="Calibri"/>
        </w:rPr>
        <w:t>N</w:t>
      </w:r>
      <w:r w:rsidR="00A74626" w:rsidRPr="00A74626">
        <w:rPr>
          <w:rFonts w:eastAsia="Calibri"/>
        </w:rPr>
        <w:t>o exercício de 2025</w:t>
      </w:r>
      <w:r>
        <w:rPr>
          <w:rFonts w:eastAsia="Calibri"/>
        </w:rPr>
        <w:t>, os pagamentos</w:t>
      </w:r>
      <w:r w:rsidR="00A74626" w:rsidRPr="00A74626">
        <w:rPr>
          <w:rFonts w:eastAsia="Calibri"/>
        </w:rPr>
        <w:t xml:space="preserve"> </w:t>
      </w:r>
      <w:r>
        <w:rPr>
          <w:rFonts w:eastAsia="Calibri"/>
        </w:rPr>
        <w:t xml:space="preserve">realizados </w:t>
      </w:r>
      <w:r w:rsidR="00BA328A">
        <w:rPr>
          <w:rFonts w:eastAsia="Calibri"/>
        </w:rPr>
        <w:t>pela Telebras no âmbito do OFSS referem-se</w:t>
      </w:r>
      <w:r w:rsidR="00A74626">
        <w:rPr>
          <w:rFonts w:eastAsia="Calibri"/>
        </w:rPr>
        <w:t xml:space="preserve"> </w:t>
      </w:r>
      <w:r w:rsidR="00BA328A">
        <w:rPr>
          <w:rFonts w:eastAsia="Calibri"/>
        </w:rPr>
        <w:t>a despesas</w:t>
      </w:r>
      <w:r w:rsidR="00A74626" w:rsidRPr="00A74626">
        <w:rPr>
          <w:rFonts w:eastAsia="Calibri"/>
        </w:rPr>
        <w:t xml:space="preserve"> </w:t>
      </w:r>
      <w:r w:rsidR="0053200A" w:rsidRPr="00A74626">
        <w:rPr>
          <w:rFonts w:eastAsia="Calibri"/>
        </w:rPr>
        <w:t>inscrit</w:t>
      </w:r>
      <w:r w:rsidR="0053200A">
        <w:rPr>
          <w:rFonts w:eastAsia="Calibri"/>
        </w:rPr>
        <w:t>a</w:t>
      </w:r>
      <w:r w:rsidR="0053200A" w:rsidRPr="00A74626">
        <w:rPr>
          <w:rFonts w:eastAsia="Calibri"/>
        </w:rPr>
        <w:t xml:space="preserve">s </w:t>
      </w:r>
      <w:r w:rsidR="00A74626" w:rsidRPr="00A74626">
        <w:rPr>
          <w:rFonts w:eastAsia="Calibri"/>
        </w:rPr>
        <w:t>em Restos a Pagar</w:t>
      </w:r>
      <w:r w:rsidR="0053200A">
        <w:rPr>
          <w:rFonts w:eastAsia="Calibri"/>
        </w:rPr>
        <w:t xml:space="preserve">, </w:t>
      </w:r>
      <w:r w:rsidR="00A74626" w:rsidRPr="00A74626">
        <w:rPr>
          <w:rFonts w:eastAsia="Calibri"/>
        </w:rPr>
        <w:t>executad</w:t>
      </w:r>
      <w:r w:rsidR="0053200A">
        <w:rPr>
          <w:rFonts w:eastAsia="Calibri"/>
        </w:rPr>
        <w:t>as</w:t>
      </w:r>
      <w:r w:rsidR="00A74626" w:rsidRPr="00A74626">
        <w:rPr>
          <w:rFonts w:eastAsia="Calibri"/>
        </w:rPr>
        <w:t xml:space="preserve"> no período em que ainda </w:t>
      </w:r>
      <w:r w:rsidR="0053200A">
        <w:rPr>
          <w:rFonts w:eastAsia="Calibri"/>
        </w:rPr>
        <w:t>integrava esse orçamento</w:t>
      </w:r>
      <w:r w:rsidR="00A74626" w:rsidRPr="00A74626">
        <w:rPr>
          <w:rFonts w:eastAsia="Calibri"/>
        </w:rPr>
        <w:t>.</w:t>
      </w:r>
    </w:p>
    <w:p w14:paraId="10264324" w14:textId="13EADF8C" w:rsidR="00A74626" w:rsidRDefault="007C5B7C" w:rsidP="00C00EF0">
      <w:pPr>
        <w:rPr>
          <w:rFonts w:eastAsia="Calibri"/>
        </w:rPr>
      </w:pPr>
      <w:r>
        <w:rPr>
          <w:rFonts w:eastAsia="Calibri"/>
        </w:rPr>
        <w:t>Com a</w:t>
      </w:r>
      <w:r w:rsidR="00A74626" w:rsidRPr="00A74626">
        <w:rPr>
          <w:rFonts w:eastAsia="Calibri"/>
        </w:rPr>
        <w:t xml:space="preserve"> migração da Telebras para o OI/PDG, a empresa ficou impedida de gerir os recursos descentralizados</w:t>
      </w:r>
      <w:r w:rsidR="005F479C">
        <w:rPr>
          <w:rFonts w:eastAsia="Calibri"/>
        </w:rPr>
        <w:t xml:space="preserve"> relativos ao OFSS</w:t>
      </w:r>
      <w:r w:rsidR="00AA072C">
        <w:rPr>
          <w:rFonts w:eastAsia="Calibri"/>
        </w:rPr>
        <w:t>. Dessa forma</w:t>
      </w:r>
      <w:r w:rsidR="00A74626" w:rsidRPr="00A74626">
        <w:rPr>
          <w:rFonts w:eastAsia="Calibri"/>
        </w:rPr>
        <w:t xml:space="preserve">, os </w:t>
      </w:r>
      <w:r w:rsidR="00CB68FC">
        <w:rPr>
          <w:rFonts w:eastAsia="Calibri"/>
        </w:rPr>
        <w:t>valores</w:t>
      </w:r>
      <w:r w:rsidR="00CB68FC" w:rsidRPr="00A74626">
        <w:rPr>
          <w:rFonts w:eastAsia="Calibri"/>
        </w:rPr>
        <w:t xml:space="preserve"> </w:t>
      </w:r>
      <w:r w:rsidR="00A74626" w:rsidRPr="00A74626">
        <w:rPr>
          <w:rFonts w:eastAsia="Calibri"/>
        </w:rPr>
        <w:t xml:space="preserve">foram devolvidos ao </w:t>
      </w:r>
      <w:r w:rsidR="00CB68FC" w:rsidRPr="00A74626">
        <w:rPr>
          <w:rFonts w:eastAsia="Calibri"/>
        </w:rPr>
        <w:t>MC</w:t>
      </w:r>
      <w:r w:rsidR="00CB68FC">
        <w:rPr>
          <w:rFonts w:eastAsia="Calibri"/>
        </w:rPr>
        <w:t>om</w:t>
      </w:r>
      <w:r w:rsidR="00A74626" w:rsidRPr="00A74626">
        <w:rPr>
          <w:rFonts w:eastAsia="Calibri"/>
        </w:rPr>
        <w:t xml:space="preserve">, que </w:t>
      </w:r>
      <w:r w:rsidR="005F479C">
        <w:rPr>
          <w:rFonts w:eastAsia="Calibri"/>
        </w:rPr>
        <w:t>assumiu a</w:t>
      </w:r>
      <w:r w:rsidR="00A74626" w:rsidRPr="00A74626">
        <w:rPr>
          <w:rFonts w:eastAsia="Calibri"/>
        </w:rPr>
        <w:t xml:space="preserve"> gestão dos </w:t>
      </w:r>
      <w:r w:rsidR="005F479C">
        <w:rPr>
          <w:rFonts w:eastAsia="Calibri"/>
        </w:rPr>
        <w:t xml:space="preserve">correspondentes </w:t>
      </w:r>
      <w:r w:rsidR="00A74626" w:rsidRPr="00A74626">
        <w:rPr>
          <w:rFonts w:eastAsia="Calibri"/>
        </w:rPr>
        <w:t>Restos a Pagar.</w:t>
      </w:r>
    </w:p>
    <w:tbl>
      <w:tblPr>
        <w:tblW w:w="9100" w:type="dxa"/>
        <w:tblCellMar>
          <w:left w:w="70" w:type="dxa"/>
          <w:right w:w="70" w:type="dxa"/>
        </w:tblCellMar>
        <w:tblLook w:val="04A0" w:firstRow="1" w:lastRow="0" w:firstColumn="1" w:lastColumn="0" w:noHBand="0" w:noVBand="1"/>
      </w:tblPr>
      <w:tblGrid>
        <w:gridCol w:w="580"/>
        <w:gridCol w:w="580"/>
        <w:gridCol w:w="580"/>
        <w:gridCol w:w="4180"/>
        <w:gridCol w:w="1060"/>
        <w:gridCol w:w="1060"/>
        <w:gridCol w:w="1060"/>
      </w:tblGrid>
      <w:tr w:rsidR="008944E7" w:rsidRPr="00C604A8" w14:paraId="1FECF1BC" w14:textId="77777777" w:rsidTr="008944E7">
        <w:trPr>
          <w:trHeight w:val="259"/>
        </w:trPr>
        <w:tc>
          <w:tcPr>
            <w:tcW w:w="580" w:type="dxa"/>
            <w:tcBorders>
              <w:top w:val="nil"/>
              <w:left w:val="nil"/>
              <w:bottom w:val="nil"/>
              <w:right w:val="nil"/>
            </w:tcBorders>
            <w:noWrap/>
            <w:vAlign w:val="center"/>
            <w:hideMark/>
          </w:tcPr>
          <w:p w14:paraId="5FBE2F7F"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1E310E61"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5B0160A6"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4180" w:type="dxa"/>
            <w:tcBorders>
              <w:top w:val="nil"/>
              <w:left w:val="nil"/>
              <w:bottom w:val="nil"/>
              <w:right w:val="nil"/>
            </w:tcBorders>
            <w:vAlign w:val="center"/>
            <w:hideMark/>
          </w:tcPr>
          <w:p w14:paraId="5EE5B019"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1060" w:type="dxa"/>
            <w:tcBorders>
              <w:top w:val="nil"/>
              <w:left w:val="nil"/>
              <w:bottom w:val="nil"/>
              <w:right w:val="nil"/>
            </w:tcBorders>
            <w:noWrap/>
            <w:vAlign w:val="center"/>
            <w:hideMark/>
          </w:tcPr>
          <w:p w14:paraId="2CA18939"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2120" w:type="dxa"/>
            <w:gridSpan w:val="2"/>
            <w:tcBorders>
              <w:top w:val="nil"/>
              <w:left w:val="nil"/>
              <w:bottom w:val="single" w:sz="4" w:space="0" w:color="002060"/>
              <w:right w:val="nil"/>
            </w:tcBorders>
            <w:noWrap/>
            <w:vAlign w:val="center"/>
            <w:hideMark/>
          </w:tcPr>
          <w:p w14:paraId="4C1A16E3" w14:textId="77777777" w:rsidR="008944E7" w:rsidRPr="00C604A8" w:rsidRDefault="008944E7" w:rsidP="008944E7">
            <w:pPr>
              <w:tabs>
                <w:tab w:val="clear" w:pos="851"/>
              </w:tabs>
              <w:spacing w:before="0" w:after="0"/>
              <w:jc w:val="right"/>
              <w:rPr>
                <w:rFonts w:ascii="Arial" w:hAnsi="Arial" w:cs="Arial"/>
                <w:b/>
                <w:i/>
                <w:sz w:val="14"/>
                <w:szCs w:val="14"/>
                <w:lang w:eastAsia="pt-BR"/>
              </w:rPr>
            </w:pPr>
            <w:r w:rsidRPr="00C604A8">
              <w:rPr>
                <w:rFonts w:ascii="Arial" w:hAnsi="Arial" w:cs="Arial"/>
                <w:b/>
                <w:i/>
                <w:sz w:val="14"/>
                <w:szCs w:val="14"/>
                <w:lang w:eastAsia="pt-BR"/>
              </w:rPr>
              <w:t>Valores em R</w:t>
            </w:r>
            <w:proofErr w:type="gramStart"/>
            <w:r w:rsidRPr="00C604A8">
              <w:rPr>
                <w:rFonts w:ascii="Arial" w:hAnsi="Arial" w:cs="Arial"/>
                <w:b/>
                <w:i/>
                <w:sz w:val="14"/>
                <w:szCs w:val="14"/>
                <w:lang w:eastAsia="pt-BR"/>
              </w:rPr>
              <w:t>$ Milhões</w:t>
            </w:r>
            <w:proofErr w:type="gramEnd"/>
          </w:p>
        </w:tc>
      </w:tr>
      <w:tr w:rsidR="008944E7" w:rsidRPr="00C604A8" w14:paraId="20162BDD" w14:textId="77777777" w:rsidTr="008944E7">
        <w:trPr>
          <w:trHeight w:val="720"/>
        </w:trPr>
        <w:tc>
          <w:tcPr>
            <w:tcW w:w="580" w:type="dxa"/>
            <w:tcBorders>
              <w:top w:val="single" w:sz="4" w:space="0" w:color="002060"/>
              <w:left w:val="nil"/>
              <w:bottom w:val="single" w:sz="4" w:space="0" w:color="002060"/>
              <w:right w:val="nil"/>
            </w:tcBorders>
            <w:noWrap/>
            <w:vAlign w:val="center"/>
            <w:hideMark/>
          </w:tcPr>
          <w:p w14:paraId="60028905"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 </w:t>
            </w:r>
          </w:p>
        </w:tc>
        <w:tc>
          <w:tcPr>
            <w:tcW w:w="580" w:type="dxa"/>
            <w:tcBorders>
              <w:top w:val="single" w:sz="4" w:space="0" w:color="002060"/>
              <w:left w:val="nil"/>
              <w:bottom w:val="single" w:sz="4" w:space="0" w:color="002060"/>
              <w:right w:val="nil"/>
            </w:tcBorders>
            <w:noWrap/>
            <w:vAlign w:val="center"/>
            <w:hideMark/>
          </w:tcPr>
          <w:p w14:paraId="5C4F68D8"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 </w:t>
            </w:r>
          </w:p>
        </w:tc>
        <w:tc>
          <w:tcPr>
            <w:tcW w:w="580" w:type="dxa"/>
            <w:tcBorders>
              <w:top w:val="single" w:sz="4" w:space="0" w:color="002060"/>
              <w:left w:val="nil"/>
              <w:bottom w:val="single" w:sz="4" w:space="0" w:color="002060"/>
              <w:right w:val="nil"/>
            </w:tcBorders>
            <w:noWrap/>
            <w:vAlign w:val="center"/>
            <w:hideMark/>
          </w:tcPr>
          <w:p w14:paraId="6D76131D"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Ação</w:t>
            </w:r>
          </w:p>
        </w:tc>
        <w:tc>
          <w:tcPr>
            <w:tcW w:w="4180" w:type="dxa"/>
            <w:tcBorders>
              <w:top w:val="single" w:sz="4" w:space="0" w:color="002060"/>
              <w:left w:val="nil"/>
              <w:bottom w:val="single" w:sz="4" w:space="0" w:color="002060"/>
              <w:right w:val="nil"/>
            </w:tcBorders>
            <w:vAlign w:val="center"/>
            <w:hideMark/>
          </w:tcPr>
          <w:p w14:paraId="65C827E9"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Descrição</w:t>
            </w:r>
          </w:p>
        </w:tc>
        <w:tc>
          <w:tcPr>
            <w:tcW w:w="1060" w:type="dxa"/>
            <w:tcBorders>
              <w:top w:val="single" w:sz="4" w:space="0" w:color="002060"/>
              <w:left w:val="nil"/>
              <w:bottom w:val="single" w:sz="4" w:space="0" w:color="002060"/>
              <w:right w:val="nil"/>
            </w:tcBorders>
            <w:vAlign w:val="center"/>
            <w:hideMark/>
          </w:tcPr>
          <w:p w14:paraId="4AAFF088"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Pago Exercício</w:t>
            </w:r>
          </w:p>
        </w:tc>
        <w:tc>
          <w:tcPr>
            <w:tcW w:w="1060" w:type="dxa"/>
            <w:tcBorders>
              <w:top w:val="nil"/>
              <w:left w:val="nil"/>
              <w:bottom w:val="single" w:sz="4" w:space="0" w:color="002060"/>
              <w:right w:val="nil"/>
            </w:tcBorders>
            <w:vAlign w:val="center"/>
            <w:hideMark/>
          </w:tcPr>
          <w:p w14:paraId="5AAB77E8"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Restos a Pagar Pado</w:t>
            </w:r>
          </w:p>
        </w:tc>
        <w:tc>
          <w:tcPr>
            <w:tcW w:w="1060" w:type="dxa"/>
            <w:tcBorders>
              <w:top w:val="nil"/>
              <w:left w:val="nil"/>
              <w:bottom w:val="single" w:sz="4" w:space="0" w:color="002060"/>
              <w:right w:val="nil"/>
            </w:tcBorders>
            <w:vAlign w:val="center"/>
            <w:hideMark/>
          </w:tcPr>
          <w:p w14:paraId="7F23EBB3"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Total Pago 2025</w:t>
            </w:r>
          </w:p>
        </w:tc>
      </w:tr>
      <w:tr w:rsidR="008944E7" w:rsidRPr="00C604A8" w14:paraId="79862D12" w14:textId="77777777" w:rsidTr="008944E7">
        <w:trPr>
          <w:trHeight w:val="255"/>
        </w:trPr>
        <w:tc>
          <w:tcPr>
            <w:tcW w:w="580" w:type="dxa"/>
            <w:tcBorders>
              <w:top w:val="nil"/>
              <w:left w:val="nil"/>
              <w:bottom w:val="single" w:sz="4" w:space="0" w:color="002060"/>
              <w:right w:val="nil"/>
            </w:tcBorders>
            <w:noWrap/>
            <w:vAlign w:val="center"/>
            <w:hideMark/>
          </w:tcPr>
          <w:p w14:paraId="0D9D7E40"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 </w:t>
            </w:r>
          </w:p>
        </w:tc>
        <w:tc>
          <w:tcPr>
            <w:tcW w:w="580" w:type="dxa"/>
            <w:tcBorders>
              <w:top w:val="nil"/>
              <w:left w:val="nil"/>
              <w:bottom w:val="single" w:sz="4" w:space="0" w:color="002060"/>
              <w:right w:val="nil"/>
            </w:tcBorders>
            <w:noWrap/>
            <w:vAlign w:val="center"/>
            <w:hideMark/>
          </w:tcPr>
          <w:p w14:paraId="6E01233B"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 </w:t>
            </w:r>
          </w:p>
        </w:tc>
        <w:tc>
          <w:tcPr>
            <w:tcW w:w="580" w:type="dxa"/>
            <w:tcBorders>
              <w:top w:val="nil"/>
              <w:left w:val="nil"/>
              <w:bottom w:val="single" w:sz="4" w:space="0" w:color="002060"/>
              <w:right w:val="nil"/>
            </w:tcBorders>
            <w:noWrap/>
            <w:vAlign w:val="center"/>
            <w:hideMark/>
          </w:tcPr>
          <w:p w14:paraId="3CB1814D"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 </w:t>
            </w:r>
          </w:p>
        </w:tc>
        <w:tc>
          <w:tcPr>
            <w:tcW w:w="4180" w:type="dxa"/>
            <w:tcBorders>
              <w:top w:val="nil"/>
              <w:left w:val="nil"/>
              <w:bottom w:val="single" w:sz="4" w:space="0" w:color="002060"/>
              <w:right w:val="nil"/>
            </w:tcBorders>
            <w:vAlign w:val="center"/>
            <w:hideMark/>
          </w:tcPr>
          <w:p w14:paraId="00BA2BFC"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 </w:t>
            </w:r>
          </w:p>
        </w:tc>
        <w:tc>
          <w:tcPr>
            <w:tcW w:w="1060" w:type="dxa"/>
            <w:tcBorders>
              <w:top w:val="nil"/>
              <w:left w:val="nil"/>
              <w:bottom w:val="single" w:sz="4" w:space="0" w:color="002060"/>
              <w:right w:val="nil"/>
            </w:tcBorders>
            <w:vAlign w:val="center"/>
            <w:hideMark/>
          </w:tcPr>
          <w:p w14:paraId="01362131"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(a)</w:t>
            </w:r>
          </w:p>
        </w:tc>
        <w:tc>
          <w:tcPr>
            <w:tcW w:w="1060" w:type="dxa"/>
            <w:tcBorders>
              <w:top w:val="nil"/>
              <w:left w:val="nil"/>
              <w:bottom w:val="single" w:sz="4" w:space="0" w:color="002060"/>
              <w:right w:val="nil"/>
            </w:tcBorders>
            <w:vAlign w:val="center"/>
            <w:hideMark/>
          </w:tcPr>
          <w:p w14:paraId="14A40296"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(b)</w:t>
            </w:r>
          </w:p>
        </w:tc>
        <w:tc>
          <w:tcPr>
            <w:tcW w:w="1060" w:type="dxa"/>
            <w:tcBorders>
              <w:top w:val="nil"/>
              <w:left w:val="nil"/>
              <w:bottom w:val="single" w:sz="4" w:space="0" w:color="002060"/>
              <w:right w:val="nil"/>
            </w:tcBorders>
            <w:vAlign w:val="center"/>
            <w:hideMark/>
          </w:tcPr>
          <w:p w14:paraId="7303F2CA" w14:textId="77777777" w:rsidR="008944E7" w:rsidRPr="00C604A8" w:rsidRDefault="008944E7" w:rsidP="008944E7">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(c = a + b)</w:t>
            </w:r>
          </w:p>
        </w:tc>
      </w:tr>
      <w:tr w:rsidR="008944E7" w:rsidRPr="00C604A8" w14:paraId="6122618A" w14:textId="77777777" w:rsidTr="00754D63">
        <w:trPr>
          <w:trHeight w:val="255"/>
        </w:trPr>
        <w:tc>
          <w:tcPr>
            <w:tcW w:w="580" w:type="dxa"/>
            <w:tcBorders>
              <w:top w:val="nil"/>
              <w:left w:val="nil"/>
              <w:bottom w:val="nil"/>
              <w:right w:val="nil"/>
            </w:tcBorders>
            <w:noWrap/>
            <w:vAlign w:val="center"/>
            <w:hideMark/>
          </w:tcPr>
          <w:p w14:paraId="2B7C1389" w14:textId="77777777" w:rsidR="008944E7" w:rsidRPr="00C604A8" w:rsidRDefault="008944E7" w:rsidP="008944E7">
            <w:pPr>
              <w:tabs>
                <w:tab w:val="clear" w:pos="851"/>
              </w:tabs>
              <w:spacing w:before="0" w:after="0"/>
              <w:jc w:val="center"/>
              <w:rPr>
                <w:rFonts w:ascii="Arial" w:hAnsi="Arial" w:cs="Arial"/>
                <w:sz w:val="14"/>
                <w:szCs w:val="14"/>
                <w:lang w:eastAsia="pt-BR"/>
              </w:rPr>
            </w:pPr>
          </w:p>
        </w:tc>
        <w:tc>
          <w:tcPr>
            <w:tcW w:w="5340" w:type="dxa"/>
            <w:gridSpan w:val="3"/>
            <w:tcBorders>
              <w:top w:val="nil"/>
              <w:left w:val="nil"/>
              <w:bottom w:val="nil"/>
              <w:right w:val="nil"/>
            </w:tcBorders>
            <w:noWrap/>
            <w:vAlign w:val="center"/>
            <w:hideMark/>
          </w:tcPr>
          <w:p w14:paraId="52063C52" w14:textId="77777777" w:rsidR="008944E7" w:rsidRPr="00C604A8" w:rsidRDefault="008944E7" w:rsidP="008944E7">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3 - Despesas Correntes</w:t>
            </w:r>
          </w:p>
        </w:tc>
        <w:tc>
          <w:tcPr>
            <w:tcW w:w="1060" w:type="dxa"/>
            <w:tcBorders>
              <w:top w:val="nil"/>
              <w:left w:val="nil"/>
              <w:bottom w:val="nil"/>
              <w:right w:val="nil"/>
            </w:tcBorders>
            <w:noWrap/>
            <w:vAlign w:val="center"/>
            <w:hideMark/>
          </w:tcPr>
          <w:p w14:paraId="5444EF8D" w14:textId="62291C22"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w:t>
            </w:r>
          </w:p>
        </w:tc>
        <w:tc>
          <w:tcPr>
            <w:tcW w:w="1060" w:type="dxa"/>
            <w:tcBorders>
              <w:top w:val="nil"/>
              <w:left w:val="nil"/>
              <w:bottom w:val="nil"/>
              <w:right w:val="nil"/>
            </w:tcBorders>
            <w:noWrap/>
            <w:vAlign w:val="center"/>
            <w:hideMark/>
          </w:tcPr>
          <w:p w14:paraId="73A6E549" w14:textId="6B07C901"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0,78</w:t>
            </w:r>
          </w:p>
        </w:tc>
        <w:tc>
          <w:tcPr>
            <w:tcW w:w="1060" w:type="dxa"/>
            <w:tcBorders>
              <w:top w:val="nil"/>
              <w:left w:val="nil"/>
              <w:bottom w:val="nil"/>
              <w:right w:val="nil"/>
            </w:tcBorders>
            <w:noWrap/>
            <w:vAlign w:val="center"/>
            <w:hideMark/>
          </w:tcPr>
          <w:p w14:paraId="64B72564" w14:textId="1FDBC4C6"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0,78</w:t>
            </w:r>
          </w:p>
        </w:tc>
      </w:tr>
      <w:tr w:rsidR="008944E7" w:rsidRPr="00C604A8" w14:paraId="325BE1BB" w14:textId="77777777" w:rsidTr="00754D63">
        <w:trPr>
          <w:trHeight w:val="255"/>
        </w:trPr>
        <w:tc>
          <w:tcPr>
            <w:tcW w:w="580" w:type="dxa"/>
            <w:tcBorders>
              <w:top w:val="nil"/>
              <w:left w:val="nil"/>
              <w:bottom w:val="nil"/>
              <w:right w:val="nil"/>
            </w:tcBorders>
            <w:noWrap/>
            <w:vAlign w:val="center"/>
            <w:hideMark/>
          </w:tcPr>
          <w:p w14:paraId="7F04E0C4" w14:textId="77777777" w:rsidR="008944E7" w:rsidRPr="00C604A8" w:rsidRDefault="008944E7" w:rsidP="008944E7">
            <w:pPr>
              <w:tabs>
                <w:tab w:val="clear" w:pos="851"/>
              </w:tabs>
              <w:spacing w:before="0" w:after="0"/>
              <w:jc w:val="right"/>
              <w:rPr>
                <w:rFonts w:ascii="Arial" w:hAnsi="Arial" w:cs="Arial"/>
                <w:b/>
                <w:sz w:val="14"/>
                <w:szCs w:val="14"/>
                <w:lang w:eastAsia="pt-BR"/>
              </w:rPr>
            </w:pPr>
          </w:p>
        </w:tc>
        <w:tc>
          <w:tcPr>
            <w:tcW w:w="580" w:type="dxa"/>
            <w:tcBorders>
              <w:top w:val="nil"/>
              <w:left w:val="nil"/>
              <w:bottom w:val="nil"/>
              <w:right w:val="nil"/>
            </w:tcBorders>
            <w:noWrap/>
            <w:vAlign w:val="center"/>
            <w:hideMark/>
          </w:tcPr>
          <w:p w14:paraId="792FC625"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bottom"/>
            <w:hideMark/>
          </w:tcPr>
          <w:p w14:paraId="38D17EE4" w14:textId="77777777" w:rsidR="008944E7" w:rsidRPr="00C604A8" w:rsidRDefault="008944E7" w:rsidP="008944E7">
            <w:pPr>
              <w:tabs>
                <w:tab w:val="clear" w:pos="851"/>
              </w:tabs>
              <w:spacing w:before="0" w:after="0"/>
              <w:jc w:val="center"/>
              <w:rPr>
                <w:rFonts w:ascii="Arial" w:hAnsi="Arial" w:cs="Arial"/>
                <w:color w:val="0B3040"/>
                <w:sz w:val="14"/>
                <w:szCs w:val="14"/>
                <w:lang w:eastAsia="pt-BR"/>
              </w:rPr>
            </w:pPr>
            <w:r w:rsidRPr="00C604A8">
              <w:rPr>
                <w:rFonts w:ascii="Arial" w:hAnsi="Arial" w:cs="Arial"/>
                <w:color w:val="0B3040"/>
                <w:sz w:val="14"/>
                <w:szCs w:val="14"/>
                <w:lang w:eastAsia="pt-BR"/>
              </w:rPr>
              <w:t>20V8</w:t>
            </w:r>
          </w:p>
        </w:tc>
        <w:tc>
          <w:tcPr>
            <w:tcW w:w="4180" w:type="dxa"/>
            <w:tcBorders>
              <w:top w:val="nil"/>
              <w:left w:val="nil"/>
              <w:bottom w:val="nil"/>
              <w:right w:val="nil"/>
            </w:tcBorders>
            <w:noWrap/>
            <w:vAlign w:val="bottom"/>
            <w:hideMark/>
          </w:tcPr>
          <w:p w14:paraId="57FDB7A2" w14:textId="77777777" w:rsidR="008944E7" w:rsidRPr="00C604A8" w:rsidRDefault="008944E7" w:rsidP="008944E7">
            <w:pPr>
              <w:tabs>
                <w:tab w:val="clear" w:pos="851"/>
              </w:tabs>
              <w:spacing w:before="0" w:after="0"/>
              <w:jc w:val="left"/>
              <w:rPr>
                <w:rFonts w:ascii="Arial" w:hAnsi="Arial" w:cs="Arial"/>
                <w:color w:val="0B3040"/>
                <w:sz w:val="14"/>
                <w:szCs w:val="14"/>
                <w:lang w:eastAsia="pt-BR"/>
              </w:rPr>
            </w:pPr>
            <w:r w:rsidRPr="00C604A8">
              <w:rPr>
                <w:rFonts w:ascii="Arial" w:hAnsi="Arial" w:cs="Arial"/>
                <w:color w:val="0B3040"/>
                <w:sz w:val="14"/>
                <w:szCs w:val="14"/>
                <w:lang w:eastAsia="pt-BR"/>
              </w:rPr>
              <w:t>Inclusão Digital</w:t>
            </w:r>
          </w:p>
        </w:tc>
        <w:tc>
          <w:tcPr>
            <w:tcW w:w="1060" w:type="dxa"/>
            <w:tcBorders>
              <w:top w:val="nil"/>
              <w:left w:val="nil"/>
              <w:bottom w:val="nil"/>
              <w:right w:val="nil"/>
            </w:tcBorders>
            <w:noWrap/>
            <w:vAlign w:val="center"/>
            <w:hideMark/>
          </w:tcPr>
          <w:p w14:paraId="3B7AB4A4" w14:textId="44265F95" w:rsidR="008944E7" w:rsidRPr="00C604A8" w:rsidRDefault="008944E7"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w:t>
            </w:r>
          </w:p>
        </w:tc>
        <w:tc>
          <w:tcPr>
            <w:tcW w:w="1060" w:type="dxa"/>
            <w:tcBorders>
              <w:top w:val="nil"/>
              <w:left w:val="nil"/>
              <w:bottom w:val="nil"/>
              <w:right w:val="nil"/>
            </w:tcBorders>
            <w:noWrap/>
            <w:vAlign w:val="center"/>
            <w:hideMark/>
          </w:tcPr>
          <w:p w14:paraId="6D70DBE8" w14:textId="64D163F3" w:rsidR="008944E7" w:rsidRPr="00C604A8" w:rsidRDefault="008944E7"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0,78</w:t>
            </w:r>
          </w:p>
        </w:tc>
        <w:tc>
          <w:tcPr>
            <w:tcW w:w="1060" w:type="dxa"/>
            <w:tcBorders>
              <w:top w:val="nil"/>
              <w:left w:val="nil"/>
              <w:bottom w:val="nil"/>
              <w:right w:val="nil"/>
            </w:tcBorders>
            <w:noWrap/>
            <w:vAlign w:val="center"/>
            <w:hideMark/>
          </w:tcPr>
          <w:p w14:paraId="1DB13571" w14:textId="67FCDA86" w:rsidR="008944E7" w:rsidRPr="00C604A8" w:rsidRDefault="008944E7"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0,78</w:t>
            </w:r>
          </w:p>
        </w:tc>
      </w:tr>
      <w:tr w:rsidR="008944E7" w:rsidRPr="00C604A8" w14:paraId="7EDAECDE" w14:textId="77777777" w:rsidTr="00754D63">
        <w:trPr>
          <w:trHeight w:val="255"/>
        </w:trPr>
        <w:tc>
          <w:tcPr>
            <w:tcW w:w="580" w:type="dxa"/>
            <w:tcBorders>
              <w:top w:val="nil"/>
              <w:left w:val="nil"/>
              <w:bottom w:val="nil"/>
              <w:right w:val="nil"/>
            </w:tcBorders>
            <w:noWrap/>
            <w:vAlign w:val="center"/>
            <w:hideMark/>
          </w:tcPr>
          <w:p w14:paraId="09EF86D2" w14:textId="77777777" w:rsidR="008944E7" w:rsidRPr="00C604A8" w:rsidRDefault="008944E7" w:rsidP="008944E7">
            <w:pPr>
              <w:tabs>
                <w:tab w:val="clear" w:pos="851"/>
              </w:tabs>
              <w:spacing w:before="0" w:after="0"/>
              <w:jc w:val="right"/>
              <w:rPr>
                <w:rFonts w:ascii="Arial" w:hAnsi="Arial" w:cs="Arial"/>
                <w:sz w:val="14"/>
                <w:szCs w:val="14"/>
                <w:lang w:eastAsia="pt-BR"/>
              </w:rPr>
            </w:pPr>
          </w:p>
        </w:tc>
        <w:tc>
          <w:tcPr>
            <w:tcW w:w="5340" w:type="dxa"/>
            <w:gridSpan w:val="3"/>
            <w:tcBorders>
              <w:top w:val="nil"/>
              <w:left w:val="nil"/>
              <w:bottom w:val="nil"/>
              <w:right w:val="nil"/>
            </w:tcBorders>
            <w:noWrap/>
            <w:vAlign w:val="center"/>
            <w:hideMark/>
          </w:tcPr>
          <w:p w14:paraId="4513EF7E" w14:textId="57EB5DB7" w:rsidR="008944E7" w:rsidRPr="00C604A8" w:rsidRDefault="008944E7" w:rsidP="008944E7">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4 - Despesas de Capital</w:t>
            </w:r>
          </w:p>
        </w:tc>
        <w:tc>
          <w:tcPr>
            <w:tcW w:w="1060" w:type="dxa"/>
            <w:tcBorders>
              <w:top w:val="nil"/>
              <w:left w:val="nil"/>
              <w:bottom w:val="nil"/>
              <w:right w:val="nil"/>
            </w:tcBorders>
            <w:noWrap/>
            <w:vAlign w:val="center"/>
            <w:hideMark/>
          </w:tcPr>
          <w:p w14:paraId="28D7A05F" w14:textId="567C0B18"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w:t>
            </w:r>
          </w:p>
        </w:tc>
        <w:tc>
          <w:tcPr>
            <w:tcW w:w="1060" w:type="dxa"/>
            <w:tcBorders>
              <w:top w:val="nil"/>
              <w:left w:val="nil"/>
              <w:bottom w:val="nil"/>
              <w:right w:val="nil"/>
            </w:tcBorders>
            <w:noWrap/>
            <w:vAlign w:val="center"/>
            <w:hideMark/>
          </w:tcPr>
          <w:p w14:paraId="7330300E" w14:textId="11D8E922"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0,06</w:t>
            </w:r>
          </w:p>
        </w:tc>
        <w:tc>
          <w:tcPr>
            <w:tcW w:w="1060" w:type="dxa"/>
            <w:tcBorders>
              <w:top w:val="nil"/>
              <w:left w:val="nil"/>
              <w:bottom w:val="nil"/>
              <w:right w:val="nil"/>
            </w:tcBorders>
            <w:noWrap/>
            <w:vAlign w:val="center"/>
            <w:hideMark/>
          </w:tcPr>
          <w:p w14:paraId="1AB0773C" w14:textId="139D80BE"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0,06</w:t>
            </w:r>
          </w:p>
        </w:tc>
      </w:tr>
      <w:tr w:rsidR="008944E7" w:rsidRPr="00C604A8" w14:paraId="47C76B58" w14:textId="77777777" w:rsidTr="00754D63">
        <w:trPr>
          <w:trHeight w:val="255"/>
        </w:trPr>
        <w:tc>
          <w:tcPr>
            <w:tcW w:w="580" w:type="dxa"/>
            <w:tcBorders>
              <w:top w:val="nil"/>
              <w:left w:val="nil"/>
              <w:bottom w:val="nil"/>
              <w:right w:val="nil"/>
            </w:tcBorders>
            <w:noWrap/>
            <w:vAlign w:val="center"/>
            <w:hideMark/>
          </w:tcPr>
          <w:p w14:paraId="2FBE0A11" w14:textId="77777777" w:rsidR="008944E7" w:rsidRPr="00C604A8" w:rsidRDefault="008944E7" w:rsidP="008944E7">
            <w:pPr>
              <w:tabs>
                <w:tab w:val="clear" w:pos="851"/>
              </w:tabs>
              <w:spacing w:before="0" w:after="0"/>
              <w:jc w:val="right"/>
              <w:rPr>
                <w:rFonts w:ascii="Arial" w:hAnsi="Arial" w:cs="Arial"/>
                <w:b/>
                <w:sz w:val="14"/>
                <w:szCs w:val="14"/>
                <w:lang w:eastAsia="pt-BR"/>
              </w:rPr>
            </w:pPr>
          </w:p>
        </w:tc>
        <w:tc>
          <w:tcPr>
            <w:tcW w:w="580" w:type="dxa"/>
            <w:tcBorders>
              <w:top w:val="nil"/>
              <w:left w:val="nil"/>
              <w:bottom w:val="nil"/>
              <w:right w:val="nil"/>
            </w:tcBorders>
            <w:noWrap/>
            <w:vAlign w:val="center"/>
            <w:hideMark/>
          </w:tcPr>
          <w:p w14:paraId="28950D1D" w14:textId="77777777" w:rsidR="008944E7" w:rsidRPr="00C604A8" w:rsidRDefault="008944E7" w:rsidP="008944E7">
            <w:pPr>
              <w:tabs>
                <w:tab w:val="clear" w:pos="851"/>
              </w:tabs>
              <w:spacing w:before="0" w:after="0"/>
              <w:jc w:val="left"/>
              <w:rPr>
                <w:rFonts w:ascii="Arial" w:hAnsi="Arial" w:cs="Arial"/>
                <w:color w:val="auto"/>
                <w:sz w:val="14"/>
                <w:szCs w:val="14"/>
                <w:lang w:eastAsia="pt-BR"/>
              </w:rPr>
            </w:pPr>
          </w:p>
        </w:tc>
        <w:tc>
          <w:tcPr>
            <w:tcW w:w="580" w:type="dxa"/>
            <w:tcBorders>
              <w:top w:val="nil"/>
              <w:left w:val="nil"/>
              <w:bottom w:val="nil"/>
              <w:right w:val="nil"/>
            </w:tcBorders>
            <w:noWrap/>
            <w:vAlign w:val="center"/>
            <w:hideMark/>
          </w:tcPr>
          <w:p w14:paraId="7924CA54" w14:textId="77777777" w:rsidR="008944E7" w:rsidRPr="00C604A8" w:rsidRDefault="008944E7" w:rsidP="008944E7">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162Q</w:t>
            </w:r>
          </w:p>
        </w:tc>
        <w:tc>
          <w:tcPr>
            <w:tcW w:w="4180" w:type="dxa"/>
            <w:tcBorders>
              <w:top w:val="nil"/>
              <w:left w:val="nil"/>
              <w:bottom w:val="nil"/>
              <w:right w:val="nil"/>
            </w:tcBorders>
            <w:vAlign w:val="center"/>
            <w:hideMark/>
          </w:tcPr>
          <w:p w14:paraId="1372EC95" w14:textId="77777777" w:rsidR="008944E7" w:rsidRPr="00C604A8" w:rsidRDefault="008944E7" w:rsidP="008944E7">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Infraestrutura de Telecomunicações</w:t>
            </w:r>
          </w:p>
        </w:tc>
        <w:tc>
          <w:tcPr>
            <w:tcW w:w="1060" w:type="dxa"/>
            <w:tcBorders>
              <w:top w:val="nil"/>
              <w:left w:val="nil"/>
              <w:bottom w:val="nil"/>
              <w:right w:val="nil"/>
            </w:tcBorders>
            <w:noWrap/>
            <w:vAlign w:val="center"/>
            <w:hideMark/>
          </w:tcPr>
          <w:p w14:paraId="3AEAD18B" w14:textId="440B7911" w:rsidR="008944E7" w:rsidRPr="00C604A8" w:rsidRDefault="008944E7"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w:t>
            </w:r>
          </w:p>
        </w:tc>
        <w:tc>
          <w:tcPr>
            <w:tcW w:w="1060" w:type="dxa"/>
            <w:tcBorders>
              <w:top w:val="nil"/>
              <w:left w:val="nil"/>
              <w:bottom w:val="nil"/>
              <w:right w:val="nil"/>
            </w:tcBorders>
            <w:noWrap/>
            <w:vAlign w:val="center"/>
            <w:hideMark/>
          </w:tcPr>
          <w:p w14:paraId="5D758AED" w14:textId="677C1EF7" w:rsidR="008944E7" w:rsidRPr="00C604A8" w:rsidRDefault="008944E7"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0,06</w:t>
            </w:r>
          </w:p>
        </w:tc>
        <w:tc>
          <w:tcPr>
            <w:tcW w:w="1060" w:type="dxa"/>
            <w:tcBorders>
              <w:top w:val="nil"/>
              <w:left w:val="nil"/>
              <w:bottom w:val="nil"/>
              <w:right w:val="nil"/>
            </w:tcBorders>
            <w:noWrap/>
            <w:vAlign w:val="center"/>
            <w:hideMark/>
          </w:tcPr>
          <w:p w14:paraId="015F803E" w14:textId="2A1FED43" w:rsidR="008944E7" w:rsidRPr="00C604A8" w:rsidRDefault="008944E7"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0,06</w:t>
            </w:r>
          </w:p>
        </w:tc>
      </w:tr>
      <w:tr w:rsidR="008944E7" w:rsidRPr="00C604A8" w14:paraId="100E4E3E" w14:textId="77777777" w:rsidTr="00754D63">
        <w:trPr>
          <w:trHeight w:val="255"/>
        </w:trPr>
        <w:tc>
          <w:tcPr>
            <w:tcW w:w="1160" w:type="dxa"/>
            <w:gridSpan w:val="2"/>
            <w:tcBorders>
              <w:top w:val="single" w:sz="4" w:space="0" w:color="002060"/>
              <w:left w:val="nil"/>
              <w:bottom w:val="single" w:sz="4" w:space="0" w:color="002060"/>
              <w:right w:val="nil"/>
            </w:tcBorders>
            <w:noWrap/>
            <w:vAlign w:val="center"/>
            <w:hideMark/>
          </w:tcPr>
          <w:p w14:paraId="486DD7E0" w14:textId="77777777" w:rsidR="008944E7" w:rsidRPr="00C604A8" w:rsidRDefault="008944E7" w:rsidP="008944E7">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TOTAL</w:t>
            </w:r>
          </w:p>
        </w:tc>
        <w:tc>
          <w:tcPr>
            <w:tcW w:w="580" w:type="dxa"/>
            <w:tcBorders>
              <w:top w:val="single" w:sz="4" w:space="0" w:color="002060"/>
              <w:left w:val="nil"/>
              <w:bottom w:val="single" w:sz="4" w:space="0" w:color="002060"/>
              <w:right w:val="nil"/>
            </w:tcBorders>
            <w:noWrap/>
            <w:vAlign w:val="center"/>
            <w:hideMark/>
          </w:tcPr>
          <w:p w14:paraId="38FF8790" w14:textId="77777777" w:rsidR="008944E7" w:rsidRPr="00C604A8" w:rsidRDefault="008944E7" w:rsidP="008944E7">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 </w:t>
            </w:r>
          </w:p>
        </w:tc>
        <w:tc>
          <w:tcPr>
            <w:tcW w:w="4180" w:type="dxa"/>
            <w:tcBorders>
              <w:top w:val="single" w:sz="4" w:space="0" w:color="002060"/>
              <w:left w:val="nil"/>
              <w:bottom w:val="single" w:sz="4" w:space="0" w:color="002060"/>
              <w:right w:val="nil"/>
            </w:tcBorders>
            <w:vAlign w:val="center"/>
            <w:hideMark/>
          </w:tcPr>
          <w:p w14:paraId="3E007B53" w14:textId="77777777" w:rsidR="008944E7" w:rsidRPr="00C604A8" w:rsidRDefault="008944E7" w:rsidP="008944E7">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 </w:t>
            </w:r>
          </w:p>
        </w:tc>
        <w:tc>
          <w:tcPr>
            <w:tcW w:w="1060" w:type="dxa"/>
            <w:tcBorders>
              <w:top w:val="single" w:sz="4" w:space="0" w:color="002060"/>
              <w:left w:val="nil"/>
              <w:bottom w:val="single" w:sz="4" w:space="0" w:color="002060"/>
              <w:right w:val="nil"/>
            </w:tcBorders>
            <w:noWrap/>
            <w:vAlign w:val="center"/>
            <w:hideMark/>
          </w:tcPr>
          <w:p w14:paraId="3387FB17" w14:textId="4C920A0F"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w:t>
            </w:r>
          </w:p>
        </w:tc>
        <w:tc>
          <w:tcPr>
            <w:tcW w:w="1060" w:type="dxa"/>
            <w:tcBorders>
              <w:top w:val="single" w:sz="4" w:space="0" w:color="002060"/>
              <w:left w:val="nil"/>
              <w:bottom w:val="single" w:sz="4" w:space="0" w:color="002060"/>
              <w:right w:val="nil"/>
            </w:tcBorders>
            <w:noWrap/>
            <w:vAlign w:val="center"/>
            <w:hideMark/>
          </w:tcPr>
          <w:p w14:paraId="02B87654" w14:textId="15D9BA97"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0,84</w:t>
            </w:r>
          </w:p>
        </w:tc>
        <w:tc>
          <w:tcPr>
            <w:tcW w:w="1060" w:type="dxa"/>
            <w:tcBorders>
              <w:top w:val="single" w:sz="4" w:space="0" w:color="002060"/>
              <w:left w:val="nil"/>
              <w:bottom w:val="single" w:sz="4" w:space="0" w:color="002060"/>
              <w:right w:val="nil"/>
            </w:tcBorders>
            <w:noWrap/>
            <w:vAlign w:val="center"/>
            <w:hideMark/>
          </w:tcPr>
          <w:p w14:paraId="79A0273D" w14:textId="613EE177" w:rsidR="008944E7" w:rsidRPr="00C604A8" w:rsidRDefault="008944E7"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0,84</w:t>
            </w:r>
          </w:p>
        </w:tc>
      </w:tr>
    </w:tbl>
    <w:p w14:paraId="2F6E948E" w14:textId="2404A72D" w:rsidR="00612654" w:rsidRDefault="00247165" w:rsidP="005371E9">
      <w:pPr>
        <w:pStyle w:val="Legenda"/>
      </w:pPr>
      <w:bookmarkStart w:id="28" w:name="_Toc191643419"/>
      <w:r w:rsidRPr="003D7F9A">
        <w:t>Tabela 3-</w:t>
      </w:r>
      <w:r w:rsidR="005A4170" w:rsidRPr="00505643">
        <w:rPr>
          <w:bCs w:val="0"/>
        </w:rPr>
        <w:fldChar w:fldCharType="begin"/>
      </w:r>
      <w:r w:rsidR="005A4170" w:rsidRPr="003D7F9A">
        <w:instrText xml:space="preserve"> SEQ Tabela \* ARABIC </w:instrText>
      </w:r>
      <w:r w:rsidR="005A4170" w:rsidRPr="00505643">
        <w:rPr>
          <w:bCs w:val="0"/>
        </w:rPr>
        <w:fldChar w:fldCharType="separate"/>
      </w:r>
      <w:r w:rsidR="004527D6">
        <w:rPr>
          <w:noProof/>
        </w:rPr>
        <w:t>18</w:t>
      </w:r>
      <w:r w:rsidR="005A4170" w:rsidRPr="00505643">
        <w:rPr>
          <w:bCs w:val="0"/>
          <w:noProof/>
        </w:rPr>
        <w:fldChar w:fldCharType="end"/>
      </w:r>
      <w:r w:rsidRPr="003D7F9A">
        <w:t xml:space="preserve"> Execução de Pagamentos</w:t>
      </w:r>
      <w:bookmarkEnd w:id="28"/>
      <w:r w:rsidR="00A74626">
        <w:t xml:space="preserve"> – OFSS de 2025</w:t>
      </w:r>
    </w:p>
    <w:p w14:paraId="42FCBF4B" w14:textId="60C30716" w:rsidR="00A74626" w:rsidRPr="000013E9" w:rsidRDefault="00F44EAF" w:rsidP="00A74626">
      <w:pPr>
        <w:rPr>
          <w:rFonts w:eastAsia="Calibri"/>
          <w:b/>
        </w:rPr>
      </w:pPr>
      <w:r>
        <w:rPr>
          <w:rFonts w:eastAsia="Calibri"/>
        </w:rPr>
        <w:t xml:space="preserve">No período </w:t>
      </w:r>
      <w:r w:rsidR="00A74626" w:rsidRPr="00554EEA">
        <w:rPr>
          <w:rFonts w:eastAsia="Calibri"/>
        </w:rPr>
        <w:t xml:space="preserve">de setembro a dezembro de 2025, </w:t>
      </w:r>
      <w:r w:rsidR="00A230F2">
        <w:rPr>
          <w:rFonts w:eastAsia="Calibri"/>
        </w:rPr>
        <w:t xml:space="preserve">já sob o </w:t>
      </w:r>
      <w:r w:rsidRPr="00554EEA">
        <w:rPr>
          <w:rFonts w:eastAsia="Calibri"/>
        </w:rPr>
        <w:t>OI/PDG</w:t>
      </w:r>
      <w:r w:rsidR="00A230F2">
        <w:rPr>
          <w:rFonts w:eastAsia="Calibri"/>
        </w:rPr>
        <w:t>, a execução dos pagamentos das despesas correntes e de capital encontra-se consolidada na tabela a seguir:</w:t>
      </w:r>
    </w:p>
    <w:tbl>
      <w:tblPr>
        <w:tblW w:w="8880" w:type="dxa"/>
        <w:tblCellMar>
          <w:left w:w="70" w:type="dxa"/>
          <w:right w:w="70" w:type="dxa"/>
        </w:tblCellMar>
        <w:tblLook w:val="04A0" w:firstRow="1" w:lastRow="0" w:firstColumn="1" w:lastColumn="0" w:noHBand="0" w:noVBand="1"/>
      </w:tblPr>
      <w:tblGrid>
        <w:gridCol w:w="540"/>
        <w:gridCol w:w="4300"/>
        <w:gridCol w:w="1440"/>
        <w:gridCol w:w="1440"/>
        <w:gridCol w:w="1160"/>
      </w:tblGrid>
      <w:tr w:rsidR="00800F79" w:rsidRPr="00C604A8" w14:paraId="133E799D" w14:textId="77777777" w:rsidTr="00800F79">
        <w:trPr>
          <w:trHeight w:val="255"/>
        </w:trPr>
        <w:tc>
          <w:tcPr>
            <w:tcW w:w="540" w:type="dxa"/>
            <w:tcBorders>
              <w:top w:val="nil"/>
              <w:left w:val="nil"/>
              <w:bottom w:val="nil"/>
              <w:right w:val="nil"/>
            </w:tcBorders>
            <w:vAlign w:val="center"/>
            <w:hideMark/>
          </w:tcPr>
          <w:p w14:paraId="5BB57AA0" w14:textId="77777777" w:rsidR="00800F79" w:rsidRPr="00C604A8" w:rsidRDefault="00800F79" w:rsidP="00800F79">
            <w:pPr>
              <w:tabs>
                <w:tab w:val="clear" w:pos="851"/>
              </w:tabs>
              <w:spacing w:before="0" w:after="0"/>
              <w:jc w:val="left"/>
              <w:rPr>
                <w:rFonts w:ascii="Arial" w:hAnsi="Arial" w:cs="Arial"/>
                <w:color w:val="auto"/>
                <w:sz w:val="14"/>
                <w:szCs w:val="14"/>
                <w:lang w:eastAsia="pt-BR"/>
              </w:rPr>
            </w:pPr>
          </w:p>
        </w:tc>
        <w:tc>
          <w:tcPr>
            <w:tcW w:w="4300" w:type="dxa"/>
            <w:tcBorders>
              <w:top w:val="nil"/>
              <w:left w:val="nil"/>
              <w:bottom w:val="nil"/>
              <w:right w:val="nil"/>
            </w:tcBorders>
            <w:vAlign w:val="center"/>
            <w:hideMark/>
          </w:tcPr>
          <w:p w14:paraId="5C2E28F6" w14:textId="77777777" w:rsidR="00800F79" w:rsidRPr="00C604A8" w:rsidRDefault="00800F79" w:rsidP="00800F79">
            <w:pPr>
              <w:tabs>
                <w:tab w:val="clear" w:pos="851"/>
              </w:tabs>
              <w:spacing w:before="0" w:after="0"/>
              <w:jc w:val="left"/>
              <w:rPr>
                <w:rFonts w:ascii="Arial" w:hAnsi="Arial" w:cs="Arial"/>
                <w:color w:val="auto"/>
                <w:sz w:val="14"/>
                <w:szCs w:val="14"/>
                <w:lang w:eastAsia="pt-BR"/>
              </w:rPr>
            </w:pPr>
          </w:p>
        </w:tc>
        <w:tc>
          <w:tcPr>
            <w:tcW w:w="1440" w:type="dxa"/>
            <w:tcBorders>
              <w:top w:val="nil"/>
              <w:left w:val="nil"/>
              <w:bottom w:val="nil"/>
              <w:right w:val="nil"/>
            </w:tcBorders>
            <w:noWrap/>
            <w:vAlign w:val="center"/>
            <w:hideMark/>
          </w:tcPr>
          <w:p w14:paraId="71E6413A" w14:textId="77777777" w:rsidR="00800F79" w:rsidRPr="00C604A8" w:rsidRDefault="00800F79" w:rsidP="00800F79">
            <w:pPr>
              <w:tabs>
                <w:tab w:val="clear" w:pos="851"/>
              </w:tabs>
              <w:spacing w:before="0" w:after="0"/>
              <w:jc w:val="left"/>
              <w:rPr>
                <w:rFonts w:ascii="Arial" w:hAnsi="Arial" w:cs="Arial"/>
                <w:color w:val="auto"/>
                <w:sz w:val="14"/>
                <w:szCs w:val="14"/>
                <w:lang w:eastAsia="pt-BR"/>
              </w:rPr>
            </w:pPr>
          </w:p>
        </w:tc>
        <w:tc>
          <w:tcPr>
            <w:tcW w:w="2600" w:type="dxa"/>
            <w:gridSpan w:val="2"/>
            <w:tcBorders>
              <w:top w:val="nil"/>
              <w:left w:val="nil"/>
              <w:bottom w:val="single" w:sz="4" w:space="0" w:color="002060"/>
              <w:right w:val="nil"/>
            </w:tcBorders>
            <w:noWrap/>
            <w:vAlign w:val="center"/>
            <w:hideMark/>
          </w:tcPr>
          <w:p w14:paraId="29614270" w14:textId="77777777" w:rsidR="00800F79" w:rsidRPr="00C604A8" w:rsidRDefault="00800F79" w:rsidP="00800F79">
            <w:pPr>
              <w:tabs>
                <w:tab w:val="clear" w:pos="851"/>
              </w:tabs>
              <w:spacing w:before="0" w:after="0"/>
              <w:jc w:val="right"/>
              <w:rPr>
                <w:rFonts w:ascii="Arial" w:hAnsi="Arial" w:cs="Arial"/>
                <w:b/>
                <w:i/>
                <w:sz w:val="14"/>
                <w:szCs w:val="14"/>
                <w:lang w:eastAsia="pt-BR"/>
              </w:rPr>
            </w:pPr>
            <w:r w:rsidRPr="00C604A8">
              <w:rPr>
                <w:rFonts w:ascii="Arial" w:hAnsi="Arial" w:cs="Arial"/>
                <w:b/>
                <w:i/>
                <w:sz w:val="14"/>
                <w:szCs w:val="14"/>
                <w:lang w:eastAsia="pt-BR"/>
              </w:rPr>
              <w:t>Valores em R</w:t>
            </w:r>
            <w:proofErr w:type="gramStart"/>
            <w:r w:rsidRPr="00C604A8">
              <w:rPr>
                <w:rFonts w:ascii="Arial" w:hAnsi="Arial" w:cs="Arial"/>
                <w:b/>
                <w:i/>
                <w:sz w:val="14"/>
                <w:szCs w:val="14"/>
                <w:lang w:eastAsia="pt-BR"/>
              </w:rPr>
              <w:t>$ Milhões</w:t>
            </w:r>
            <w:proofErr w:type="gramEnd"/>
          </w:p>
        </w:tc>
      </w:tr>
      <w:tr w:rsidR="00800F79" w:rsidRPr="00C604A8" w14:paraId="09E237AA" w14:textId="77777777" w:rsidTr="00800F79">
        <w:trPr>
          <w:trHeight w:val="480"/>
        </w:trPr>
        <w:tc>
          <w:tcPr>
            <w:tcW w:w="4840" w:type="dxa"/>
            <w:gridSpan w:val="2"/>
            <w:tcBorders>
              <w:top w:val="single" w:sz="4" w:space="0" w:color="002060"/>
              <w:left w:val="nil"/>
              <w:bottom w:val="single" w:sz="4" w:space="0" w:color="002060"/>
              <w:right w:val="nil"/>
            </w:tcBorders>
            <w:noWrap/>
            <w:vAlign w:val="center"/>
            <w:hideMark/>
          </w:tcPr>
          <w:p w14:paraId="5ECC34FB" w14:textId="77777777" w:rsidR="00800F79" w:rsidRPr="00C604A8" w:rsidRDefault="00800F79" w:rsidP="00800F79">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 xml:space="preserve"> Execução Financeira </w:t>
            </w:r>
          </w:p>
        </w:tc>
        <w:tc>
          <w:tcPr>
            <w:tcW w:w="1440" w:type="dxa"/>
            <w:tcBorders>
              <w:top w:val="single" w:sz="4" w:space="0" w:color="002060"/>
              <w:left w:val="nil"/>
              <w:bottom w:val="single" w:sz="4" w:space="0" w:color="002060"/>
              <w:right w:val="nil"/>
            </w:tcBorders>
            <w:vAlign w:val="center"/>
            <w:hideMark/>
          </w:tcPr>
          <w:p w14:paraId="5B195CD2"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Autorizado</w:t>
            </w:r>
            <w:r w:rsidRPr="00C604A8">
              <w:rPr>
                <w:rFonts w:ascii="Arial" w:hAnsi="Arial" w:cs="Arial"/>
                <w:b/>
                <w:sz w:val="14"/>
                <w:szCs w:val="14"/>
                <w:lang w:eastAsia="pt-BR"/>
              </w:rPr>
              <w:br/>
              <w:t xml:space="preserve">Set/Dez 2025 </w:t>
            </w:r>
          </w:p>
        </w:tc>
        <w:tc>
          <w:tcPr>
            <w:tcW w:w="1440" w:type="dxa"/>
            <w:tcBorders>
              <w:top w:val="nil"/>
              <w:left w:val="nil"/>
              <w:bottom w:val="single" w:sz="4" w:space="0" w:color="002060"/>
              <w:right w:val="nil"/>
            </w:tcBorders>
            <w:vAlign w:val="center"/>
            <w:hideMark/>
          </w:tcPr>
          <w:p w14:paraId="770AC3BF"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Executado</w:t>
            </w:r>
            <w:r w:rsidRPr="00C604A8">
              <w:rPr>
                <w:rFonts w:ascii="Arial" w:hAnsi="Arial" w:cs="Arial"/>
                <w:b/>
                <w:sz w:val="14"/>
                <w:szCs w:val="14"/>
                <w:lang w:eastAsia="pt-BR"/>
              </w:rPr>
              <w:br/>
              <w:t xml:space="preserve">Set/Dez 2025 </w:t>
            </w:r>
          </w:p>
        </w:tc>
        <w:tc>
          <w:tcPr>
            <w:tcW w:w="1160" w:type="dxa"/>
            <w:tcBorders>
              <w:top w:val="nil"/>
              <w:left w:val="nil"/>
              <w:bottom w:val="single" w:sz="4" w:space="0" w:color="002060"/>
              <w:right w:val="nil"/>
            </w:tcBorders>
            <w:vAlign w:val="center"/>
            <w:hideMark/>
          </w:tcPr>
          <w:p w14:paraId="73045FF5"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Percentual </w:t>
            </w:r>
          </w:p>
        </w:tc>
      </w:tr>
      <w:tr w:rsidR="00800F79" w:rsidRPr="00C604A8" w14:paraId="49A9EEF7" w14:textId="77777777" w:rsidTr="00800F79">
        <w:trPr>
          <w:trHeight w:val="255"/>
        </w:trPr>
        <w:tc>
          <w:tcPr>
            <w:tcW w:w="540" w:type="dxa"/>
            <w:tcBorders>
              <w:top w:val="nil"/>
              <w:left w:val="nil"/>
              <w:bottom w:val="single" w:sz="4" w:space="0" w:color="002060"/>
              <w:right w:val="nil"/>
            </w:tcBorders>
            <w:noWrap/>
            <w:vAlign w:val="center"/>
            <w:hideMark/>
          </w:tcPr>
          <w:p w14:paraId="467E1966"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w:t>
            </w:r>
          </w:p>
        </w:tc>
        <w:tc>
          <w:tcPr>
            <w:tcW w:w="4300" w:type="dxa"/>
            <w:tcBorders>
              <w:top w:val="nil"/>
              <w:left w:val="nil"/>
              <w:bottom w:val="single" w:sz="4" w:space="0" w:color="002060"/>
              <w:right w:val="nil"/>
            </w:tcBorders>
            <w:noWrap/>
            <w:vAlign w:val="center"/>
            <w:hideMark/>
          </w:tcPr>
          <w:p w14:paraId="6EA13113"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w:t>
            </w:r>
          </w:p>
        </w:tc>
        <w:tc>
          <w:tcPr>
            <w:tcW w:w="1440" w:type="dxa"/>
            <w:tcBorders>
              <w:top w:val="nil"/>
              <w:left w:val="nil"/>
              <w:bottom w:val="single" w:sz="4" w:space="0" w:color="002060"/>
              <w:right w:val="nil"/>
            </w:tcBorders>
            <w:noWrap/>
            <w:vAlign w:val="center"/>
            <w:hideMark/>
          </w:tcPr>
          <w:p w14:paraId="38E489A2"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(a) </w:t>
            </w:r>
          </w:p>
        </w:tc>
        <w:tc>
          <w:tcPr>
            <w:tcW w:w="1440" w:type="dxa"/>
            <w:tcBorders>
              <w:top w:val="nil"/>
              <w:left w:val="nil"/>
              <w:bottom w:val="single" w:sz="4" w:space="0" w:color="002060"/>
              <w:right w:val="nil"/>
            </w:tcBorders>
            <w:noWrap/>
            <w:vAlign w:val="center"/>
            <w:hideMark/>
          </w:tcPr>
          <w:p w14:paraId="3280DCB3"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(b) </w:t>
            </w:r>
          </w:p>
        </w:tc>
        <w:tc>
          <w:tcPr>
            <w:tcW w:w="1160" w:type="dxa"/>
            <w:tcBorders>
              <w:top w:val="nil"/>
              <w:left w:val="nil"/>
              <w:bottom w:val="single" w:sz="4" w:space="0" w:color="002060"/>
              <w:right w:val="nil"/>
            </w:tcBorders>
            <w:noWrap/>
            <w:vAlign w:val="center"/>
            <w:hideMark/>
          </w:tcPr>
          <w:p w14:paraId="149F987F" w14:textId="77777777" w:rsidR="00800F79" w:rsidRPr="00C604A8" w:rsidRDefault="00800F79" w:rsidP="00800F79">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c = (b / a) </w:t>
            </w:r>
          </w:p>
        </w:tc>
      </w:tr>
      <w:tr w:rsidR="00800F79" w:rsidRPr="00C604A8" w14:paraId="478B9527" w14:textId="77777777" w:rsidTr="00800F79">
        <w:trPr>
          <w:trHeight w:val="255"/>
        </w:trPr>
        <w:tc>
          <w:tcPr>
            <w:tcW w:w="4840" w:type="dxa"/>
            <w:gridSpan w:val="2"/>
            <w:tcBorders>
              <w:top w:val="nil"/>
              <w:left w:val="nil"/>
              <w:bottom w:val="nil"/>
              <w:right w:val="nil"/>
            </w:tcBorders>
            <w:noWrap/>
            <w:vAlign w:val="center"/>
            <w:hideMark/>
          </w:tcPr>
          <w:p w14:paraId="174167BA" w14:textId="77777777" w:rsidR="00800F79" w:rsidRPr="00C604A8" w:rsidRDefault="00800F79" w:rsidP="00800F79">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Despesas de Capital</w:t>
            </w:r>
          </w:p>
        </w:tc>
        <w:tc>
          <w:tcPr>
            <w:tcW w:w="1440" w:type="dxa"/>
            <w:tcBorders>
              <w:top w:val="nil"/>
              <w:left w:val="nil"/>
              <w:bottom w:val="nil"/>
              <w:right w:val="nil"/>
            </w:tcBorders>
            <w:noWrap/>
            <w:vAlign w:val="center"/>
            <w:hideMark/>
          </w:tcPr>
          <w:p w14:paraId="433516EC" w14:textId="32DB3B6A"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80,46</w:t>
            </w:r>
          </w:p>
        </w:tc>
        <w:tc>
          <w:tcPr>
            <w:tcW w:w="1440" w:type="dxa"/>
            <w:tcBorders>
              <w:top w:val="nil"/>
              <w:left w:val="nil"/>
              <w:bottom w:val="nil"/>
              <w:right w:val="nil"/>
            </w:tcBorders>
            <w:noWrap/>
            <w:vAlign w:val="center"/>
            <w:hideMark/>
          </w:tcPr>
          <w:p w14:paraId="66BD3918" w14:textId="0736BA98"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34,68</w:t>
            </w:r>
          </w:p>
        </w:tc>
        <w:tc>
          <w:tcPr>
            <w:tcW w:w="1160" w:type="dxa"/>
            <w:tcBorders>
              <w:top w:val="nil"/>
              <w:left w:val="nil"/>
              <w:bottom w:val="nil"/>
              <w:right w:val="nil"/>
            </w:tcBorders>
            <w:noWrap/>
            <w:vAlign w:val="center"/>
            <w:hideMark/>
          </w:tcPr>
          <w:p w14:paraId="04443400" w14:textId="77777777"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43%</w:t>
            </w:r>
          </w:p>
        </w:tc>
      </w:tr>
      <w:tr w:rsidR="00800F79" w:rsidRPr="00C604A8" w14:paraId="1666AE60" w14:textId="77777777" w:rsidTr="00800F79">
        <w:trPr>
          <w:trHeight w:val="552"/>
        </w:trPr>
        <w:tc>
          <w:tcPr>
            <w:tcW w:w="540" w:type="dxa"/>
            <w:tcBorders>
              <w:top w:val="nil"/>
              <w:left w:val="nil"/>
              <w:bottom w:val="nil"/>
              <w:right w:val="nil"/>
            </w:tcBorders>
            <w:noWrap/>
            <w:vAlign w:val="center"/>
            <w:hideMark/>
          </w:tcPr>
          <w:p w14:paraId="50E5D900" w14:textId="77777777" w:rsidR="00800F79" w:rsidRPr="00C604A8" w:rsidRDefault="00800F79" w:rsidP="00800F79">
            <w:pPr>
              <w:tabs>
                <w:tab w:val="clear" w:pos="851"/>
              </w:tabs>
              <w:spacing w:before="0" w:after="0"/>
              <w:jc w:val="right"/>
              <w:rPr>
                <w:rFonts w:ascii="Arial" w:hAnsi="Arial" w:cs="Arial"/>
                <w:b/>
                <w:sz w:val="14"/>
                <w:szCs w:val="14"/>
                <w:lang w:eastAsia="pt-BR"/>
              </w:rPr>
            </w:pPr>
          </w:p>
        </w:tc>
        <w:tc>
          <w:tcPr>
            <w:tcW w:w="4300" w:type="dxa"/>
            <w:tcBorders>
              <w:top w:val="nil"/>
              <w:left w:val="nil"/>
              <w:bottom w:val="nil"/>
              <w:right w:val="nil"/>
            </w:tcBorders>
            <w:vAlign w:val="center"/>
            <w:hideMark/>
          </w:tcPr>
          <w:p w14:paraId="1CC2BB0E"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Investimentos no Ativo Imobilizado, Intangível e Benfeitorias</w:t>
            </w:r>
          </w:p>
        </w:tc>
        <w:tc>
          <w:tcPr>
            <w:tcW w:w="1440" w:type="dxa"/>
            <w:tcBorders>
              <w:top w:val="nil"/>
              <w:left w:val="nil"/>
              <w:bottom w:val="nil"/>
              <w:right w:val="nil"/>
            </w:tcBorders>
            <w:noWrap/>
            <w:vAlign w:val="center"/>
            <w:hideMark/>
          </w:tcPr>
          <w:p w14:paraId="758ECAB2" w14:textId="1093AFCF"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59,86</w:t>
            </w:r>
          </w:p>
        </w:tc>
        <w:tc>
          <w:tcPr>
            <w:tcW w:w="1440" w:type="dxa"/>
            <w:tcBorders>
              <w:top w:val="nil"/>
              <w:left w:val="nil"/>
              <w:bottom w:val="nil"/>
              <w:right w:val="nil"/>
            </w:tcBorders>
            <w:noWrap/>
            <w:vAlign w:val="center"/>
            <w:hideMark/>
          </w:tcPr>
          <w:p w14:paraId="0202FADD" w14:textId="1377896C"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26,25</w:t>
            </w:r>
          </w:p>
        </w:tc>
        <w:tc>
          <w:tcPr>
            <w:tcW w:w="1160" w:type="dxa"/>
            <w:tcBorders>
              <w:top w:val="nil"/>
              <w:left w:val="nil"/>
              <w:bottom w:val="nil"/>
              <w:right w:val="nil"/>
            </w:tcBorders>
            <w:noWrap/>
            <w:vAlign w:val="center"/>
            <w:hideMark/>
          </w:tcPr>
          <w:p w14:paraId="475EAEDA"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44%</w:t>
            </w:r>
          </w:p>
        </w:tc>
      </w:tr>
      <w:tr w:rsidR="00800F79" w:rsidRPr="00C604A8" w14:paraId="40BB4E80" w14:textId="77777777" w:rsidTr="00800F79">
        <w:trPr>
          <w:trHeight w:val="255"/>
        </w:trPr>
        <w:tc>
          <w:tcPr>
            <w:tcW w:w="540" w:type="dxa"/>
            <w:tcBorders>
              <w:top w:val="nil"/>
              <w:left w:val="nil"/>
              <w:bottom w:val="nil"/>
              <w:right w:val="nil"/>
            </w:tcBorders>
            <w:noWrap/>
            <w:vAlign w:val="center"/>
            <w:hideMark/>
          </w:tcPr>
          <w:p w14:paraId="7C3C66CC"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34409CB7"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Benfeitorias em Imóveis da União</w:t>
            </w:r>
          </w:p>
        </w:tc>
        <w:tc>
          <w:tcPr>
            <w:tcW w:w="1440" w:type="dxa"/>
            <w:tcBorders>
              <w:top w:val="nil"/>
              <w:left w:val="nil"/>
              <w:bottom w:val="nil"/>
              <w:right w:val="nil"/>
            </w:tcBorders>
            <w:noWrap/>
            <w:vAlign w:val="center"/>
            <w:hideMark/>
          </w:tcPr>
          <w:p w14:paraId="2DC8F505" w14:textId="7D740B52"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0,60</w:t>
            </w:r>
          </w:p>
        </w:tc>
        <w:tc>
          <w:tcPr>
            <w:tcW w:w="1440" w:type="dxa"/>
            <w:tcBorders>
              <w:top w:val="nil"/>
              <w:left w:val="nil"/>
              <w:bottom w:val="nil"/>
              <w:right w:val="nil"/>
            </w:tcBorders>
            <w:noWrap/>
            <w:vAlign w:val="center"/>
            <w:hideMark/>
          </w:tcPr>
          <w:p w14:paraId="116C80CF" w14:textId="15E704DA"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w:t>
            </w:r>
          </w:p>
        </w:tc>
        <w:tc>
          <w:tcPr>
            <w:tcW w:w="1160" w:type="dxa"/>
            <w:tcBorders>
              <w:top w:val="nil"/>
              <w:left w:val="nil"/>
              <w:bottom w:val="nil"/>
              <w:right w:val="nil"/>
            </w:tcBorders>
            <w:noWrap/>
            <w:vAlign w:val="center"/>
            <w:hideMark/>
          </w:tcPr>
          <w:p w14:paraId="0A963D53"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w:t>
            </w:r>
          </w:p>
        </w:tc>
      </w:tr>
      <w:tr w:rsidR="00800F79" w:rsidRPr="00C604A8" w14:paraId="53AA780D" w14:textId="77777777" w:rsidTr="00800F79">
        <w:trPr>
          <w:trHeight w:val="255"/>
        </w:trPr>
        <w:tc>
          <w:tcPr>
            <w:tcW w:w="540" w:type="dxa"/>
            <w:tcBorders>
              <w:top w:val="nil"/>
              <w:left w:val="nil"/>
              <w:bottom w:val="nil"/>
              <w:right w:val="nil"/>
            </w:tcBorders>
            <w:noWrap/>
            <w:vAlign w:val="center"/>
            <w:hideMark/>
          </w:tcPr>
          <w:p w14:paraId="6CBF6AED"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0675EB8E"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Outras Saídas de Capital</w:t>
            </w:r>
          </w:p>
        </w:tc>
        <w:tc>
          <w:tcPr>
            <w:tcW w:w="1440" w:type="dxa"/>
            <w:tcBorders>
              <w:top w:val="nil"/>
              <w:left w:val="nil"/>
              <w:bottom w:val="nil"/>
              <w:right w:val="nil"/>
            </w:tcBorders>
            <w:noWrap/>
            <w:vAlign w:val="center"/>
            <w:hideMark/>
          </w:tcPr>
          <w:p w14:paraId="74DA57F6" w14:textId="72310A8F"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20,00</w:t>
            </w:r>
          </w:p>
        </w:tc>
        <w:tc>
          <w:tcPr>
            <w:tcW w:w="1440" w:type="dxa"/>
            <w:tcBorders>
              <w:top w:val="nil"/>
              <w:left w:val="nil"/>
              <w:bottom w:val="nil"/>
              <w:right w:val="nil"/>
            </w:tcBorders>
            <w:noWrap/>
            <w:vAlign w:val="center"/>
            <w:hideMark/>
          </w:tcPr>
          <w:p w14:paraId="776D6D1A" w14:textId="65A05BC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8,43</w:t>
            </w:r>
          </w:p>
        </w:tc>
        <w:tc>
          <w:tcPr>
            <w:tcW w:w="1160" w:type="dxa"/>
            <w:tcBorders>
              <w:top w:val="nil"/>
              <w:left w:val="nil"/>
              <w:bottom w:val="nil"/>
              <w:right w:val="nil"/>
            </w:tcBorders>
            <w:noWrap/>
            <w:vAlign w:val="center"/>
            <w:hideMark/>
          </w:tcPr>
          <w:p w14:paraId="3BFF7EA6"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42%</w:t>
            </w:r>
          </w:p>
        </w:tc>
      </w:tr>
      <w:tr w:rsidR="00800F79" w:rsidRPr="00C604A8" w14:paraId="7B51895C" w14:textId="77777777" w:rsidTr="00800F79">
        <w:trPr>
          <w:trHeight w:val="255"/>
        </w:trPr>
        <w:tc>
          <w:tcPr>
            <w:tcW w:w="4840" w:type="dxa"/>
            <w:gridSpan w:val="2"/>
            <w:tcBorders>
              <w:top w:val="nil"/>
              <w:left w:val="nil"/>
              <w:bottom w:val="nil"/>
              <w:right w:val="nil"/>
            </w:tcBorders>
            <w:noWrap/>
            <w:vAlign w:val="center"/>
            <w:hideMark/>
          </w:tcPr>
          <w:p w14:paraId="4DCC6B14" w14:textId="77777777" w:rsidR="00800F79" w:rsidRPr="00C604A8" w:rsidRDefault="00800F79" w:rsidP="00800F79">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Despesas Correntes</w:t>
            </w:r>
          </w:p>
        </w:tc>
        <w:tc>
          <w:tcPr>
            <w:tcW w:w="1440" w:type="dxa"/>
            <w:tcBorders>
              <w:top w:val="nil"/>
              <w:left w:val="nil"/>
              <w:bottom w:val="nil"/>
              <w:right w:val="nil"/>
            </w:tcBorders>
            <w:noWrap/>
            <w:vAlign w:val="center"/>
            <w:hideMark/>
          </w:tcPr>
          <w:p w14:paraId="3634CEBC" w14:textId="65A35152"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845,21</w:t>
            </w:r>
          </w:p>
        </w:tc>
        <w:tc>
          <w:tcPr>
            <w:tcW w:w="1440" w:type="dxa"/>
            <w:tcBorders>
              <w:top w:val="nil"/>
              <w:left w:val="nil"/>
              <w:bottom w:val="nil"/>
              <w:right w:val="nil"/>
            </w:tcBorders>
            <w:noWrap/>
            <w:vAlign w:val="center"/>
            <w:hideMark/>
          </w:tcPr>
          <w:p w14:paraId="22EBCE6D" w14:textId="7D8EA183"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373,97</w:t>
            </w:r>
          </w:p>
        </w:tc>
        <w:tc>
          <w:tcPr>
            <w:tcW w:w="1160" w:type="dxa"/>
            <w:tcBorders>
              <w:top w:val="nil"/>
              <w:left w:val="nil"/>
              <w:bottom w:val="nil"/>
              <w:right w:val="nil"/>
            </w:tcBorders>
            <w:noWrap/>
            <w:vAlign w:val="center"/>
            <w:hideMark/>
          </w:tcPr>
          <w:p w14:paraId="4B5AF40E" w14:textId="77777777"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44%</w:t>
            </w:r>
          </w:p>
        </w:tc>
      </w:tr>
      <w:tr w:rsidR="00800F79" w:rsidRPr="00C604A8" w14:paraId="05F24D51" w14:textId="77777777" w:rsidTr="00800F79">
        <w:trPr>
          <w:trHeight w:val="255"/>
        </w:trPr>
        <w:tc>
          <w:tcPr>
            <w:tcW w:w="540" w:type="dxa"/>
            <w:tcBorders>
              <w:top w:val="nil"/>
              <w:left w:val="nil"/>
              <w:bottom w:val="nil"/>
              <w:right w:val="nil"/>
            </w:tcBorders>
            <w:noWrap/>
            <w:vAlign w:val="center"/>
            <w:hideMark/>
          </w:tcPr>
          <w:p w14:paraId="020F8B2E" w14:textId="77777777" w:rsidR="00800F79" w:rsidRPr="00C604A8" w:rsidRDefault="00800F79" w:rsidP="00800F79">
            <w:pPr>
              <w:tabs>
                <w:tab w:val="clear" w:pos="851"/>
              </w:tabs>
              <w:spacing w:before="0" w:after="0"/>
              <w:jc w:val="right"/>
              <w:rPr>
                <w:rFonts w:ascii="Arial" w:hAnsi="Arial" w:cs="Arial"/>
                <w:b/>
                <w:sz w:val="14"/>
                <w:szCs w:val="14"/>
                <w:lang w:eastAsia="pt-BR"/>
              </w:rPr>
            </w:pPr>
          </w:p>
        </w:tc>
        <w:tc>
          <w:tcPr>
            <w:tcW w:w="4300" w:type="dxa"/>
            <w:tcBorders>
              <w:top w:val="nil"/>
              <w:left w:val="nil"/>
              <w:bottom w:val="nil"/>
              <w:right w:val="nil"/>
            </w:tcBorders>
            <w:vAlign w:val="center"/>
            <w:hideMark/>
          </w:tcPr>
          <w:p w14:paraId="295B27D3"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Despesas de Pessoal</w:t>
            </w:r>
          </w:p>
        </w:tc>
        <w:tc>
          <w:tcPr>
            <w:tcW w:w="1440" w:type="dxa"/>
            <w:tcBorders>
              <w:top w:val="nil"/>
              <w:left w:val="nil"/>
              <w:bottom w:val="nil"/>
              <w:right w:val="nil"/>
            </w:tcBorders>
            <w:noWrap/>
            <w:vAlign w:val="center"/>
            <w:hideMark/>
          </w:tcPr>
          <w:p w14:paraId="29138167" w14:textId="4B9D67E8"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65,13</w:t>
            </w:r>
          </w:p>
        </w:tc>
        <w:tc>
          <w:tcPr>
            <w:tcW w:w="1440" w:type="dxa"/>
            <w:tcBorders>
              <w:top w:val="nil"/>
              <w:left w:val="nil"/>
              <w:bottom w:val="nil"/>
              <w:right w:val="nil"/>
            </w:tcBorders>
            <w:noWrap/>
            <w:vAlign w:val="center"/>
            <w:hideMark/>
          </w:tcPr>
          <w:p w14:paraId="6C581C4A" w14:textId="7C89385E"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31,18</w:t>
            </w:r>
          </w:p>
        </w:tc>
        <w:tc>
          <w:tcPr>
            <w:tcW w:w="1160" w:type="dxa"/>
            <w:tcBorders>
              <w:top w:val="nil"/>
              <w:left w:val="nil"/>
              <w:bottom w:val="nil"/>
              <w:right w:val="nil"/>
            </w:tcBorders>
            <w:noWrap/>
            <w:vAlign w:val="center"/>
            <w:hideMark/>
          </w:tcPr>
          <w:p w14:paraId="0B4234DA"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48%</w:t>
            </w:r>
          </w:p>
        </w:tc>
      </w:tr>
      <w:tr w:rsidR="00800F79" w:rsidRPr="00C604A8" w14:paraId="0F85E0FB" w14:textId="77777777" w:rsidTr="00800F79">
        <w:trPr>
          <w:trHeight w:val="255"/>
        </w:trPr>
        <w:tc>
          <w:tcPr>
            <w:tcW w:w="540" w:type="dxa"/>
            <w:tcBorders>
              <w:top w:val="nil"/>
              <w:left w:val="nil"/>
              <w:bottom w:val="nil"/>
              <w:right w:val="nil"/>
            </w:tcBorders>
            <w:noWrap/>
            <w:vAlign w:val="center"/>
            <w:hideMark/>
          </w:tcPr>
          <w:p w14:paraId="3B8CBFCB"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21A69E66"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Despesas com Dirigentes</w:t>
            </w:r>
          </w:p>
        </w:tc>
        <w:tc>
          <w:tcPr>
            <w:tcW w:w="1440" w:type="dxa"/>
            <w:tcBorders>
              <w:top w:val="nil"/>
              <w:left w:val="nil"/>
              <w:bottom w:val="nil"/>
              <w:right w:val="nil"/>
            </w:tcBorders>
            <w:noWrap/>
            <w:vAlign w:val="center"/>
            <w:hideMark/>
          </w:tcPr>
          <w:p w14:paraId="101765C1" w14:textId="541FA8E9"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w:t>
            </w:r>
          </w:p>
        </w:tc>
        <w:tc>
          <w:tcPr>
            <w:tcW w:w="1440" w:type="dxa"/>
            <w:tcBorders>
              <w:top w:val="nil"/>
              <w:left w:val="nil"/>
              <w:bottom w:val="nil"/>
              <w:right w:val="nil"/>
            </w:tcBorders>
            <w:noWrap/>
            <w:vAlign w:val="center"/>
            <w:hideMark/>
          </w:tcPr>
          <w:p w14:paraId="6CA76784" w14:textId="591DC411"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0,51</w:t>
            </w:r>
          </w:p>
        </w:tc>
        <w:tc>
          <w:tcPr>
            <w:tcW w:w="1160" w:type="dxa"/>
            <w:tcBorders>
              <w:top w:val="nil"/>
              <w:left w:val="nil"/>
              <w:bottom w:val="nil"/>
              <w:right w:val="nil"/>
            </w:tcBorders>
            <w:noWrap/>
            <w:vAlign w:val="center"/>
            <w:hideMark/>
          </w:tcPr>
          <w:p w14:paraId="6D3B1AF3" w14:textId="77777777" w:rsidR="00800F79" w:rsidRPr="00C604A8" w:rsidRDefault="00800F79" w:rsidP="00C604A8">
            <w:pPr>
              <w:tabs>
                <w:tab w:val="clear" w:pos="851"/>
              </w:tabs>
              <w:spacing w:before="0" w:after="0"/>
              <w:jc w:val="right"/>
              <w:rPr>
                <w:rFonts w:ascii="Arial" w:hAnsi="Arial" w:cs="Arial"/>
                <w:sz w:val="14"/>
                <w:szCs w:val="14"/>
                <w:lang w:eastAsia="pt-BR"/>
              </w:rPr>
            </w:pPr>
          </w:p>
        </w:tc>
      </w:tr>
      <w:tr w:rsidR="00800F79" w:rsidRPr="00C604A8" w14:paraId="2433CC6F" w14:textId="77777777" w:rsidTr="00800F79">
        <w:trPr>
          <w:trHeight w:val="255"/>
        </w:trPr>
        <w:tc>
          <w:tcPr>
            <w:tcW w:w="540" w:type="dxa"/>
            <w:tcBorders>
              <w:top w:val="nil"/>
              <w:left w:val="nil"/>
              <w:bottom w:val="nil"/>
              <w:right w:val="nil"/>
            </w:tcBorders>
            <w:noWrap/>
            <w:vAlign w:val="center"/>
            <w:hideMark/>
          </w:tcPr>
          <w:p w14:paraId="1E14A4AC" w14:textId="77777777" w:rsidR="00800F79" w:rsidRPr="00C604A8" w:rsidRDefault="00800F79" w:rsidP="00800F79">
            <w:pPr>
              <w:tabs>
                <w:tab w:val="clear" w:pos="851"/>
              </w:tabs>
              <w:spacing w:before="0" w:after="0"/>
              <w:jc w:val="right"/>
              <w:rPr>
                <w:rFonts w:ascii="Arial" w:hAnsi="Arial" w:cs="Arial"/>
                <w:color w:val="auto"/>
                <w:sz w:val="14"/>
                <w:szCs w:val="14"/>
                <w:lang w:eastAsia="pt-BR"/>
              </w:rPr>
            </w:pPr>
          </w:p>
        </w:tc>
        <w:tc>
          <w:tcPr>
            <w:tcW w:w="4300" w:type="dxa"/>
            <w:tcBorders>
              <w:top w:val="nil"/>
              <w:left w:val="nil"/>
              <w:bottom w:val="nil"/>
              <w:right w:val="nil"/>
            </w:tcBorders>
            <w:vAlign w:val="center"/>
            <w:hideMark/>
          </w:tcPr>
          <w:p w14:paraId="18FE29C3"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Materiais e Produtos</w:t>
            </w:r>
          </w:p>
        </w:tc>
        <w:tc>
          <w:tcPr>
            <w:tcW w:w="1440" w:type="dxa"/>
            <w:tcBorders>
              <w:top w:val="nil"/>
              <w:left w:val="nil"/>
              <w:bottom w:val="nil"/>
              <w:right w:val="nil"/>
            </w:tcBorders>
            <w:noWrap/>
            <w:vAlign w:val="center"/>
            <w:hideMark/>
          </w:tcPr>
          <w:p w14:paraId="6994D80F" w14:textId="69E75A13"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0,42</w:t>
            </w:r>
          </w:p>
        </w:tc>
        <w:tc>
          <w:tcPr>
            <w:tcW w:w="1440" w:type="dxa"/>
            <w:tcBorders>
              <w:top w:val="nil"/>
              <w:left w:val="nil"/>
              <w:bottom w:val="nil"/>
              <w:right w:val="nil"/>
            </w:tcBorders>
            <w:noWrap/>
            <w:vAlign w:val="center"/>
            <w:hideMark/>
          </w:tcPr>
          <w:p w14:paraId="0E319676" w14:textId="636B44A0"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0,05</w:t>
            </w:r>
          </w:p>
        </w:tc>
        <w:tc>
          <w:tcPr>
            <w:tcW w:w="1160" w:type="dxa"/>
            <w:tcBorders>
              <w:top w:val="nil"/>
              <w:left w:val="nil"/>
              <w:bottom w:val="nil"/>
              <w:right w:val="nil"/>
            </w:tcBorders>
            <w:noWrap/>
            <w:vAlign w:val="center"/>
            <w:hideMark/>
          </w:tcPr>
          <w:p w14:paraId="1F65ECA2"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11%</w:t>
            </w:r>
          </w:p>
        </w:tc>
      </w:tr>
      <w:tr w:rsidR="00800F79" w:rsidRPr="00C604A8" w14:paraId="379743D5" w14:textId="77777777" w:rsidTr="00800F79">
        <w:trPr>
          <w:trHeight w:val="255"/>
        </w:trPr>
        <w:tc>
          <w:tcPr>
            <w:tcW w:w="540" w:type="dxa"/>
            <w:tcBorders>
              <w:top w:val="nil"/>
              <w:left w:val="nil"/>
              <w:bottom w:val="nil"/>
              <w:right w:val="nil"/>
            </w:tcBorders>
            <w:noWrap/>
            <w:vAlign w:val="center"/>
            <w:hideMark/>
          </w:tcPr>
          <w:p w14:paraId="72368009"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2FDABE93"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Serviços de Terceiros</w:t>
            </w:r>
          </w:p>
        </w:tc>
        <w:tc>
          <w:tcPr>
            <w:tcW w:w="1440" w:type="dxa"/>
            <w:tcBorders>
              <w:top w:val="nil"/>
              <w:left w:val="nil"/>
              <w:bottom w:val="nil"/>
              <w:right w:val="nil"/>
            </w:tcBorders>
            <w:noWrap/>
            <w:vAlign w:val="center"/>
            <w:hideMark/>
          </w:tcPr>
          <w:p w14:paraId="75CDD70E" w14:textId="6FAC2E39"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214,23</w:t>
            </w:r>
          </w:p>
        </w:tc>
        <w:tc>
          <w:tcPr>
            <w:tcW w:w="1440" w:type="dxa"/>
            <w:tcBorders>
              <w:top w:val="nil"/>
              <w:left w:val="nil"/>
              <w:bottom w:val="nil"/>
              <w:right w:val="nil"/>
            </w:tcBorders>
            <w:noWrap/>
            <w:vAlign w:val="center"/>
            <w:hideMark/>
          </w:tcPr>
          <w:p w14:paraId="74C02320" w14:textId="3EAB6A2C"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104,00</w:t>
            </w:r>
          </w:p>
        </w:tc>
        <w:tc>
          <w:tcPr>
            <w:tcW w:w="1160" w:type="dxa"/>
            <w:tcBorders>
              <w:top w:val="nil"/>
              <w:left w:val="nil"/>
              <w:bottom w:val="nil"/>
              <w:right w:val="nil"/>
            </w:tcBorders>
            <w:noWrap/>
            <w:vAlign w:val="center"/>
            <w:hideMark/>
          </w:tcPr>
          <w:p w14:paraId="0A108A53"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49%</w:t>
            </w:r>
          </w:p>
        </w:tc>
      </w:tr>
      <w:tr w:rsidR="00800F79" w:rsidRPr="00C604A8" w14:paraId="70DEA142" w14:textId="77777777" w:rsidTr="00800F79">
        <w:trPr>
          <w:trHeight w:val="255"/>
        </w:trPr>
        <w:tc>
          <w:tcPr>
            <w:tcW w:w="540" w:type="dxa"/>
            <w:tcBorders>
              <w:top w:val="nil"/>
              <w:left w:val="nil"/>
              <w:bottom w:val="nil"/>
              <w:right w:val="nil"/>
            </w:tcBorders>
            <w:noWrap/>
            <w:vAlign w:val="center"/>
            <w:hideMark/>
          </w:tcPr>
          <w:p w14:paraId="41120644"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6B8727E8"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Tributos</w:t>
            </w:r>
          </w:p>
        </w:tc>
        <w:tc>
          <w:tcPr>
            <w:tcW w:w="1440" w:type="dxa"/>
            <w:tcBorders>
              <w:top w:val="nil"/>
              <w:left w:val="nil"/>
              <w:bottom w:val="nil"/>
              <w:right w:val="nil"/>
            </w:tcBorders>
            <w:noWrap/>
            <w:vAlign w:val="center"/>
            <w:hideMark/>
          </w:tcPr>
          <w:p w14:paraId="3B12DAE1" w14:textId="2CFD0A44"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52,32</w:t>
            </w:r>
          </w:p>
        </w:tc>
        <w:tc>
          <w:tcPr>
            <w:tcW w:w="1440" w:type="dxa"/>
            <w:tcBorders>
              <w:top w:val="nil"/>
              <w:left w:val="nil"/>
              <w:bottom w:val="nil"/>
              <w:right w:val="nil"/>
            </w:tcBorders>
            <w:noWrap/>
            <w:vAlign w:val="center"/>
            <w:hideMark/>
          </w:tcPr>
          <w:p w14:paraId="5D63BD48" w14:textId="72177B33"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29,88</w:t>
            </w:r>
          </w:p>
        </w:tc>
        <w:tc>
          <w:tcPr>
            <w:tcW w:w="1160" w:type="dxa"/>
            <w:tcBorders>
              <w:top w:val="nil"/>
              <w:left w:val="nil"/>
              <w:bottom w:val="nil"/>
              <w:right w:val="nil"/>
            </w:tcBorders>
            <w:noWrap/>
            <w:vAlign w:val="center"/>
            <w:hideMark/>
          </w:tcPr>
          <w:p w14:paraId="5661614D"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57%</w:t>
            </w:r>
          </w:p>
        </w:tc>
      </w:tr>
      <w:tr w:rsidR="00800F79" w:rsidRPr="00C604A8" w14:paraId="1F531145" w14:textId="77777777" w:rsidTr="00800F79">
        <w:trPr>
          <w:trHeight w:val="255"/>
        </w:trPr>
        <w:tc>
          <w:tcPr>
            <w:tcW w:w="540" w:type="dxa"/>
            <w:tcBorders>
              <w:top w:val="nil"/>
              <w:left w:val="nil"/>
              <w:bottom w:val="nil"/>
              <w:right w:val="nil"/>
            </w:tcBorders>
            <w:noWrap/>
            <w:vAlign w:val="center"/>
            <w:hideMark/>
          </w:tcPr>
          <w:p w14:paraId="27DD5C76"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7230DB87"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Despesas Financeiras</w:t>
            </w:r>
          </w:p>
        </w:tc>
        <w:tc>
          <w:tcPr>
            <w:tcW w:w="1440" w:type="dxa"/>
            <w:tcBorders>
              <w:top w:val="nil"/>
              <w:left w:val="nil"/>
              <w:bottom w:val="nil"/>
              <w:right w:val="nil"/>
            </w:tcBorders>
            <w:noWrap/>
            <w:vAlign w:val="center"/>
            <w:hideMark/>
          </w:tcPr>
          <w:p w14:paraId="5762C0E1" w14:textId="2D931FF9"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20,77</w:t>
            </w:r>
          </w:p>
        </w:tc>
        <w:tc>
          <w:tcPr>
            <w:tcW w:w="1440" w:type="dxa"/>
            <w:tcBorders>
              <w:top w:val="nil"/>
              <w:left w:val="nil"/>
              <w:bottom w:val="nil"/>
              <w:right w:val="nil"/>
            </w:tcBorders>
            <w:noWrap/>
            <w:vAlign w:val="center"/>
            <w:hideMark/>
          </w:tcPr>
          <w:p w14:paraId="028E54E1" w14:textId="764CEA45"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0,05</w:t>
            </w:r>
          </w:p>
        </w:tc>
        <w:tc>
          <w:tcPr>
            <w:tcW w:w="1160" w:type="dxa"/>
            <w:tcBorders>
              <w:top w:val="nil"/>
              <w:left w:val="nil"/>
              <w:bottom w:val="nil"/>
              <w:right w:val="nil"/>
            </w:tcBorders>
            <w:noWrap/>
            <w:vAlign w:val="center"/>
            <w:hideMark/>
          </w:tcPr>
          <w:p w14:paraId="295AE6C0"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w:t>
            </w:r>
          </w:p>
        </w:tc>
      </w:tr>
      <w:tr w:rsidR="00800F79" w:rsidRPr="00C604A8" w14:paraId="57B7F7B8" w14:textId="77777777" w:rsidTr="00800F79">
        <w:trPr>
          <w:trHeight w:val="255"/>
        </w:trPr>
        <w:tc>
          <w:tcPr>
            <w:tcW w:w="540" w:type="dxa"/>
            <w:tcBorders>
              <w:top w:val="nil"/>
              <w:left w:val="nil"/>
              <w:bottom w:val="nil"/>
              <w:right w:val="nil"/>
            </w:tcBorders>
            <w:noWrap/>
            <w:vAlign w:val="center"/>
            <w:hideMark/>
          </w:tcPr>
          <w:p w14:paraId="50CA536A" w14:textId="77777777" w:rsidR="00800F79" w:rsidRPr="00C604A8" w:rsidRDefault="00800F79" w:rsidP="00800F79">
            <w:pPr>
              <w:tabs>
                <w:tab w:val="clear" w:pos="851"/>
              </w:tabs>
              <w:spacing w:before="0" w:after="0"/>
              <w:jc w:val="right"/>
              <w:rPr>
                <w:rFonts w:ascii="Arial" w:hAnsi="Arial" w:cs="Arial"/>
                <w:sz w:val="14"/>
                <w:szCs w:val="14"/>
                <w:lang w:eastAsia="pt-BR"/>
              </w:rPr>
            </w:pPr>
          </w:p>
        </w:tc>
        <w:tc>
          <w:tcPr>
            <w:tcW w:w="4300" w:type="dxa"/>
            <w:tcBorders>
              <w:top w:val="nil"/>
              <w:left w:val="nil"/>
              <w:bottom w:val="nil"/>
              <w:right w:val="nil"/>
            </w:tcBorders>
            <w:vAlign w:val="center"/>
            <w:hideMark/>
          </w:tcPr>
          <w:p w14:paraId="7CEEF10E"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Outras Saídas Correntes</w:t>
            </w:r>
          </w:p>
        </w:tc>
        <w:tc>
          <w:tcPr>
            <w:tcW w:w="1440" w:type="dxa"/>
            <w:tcBorders>
              <w:top w:val="nil"/>
              <w:left w:val="nil"/>
              <w:bottom w:val="nil"/>
              <w:right w:val="nil"/>
            </w:tcBorders>
            <w:noWrap/>
            <w:vAlign w:val="center"/>
            <w:hideMark/>
          </w:tcPr>
          <w:p w14:paraId="75A2A756" w14:textId="28AA82C2"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492,33</w:t>
            </w:r>
          </w:p>
        </w:tc>
        <w:tc>
          <w:tcPr>
            <w:tcW w:w="1440" w:type="dxa"/>
            <w:tcBorders>
              <w:top w:val="nil"/>
              <w:left w:val="nil"/>
              <w:bottom w:val="nil"/>
              <w:right w:val="nil"/>
            </w:tcBorders>
            <w:noWrap/>
            <w:vAlign w:val="center"/>
            <w:hideMark/>
          </w:tcPr>
          <w:p w14:paraId="7BFA74D1" w14:textId="7E47595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208,31</w:t>
            </w:r>
          </w:p>
        </w:tc>
        <w:tc>
          <w:tcPr>
            <w:tcW w:w="1160" w:type="dxa"/>
            <w:tcBorders>
              <w:top w:val="nil"/>
              <w:left w:val="nil"/>
              <w:bottom w:val="nil"/>
              <w:right w:val="nil"/>
            </w:tcBorders>
            <w:noWrap/>
            <w:vAlign w:val="center"/>
            <w:hideMark/>
          </w:tcPr>
          <w:p w14:paraId="52606964" w14:textId="77777777" w:rsidR="00800F79" w:rsidRPr="00C604A8" w:rsidRDefault="00800F79"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42%</w:t>
            </w:r>
          </w:p>
        </w:tc>
      </w:tr>
      <w:tr w:rsidR="00800F79" w:rsidRPr="00C604A8" w14:paraId="4F02C9DC" w14:textId="77777777" w:rsidTr="00800F79">
        <w:trPr>
          <w:trHeight w:val="255"/>
        </w:trPr>
        <w:tc>
          <w:tcPr>
            <w:tcW w:w="4840" w:type="dxa"/>
            <w:gridSpan w:val="2"/>
            <w:tcBorders>
              <w:top w:val="single" w:sz="4" w:space="0" w:color="002060"/>
              <w:left w:val="nil"/>
              <w:bottom w:val="single" w:sz="4" w:space="0" w:color="002060"/>
              <w:right w:val="nil"/>
            </w:tcBorders>
            <w:noWrap/>
            <w:vAlign w:val="center"/>
            <w:hideMark/>
          </w:tcPr>
          <w:p w14:paraId="47A7383E" w14:textId="77777777" w:rsidR="00800F79" w:rsidRPr="00C604A8" w:rsidRDefault="00800F79" w:rsidP="00800F79">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TOTAL</w:t>
            </w:r>
          </w:p>
        </w:tc>
        <w:tc>
          <w:tcPr>
            <w:tcW w:w="1440" w:type="dxa"/>
            <w:tcBorders>
              <w:top w:val="single" w:sz="4" w:space="0" w:color="002060"/>
              <w:left w:val="nil"/>
              <w:bottom w:val="single" w:sz="4" w:space="0" w:color="002060"/>
              <w:right w:val="nil"/>
            </w:tcBorders>
            <w:noWrap/>
            <w:vAlign w:val="center"/>
            <w:hideMark/>
          </w:tcPr>
          <w:p w14:paraId="752579AA" w14:textId="079D6063"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780,07</w:t>
            </w:r>
          </w:p>
        </w:tc>
        <w:tc>
          <w:tcPr>
            <w:tcW w:w="1440" w:type="dxa"/>
            <w:tcBorders>
              <w:top w:val="single" w:sz="4" w:space="0" w:color="002060"/>
              <w:left w:val="nil"/>
              <w:bottom w:val="single" w:sz="4" w:space="0" w:color="002060"/>
              <w:right w:val="nil"/>
            </w:tcBorders>
            <w:noWrap/>
            <w:vAlign w:val="center"/>
            <w:hideMark/>
          </w:tcPr>
          <w:p w14:paraId="39B9521D" w14:textId="529D5FFA"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342,28</w:t>
            </w:r>
          </w:p>
        </w:tc>
        <w:tc>
          <w:tcPr>
            <w:tcW w:w="1160" w:type="dxa"/>
            <w:tcBorders>
              <w:top w:val="single" w:sz="4" w:space="0" w:color="002060"/>
              <w:left w:val="nil"/>
              <w:bottom w:val="single" w:sz="4" w:space="0" w:color="002060"/>
              <w:right w:val="nil"/>
            </w:tcBorders>
            <w:noWrap/>
            <w:vAlign w:val="center"/>
            <w:hideMark/>
          </w:tcPr>
          <w:p w14:paraId="158FF6FB" w14:textId="77777777" w:rsidR="00800F79" w:rsidRPr="00C604A8" w:rsidRDefault="00800F79"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44%</w:t>
            </w:r>
          </w:p>
        </w:tc>
      </w:tr>
      <w:tr w:rsidR="00800F79" w:rsidRPr="00C604A8" w14:paraId="43FAA280" w14:textId="77777777" w:rsidTr="00800F79">
        <w:trPr>
          <w:trHeight w:val="255"/>
        </w:trPr>
        <w:tc>
          <w:tcPr>
            <w:tcW w:w="4840" w:type="dxa"/>
            <w:gridSpan w:val="2"/>
            <w:tcBorders>
              <w:top w:val="nil"/>
              <w:left w:val="nil"/>
              <w:bottom w:val="nil"/>
              <w:right w:val="nil"/>
            </w:tcBorders>
            <w:noWrap/>
            <w:vAlign w:val="center"/>
            <w:hideMark/>
          </w:tcPr>
          <w:p w14:paraId="3906CC1F" w14:textId="77777777" w:rsidR="00800F79" w:rsidRPr="00C604A8" w:rsidRDefault="00800F79" w:rsidP="00800F79">
            <w:pPr>
              <w:tabs>
                <w:tab w:val="clear" w:pos="851"/>
              </w:tabs>
              <w:spacing w:before="0" w:after="0"/>
              <w:jc w:val="left"/>
              <w:rPr>
                <w:rFonts w:ascii="Arial" w:hAnsi="Arial" w:cs="Arial"/>
                <w:sz w:val="14"/>
                <w:szCs w:val="14"/>
                <w:lang w:eastAsia="pt-BR"/>
              </w:rPr>
            </w:pPr>
            <w:r w:rsidRPr="00C604A8">
              <w:rPr>
                <w:rFonts w:ascii="Arial" w:hAnsi="Arial" w:cs="Arial"/>
                <w:b/>
                <w:sz w:val="14"/>
                <w:szCs w:val="14"/>
                <w:lang w:eastAsia="pt-BR"/>
              </w:rPr>
              <w:t>Fonte:</w:t>
            </w:r>
            <w:r w:rsidRPr="00C604A8">
              <w:rPr>
                <w:rFonts w:ascii="Arial" w:hAnsi="Arial" w:cs="Arial"/>
                <w:sz w:val="14"/>
                <w:szCs w:val="14"/>
                <w:lang w:eastAsia="pt-BR"/>
              </w:rPr>
              <w:t xml:space="preserve"> </w:t>
            </w:r>
            <w:r w:rsidRPr="00C604A8">
              <w:rPr>
                <w:rFonts w:ascii="Arial" w:hAnsi="Arial" w:cs="Arial"/>
                <w:i/>
                <w:sz w:val="14"/>
                <w:szCs w:val="14"/>
                <w:lang w:eastAsia="pt-BR"/>
              </w:rPr>
              <w:t>SIEST - Sistema de Informação das Estatais: 23/1/2026</w:t>
            </w:r>
          </w:p>
        </w:tc>
        <w:tc>
          <w:tcPr>
            <w:tcW w:w="1440" w:type="dxa"/>
            <w:tcBorders>
              <w:top w:val="nil"/>
              <w:left w:val="nil"/>
              <w:bottom w:val="nil"/>
              <w:right w:val="nil"/>
            </w:tcBorders>
            <w:noWrap/>
            <w:vAlign w:val="center"/>
            <w:hideMark/>
          </w:tcPr>
          <w:p w14:paraId="54D19AE0" w14:textId="77777777" w:rsidR="00800F79" w:rsidRPr="00C604A8" w:rsidRDefault="00800F79" w:rsidP="00800F79">
            <w:pPr>
              <w:tabs>
                <w:tab w:val="clear" w:pos="851"/>
              </w:tabs>
              <w:spacing w:before="0" w:after="0"/>
              <w:jc w:val="left"/>
              <w:rPr>
                <w:rFonts w:ascii="Arial" w:hAnsi="Arial" w:cs="Arial"/>
                <w:sz w:val="14"/>
                <w:szCs w:val="14"/>
                <w:lang w:eastAsia="pt-BR"/>
              </w:rPr>
            </w:pPr>
          </w:p>
        </w:tc>
        <w:tc>
          <w:tcPr>
            <w:tcW w:w="1440" w:type="dxa"/>
            <w:tcBorders>
              <w:top w:val="nil"/>
              <w:left w:val="nil"/>
              <w:bottom w:val="nil"/>
              <w:right w:val="nil"/>
            </w:tcBorders>
            <w:noWrap/>
            <w:vAlign w:val="center"/>
            <w:hideMark/>
          </w:tcPr>
          <w:p w14:paraId="082F6682" w14:textId="77777777" w:rsidR="00800F79" w:rsidRPr="00C604A8" w:rsidRDefault="00800F79" w:rsidP="00800F79">
            <w:pPr>
              <w:tabs>
                <w:tab w:val="clear" w:pos="851"/>
              </w:tabs>
              <w:spacing w:before="0" w:after="0"/>
              <w:jc w:val="left"/>
              <w:rPr>
                <w:rFonts w:ascii="Arial" w:hAnsi="Arial" w:cs="Arial"/>
                <w:color w:val="auto"/>
                <w:sz w:val="14"/>
                <w:szCs w:val="14"/>
                <w:lang w:eastAsia="pt-BR"/>
              </w:rPr>
            </w:pPr>
          </w:p>
        </w:tc>
        <w:tc>
          <w:tcPr>
            <w:tcW w:w="1160" w:type="dxa"/>
            <w:tcBorders>
              <w:top w:val="nil"/>
              <w:left w:val="nil"/>
              <w:bottom w:val="nil"/>
              <w:right w:val="nil"/>
            </w:tcBorders>
            <w:noWrap/>
            <w:vAlign w:val="center"/>
            <w:hideMark/>
          </w:tcPr>
          <w:p w14:paraId="1D7C489E" w14:textId="77777777" w:rsidR="00800F79" w:rsidRPr="00C604A8" w:rsidRDefault="00800F79" w:rsidP="00800F79">
            <w:pPr>
              <w:tabs>
                <w:tab w:val="clear" w:pos="851"/>
              </w:tabs>
              <w:spacing w:before="0" w:after="0"/>
              <w:jc w:val="left"/>
              <w:rPr>
                <w:rFonts w:ascii="Arial" w:hAnsi="Arial" w:cs="Arial"/>
                <w:color w:val="auto"/>
                <w:sz w:val="14"/>
                <w:szCs w:val="14"/>
                <w:lang w:eastAsia="pt-BR"/>
              </w:rPr>
            </w:pPr>
          </w:p>
        </w:tc>
      </w:tr>
    </w:tbl>
    <w:p w14:paraId="5F0222F7" w14:textId="40614AE3" w:rsidR="00A74626" w:rsidRDefault="00A74626" w:rsidP="00A74626">
      <w:pPr>
        <w:pStyle w:val="Legenda"/>
      </w:pPr>
      <w:r w:rsidRPr="003D7F9A">
        <w:t>Tabela 3-</w:t>
      </w:r>
      <w:r w:rsidRPr="00505643">
        <w:rPr>
          <w:bCs w:val="0"/>
        </w:rPr>
        <w:fldChar w:fldCharType="begin"/>
      </w:r>
      <w:r w:rsidRPr="003D7F9A">
        <w:instrText xml:space="preserve"> SEQ Tabela \* ARABIC </w:instrText>
      </w:r>
      <w:r w:rsidRPr="00505643">
        <w:rPr>
          <w:bCs w:val="0"/>
        </w:rPr>
        <w:fldChar w:fldCharType="separate"/>
      </w:r>
      <w:r w:rsidR="004527D6">
        <w:rPr>
          <w:noProof/>
        </w:rPr>
        <w:t>19</w:t>
      </w:r>
      <w:r w:rsidRPr="00505643">
        <w:rPr>
          <w:bCs w:val="0"/>
          <w:noProof/>
        </w:rPr>
        <w:fldChar w:fldCharType="end"/>
      </w:r>
      <w:r w:rsidRPr="003D7F9A">
        <w:t xml:space="preserve"> Execução de Pagamentos</w:t>
      </w:r>
      <w:r>
        <w:t xml:space="preserve"> – OI/PDG de 2025</w:t>
      </w:r>
    </w:p>
    <w:p w14:paraId="0C7905CF" w14:textId="06648708" w:rsidR="00A74626" w:rsidRPr="003D7F9A" w:rsidRDefault="00A74626" w:rsidP="00A74626">
      <w:pPr>
        <w:pStyle w:val="Ttulo3"/>
        <w:spacing w:before="360" w:after="240"/>
        <w:ind w:left="709" w:hanging="709"/>
        <w:rPr>
          <w:rFonts w:eastAsiaTheme="minorEastAsia"/>
        </w:rPr>
      </w:pPr>
      <w:r>
        <w:t>Orçamento de Investimento</w:t>
      </w:r>
    </w:p>
    <w:p w14:paraId="6754E704" w14:textId="535BC217" w:rsidR="00A74626" w:rsidRPr="00A74626" w:rsidRDefault="00A74626" w:rsidP="00554EEA">
      <w:pPr>
        <w:rPr>
          <w:rFonts w:eastAsia="Calibri"/>
          <w:szCs w:val="22"/>
        </w:rPr>
      </w:pPr>
      <w:r w:rsidRPr="20011BD4">
        <w:rPr>
          <w:rFonts w:eastAsia="Calibri"/>
          <w:szCs w:val="22"/>
        </w:rPr>
        <w:t xml:space="preserve">No </w:t>
      </w:r>
      <w:r w:rsidR="004430E8">
        <w:rPr>
          <w:rFonts w:eastAsia="Calibri"/>
          <w:szCs w:val="22"/>
        </w:rPr>
        <w:t>âmbito do</w:t>
      </w:r>
      <w:r>
        <w:rPr>
          <w:rFonts w:eastAsia="Calibri"/>
          <w:szCs w:val="22"/>
        </w:rPr>
        <w:t xml:space="preserve"> </w:t>
      </w:r>
      <w:r w:rsidRPr="20011BD4">
        <w:rPr>
          <w:rFonts w:eastAsia="Calibri"/>
          <w:szCs w:val="22"/>
        </w:rPr>
        <w:t xml:space="preserve">OI, diferentemente do OFSS, somente os investimentos são </w:t>
      </w:r>
      <w:r w:rsidR="00BE7410">
        <w:rPr>
          <w:rFonts w:eastAsia="Calibri"/>
          <w:szCs w:val="22"/>
        </w:rPr>
        <w:t>classificad</w:t>
      </w:r>
      <w:r w:rsidR="009F1E61">
        <w:rPr>
          <w:rFonts w:eastAsia="Calibri"/>
          <w:szCs w:val="22"/>
        </w:rPr>
        <w:t>o</w:t>
      </w:r>
      <w:r w:rsidR="00BE7410">
        <w:rPr>
          <w:rFonts w:eastAsia="Calibri"/>
          <w:szCs w:val="22"/>
        </w:rPr>
        <w:t>s</w:t>
      </w:r>
      <w:r w:rsidR="00BE7410" w:rsidRPr="20011BD4">
        <w:rPr>
          <w:rFonts w:eastAsia="Calibri"/>
          <w:szCs w:val="22"/>
        </w:rPr>
        <w:t xml:space="preserve"> </w:t>
      </w:r>
      <w:r w:rsidRPr="20011BD4">
        <w:rPr>
          <w:rFonts w:eastAsia="Calibri"/>
          <w:szCs w:val="22"/>
        </w:rPr>
        <w:t>com</w:t>
      </w:r>
      <w:r w:rsidR="008E4214">
        <w:rPr>
          <w:rFonts w:eastAsia="Calibri"/>
          <w:szCs w:val="22"/>
        </w:rPr>
        <w:t>o</w:t>
      </w:r>
      <w:r w:rsidRPr="20011BD4">
        <w:rPr>
          <w:rFonts w:eastAsia="Calibri"/>
          <w:szCs w:val="22"/>
        </w:rPr>
        <w:t xml:space="preserve"> ações orçamentárias. O OI da Telebras para</w:t>
      </w:r>
      <w:r>
        <w:rPr>
          <w:rFonts w:eastAsia="Calibri"/>
          <w:szCs w:val="22"/>
        </w:rPr>
        <w:t xml:space="preserve"> </w:t>
      </w:r>
      <w:r w:rsidR="009F1E61">
        <w:rPr>
          <w:rFonts w:eastAsia="Calibri"/>
          <w:szCs w:val="22"/>
        </w:rPr>
        <w:t>o exercício de</w:t>
      </w:r>
      <w:r w:rsidRPr="20011BD4">
        <w:rPr>
          <w:rFonts w:eastAsia="Calibri"/>
          <w:szCs w:val="22"/>
        </w:rPr>
        <w:t xml:space="preserve"> 2025 foi aprovado pela Lei nº 15.309, de 22 de dezembro de 2025</w:t>
      </w:r>
      <w:r w:rsidR="006B4620">
        <w:rPr>
          <w:rFonts w:eastAsia="Calibri"/>
          <w:szCs w:val="22"/>
        </w:rPr>
        <w:t xml:space="preserve">, apresentando </w:t>
      </w:r>
      <w:r w:rsidRPr="20011BD4">
        <w:rPr>
          <w:rFonts w:eastAsia="Calibri"/>
          <w:szCs w:val="22"/>
        </w:rPr>
        <w:t xml:space="preserve">execução total </w:t>
      </w:r>
      <w:r w:rsidR="00073E82">
        <w:rPr>
          <w:rFonts w:eastAsia="Calibri"/>
          <w:szCs w:val="22"/>
        </w:rPr>
        <w:t>equivalente a</w:t>
      </w:r>
      <w:r w:rsidRPr="20011BD4">
        <w:rPr>
          <w:rFonts w:eastAsia="Calibri"/>
          <w:szCs w:val="22"/>
        </w:rPr>
        <w:t xml:space="preserve"> 43% </w:t>
      </w:r>
      <w:r w:rsidR="00073E82" w:rsidRPr="20011BD4">
        <w:rPr>
          <w:rFonts w:eastAsia="Calibri"/>
          <w:szCs w:val="22"/>
        </w:rPr>
        <w:t>d</w:t>
      </w:r>
      <w:r w:rsidR="00073E82">
        <w:rPr>
          <w:rFonts w:eastAsia="Calibri"/>
          <w:szCs w:val="22"/>
        </w:rPr>
        <w:t xml:space="preserve">o valor </w:t>
      </w:r>
      <w:r w:rsidR="00073E82" w:rsidRPr="20011BD4">
        <w:rPr>
          <w:rFonts w:eastAsia="Calibri"/>
          <w:szCs w:val="22"/>
        </w:rPr>
        <w:t>programad</w:t>
      </w:r>
      <w:r w:rsidR="00073E82">
        <w:rPr>
          <w:rFonts w:eastAsia="Calibri"/>
          <w:szCs w:val="22"/>
        </w:rPr>
        <w:t>o</w:t>
      </w:r>
      <w:r w:rsidRPr="20011BD4">
        <w:rPr>
          <w:rFonts w:eastAsia="Calibri"/>
          <w:szCs w:val="22"/>
        </w:rPr>
        <w:t>.</w:t>
      </w:r>
    </w:p>
    <w:p w14:paraId="2A63C17E" w14:textId="211D1AA1" w:rsidR="00A50E85" w:rsidRDefault="00A74626" w:rsidP="00554EEA">
      <w:pPr>
        <w:rPr>
          <w:rFonts w:eastAsia="Calibri"/>
        </w:rPr>
      </w:pPr>
      <w:r w:rsidRPr="00A74626">
        <w:rPr>
          <w:rFonts w:eastAsia="Calibri"/>
        </w:rPr>
        <w:lastRenderedPageBreak/>
        <w:t xml:space="preserve">A </w:t>
      </w:r>
      <w:r w:rsidR="00A24D10">
        <w:rPr>
          <w:rFonts w:eastAsia="Calibri"/>
        </w:rPr>
        <w:t xml:space="preserve">principal </w:t>
      </w:r>
      <w:r w:rsidRPr="00A74626">
        <w:rPr>
          <w:rFonts w:eastAsia="Calibri"/>
        </w:rPr>
        <w:t xml:space="preserve">ação </w:t>
      </w:r>
      <w:r w:rsidR="00135762">
        <w:rPr>
          <w:rFonts w:eastAsia="Calibri"/>
        </w:rPr>
        <w:t>orçamentária do exercício foi</w:t>
      </w:r>
      <w:r>
        <w:rPr>
          <w:rFonts w:eastAsia="Calibri"/>
        </w:rPr>
        <w:t xml:space="preserve"> </w:t>
      </w:r>
      <w:r w:rsidRPr="00A74626">
        <w:rPr>
          <w:rFonts w:eastAsia="Calibri"/>
        </w:rPr>
        <w:t xml:space="preserve">a 169X - Implantação de Infraestrutura da </w:t>
      </w:r>
      <w:r w:rsidR="00135762">
        <w:rPr>
          <w:rFonts w:eastAsia="Calibri"/>
        </w:rPr>
        <w:t>R</w:t>
      </w:r>
      <w:r w:rsidR="00135762" w:rsidRPr="00A74626">
        <w:rPr>
          <w:rFonts w:eastAsia="Calibri"/>
        </w:rPr>
        <w:t xml:space="preserve">ede </w:t>
      </w:r>
      <w:r w:rsidRPr="00A74626">
        <w:rPr>
          <w:rFonts w:eastAsia="Calibri"/>
        </w:rPr>
        <w:t xml:space="preserve">de Comunicação de Dados para Inclusão Digital, </w:t>
      </w:r>
      <w:r w:rsidR="00A43FAF">
        <w:rPr>
          <w:rFonts w:eastAsia="Calibri"/>
        </w:rPr>
        <w:t>responsável pel</w:t>
      </w:r>
      <w:r w:rsidRPr="00A74626">
        <w:rPr>
          <w:rFonts w:eastAsia="Calibri"/>
        </w:rPr>
        <w:t xml:space="preserve">os investimentos na Rede Terrestre. A execução </w:t>
      </w:r>
      <w:r w:rsidR="00A43FAF">
        <w:rPr>
          <w:rFonts w:eastAsia="Calibri"/>
        </w:rPr>
        <w:t>atingiu</w:t>
      </w:r>
      <w:r w:rsidR="00A43FAF" w:rsidRPr="00A74626">
        <w:rPr>
          <w:rFonts w:eastAsia="Calibri"/>
        </w:rPr>
        <w:t xml:space="preserve"> </w:t>
      </w:r>
      <w:r w:rsidRPr="00A74626">
        <w:rPr>
          <w:rFonts w:eastAsia="Calibri"/>
        </w:rPr>
        <w:t xml:space="preserve">38% </w:t>
      </w:r>
      <w:r w:rsidR="00A43FAF">
        <w:rPr>
          <w:rFonts w:eastAsia="Calibri"/>
        </w:rPr>
        <w:t xml:space="preserve">do valor </w:t>
      </w:r>
      <w:r w:rsidRPr="00A74626">
        <w:rPr>
          <w:rFonts w:eastAsia="Calibri"/>
        </w:rPr>
        <w:t>aprovado</w:t>
      </w:r>
      <w:r w:rsidR="00A43FAF">
        <w:rPr>
          <w:rFonts w:eastAsia="Calibri"/>
        </w:rPr>
        <w:t xml:space="preserve">, </w:t>
      </w:r>
      <w:r w:rsidR="00DE1DA0">
        <w:rPr>
          <w:rFonts w:eastAsia="Calibri"/>
        </w:rPr>
        <w:t xml:space="preserve">reflexo do tempo necessário para etapas como construção, </w:t>
      </w:r>
      <w:r w:rsidR="00C53B1E">
        <w:rPr>
          <w:rFonts w:eastAsia="Calibri"/>
        </w:rPr>
        <w:t>desenvolvimento e instalações, características de projetos de infraest</w:t>
      </w:r>
      <w:r w:rsidR="00A50E85">
        <w:rPr>
          <w:rFonts w:eastAsia="Calibri"/>
        </w:rPr>
        <w:t>r</w:t>
      </w:r>
      <w:r w:rsidR="00C53B1E">
        <w:rPr>
          <w:rFonts w:eastAsia="Calibri"/>
        </w:rPr>
        <w:t xml:space="preserve">utura </w:t>
      </w:r>
      <w:r w:rsidR="00A50E85">
        <w:rPr>
          <w:rFonts w:eastAsia="Calibri"/>
        </w:rPr>
        <w:t>que envolvem ciclos operacionais mais longos.</w:t>
      </w:r>
    </w:p>
    <w:tbl>
      <w:tblPr>
        <w:tblW w:w="8880" w:type="dxa"/>
        <w:tblCellMar>
          <w:left w:w="70" w:type="dxa"/>
          <w:right w:w="70" w:type="dxa"/>
        </w:tblCellMar>
        <w:tblLook w:val="04A0" w:firstRow="1" w:lastRow="0" w:firstColumn="1" w:lastColumn="0" w:noHBand="0" w:noVBand="1"/>
      </w:tblPr>
      <w:tblGrid>
        <w:gridCol w:w="553"/>
        <w:gridCol w:w="4287"/>
        <w:gridCol w:w="1440"/>
        <w:gridCol w:w="1440"/>
        <w:gridCol w:w="1160"/>
      </w:tblGrid>
      <w:tr w:rsidR="00754D63" w:rsidRPr="00C604A8" w14:paraId="28BEFC53" w14:textId="77777777" w:rsidTr="00C604A8">
        <w:trPr>
          <w:trHeight w:val="283"/>
        </w:trPr>
        <w:tc>
          <w:tcPr>
            <w:tcW w:w="553" w:type="dxa"/>
            <w:tcBorders>
              <w:top w:val="nil"/>
              <w:left w:val="nil"/>
              <w:bottom w:val="nil"/>
              <w:right w:val="nil"/>
            </w:tcBorders>
            <w:vAlign w:val="center"/>
            <w:hideMark/>
          </w:tcPr>
          <w:p w14:paraId="09769F57" w14:textId="77777777" w:rsidR="00754D63" w:rsidRPr="00C604A8" w:rsidRDefault="00754D63" w:rsidP="00754D63">
            <w:pPr>
              <w:tabs>
                <w:tab w:val="clear" w:pos="851"/>
              </w:tabs>
              <w:spacing w:before="0" w:after="0"/>
              <w:jc w:val="left"/>
              <w:rPr>
                <w:rFonts w:ascii="Arial" w:hAnsi="Arial" w:cs="Arial"/>
                <w:color w:val="auto"/>
                <w:sz w:val="14"/>
                <w:szCs w:val="14"/>
                <w:lang w:eastAsia="pt-BR"/>
              </w:rPr>
            </w:pPr>
          </w:p>
        </w:tc>
        <w:tc>
          <w:tcPr>
            <w:tcW w:w="4287" w:type="dxa"/>
            <w:tcBorders>
              <w:top w:val="nil"/>
              <w:left w:val="nil"/>
              <w:bottom w:val="nil"/>
              <w:right w:val="nil"/>
            </w:tcBorders>
            <w:vAlign w:val="center"/>
            <w:hideMark/>
          </w:tcPr>
          <w:p w14:paraId="26CB8328" w14:textId="77777777" w:rsidR="00754D63" w:rsidRPr="00C604A8" w:rsidRDefault="00754D63" w:rsidP="00754D63">
            <w:pPr>
              <w:tabs>
                <w:tab w:val="clear" w:pos="851"/>
              </w:tabs>
              <w:spacing w:before="0" w:after="0"/>
              <w:jc w:val="left"/>
              <w:rPr>
                <w:rFonts w:ascii="Arial" w:hAnsi="Arial" w:cs="Arial"/>
                <w:color w:val="auto"/>
                <w:sz w:val="14"/>
                <w:szCs w:val="14"/>
                <w:lang w:eastAsia="pt-BR"/>
              </w:rPr>
            </w:pPr>
          </w:p>
        </w:tc>
        <w:tc>
          <w:tcPr>
            <w:tcW w:w="1440" w:type="dxa"/>
            <w:tcBorders>
              <w:top w:val="nil"/>
              <w:left w:val="nil"/>
              <w:bottom w:val="nil"/>
              <w:right w:val="nil"/>
            </w:tcBorders>
            <w:noWrap/>
            <w:vAlign w:val="center"/>
            <w:hideMark/>
          </w:tcPr>
          <w:p w14:paraId="687351FF" w14:textId="77777777" w:rsidR="00754D63" w:rsidRPr="00C604A8" w:rsidRDefault="00754D63" w:rsidP="00754D63">
            <w:pPr>
              <w:tabs>
                <w:tab w:val="clear" w:pos="851"/>
              </w:tabs>
              <w:spacing w:before="0" w:after="0"/>
              <w:jc w:val="left"/>
              <w:rPr>
                <w:rFonts w:ascii="Arial" w:hAnsi="Arial" w:cs="Arial"/>
                <w:color w:val="auto"/>
                <w:sz w:val="14"/>
                <w:szCs w:val="14"/>
                <w:lang w:eastAsia="pt-BR"/>
              </w:rPr>
            </w:pPr>
          </w:p>
        </w:tc>
        <w:tc>
          <w:tcPr>
            <w:tcW w:w="2600" w:type="dxa"/>
            <w:gridSpan w:val="2"/>
            <w:tcBorders>
              <w:top w:val="nil"/>
              <w:left w:val="nil"/>
              <w:bottom w:val="single" w:sz="4" w:space="0" w:color="002060"/>
              <w:right w:val="nil"/>
            </w:tcBorders>
            <w:noWrap/>
            <w:vAlign w:val="center"/>
            <w:hideMark/>
          </w:tcPr>
          <w:p w14:paraId="2B1D93E2" w14:textId="77777777" w:rsidR="00754D63" w:rsidRPr="00C604A8" w:rsidRDefault="00754D63" w:rsidP="00754D63">
            <w:pPr>
              <w:tabs>
                <w:tab w:val="clear" w:pos="851"/>
              </w:tabs>
              <w:spacing w:before="0" w:after="0"/>
              <w:jc w:val="right"/>
              <w:rPr>
                <w:rFonts w:ascii="Arial" w:hAnsi="Arial" w:cs="Arial"/>
                <w:b/>
                <w:i/>
                <w:sz w:val="14"/>
                <w:szCs w:val="14"/>
                <w:lang w:eastAsia="pt-BR"/>
              </w:rPr>
            </w:pPr>
            <w:r w:rsidRPr="00C604A8">
              <w:rPr>
                <w:rFonts w:ascii="Arial" w:hAnsi="Arial" w:cs="Arial"/>
                <w:b/>
                <w:i/>
                <w:sz w:val="14"/>
                <w:szCs w:val="14"/>
                <w:lang w:eastAsia="pt-BR"/>
              </w:rPr>
              <w:t>Valores em R</w:t>
            </w:r>
            <w:proofErr w:type="gramStart"/>
            <w:r w:rsidRPr="00C604A8">
              <w:rPr>
                <w:rFonts w:ascii="Arial" w:hAnsi="Arial" w:cs="Arial"/>
                <w:b/>
                <w:i/>
                <w:sz w:val="14"/>
                <w:szCs w:val="14"/>
                <w:lang w:eastAsia="pt-BR"/>
              </w:rPr>
              <w:t>$ Milhões</w:t>
            </w:r>
            <w:proofErr w:type="gramEnd"/>
          </w:p>
        </w:tc>
      </w:tr>
      <w:tr w:rsidR="00754D63" w:rsidRPr="00C604A8" w14:paraId="6F63166B" w14:textId="77777777" w:rsidTr="00C604A8">
        <w:trPr>
          <w:trHeight w:val="283"/>
        </w:trPr>
        <w:tc>
          <w:tcPr>
            <w:tcW w:w="553" w:type="dxa"/>
            <w:tcBorders>
              <w:top w:val="single" w:sz="4" w:space="0" w:color="002060"/>
              <w:left w:val="nil"/>
              <w:bottom w:val="single" w:sz="4" w:space="0" w:color="002060"/>
              <w:right w:val="nil"/>
            </w:tcBorders>
            <w:noWrap/>
            <w:vAlign w:val="center"/>
            <w:hideMark/>
          </w:tcPr>
          <w:p w14:paraId="41E2D0F9" w14:textId="77777777" w:rsidR="00754D63" w:rsidRPr="00C604A8" w:rsidRDefault="00754D63" w:rsidP="00754D63">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 xml:space="preserve"> Ação </w:t>
            </w:r>
          </w:p>
        </w:tc>
        <w:tc>
          <w:tcPr>
            <w:tcW w:w="4287" w:type="dxa"/>
            <w:tcBorders>
              <w:top w:val="single" w:sz="4" w:space="0" w:color="002060"/>
              <w:left w:val="nil"/>
              <w:bottom w:val="single" w:sz="4" w:space="0" w:color="002060"/>
              <w:right w:val="nil"/>
            </w:tcBorders>
            <w:vAlign w:val="center"/>
            <w:hideMark/>
          </w:tcPr>
          <w:p w14:paraId="3577AB9C"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Descrição </w:t>
            </w:r>
          </w:p>
        </w:tc>
        <w:tc>
          <w:tcPr>
            <w:tcW w:w="1440" w:type="dxa"/>
            <w:tcBorders>
              <w:top w:val="single" w:sz="4" w:space="0" w:color="002060"/>
              <w:left w:val="nil"/>
              <w:bottom w:val="single" w:sz="4" w:space="0" w:color="002060"/>
              <w:right w:val="nil"/>
            </w:tcBorders>
            <w:vAlign w:val="center"/>
            <w:hideMark/>
          </w:tcPr>
          <w:p w14:paraId="4AFF60A1"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Autorizado</w:t>
            </w:r>
            <w:r w:rsidRPr="00C604A8">
              <w:rPr>
                <w:rFonts w:ascii="Arial" w:hAnsi="Arial" w:cs="Arial"/>
                <w:b/>
                <w:sz w:val="14"/>
                <w:szCs w:val="14"/>
                <w:lang w:eastAsia="pt-BR"/>
              </w:rPr>
              <w:br/>
              <w:t xml:space="preserve">Set/Dez 2025 </w:t>
            </w:r>
          </w:p>
        </w:tc>
        <w:tc>
          <w:tcPr>
            <w:tcW w:w="1440" w:type="dxa"/>
            <w:tcBorders>
              <w:top w:val="nil"/>
              <w:left w:val="nil"/>
              <w:bottom w:val="single" w:sz="4" w:space="0" w:color="002060"/>
              <w:right w:val="nil"/>
            </w:tcBorders>
            <w:vAlign w:val="center"/>
            <w:hideMark/>
          </w:tcPr>
          <w:p w14:paraId="422ADBFA"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Executado</w:t>
            </w:r>
            <w:r w:rsidRPr="00C604A8">
              <w:rPr>
                <w:rFonts w:ascii="Arial" w:hAnsi="Arial" w:cs="Arial"/>
                <w:b/>
                <w:sz w:val="14"/>
                <w:szCs w:val="14"/>
                <w:lang w:eastAsia="pt-BR"/>
              </w:rPr>
              <w:br/>
              <w:t xml:space="preserve">Set/Dez 2025 </w:t>
            </w:r>
          </w:p>
        </w:tc>
        <w:tc>
          <w:tcPr>
            <w:tcW w:w="1160" w:type="dxa"/>
            <w:tcBorders>
              <w:top w:val="nil"/>
              <w:left w:val="nil"/>
              <w:bottom w:val="single" w:sz="4" w:space="0" w:color="002060"/>
              <w:right w:val="nil"/>
            </w:tcBorders>
            <w:vAlign w:val="center"/>
            <w:hideMark/>
          </w:tcPr>
          <w:p w14:paraId="0145D759"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Percentual </w:t>
            </w:r>
          </w:p>
        </w:tc>
      </w:tr>
      <w:tr w:rsidR="00754D63" w:rsidRPr="00C604A8" w14:paraId="5B2641A1" w14:textId="77777777" w:rsidTr="00C604A8">
        <w:trPr>
          <w:trHeight w:val="283"/>
        </w:trPr>
        <w:tc>
          <w:tcPr>
            <w:tcW w:w="553" w:type="dxa"/>
            <w:tcBorders>
              <w:top w:val="nil"/>
              <w:left w:val="nil"/>
              <w:bottom w:val="single" w:sz="4" w:space="0" w:color="002060"/>
              <w:right w:val="nil"/>
            </w:tcBorders>
            <w:noWrap/>
            <w:vAlign w:val="center"/>
            <w:hideMark/>
          </w:tcPr>
          <w:p w14:paraId="476003B4"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w:t>
            </w:r>
          </w:p>
        </w:tc>
        <w:tc>
          <w:tcPr>
            <w:tcW w:w="4287" w:type="dxa"/>
            <w:tcBorders>
              <w:top w:val="nil"/>
              <w:left w:val="nil"/>
              <w:bottom w:val="single" w:sz="4" w:space="0" w:color="002060"/>
              <w:right w:val="nil"/>
            </w:tcBorders>
            <w:noWrap/>
            <w:vAlign w:val="center"/>
            <w:hideMark/>
          </w:tcPr>
          <w:p w14:paraId="497AE6EF"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w:t>
            </w:r>
          </w:p>
        </w:tc>
        <w:tc>
          <w:tcPr>
            <w:tcW w:w="1440" w:type="dxa"/>
            <w:tcBorders>
              <w:top w:val="nil"/>
              <w:left w:val="nil"/>
              <w:bottom w:val="single" w:sz="4" w:space="0" w:color="002060"/>
              <w:right w:val="nil"/>
            </w:tcBorders>
            <w:noWrap/>
            <w:vAlign w:val="center"/>
            <w:hideMark/>
          </w:tcPr>
          <w:p w14:paraId="0AFA30CD"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(a) </w:t>
            </w:r>
          </w:p>
        </w:tc>
        <w:tc>
          <w:tcPr>
            <w:tcW w:w="1440" w:type="dxa"/>
            <w:tcBorders>
              <w:top w:val="nil"/>
              <w:left w:val="nil"/>
              <w:bottom w:val="single" w:sz="4" w:space="0" w:color="002060"/>
              <w:right w:val="nil"/>
            </w:tcBorders>
            <w:noWrap/>
            <w:vAlign w:val="center"/>
            <w:hideMark/>
          </w:tcPr>
          <w:p w14:paraId="3B2ED102"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(b) </w:t>
            </w:r>
          </w:p>
        </w:tc>
        <w:tc>
          <w:tcPr>
            <w:tcW w:w="1160" w:type="dxa"/>
            <w:tcBorders>
              <w:top w:val="nil"/>
              <w:left w:val="nil"/>
              <w:bottom w:val="single" w:sz="4" w:space="0" w:color="002060"/>
              <w:right w:val="nil"/>
            </w:tcBorders>
            <w:noWrap/>
            <w:vAlign w:val="center"/>
            <w:hideMark/>
          </w:tcPr>
          <w:p w14:paraId="0E151DD6" w14:textId="77777777" w:rsidR="00754D63" w:rsidRPr="00C604A8" w:rsidRDefault="00754D63" w:rsidP="00754D63">
            <w:pPr>
              <w:tabs>
                <w:tab w:val="clear" w:pos="851"/>
              </w:tabs>
              <w:spacing w:before="0" w:after="0"/>
              <w:jc w:val="center"/>
              <w:rPr>
                <w:rFonts w:ascii="Arial" w:hAnsi="Arial" w:cs="Arial"/>
                <w:b/>
                <w:sz w:val="14"/>
                <w:szCs w:val="14"/>
                <w:lang w:eastAsia="pt-BR"/>
              </w:rPr>
            </w:pPr>
            <w:r w:rsidRPr="00C604A8">
              <w:rPr>
                <w:rFonts w:ascii="Arial" w:hAnsi="Arial" w:cs="Arial"/>
                <w:b/>
                <w:sz w:val="14"/>
                <w:szCs w:val="14"/>
                <w:lang w:eastAsia="pt-BR"/>
              </w:rPr>
              <w:t xml:space="preserve"> c = (b / a) </w:t>
            </w:r>
          </w:p>
        </w:tc>
      </w:tr>
      <w:tr w:rsidR="00754D63" w:rsidRPr="00C604A8" w14:paraId="2F9AF1A3" w14:textId="77777777" w:rsidTr="00C604A8">
        <w:trPr>
          <w:trHeight w:val="283"/>
        </w:trPr>
        <w:tc>
          <w:tcPr>
            <w:tcW w:w="553" w:type="dxa"/>
            <w:tcBorders>
              <w:top w:val="nil"/>
              <w:left w:val="nil"/>
              <w:bottom w:val="nil"/>
              <w:right w:val="nil"/>
            </w:tcBorders>
            <w:noWrap/>
            <w:vAlign w:val="center"/>
            <w:hideMark/>
          </w:tcPr>
          <w:p w14:paraId="65B0A1BE" w14:textId="77777777" w:rsidR="00754D63" w:rsidRPr="00C604A8" w:rsidRDefault="00754D63"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4102</w:t>
            </w:r>
          </w:p>
        </w:tc>
        <w:tc>
          <w:tcPr>
            <w:tcW w:w="4287" w:type="dxa"/>
            <w:tcBorders>
              <w:top w:val="nil"/>
              <w:left w:val="nil"/>
              <w:bottom w:val="nil"/>
              <w:right w:val="nil"/>
            </w:tcBorders>
            <w:vAlign w:val="center"/>
            <w:hideMark/>
          </w:tcPr>
          <w:p w14:paraId="4439D136" w14:textId="77777777" w:rsidR="00754D63" w:rsidRPr="00C604A8" w:rsidRDefault="00754D63" w:rsidP="00754D63">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Manutenção e Adequação de Bens Móveis, Veículos, Máquinas e Equipamento</w:t>
            </w:r>
          </w:p>
        </w:tc>
        <w:tc>
          <w:tcPr>
            <w:tcW w:w="1440" w:type="dxa"/>
            <w:tcBorders>
              <w:top w:val="nil"/>
              <w:left w:val="nil"/>
              <w:bottom w:val="nil"/>
              <w:right w:val="nil"/>
            </w:tcBorders>
            <w:noWrap/>
            <w:vAlign w:val="center"/>
            <w:hideMark/>
          </w:tcPr>
          <w:p w14:paraId="791BE0A0" w14:textId="39A29520"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0,21</w:t>
            </w:r>
          </w:p>
        </w:tc>
        <w:tc>
          <w:tcPr>
            <w:tcW w:w="1440" w:type="dxa"/>
            <w:tcBorders>
              <w:top w:val="nil"/>
              <w:left w:val="nil"/>
              <w:bottom w:val="nil"/>
              <w:right w:val="nil"/>
            </w:tcBorders>
            <w:noWrap/>
            <w:vAlign w:val="center"/>
            <w:hideMark/>
          </w:tcPr>
          <w:p w14:paraId="3D855C6D" w14:textId="020F7C05"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w:t>
            </w:r>
          </w:p>
        </w:tc>
        <w:tc>
          <w:tcPr>
            <w:tcW w:w="1160" w:type="dxa"/>
            <w:tcBorders>
              <w:top w:val="nil"/>
              <w:left w:val="nil"/>
              <w:bottom w:val="nil"/>
              <w:right w:val="nil"/>
            </w:tcBorders>
            <w:noWrap/>
            <w:vAlign w:val="center"/>
            <w:hideMark/>
          </w:tcPr>
          <w:p w14:paraId="403796A4" w14:textId="77777777"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w:t>
            </w:r>
          </w:p>
        </w:tc>
      </w:tr>
      <w:tr w:rsidR="00754D63" w:rsidRPr="00C604A8" w14:paraId="2B920242" w14:textId="77777777" w:rsidTr="00C604A8">
        <w:trPr>
          <w:trHeight w:val="283"/>
        </w:trPr>
        <w:tc>
          <w:tcPr>
            <w:tcW w:w="553" w:type="dxa"/>
            <w:tcBorders>
              <w:top w:val="nil"/>
              <w:left w:val="nil"/>
              <w:bottom w:val="nil"/>
              <w:right w:val="nil"/>
            </w:tcBorders>
            <w:noWrap/>
            <w:vAlign w:val="center"/>
            <w:hideMark/>
          </w:tcPr>
          <w:p w14:paraId="6634CECF" w14:textId="77777777" w:rsidR="00754D63" w:rsidRPr="00C604A8" w:rsidRDefault="00754D63"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4103</w:t>
            </w:r>
          </w:p>
        </w:tc>
        <w:tc>
          <w:tcPr>
            <w:tcW w:w="4287" w:type="dxa"/>
            <w:tcBorders>
              <w:top w:val="nil"/>
              <w:left w:val="nil"/>
              <w:bottom w:val="nil"/>
              <w:right w:val="nil"/>
            </w:tcBorders>
            <w:vAlign w:val="center"/>
            <w:hideMark/>
          </w:tcPr>
          <w:p w14:paraId="12EEB7D0" w14:textId="77777777" w:rsidR="00754D63" w:rsidRPr="00C604A8" w:rsidRDefault="00754D63" w:rsidP="00754D63">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Manutenção e Adequação de Ativos de Informática, Informação e Teleprocessamento</w:t>
            </w:r>
          </w:p>
        </w:tc>
        <w:tc>
          <w:tcPr>
            <w:tcW w:w="1440" w:type="dxa"/>
            <w:tcBorders>
              <w:top w:val="nil"/>
              <w:left w:val="nil"/>
              <w:bottom w:val="nil"/>
              <w:right w:val="nil"/>
            </w:tcBorders>
            <w:noWrap/>
            <w:vAlign w:val="center"/>
            <w:hideMark/>
          </w:tcPr>
          <w:p w14:paraId="6B0E6D84" w14:textId="7E28D8C5"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2,42</w:t>
            </w:r>
          </w:p>
        </w:tc>
        <w:tc>
          <w:tcPr>
            <w:tcW w:w="1440" w:type="dxa"/>
            <w:tcBorders>
              <w:top w:val="nil"/>
              <w:left w:val="nil"/>
              <w:bottom w:val="nil"/>
              <w:right w:val="nil"/>
            </w:tcBorders>
            <w:noWrap/>
            <w:vAlign w:val="center"/>
            <w:hideMark/>
          </w:tcPr>
          <w:p w14:paraId="238C61AF" w14:textId="28822DB1"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2,37</w:t>
            </w:r>
          </w:p>
        </w:tc>
        <w:tc>
          <w:tcPr>
            <w:tcW w:w="1160" w:type="dxa"/>
            <w:tcBorders>
              <w:top w:val="nil"/>
              <w:left w:val="nil"/>
              <w:bottom w:val="nil"/>
              <w:right w:val="nil"/>
            </w:tcBorders>
            <w:noWrap/>
            <w:vAlign w:val="center"/>
            <w:hideMark/>
          </w:tcPr>
          <w:p w14:paraId="5B8C2C72" w14:textId="77777777"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98%</w:t>
            </w:r>
          </w:p>
        </w:tc>
      </w:tr>
      <w:tr w:rsidR="00754D63" w:rsidRPr="00C604A8" w14:paraId="1ADF4117" w14:textId="77777777" w:rsidTr="00C604A8">
        <w:trPr>
          <w:trHeight w:val="283"/>
        </w:trPr>
        <w:tc>
          <w:tcPr>
            <w:tcW w:w="553" w:type="dxa"/>
            <w:tcBorders>
              <w:top w:val="nil"/>
              <w:left w:val="nil"/>
              <w:bottom w:val="nil"/>
              <w:right w:val="nil"/>
            </w:tcBorders>
            <w:noWrap/>
            <w:vAlign w:val="center"/>
            <w:hideMark/>
          </w:tcPr>
          <w:p w14:paraId="1B6D6696" w14:textId="77777777" w:rsidR="00754D63" w:rsidRPr="00C604A8" w:rsidRDefault="00754D63"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21IS</w:t>
            </w:r>
          </w:p>
        </w:tc>
        <w:tc>
          <w:tcPr>
            <w:tcW w:w="4287" w:type="dxa"/>
            <w:tcBorders>
              <w:top w:val="nil"/>
              <w:left w:val="nil"/>
              <w:bottom w:val="nil"/>
              <w:right w:val="nil"/>
            </w:tcBorders>
            <w:vAlign w:val="center"/>
            <w:hideMark/>
          </w:tcPr>
          <w:p w14:paraId="4F053C58" w14:textId="77777777" w:rsidR="00754D63" w:rsidRPr="00C604A8" w:rsidRDefault="00754D63" w:rsidP="00754D63">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Operação do Satélite Geoestacionário de Defesa e Comunicação - SGDC</w:t>
            </w:r>
          </w:p>
        </w:tc>
        <w:tc>
          <w:tcPr>
            <w:tcW w:w="1440" w:type="dxa"/>
            <w:tcBorders>
              <w:top w:val="nil"/>
              <w:left w:val="nil"/>
              <w:bottom w:val="nil"/>
              <w:right w:val="nil"/>
            </w:tcBorders>
            <w:noWrap/>
            <w:vAlign w:val="center"/>
            <w:hideMark/>
          </w:tcPr>
          <w:p w14:paraId="16E8CA1F" w14:textId="4B56AD2C"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2,30</w:t>
            </w:r>
          </w:p>
        </w:tc>
        <w:tc>
          <w:tcPr>
            <w:tcW w:w="1440" w:type="dxa"/>
            <w:tcBorders>
              <w:top w:val="nil"/>
              <w:left w:val="nil"/>
              <w:bottom w:val="nil"/>
              <w:right w:val="nil"/>
            </w:tcBorders>
            <w:noWrap/>
            <w:vAlign w:val="center"/>
            <w:hideMark/>
          </w:tcPr>
          <w:p w14:paraId="7B9ECC0B" w14:textId="0E8F5262"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2,03</w:t>
            </w:r>
          </w:p>
        </w:tc>
        <w:tc>
          <w:tcPr>
            <w:tcW w:w="1160" w:type="dxa"/>
            <w:tcBorders>
              <w:top w:val="nil"/>
              <w:left w:val="nil"/>
              <w:bottom w:val="nil"/>
              <w:right w:val="nil"/>
            </w:tcBorders>
            <w:noWrap/>
            <w:vAlign w:val="center"/>
            <w:hideMark/>
          </w:tcPr>
          <w:p w14:paraId="1606B876" w14:textId="77777777"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88%</w:t>
            </w:r>
          </w:p>
        </w:tc>
      </w:tr>
      <w:tr w:rsidR="00754D63" w:rsidRPr="00C604A8" w14:paraId="1E7BC540" w14:textId="77777777" w:rsidTr="00C604A8">
        <w:trPr>
          <w:trHeight w:val="283"/>
        </w:trPr>
        <w:tc>
          <w:tcPr>
            <w:tcW w:w="553" w:type="dxa"/>
            <w:tcBorders>
              <w:top w:val="nil"/>
              <w:left w:val="nil"/>
              <w:bottom w:val="nil"/>
              <w:right w:val="nil"/>
            </w:tcBorders>
            <w:noWrap/>
            <w:vAlign w:val="center"/>
            <w:hideMark/>
          </w:tcPr>
          <w:p w14:paraId="01D0C801" w14:textId="77777777" w:rsidR="00754D63" w:rsidRPr="00C604A8" w:rsidRDefault="00754D63"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169X</w:t>
            </w:r>
          </w:p>
        </w:tc>
        <w:tc>
          <w:tcPr>
            <w:tcW w:w="4287" w:type="dxa"/>
            <w:tcBorders>
              <w:top w:val="nil"/>
              <w:left w:val="nil"/>
              <w:bottom w:val="nil"/>
              <w:right w:val="nil"/>
            </w:tcBorders>
            <w:vAlign w:val="center"/>
            <w:hideMark/>
          </w:tcPr>
          <w:p w14:paraId="41958E21" w14:textId="77777777" w:rsidR="00754D63" w:rsidRPr="00C604A8" w:rsidRDefault="00754D63" w:rsidP="00754D63">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Implantação de Infraestrutura da rede de Comunicação de Dados para Inclusão Digital</w:t>
            </w:r>
          </w:p>
        </w:tc>
        <w:tc>
          <w:tcPr>
            <w:tcW w:w="1440" w:type="dxa"/>
            <w:tcBorders>
              <w:top w:val="nil"/>
              <w:left w:val="nil"/>
              <w:bottom w:val="nil"/>
              <w:right w:val="nil"/>
            </w:tcBorders>
            <w:noWrap/>
            <w:vAlign w:val="center"/>
            <w:hideMark/>
          </w:tcPr>
          <w:p w14:paraId="217A5193" w14:textId="7363EBCD"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48,11</w:t>
            </w:r>
          </w:p>
        </w:tc>
        <w:tc>
          <w:tcPr>
            <w:tcW w:w="1440" w:type="dxa"/>
            <w:tcBorders>
              <w:top w:val="nil"/>
              <w:left w:val="nil"/>
              <w:bottom w:val="nil"/>
              <w:right w:val="nil"/>
            </w:tcBorders>
            <w:noWrap/>
            <w:vAlign w:val="center"/>
            <w:hideMark/>
          </w:tcPr>
          <w:p w14:paraId="6C9826C0" w14:textId="2A0EBC63"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18,52</w:t>
            </w:r>
          </w:p>
        </w:tc>
        <w:tc>
          <w:tcPr>
            <w:tcW w:w="1160" w:type="dxa"/>
            <w:tcBorders>
              <w:top w:val="nil"/>
              <w:left w:val="nil"/>
              <w:bottom w:val="nil"/>
              <w:right w:val="nil"/>
            </w:tcBorders>
            <w:noWrap/>
            <w:vAlign w:val="center"/>
            <w:hideMark/>
          </w:tcPr>
          <w:p w14:paraId="2413965A" w14:textId="77777777"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38%</w:t>
            </w:r>
          </w:p>
        </w:tc>
      </w:tr>
      <w:tr w:rsidR="00754D63" w:rsidRPr="00C604A8" w14:paraId="453DFA1D" w14:textId="77777777" w:rsidTr="00C604A8">
        <w:trPr>
          <w:trHeight w:val="283"/>
        </w:trPr>
        <w:tc>
          <w:tcPr>
            <w:tcW w:w="553" w:type="dxa"/>
            <w:tcBorders>
              <w:top w:val="nil"/>
              <w:left w:val="nil"/>
              <w:bottom w:val="nil"/>
              <w:right w:val="nil"/>
            </w:tcBorders>
            <w:noWrap/>
            <w:vAlign w:val="center"/>
            <w:hideMark/>
          </w:tcPr>
          <w:p w14:paraId="0D4AF7D4" w14:textId="77777777" w:rsidR="00754D63" w:rsidRPr="00C604A8" w:rsidRDefault="00754D63" w:rsidP="00754D63">
            <w:pPr>
              <w:tabs>
                <w:tab w:val="clear" w:pos="851"/>
              </w:tabs>
              <w:spacing w:before="0" w:after="0"/>
              <w:jc w:val="center"/>
              <w:rPr>
                <w:rFonts w:ascii="Arial" w:hAnsi="Arial" w:cs="Arial"/>
                <w:sz w:val="14"/>
                <w:szCs w:val="14"/>
                <w:lang w:eastAsia="pt-BR"/>
              </w:rPr>
            </w:pPr>
            <w:r w:rsidRPr="00C604A8">
              <w:rPr>
                <w:rFonts w:ascii="Arial" w:hAnsi="Arial" w:cs="Arial"/>
                <w:sz w:val="14"/>
                <w:szCs w:val="14"/>
                <w:lang w:eastAsia="pt-BR"/>
              </w:rPr>
              <w:t>169W</w:t>
            </w:r>
          </w:p>
        </w:tc>
        <w:tc>
          <w:tcPr>
            <w:tcW w:w="4287" w:type="dxa"/>
            <w:tcBorders>
              <w:top w:val="nil"/>
              <w:left w:val="nil"/>
              <w:bottom w:val="nil"/>
              <w:right w:val="nil"/>
            </w:tcBorders>
            <w:vAlign w:val="center"/>
            <w:hideMark/>
          </w:tcPr>
          <w:p w14:paraId="10122FC0" w14:textId="77777777" w:rsidR="00754D63" w:rsidRPr="00C604A8" w:rsidRDefault="00754D63" w:rsidP="00754D63">
            <w:pPr>
              <w:tabs>
                <w:tab w:val="clear" w:pos="851"/>
              </w:tabs>
              <w:spacing w:before="0" w:after="0"/>
              <w:jc w:val="left"/>
              <w:rPr>
                <w:rFonts w:ascii="Arial" w:hAnsi="Arial" w:cs="Arial"/>
                <w:sz w:val="14"/>
                <w:szCs w:val="14"/>
                <w:lang w:eastAsia="pt-BR"/>
              </w:rPr>
            </w:pPr>
            <w:r w:rsidRPr="00C604A8">
              <w:rPr>
                <w:rFonts w:ascii="Arial" w:hAnsi="Arial" w:cs="Arial"/>
                <w:sz w:val="14"/>
                <w:szCs w:val="14"/>
                <w:lang w:eastAsia="pt-BR"/>
              </w:rPr>
              <w:t>Benfeitorias em Bens da União por Empresas Estatais</w:t>
            </w:r>
          </w:p>
        </w:tc>
        <w:tc>
          <w:tcPr>
            <w:tcW w:w="1440" w:type="dxa"/>
            <w:tcBorders>
              <w:top w:val="nil"/>
              <w:left w:val="nil"/>
              <w:bottom w:val="nil"/>
              <w:right w:val="nil"/>
            </w:tcBorders>
            <w:noWrap/>
            <w:vAlign w:val="center"/>
            <w:hideMark/>
          </w:tcPr>
          <w:p w14:paraId="24BE80EA" w14:textId="38501981"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0,60</w:t>
            </w:r>
          </w:p>
        </w:tc>
        <w:tc>
          <w:tcPr>
            <w:tcW w:w="1440" w:type="dxa"/>
            <w:tcBorders>
              <w:top w:val="nil"/>
              <w:left w:val="nil"/>
              <w:bottom w:val="nil"/>
              <w:right w:val="nil"/>
            </w:tcBorders>
            <w:noWrap/>
            <w:vAlign w:val="center"/>
            <w:hideMark/>
          </w:tcPr>
          <w:p w14:paraId="3B645245" w14:textId="3A9B1DDE"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w:t>
            </w:r>
          </w:p>
        </w:tc>
        <w:tc>
          <w:tcPr>
            <w:tcW w:w="1160" w:type="dxa"/>
            <w:tcBorders>
              <w:top w:val="nil"/>
              <w:left w:val="nil"/>
              <w:bottom w:val="nil"/>
              <w:right w:val="nil"/>
            </w:tcBorders>
            <w:noWrap/>
            <w:vAlign w:val="center"/>
            <w:hideMark/>
          </w:tcPr>
          <w:p w14:paraId="12B502ED" w14:textId="77777777" w:rsidR="00754D63" w:rsidRPr="00C604A8" w:rsidRDefault="00754D63" w:rsidP="00C604A8">
            <w:pPr>
              <w:tabs>
                <w:tab w:val="clear" w:pos="851"/>
              </w:tabs>
              <w:spacing w:before="0" w:after="0"/>
              <w:jc w:val="right"/>
              <w:rPr>
                <w:rFonts w:ascii="Arial" w:hAnsi="Arial" w:cs="Arial"/>
                <w:sz w:val="14"/>
                <w:szCs w:val="14"/>
                <w:lang w:eastAsia="pt-BR"/>
              </w:rPr>
            </w:pPr>
            <w:r w:rsidRPr="00C604A8">
              <w:rPr>
                <w:rFonts w:ascii="Arial" w:hAnsi="Arial" w:cs="Arial"/>
                <w:sz w:val="14"/>
                <w:szCs w:val="14"/>
                <w:lang w:eastAsia="pt-BR"/>
              </w:rPr>
              <w:t>0%</w:t>
            </w:r>
          </w:p>
        </w:tc>
      </w:tr>
      <w:tr w:rsidR="00754D63" w:rsidRPr="00C604A8" w14:paraId="25D6C352" w14:textId="77777777" w:rsidTr="00C604A8">
        <w:trPr>
          <w:trHeight w:val="283"/>
        </w:trPr>
        <w:tc>
          <w:tcPr>
            <w:tcW w:w="4840" w:type="dxa"/>
            <w:gridSpan w:val="2"/>
            <w:tcBorders>
              <w:top w:val="single" w:sz="4" w:space="0" w:color="002060"/>
              <w:left w:val="nil"/>
              <w:bottom w:val="single" w:sz="4" w:space="0" w:color="002060"/>
              <w:right w:val="nil"/>
            </w:tcBorders>
            <w:noWrap/>
            <w:vAlign w:val="center"/>
            <w:hideMark/>
          </w:tcPr>
          <w:p w14:paraId="75B11754" w14:textId="77777777" w:rsidR="00754D63" w:rsidRPr="00C604A8" w:rsidRDefault="00754D63" w:rsidP="00754D63">
            <w:pPr>
              <w:tabs>
                <w:tab w:val="clear" w:pos="851"/>
              </w:tabs>
              <w:spacing w:before="0" w:after="0"/>
              <w:jc w:val="left"/>
              <w:rPr>
                <w:rFonts w:ascii="Arial" w:hAnsi="Arial" w:cs="Arial"/>
                <w:b/>
                <w:sz w:val="14"/>
                <w:szCs w:val="14"/>
                <w:lang w:eastAsia="pt-BR"/>
              </w:rPr>
            </w:pPr>
            <w:r w:rsidRPr="00C604A8">
              <w:rPr>
                <w:rFonts w:ascii="Arial" w:hAnsi="Arial" w:cs="Arial"/>
                <w:b/>
                <w:sz w:val="14"/>
                <w:szCs w:val="14"/>
                <w:lang w:eastAsia="pt-BR"/>
              </w:rPr>
              <w:t>TOTAL</w:t>
            </w:r>
          </w:p>
        </w:tc>
        <w:tc>
          <w:tcPr>
            <w:tcW w:w="1440" w:type="dxa"/>
            <w:tcBorders>
              <w:top w:val="single" w:sz="4" w:space="0" w:color="002060"/>
              <w:left w:val="nil"/>
              <w:bottom w:val="single" w:sz="4" w:space="0" w:color="002060"/>
              <w:right w:val="nil"/>
            </w:tcBorders>
            <w:noWrap/>
            <w:vAlign w:val="center"/>
            <w:hideMark/>
          </w:tcPr>
          <w:p w14:paraId="25D8E7D4" w14:textId="7F05B263" w:rsidR="00754D63" w:rsidRPr="00C604A8" w:rsidRDefault="00754D63"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53,64</w:t>
            </w:r>
          </w:p>
        </w:tc>
        <w:tc>
          <w:tcPr>
            <w:tcW w:w="1440" w:type="dxa"/>
            <w:tcBorders>
              <w:top w:val="single" w:sz="4" w:space="0" w:color="002060"/>
              <w:left w:val="nil"/>
              <w:bottom w:val="single" w:sz="4" w:space="0" w:color="002060"/>
              <w:right w:val="nil"/>
            </w:tcBorders>
            <w:noWrap/>
            <w:vAlign w:val="center"/>
            <w:hideMark/>
          </w:tcPr>
          <w:p w14:paraId="0D4282AA" w14:textId="555DB1C7" w:rsidR="00754D63" w:rsidRPr="00C604A8" w:rsidRDefault="00754D63"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22,92</w:t>
            </w:r>
          </w:p>
        </w:tc>
        <w:tc>
          <w:tcPr>
            <w:tcW w:w="1160" w:type="dxa"/>
            <w:tcBorders>
              <w:top w:val="single" w:sz="4" w:space="0" w:color="002060"/>
              <w:left w:val="nil"/>
              <w:bottom w:val="single" w:sz="4" w:space="0" w:color="002060"/>
              <w:right w:val="nil"/>
            </w:tcBorders>
            <w:noWrap/>
            <w:vAlign w:val="center"/>
            <w:hideMark/>
          </w:tcPr>
          <w:p w14:paraId="4B9B74A5" w14:textId="77777777" w:rsidR="00754D63" w:rsidRPr="00C604A8" w:rsidRDefault="00754D63" w:rsidP="00C604A8">
            <w:pPr>
              <w:tabs>
                <w:tab w:val="clear" w:pos="851"/>
              </w:tabs>
              <w:spacing w:before="0" w:after="0"/>
              <w:jc w:val="right"/>
              <w:rPr>
                <w:rFonts w:ascii="Arial" w:hAnsi="Arial" w:cs="Arial"/>
                <w:b/>
                <w:sz w:val="14"/>
                <w:szCs w:val="14"/>
                <w:lang w:eastAsia="pt-BR"/>
              </w:rPr>
            </w:pPr>
            <w:r w:rsidRPr="00C604A8">
              <w:rPr>
                <w:rFonts w:ascii="Arial" w:hAnsi="Arial" w:cs="Arial"/>
                <w:b/>
                <w:sz w:val="14"/>
                <w:szCs w:val="14"/>
                <w:lang w:eastAsia="pt-BR"/>
              </w:rPr>
              <w:t>43%</w:t>
            </w:r>
          </w:p>
        </w:tc>
      </w:tr>
      <w:tr w:rsidR="00754D63" w:rsidRPr="00C604A8" w14:paraId="02535FF5" w14:textId="77777777" w:rsidTr="00C604A8">
        <w:trPr>
          <w:trHeight w:val="283"/>
        </w:trPr>
        <w:tc>
          <w:tcPr>
            <w:tcW w:w="6280" w:type="dxa"/>
            <w:gridSpan w:val="3"/>
            <w:tcBorders>
              <w:top w:val="nil"/>
              <w:left w:val="nil"/>
              <w:bottom w:val="nil"/>
              <w:right w:val="nil"/>
            </w:tcBorders>
            <w:noWrap/>
            <w:vAlign w:val="center"/>
            <w:hideMark/>
          </w:tcPr>
          <w:p w14:paraId="3B0FF16A" w14:textId="77777777" w:rsidR="00754D63" w:rsidRPr="00C604A8" w:rsidRDefault="00754D63" w:rsidP="00754D63">
            <w:pPr>
              <w:tabs>
                <w:tab w:val="clear" w:pos="851"/>
              </w:tabs>
              <w:spacing w:before="0" w:after="0"/>
              <w:jc w:val="left"/>
              <w:rPr>
                <w:rFonts w:ascii="Arial" w:hAnsi="Arial" w:cs="Arial"/>
                <w:sz w:val="14"/>
                <w:szCs w:val="14"/>
                <w:lang w:eastAsia="pt-BR"/>
              </w:rPr>
            </w:pPr>
            <w:r w:rsidRPr="00C604A8">
              <w:rPr>
                <w:rFonts w:ascii="Arial" w:hAnsi="Arial" w:cs="Arial"/>
                <w:b/>
                <w:sz w:val="14"/>
                <w:szCs w:val="14"/>
                <w:lang w:eastAsia="pt-BR"/>
              </w:rPr>
              <w:t>Fonte:</w:t>
            </w:r>
            <w:r w:rsidRPr="00C604A8">
              <w:rPr>
                <w:rFonts w:ascii="Arial" w:hAnsi="Arial" w:cs="Arial"/>
                <w:sz w:val="14"/>
                <w:szCs w:val="14"/>
                <w:lang w:eastAsia="pt-BR"/>
              </w:rPr>
              <w:t xml:space="preserve"> SIOP - </w:t>
            </w:r>
            <w:r w:rsidRPr="00C604A8">
              <w:rPr>
                <w:rFonts w:ascii="Arial" w:hAnsi="Arial" w:cs="Arial"/>
                <w:i/>
                <w:sz w:val="14"/>
                <w:szCs w:val="14"/>
                <w:lang w:eastAsia="pt-BR"/>
              </w:rPr>
              <w:t>Sistema Integrado de Planejamento e Orçamento:  26/1/2026</w:t>
            </w:r>
          </w:p>
        </w:tc>
        <w:tc>
          <w:tcPr>
            <w:tcW w:w="1440" w:type="dxa"/>
            <w:tcBorders>
              <w:top w:val="nil"/>
              <w:left w:val="nil"/>
              <w:bottom w:val="nil"/>
              <w:right w:val="nil"/>
            </w:tcBorders>
            <w:noWrap/>
            <w:vAlign w:val="center"/>
            <w:hideMark/>
          </w:tcPr>
          <w:p w14:paraId="6DAD3411" w14:textId="77777777" w:rsidR="00754D63" w:rsidRPr="00C604A8" w:rsidRDefault="00754D63" w:rsidP="00754D63">
            <w:pPr>
              <w:tabs>
                <w:tab w:val="clear" w:pos="851"/>
              </w:tabs>
              <w:spacing w:before="0" w:after="0"/>
              <w:jc w:val="left"/>
              <w:rPr>
                <w:rFonts w:ascii="Arial" w:hAnsi="Arial" w:cs="Arial"/>
                <w:sz w:val="14"/>
                <w:szCs w:val="14"/>
                <w:lang w:eastAsia="pt-BR"/>
              </w:rPr>
            </w:pPr>
          </w:p>
        </w:tc>
        <w:tc>
          <w:tcPr>
            <w:tcW w:w="1160" w:type="dxa"/>
            <w:tcBorders>
              <w:top w:val="nil"/>
              <w:left w:val="nil"/>
              <w:bottom w:val="nil"/>
              <w:right w:val="nil"/>
            </w:tcBorders>
            <w:noWrap/>
            <w:vAlign w:val="center"/>
            <w:hideMark/>
          </w:tcPr>
          <w:p w14:paraId="28B351BC" w14:textId="77777777" w:rsidR="00754D63" w:rsidRPr="00C604A8" w:rsidRDefault="00754D63" w:rsidP="00754D63">
            <w:pPr>
              <w:tabs>
                <w:tab w:val="clear" w:pos="851"/>
              </w:tabs>
              <w:spacing w:before="0" w:after="0"/>
              <w:jc w:val="left"/>
              <w:rPr>
                <w:rFonts w:ascii="Arial" w:hAnsi="Arial" w:cs="Arial"/>
                <w:color w:val="auto"/>
                <w:sz w:val="14"/>
                <w:szCs w:val="14"/>
                <w:lang w:eastAsia="pt-BR"/>
              </w:rPr>
            </w:pPr>
          </w:p>
        </w:tc>
      </w:tr>
    </w:tbl>
    <w:p w14:paraId="5FEADE7F" w14:textId="048BD07B" w:rsidR="00A74626" w:rsidRDefault="00A74626" w:rsidP="00A74626">
      <w:pPr>
        <w:pStyle w:val="Legenda"/>
      </w:pPr>
      <w:r w:rsidRPr="003D7F9A">
        <w:t>Tabela 3-</w:t>
      </w:r>
      <w:r w:rsidRPr="00505643">
        <w:rPr>
          <w:bCs w:val="0"/>
        </w:rPr>
        <w:fldChar w:fldCharType="begin"/>
      </w:r>
      <w:r w:rsidRPr="003D7F9A">
        <w:instrText xml:space="preserve"> SEQ Tabela \* ARABIC </w:instrText>
      </w:r>
      <w:r w:rsidRPr="00505643">
        <w:rPr>
          <w:bCs w:val="0"/>
        </w:rPr>
        <w:fldChar w:fldCharType="separate"/>
      </w:r>
      <w:r w:rsidR="004527D6">
        <w:rPr>
          <w:noProof/>
        </w:rPr>
        <w:t>20</w:t>
      </w:r>
      <w:r w:rsidRPr="00505643">
        <w:rPr>
          <w:bCs w:val="0"/>
          <w:noProof/>
        </w:rPr>
        <w:fldChar w:fldCharType="end"/>
      </w:r>
      <w:r w:rsidRPr="003D7F9A">
        <w:t xml:space="preserve"> </w:t>
      </w:r>
      <w:r>
        <w:t>Orçamento de Investimento – OI/PDG de 2025</w:t>
      </w:r>
    </w:p>
    <w:p w14:paraId="58CB5EE6" w14:textId="0530B874" w:rsidR="00A74626" w:rsidRPr="00A74626" w:rsidRDefault="00A74626" w:rsidP="00554EEA">
      <w:pPr>
        <w:rPr>
          <w:rFonts w:eastAsia="Calibri"/>
        </w:rPr>
      </w:pPr>
      <w:r w:rsidRPr="00A74626">
        <w:rPr>
          <w:rFonts w:eastAsia="Calibri"/>
        </w:rPr>
        <w:t xml:space="preserve">As ações orçamentárias </w:t>
      </w:r>
      <w:r w:rsidR="00E51158">
        <w:rPr>
          <w:rFonts w:eastAsia="Calibri"/>
        </w:rPr>
        <w:t>executadas</w:t>
      </w:r>
      <w:r w:rsidR="00E51158" w:rsidRPr="00A74626">
        <w:rPr>
          <w:rFonts w:eastAsia="Calibri"/>
        </w:rPr>
        <w:t xml:space="preserve"> </w:t>
      </w:r>
      <w:r w:rsidRPr="00A74626">
        <w:rPr>
          <w:rFonts w:eastAsia="Calibri"/>
        </w:rPr>
        <w:t xml:space="preserve">em 2025 foram: </w:t>
      </w:r>
    </w:p>
    <w:p w14:paraId="0D047227" w14:textId="33C375C1" w:rsidR="00A74626" w:rsidRPr="00A74626" w:rsidRDefault="00A74626" w:rsidP="00554EEA">
      <w:pPr>
        <w:rPr>
          <w:rFonts w:eastAsia="Calibri"/>
          <w:szCs w:val="22"/>
        </w:rPr>
      </w:pPr>
      <w:r w:rsidRPr="6CEECBA2">
        <w:rPr>
          <w:rFonts w:eastAsia="Calibri"/>
          <w:b/>
          <w:szCs w:val="22"/>
        </w:rPr>
        <w:t>Ação 4102 - Manutenção e Adequação de Bens Móveis, Veículos, Máquinas e Equipamento:</w:t>
      </w:r>
      <w:r w:rsidRPr="6CEECBA2">
        <w:rPr>
          <w:rFonts w:eastAsia="Calibri"/>
          <w:szCs w:val="22"/>
        </w:rPr>
        <w:t xml:space="preserve"> </w:t>
      </w:r>
      <w:r w:rsidR="002F74E2">
        <w:rPr>
          <w:rFonts w:eastAsia="Calibri"/>
          <w:szCs w:val="22"/>
        </w:rPr>
        <w:t>r</w:t>
      </w:r>
      <w:r w:rsidRPr="6CEECBA2">
        <w:rPr>
          <w:rFonts w:eastAsia="Calibri"/>
          <w:szCs w:val="22"/>
        </w:rPr>
        <w:t xml:space="preserve">ealização de serviços de manutenção e adequação </w:t>
      </w:r>
      <w:r w:rsidR="00C267AB">
        <w:rPr>
          <w:rFonts w:eastAsia="Calibri"/>
          <w:szCs w:val="22"/>
        </w:rPr>
        <w:t>de bens classificados no imobilizado, incluindo</w:t>
      </w:r>
      <w:r w:rsidRPr="6CEECBA2">
        <w:rPr>
          <w:rFonts w:eastAsia="Calibri"/>
          <w:szCs w:val="22"/>
        </w:rPr>
        <w:t xml:space="preserve"> aquisição </w:t>
      </w:r>
      <w:r w:rsidR="00376FE6">
        <w:rPr>
          <w:rFonts w:eastAsia="Calibri"/>
          <w:szCs w:val="22"/>
        </w:rPr>
        <w:t>voltadas à</w:t>
      </w:r>
      <w:r w:rsidRPr="6CEECBA2">
        <w:rPr>
          <w:rFonts w:eastAsia="Calibri"/>
          <w:szCs w:val="22"/>
        </w:rPr>
        <w:t xml:space="preserve"> melhor</w:t>
      </w:r>
      <w:r w:rsidR="00376FE6">
        <w:rPr>
          <w:rFonts w:eastAsia="Calibri"/>
          <w:szCs w:val="22"/>
        </w:rPr>
        <w:t>ia</w:t>
      </w:r>
      <w:r w:rsidRPr="6CEECBA2">
        <w:rPr>
          <w:rFonts w:eastAsia="Calibri"/>
          <w:szCs w:val="22"/>
        </w:rPr>
        <w:t xml:space="preserve"> qualidade dos serviços prestados</w:t>
      </w:r>
      <w:r w:rsidR="7103FE39" w:rsidRPr="6CEECBA2">
        <w:rPr>
          <w:rFonts w:eastAsia="Calibri"/>
          <w:szCs w:val="22"/>
        </w:rPr>
        <w:t>.</w:t>
      </w:r>
    </w:p>
    <w:p w14:paraId="7E9BF86A" w14:textId="243F7FC7" w:rsidR="00A74626" w:rsidRPr="00A74626" w:rsidRDefault="00A74626" w:rsidP="00554EEA">
      <w:pPr>
        <w:rPr>
          <w:rFonts w:eastAsia="Calibri"/>
        </w:rPr>
      </w:pPr>
      <w:r w:rsidRPr="00A74626">
        <w:rPr>
          <w:rFonts w:eastAsia="Calibri"/>
          <w:b/>
        </w:rPr>
        <w:t>Ação 4103 - Manutenção e Adequação de Ativos de Informática, Informação e Teleprocessamento</w:t>
      </w:r>
      <w:r w:rsidRPr="00554EEA">
        <w:rPr>
          <w:rFonts w:eastAsia="Calibri"/>
        </w:rPr>
        <w:t>:</w:t>
      </w:r>
      <w:r w:rsidRPr="00A74626">
        <w:rPr>
          <w:rFonts w:eastAsia="Calibri"/>
        </w:rPr>
        <w:t xml:space="preserve"> </w:t>
      </w:r>
      <w:r w:rsidR="00A53874">
        <w:rPr>
          <w:rFonts w:eastAsia="Calibri"/>
        </w:rPr>
        <w:t>execu</w:t>
      </w:r>
      <w:r w:rsidR="00020A48">
        <w:rPr>
          <w:rFonts w:eastAsia="Calibri"/>
        </w:rPr>
        <w:t>ção</w:t>
      </w:r>
      <w:r w:rsidR="00A53874" w:rsidRPr="00A74626">
        <w:rPr>
          <w:rFonts w:eastAsia="Calibri"/>
        </w:rPr>
        <w:t xml:space="preserve"> </w:t>
      </w:r>
      <w:r w:rsidRPr="00A74626">
        <w:rPr>
          <w:rFonts w:eastAsia="Calibri"/>
        </w:rPr>
        <w:t xml:space="preserve">de serviços de manutenção </w:t>
      </w:r>
      <w:r w:rsidR="005D0398">
        <w:rPr>
          <w:rFonts w:eastAsia="Calibri"/>
        </w:rPr>
        <w:t>e</w:t>
      </w:r>
      <w:r w:rsidRPr="00A74626">
        <w:rPr>
          <w:rFonts w:eastAsia="Calibri"/>
        </w:rPr>
        <w:t xml:space="preserve"> </w:t>
      </w:r>
      <w:r w:rsidR="005D0398" w:rsidRPr="00A74626">
        <w:rPr>
          <w:rFonts w:eastAsia="Calibri"/>
        </w:rPr>
        <w:t>aquisi</w:t>
      </w:r>
      <w:r w:rsidR="005D0398">
        <w:rPr>
          <w:rFonts w:eastAsia="Calibri"/>
        </w:rPr>
        <w:t>ções</w:t>
      </w:r>
      <w:r w:rsidR="005D0398" w:rsidRPr="00A74626">
        <w:rPr>
          <w:rFonts w:eastAsia="Calibri"/>
        </w:rPr>
        <w:t xml:space="preserve"> </w:t>
      </w:r>
      <w:r w:rsidRPr="00A74626">
        <w:rPr>
          <w:rFonts w:eastAsia="Calibri"/>
        </w:rPr>
        <w:t xml:space="preserve">que prolonguem a vida útil </w:t>
      </w:r>
      <w:r w:rsidR="001B529F">
        <w:rPr>
          <w:rFonts w:eastAsia="Calibri"/>
        </w:rPr>
        <w:t>dos</w:t>
      </w:r>
      <w:r w:rsidR="001B529F" w:rsidRPr="00A74626">
        <w:rPr>
          <w:rFonts w:eastAsia="Calibri"/>
        </w:rPr>
        <w:t xml:space="preserve"> </w:t>
      </w:r>
      <w:r w:rsidRPr="00A74626">
        <w:rPr>
          <w:rFonts w:eastAsia="Calibri"/>
        </w:rPr>
        <w:t xml:space="preserve">ativos </w:t>
      </w:r>
      <w:r w:rsidR="001B529F">
        <w:rPr>
          <w:rFonts w:eastAsia="Calibri"/>
        </w:rPr>
        <w:t xml:space="preserve">de informática e aprimorem </w:t>
      </w:r>
      <w:r w:rsidR="007B34C7">
        <w:rPr>
          <w:rFonts w:eastAsia="Calibri"/>
        </w:rPr>
        <w:t>a</w:t>
      </w:r>
      <w:r w:rsidRPr="00A74626">
        <w:rPr>
          <w:rFonts w:eastAsia="Calibri"/>
        </w:rPr>
        <w:t xml:space="preserve"> </w:t>
      </w:r>
      <w:r w:rsidR="007B34C7">
        <w:rPr>
          <w:rFonts w:eastAsia="Calibri"/>
        </w:rPr>
        <w:t xml:space="preserve">prestação </w:t>
      </w:r>
      <w:r w:rsidRPr="00A74626">
        <w:rPr>
          <w:rFonts w:eastAsia="Calibri"/>
        </w:rPr>
        <w:t>dos serviços.</w:t>
      </w:r>
    </w:p>
    <w:p w14:paraId="4095E7D4" w14:textId="678DE6FE" w:rsidR="00A74626" w:rsidRPr="00A74626" w:rsidRDefault="00A74626" w:rsidP="00554EEA">
      <w:pPr>
        <w:rPr>
          <w:rFonts w:eastAsia="Calibri"/>
        </w:rPr>
      </w:pPr>
      <w:r w:rsidRPr="00A74626">
        <w:rPr>
          <w:rFonts w:eastAsia="Calibri"/>
          <w:b/>
        </w:rPr>
        <w:t>21IS - Operação do Satélite Geoestacionário de Defesa e Comunicação – SGDC</w:t>
      </w:r>
      <w:r w:rsidRPr="00554EEA">
        <w:rPr>
          <w:rFonts w:eastAsia="Calibri"/>
        </w:rPr>
        <w:t>:</w:t>
      </w:r>
      <w:r w:rsidRPr="00A74626">
        <w:rPr>
          <w:rFonts w:eastAsia="Calibri"/>
        </w:rPr>
        <w:t xml:space="preserve"> </w:t>
      </w:r>
      <w:r w:rsidR="007B34C7">
        <w:rPr>
          <w:rFonts w:eastAsia="Calibri"/>
        </w:rPr>
        <w:t xml:space="preserve">atividades </w:t>
      </w:r>
      <w:r w:rsidR="00321C9D">
        <w:rPr>
          <w:rFonts w:eastAsia="Calibri"/>
        </w:rPr>
        <w:t>contínuas de o</w:t>
      </w:r>
      <w:r w:rsidRPr="00A74626">
        <w:rPr>
          <w:rFonts w:eastAsia="Calibri"/>
        </w:rPr>
        <w:t>peração e manutenção do Satélite Geoestacionário de Defesa e Comunicação – SGDC.</w:t>
      </w:r>
    </w:p>
    <w:p w14:paraId="58BB5A15" w14:textId="0EBDA6F1" w:rsidR="00A32FA9" w:rsidRDefault="00A74626" w:rsidP="001F45A5">
      <w:pPr>
        <w:rPr>
          <w:rFonts w:eastAsia="Calibri"/>
        </w:rPr>
      </w:pPr>
      <w:r w:rsidRPr="00A74626">
        <w:rPr>
          <w:rFonts w:eastAsia="Calibri"/>
          <w:b/>
        </w:rPr>
        <w:t>169W - Benfeitorias em Bens da União por Empresas Estatais</w:t>
      </w:r>
      <w:r w:rsidRPr="00554EEA">
        <w:rPr>
          <w:rFonts w:eastAsia="Calibri"/>
        </w:rPr>
        <w:t>:</w:t>
      </w:r>
      <w:r w:rsidRPr="00A74626">
        <w:rPr>
          <w:rFonts w:eastAsia="Calibri"/>
        </w:rPr>
        <w:t xml:space="preserve"> </w:t>
      </w:r>
      <w:r w:rsidR="00321C9D">
        <w:rPr>
          <w:rFonts w:eastAsia="Calibri"/>
        </w:rPr>
        <w:t>registro das inte</w:t>
      </w:r>
      <w:r w:rsidR="00964331">
        <w:rPr>
          <w:rFonts w:eastAsia="Calibri"/>
        </w:rPr>
        <w:t>r</w:t>
      </w:r>
      <w:r w:rsidR="00321C9D">
        <w:rPr>
          <w:rFonts w:eastAsia="Calibri"/>
        </w:rPr>
        <w:t>ve</w:t>
      </w:r>
      <w:r w:rsidR="00B47FB5">
        <w:rPr>
          <w:rFonts w:eastAsia="Calibri"/>
        </w:rPr>
        <w:t>n</w:t>
      </w:r>
      <w:r w:rsidR="00321C9D">
        <w:rPr>
          <w:rFonts w:eastAsia="Calibri"/>
        </w:rPr>
        <w:t xml:space="preserve">ções </w:t>
      </w:r>
      <w:r w:rsidRPr="00A74626">
        <w:rPr>
          <w:rFonts w:eastAsia="Calibri"/>
        </w:rPr>
        <w:t>realiza</w:t>
      </w:r>
      <w:r w:rsidR="00AE32A1">
        <w:rPr>
          <w:rFonts w:eastAsia="Calibri"/>
        </w:rPr>
        <w:t>das</w:t>
      </w:r>
      <w:r>
        <w:rPr>
          <w:rFonts w:eastAsia="Calibri"/>
        </w:rPr>
        <w:t xml:space="preserve"> </w:t>
      </w:r>
      <w:r w:rsidRPr="00A74626">
        <w:rPr>
          <w:rFonts w:eastAsia="Calibri"/>
        </w:rPr>
        <w:t xml:space="preserve">em bens da União </w:t>
      </w:r>
      <w:r w:rsidR="00AE32A1">
        <w:rPr>
          <w:rFonts w:eastAsia="Calibri"/>
        </w:rPr>
        <w:t>sob responsabilidade operacional da empresa</w:t>
      </w:r>
      <w:r w:rsidRPr="00A74626">
        <w:rPr>
          <w:rFonts w:eastAsia="Calibri"/>
        </w:rPr>
        <w:t>.</w:t>
      </w:r>
    </w:p>
    <w:p w14:paraId="629BA344" w14:textId="392B1A7A" w:rsidR="00BB1440" w:rsidRPr="000013E9" w:rsidRDefault="00BB1440" w:rsidP="00E564AA">
      <w:pPr>
        <w:pStyle w:val="Ttulo2"/>
        <w:spacing w:before="240" w:after="240" w:line="276" w:lineRule="auto"/>
        <w:ind w:left="567" w:hanging="567"/>
      </w:pPr>
      <w:bookmarkStart w:id="29" w:name="_Toc191641880"/>
      <w:r w:rsidRPr="000013E9">
        <w:t>Investimentos em sociedades coligadas e/ou controladas</w:t>
      </w:r>
      <w:bookmarkEnd w:id="29"/>
    </w:p>
    <w:p w14:paraId="2C63267E" w14:textId="08B6743C" w:rsidR="00CC4128" w:rsidRPr="000013E9" w:rsidRDefault="00CC4128" w:rsidP="00CC4128">
      <w:r w:rsidRPr="000013E9">
        <w:t xml:space="preserve">A Telebras </w:t>
      </w:r>
      <w:r w:rsidR="00806740" w:rsidRPr="000013E9">
        <w:t xml:space="preserve">detém </w:t>
      </w:r>
      <w:r w:rsidRPr="000013E9">
        <w:t xml:space="preserve">participação </w:t>
      </w:r>
      <w:r w:rsidR="00F33734" w:rsidRPr="000013E9">
        <w:t xml:space="preserve">acionária </w:t>
      </w:r>
      <w:r w:rsidRPr="000013E9">
        <w:t xml:space="preserve">na </w:t>
      </w:r>
      <w:r w:rsidR="00A32FA9" w:rsidRPr="000013E9">
        <w:t xml:space="preserve">Visiona </w:t>
      </w:r>
      <w:r w:rsidRPr="000013E9">
        <w:t xml:space="preserve">Tecnologia Espacial S.A., uma empresa </w:t>
      </w:r>
      <w:r w:rsidR="00F33734" w:rsidRPr="000013E9">
        <w:t xml:space="preserve">constituída </w:t>
      </w:r>
      <w:r w:rsidRPr="000013E9">
        <w:t>em 14 de junho de 2011</w:t>
      </w:r>
      <w:r w:rsidR="00F33734" w:rsidRPr="000013E9">
        <w:t xml:space="preserve"> e</w:t>
      </w:r>
      <w:r w:rsidRPr="000013E9">
        <w:t xml:space="preserve"> </w:t>
      </w:r>
      <w:r w:rsidR="00F33734" w:rsidRPr="000013E9">
        <w:t>sediada</w:t>
      </w:r>
      <w:r w:rsidRPr="000013E9">
        <w:t xml:space="preserve"> em São José dos Campos, </w:t>
      </w:r>
      <w:r w:rsidR="00F33734" w:rsidRPr="000013E9">
        <w:t xml:space="preserve">no Estado de </w:t>
      </w:r>
      <w:r w:rsidRPr="000013E9">
        <w:t xml:space="preserve">São Paulo. A VISIONA atua em </w:t>
      </w:r>
      <w:r w:rsidR="00F33734" w:rsidRPr="000013E9">
        <w:t>diversas</w:t>
      </w:r>
      <w:r w:rsidRPr="000013E9">
        <w:t xml:space="preserve"> atividades </w:t>
      </w:r>
      <w:r w:rsidR="00F33734" w:rsidRPr="000013E9">
        <w:t>do setor aeroespacial</w:t>
      </w:r>
      <w:r w:rsidRPr="000013E9">
        <w:t xml:space="preserve">, </w:t>
      </w:r>
      <w:r w:rsidR="00506B1C" w:rsidRPr="000013E9">
        <w:t xml:space="preserve">abrangendo </w:t>
      </w:r>
      <w:r w:rsidRPr="000013E9">
        <w:t xml:space="preserve">pesquisa, desenvolvimento, fabricação e prestação de serviços relacionados a satélites e sistemas aeroespaciais. </w:t>
      </w:r>
      <w:r w:rsidR="00ED324E" w:rsidRPr="00ED324E">
        <w:t xml:space="preserve"> Entre suas</w:t>
      </w:r>
      <w:r w:rsidR="00506B1C" w:rsidRPr="00ED324E">
        <w:t xml:space="preserve"> competências</w:t>
      </w:r>
      <w:r w:rsidR="00ED324E" w:rsidRPr="00ED324E">
        <w:t>, destacam-se a</w:t>
      </w:r>
      <w:r w:rsidRPr="00ED324E">
        <w:t xml:space="preserve"> manutenção</w:t>
      </w:r>
      <w:r w:rsidR="003A18CA" w:rsidRPr="00ED324E">
        <w:t xml:space="preserve">, </w:t>
      </w:r>
      <w:r w:rsidRPr="00ED324E">
        <w:t>modernização</w:t>
      </w:r>
      <w:r w:rsidR="003A18CA" w:rsidRPr="00ED324E">
        <w:t xml:space="preserve">, </w:t>
      </w:r>
      <w:r w:rsidR="00ED324E" w:rsidRPr="00ED324E">
        <w:t>comercialização e operação de satélites, estações de solo e demais equipamentos associados</w:t>
      </w:r>
      <w:r w:rsidRPr="000013E9">
        <w:t>.</w:t>
      </w:r>
    </w:p>
    <w:p w14:paraId="4E18EA90" w14:textId="66A3DA1A" w:rsidR="00A32FA9" w:rsidRPr="000013E9" w:rsidRDefault="00CC4128" w:rsidP="00CC4128">
      <w:r w:rsidRPr="000013E9">
        <w:t xml:space="preserve">A VISIONA é uma </w:t>
      </w:r>
      <w:r w:rsidR="00BC2D37" w:rsidRPr="000013E9">
        <w:t xml:space="preserve">sociedade empresarial </w:t>
      </w:r>
      <w:r w:rsidR="001A1651" w:rsidRPr="000013E9">
        <w:t xml:space="preserve">formada pela </w:t>
      </w:r>
      <w:r w:rsidRPr="000013E9">
        <w:t xml:space="preserve">Embraer Defesa e Segurança Participações S.A., </w:t>
      </w:r>
      <w:r w:rsidR="001A1651" w:rsidRPr="000013E9">
        <w:t>detentora de</w:t>
      </w:r>
      <w:r w:rsidRPr="000013E9">
        <w:t xml:space="preserve"> 51% do capital social, e a Telecomunicações Brasileiras S.A. (Telebras), que </w:t>
      </w:r>
      <w:r w:rsidR="001A1651" w:rsidRPr="000013E9">
        <w:t xml:space="preserve">possui </w:t>
      </w:r>
      <w:r w:rsidRPr="000013E9">
        <w:t>os 49%</w:t>
      </w:r>
      <w:r w:rsidR="001A1651" w:rsidRPr="000013E9">
        <w:t xml:space="preserve"> restantes</w:t>
      </w:r>
      <w:r w:rsidRPr="000013E9">
        <w:t xml:space="preserve">. A gestão e o controle </w:t>
      </w:r>
      <w:r w:rsidR="00576B91" w:rsidRPr="000013E9">
        <w:t xml:space="preserve">societário </w:t>
      </w:r>
      <w:r w:rsidRPr="000013E9">
        <w:t>da empresa são exercidos pela Embraer Defesa e Segurança Participações S.A</w:t>
      </w:r>
      <w:r w:rsidR="008A477E" w:rsidRPr="000013E9">
        <w:t xml:space="preserve">. </w:t>
      </w:r>
    </w:p>
    <w:p w14:paraId="19109B99" w14:textId="04348B68" w:rsidR="00845FA3" w:rsidRPr="00584AB2" w:rsidRDefault="00750A1A" w:rsidP="008A5AAB">
      <w:pPr>
        <w:pStyle w:val="Ttulo1"/>
        <w:spacing w:after="240"/>
        <w:ind w:left="567" w:hanging="567"/>
        <w:rPr>
          <w:sz w:val="24"/>
        </w:rPr>
      </w:pPr>
      <w:bookmarkStart w:id="30" w:name="_Toc191641881"/>
      <w:r w:rsidRPr="00584AB2">
        <w:rPr>
          <w:sz w:val="24"/>
        </w:rPr>
        <w:lastRenderedPageBreak/>
        <w:t xml:space="preserve">Interesse coletivo e execução de </w:t>
      </w:r>
      <w:r w:rsidR="3C5723AB" w:rsidRPr="00584AB2">
        <w:rPr>
          <w:sz w:val="24"/>
        </w:rPr>
        <w:t>Políticas Públicas</w:t>
      </w:r>
      <w:bookmarkEnd w:id="30"/>
    </w:p>
    <w:p w14:paraId="663196EA" w14:textId="77777777" w:rsidR="00DB3F09" w:rsidRDefault="00DB3F09" w:rsidP="00431D90">
      <w:pPr>
        <w:rPr>
          <w:rFonts w:eastAsia="Calibri"/>
        </w:rPr>
      </w:pPr>
      <w:r w:rsidRPr="00DB3F09">
        <w:rPr>
          <w:rFonts w:eastAsia="Calibri"/>
        </w:rPr>
        <w:t>A Telebras desempenha papel estratégico na implementação de políticas públicas de conectividade, atuando como instrumento do Estado para ampliar o acesso à internet, reduzir desigualdades digitais e apoiar serviços essenciais em regiões onde a iniciativa privada não opera por falta de viabilidade técnica ou econômica. Suas ações contribuem para o desenvolvimento socioeconômico nacional e para a promoção da universalização do acesso à conectividade, em alinhamento com diretrizes governamentais e com as necessidades da população.</w:t>
      </w:r>
    </w:p>
    <w:p w14:paraId="3C772823" w14:textId="13146F6E" w:rsidR="00431D90" w:rsidRPr="0009325A" w:rsidRDefault="00EB39F6" w:rsidP="00431D90">
      <w:pPr>
        <w:rPr>
          <w:rFonts w:eastAsia="Calibri"/>
        </w:rPr>
      </w:pPr>
      <w:r w:rsidRPr="0009325A">
        <w:rPr>
          <w:rFonts w:eastAsia="Calibri"/>
        </w:rPr>
        <w:t xml:space="preserve">O projeto Governo Eletrônico – Serviço de Atendimento ao Cidadão (GESAC) é uma </w:t>
      </w:r>
      <w:r w:rsidR="00431D90" w:rsidRPr="0009325A">
        <w:rPr>
          <w:rFonts w:eastAsia="Calibri"/>
        </w:rPr>
        <w:t xml:space="preserve">política pública federal voltada </w:t>
      </w:r>
      <w:r w:rsidR="00431D90" w:rsidRPr="006834A0">
        <w:rPr>
          <w:rFonts w:eastAsia="Calibri"/>
        </w:rPr>
        <w:t xml:space="preserve">à </w:t>
      </w:r>
      <w:r w:rsidR="00431D90" w:rsidRPr="00584AB2">
        <w:rPr>
          <w:rFonts w:eastAsia="Calibri"/>
        </w:rPr>
        <w:t>inclusão digital</w:t>
      </w:r>
      <w:r w:rsidR="00431D90" w:rsidRPr="006834A0">
        <w:rPr>
          <w:rFonts w:eastAsia="Calibri"/>
        </w:rPr>
        <w:t xml:space="preserve"> de populações</w:t>
      </w:r>
      <w:r w:rsidR="00431D90" w:rsidRPr="0009325A">
        <w:rPr>
          <w:rFonts w:eastAsia="Calibri"/>
        </w:rPr>
        <w:t xml:space="preserve"> em áreas remotas, vulneráveis ou de interesse estratégico. </w:t>
      </w:r>
      <w:r w:rsidR="006F755C">
        <w:rPr>
          <w:rFonts w:eastAsia="Calibri"/>
        </w:rPr>
        <w:t xml:space="preserve">O programa </w:t>
      </w:r>
      <w:r w:rsidR="004B429D">
        <w:rPr>
          <w:rFonts w:eastAsia="Calibri"/>
        </w:rPr>
        <w:t>fornece</w:t>
      </w:r>
      <w:r w:rsidR="00431D90" w:rsidRPr="0009325A" w:rsidDel="004B429D">
        <w:rPr>
          <w:rFonts w:eastAsia="Calibri"/>
        </w:rPr>
        <w:t xml:space="preserve"> </w:t>
      </w:r>
      <w:r w:rsidR="00431D90" w:rsidRPr="0009325A">
        <w:rPr>
          <w:rFonts w:eastAsia="Calibri"/>
        </w:rPr>
        <w:t xml:space="preserve">acesso à internet banda larga via satélite em </w:t>
      </w:r>
      <w:r w:rsidR="00EA6407" w:rsidRPr="0009325A">
        <w:rPr>
          <w:rFonts w:eastAsia="Calibri"/>
        </w:rPr>
        <w:t>loca</w:t>
      </w:r>
      <w:r w:rsidR="00EA6407">
        <w:rPr>
          <w:rFonts w:eastAsia="Calibri"/>
        </w:rPr>
        <w:t>lidades</w:t>
      </w:r>
      <w:r w:rsidR="00EA6407" w:rsidRPr="0009325A">
        <w:rPr>
          <w:rFonts w:eastAsia="Calibri"/>
        </w:rPr>
        <w:t xml:space="preserve"> </w:t>
      </w:r>
      <w:r w:rsidR="00431D90" w:rsidRPr="0009325A">
        <w:rPr>
          <w:rFonts w:eastAsia="Calibri"/>
        </w:rPr>
        <w:t xml:space="preserve">onde não há viabilidade técnica ou econômica </w:t>
      </w:r>
      <w:r w:rsidR="007378F2">
        <w:rPr>
          <w:rFonts w:eastAsia="Calibri"/>
        </w:rPr>
        <w:t>para</w:t>
      </w:r>
      <w:r w:rsidR="007378F2" w:rsidRPr="0009325A">
        <w:rPr>
          <w:rFonts w:eastAsia="Calibri"/>
        </w:rPr>
        <w:t xml:space="preserve"> </w:t>
      </w:r>
      <w:r w:rsidR="00431D90" w:rsidRPr="0009325A">
        <w:rPr>
          <w:rFonts w:eastAsia="Calibri"/>
        </w:rPr>
        <w:t>outros meios de conectividade.</w:t>
      </w:r>
    </w:p>
    <w:p w14:paraId="71913CCB" w14:textId="04FA5B8A" w:rsidR="00EB39F6" w:rsidRPr="006E6DE6" w:rsidRDefault="006B1F3A" w:rsidP="00C00EF0">
      <w:pPr>
        <w:rPr>
          <w:rFonts w:eastAsia="Calibri"/>
        </w:rPr>
      </w:pPr>
      <w:r w:rsidRPr="0009325A">
        <w:rPr>
          <w:rFonts w:eastAsia="Calibri"/>
        </w:rPr>
        <w:t xml:space="preserve">O </w:t>
      </w:r>
      <w:r w:rsidRPr="006E6DE6">
        <w:rPr>
          <w:rFonts w:eastAsia="Calibri"/>
        </w:rPr>
        <w:t xml:space="preserve">Projeto </w:t>
      </w:r>
      <w:r w:rsidRPr="00584AB2">
        <w:rPr>
          <w:rFonts w:eastAsia="Calibri"/>
        </w:rPr>
        <w:t>Aprender Conectado</w:t>
      </w:r>
      <w:r w:rsidRPr="0009325A">
        <w:rPr>
          <w:rFonts w:eastAsia="Calibri"/>
        </w:rPr>
        <w:t xml:space="preserve">, executado pela </w:t>
      </w:r>
      <w:r w:rsidR="008725E8" w:rsidRPr="0009325A">
        <w:rPr>
          <w:rFonts w:eastAsia="Calibri"/>
        </w:rPr>
        <w:t xml:space="preserve">Telebras em parceria com a </w:t>
      </w:r>
      <w:r w:rsidRPr="00584AB2">
        <w:rPr>
          <w:rFonts w:eastAsia="Calibri"/>
        </w:rPr>
        <w:t>EACE (Associação Administradora da Conectividade de Escolas)</w:t>
      </w:r>
      <w:r w:rsidRPr="006E6DE6">
        <w:rPr>
          <w:rFonts w:eastAsia="Calibri"/>
          <w:bCs/>
        </w:rPr>
        <w:t>,</w:t>
      </w:r>
      <w:r w:rsidRPr="0009325A">
        <w:rPr>
          <w:rFonts w:eastAsia="Calibri"/>
        </w:rPr>
        <w:t xml:space="preserve"> é uma </w:t>
      </w:r>
      <w:r w:rsidRPr="006E6DE6">
        <w:rPr>
          <w:rFonts w:eastAsia="Calibri"/>
        </w:rPr>
        <w:t xml:space="preserve">política pública focada na </w:t>
      </w:r>
      <w:r w:rsidRPr="00584AB2">
        <w:rPr>
          <w:rFonts w:eastAsia="Calibri"/>
        </w:rPr>
        <w:t>universalização da conectividade escolar</w:t>
      </w:r>
      <w:r w:rsidRPr="006E6DE6">
        <w:rPr>
          <w:rFonts w:eastAsia="Calibri"/>
        </w:rPr>
        <w:t xml:space="preserve">. A Telebras é contratada para oferecer conexão via satélite onde não há </w:t>
      </w:r>
      <w:r w:rsidR="00A53091">
        <w:rPr>
          <w:rFonts w:eastAsia="Calibri"/>
        </w:rPr>
        <w:t xml:space="preserve">infraestrutura </w:t>
      </w:r>
      <w:r w:rsidR="00C72B25">
        <w:rPr>
          <w:rFonts w:eastAsia="Calibri"/>
        </w:rPr>
        <w:t xml:space="preserve">de </w:t>
      </w:r>
      <w:r w:rsidRPr="006E6DE6">
        <w:rPr>
          <w:rFonts w:eastAsia="Calibri"/>
        </w:rPr>
        <w:t xml:space="preserve">fibra </w:t>
      </w:r>
      <w:r w:rsidR="00C72B25">
        <w:rPr>
          <w:rFonts w:eastAsia="Calibri"/>
        </w:rPr>
        <w:t xml:space="preserve">óptica </w:t>
      </w:r>
      <w:r w:rsidRPr="006E6DE6">
        <w:rPr>
          <w:rFonts w:eastAsia="Calibri"/>
        </w:rPr>
        <w:t xml:space="preserve">ou </w:t>
      </w:r>
      <w:r w:rsidR="00C72B25">
        <w:rPr>
          <w:rFonts w:eastAsia="Calibri"/>
        </w:rPr>
        <w:t xml:space="preserve">enlaces de </w:t>
      </w:r>
      <w:r w:rsidRPr="006E6DE6">
        <w:rPr>
          <w:rFonts w:eastAsia="Calibri"/>
        </w:rPr>
        <w:t>rádio.</w:t>
      </w:r>
    </w:p>
    <w:p w14:paraId="4FCC8A1E" w14:textId="48FE4273" w:rsidR="00CA749B" w:rsidRPr="00880FA9" w:rsidRDefault="00CA749B" w:rsidP="00C00EF0">
      <w:pPr>
        <w:rPr>
          <w:rFonts w:eastAsia="Calibri"/>
        </w:rPr>
      </w:pPr>
      <w:r w:rsidRPr="00880FA9">
        <w:rPr>
          <w:rFonts w:eastAsia="Calibri"/>
        </w:rPr>
        <w:t>As políticas públicas atendidas pelo</w:t>
      </w:r>
      <w:r w:rsidR="004745BA" w:rsidRPr="00880FA9">
        <w:rPr>
          <w:rFonts w:eastAsia="Calibri"/>
        </w:rPr>
        <w:t>s</w:t>
      </w:r>
      <w:r w:rsidRPr="00880FA9">
        <w:rPr>
          <w:rFonts w:eastAsia="Calibri"/>
        </w:rPr>
        <w:t xml:space="preserve"> programa</w:t>
      </w:r>
      <w:r w:rsidR="004745BA" w:rsidRPr="00880FA9">
        <w:rPr>
          <w:rFonts w:eastAsia="Calibri"/>
        </w:rPr>
        <w:t>s</w:t>
      </w:r>
      <w:r w:rsidR="009B598D">
        <w:rPr>
          <w:rFonts w:eastAsia="Calibri"/>
        </w:rPr>
        <w:t xml:space="preserve"> GESAC</w:t>
      </w:r>
      <w:r w:rsidR="005C36DC">
        <w:rPr>
          <w:rFonts w:eastAsia="Calibri"/>
        </w:rPr>
        <w:t xml:space="preserve"> e</w:t>
      </w:r>
      <w:r w:rsidR="009B598D">
        <w:rPr>
          <w:rFonts w:eastAsia="Calibri"/>
        </w:rPr>
        <w:t xml:space="preserve"> EACE</w:t>
      </w:r>
      <w:r w:rsidR="004745BA" w:rsidRPr="00880FA9">
        <w:rPr>
          <w:rFonts w:eastAsia="Calibri"/>
        </w:rPr>
        <w:t xml:space="preserve"> contam com um total de </w:t>
      </w:r>
      <w:r w:rsidR="004745BA" w:rsidRPr="001F45A5">
        <w:rPr>
          <w:rFonts w:eastAsia="Calibri"/>
        </w:rPr>
        <w:t>14.979</w:t>
      </w:r>
      <w:r w:rsidR="004745BA" w:rsidRPr="00880FA9">
        <w:rPr>
          <w:rFonts w:eastAsia="Calibri"/>
        </w:rPr>
        <w:t xml:space="preserve"> pontos de conectividade pública </w:t>
      </w:r>
      <w:r w:rsidR="004305C2" w:rsidRPr="00880FA9">
        <w:rPr>
          <w:rFonts w:eastAsia="Calibri"/>
        </w:rPr>
        <w:t>em operação</w:t>
      </w:r>
      <w:r w:rsidR="00E020F9">
        <w:rPr>
          <w:rFonts w:eastAsia="Calibri"/>
        </w:rPr>
        <w:t xml:space="preserve"> ao final de 2025</w:t>
      </w:r>
      <w:r w:rsidR="004305C2" w:rsidRPr="00880FA9">
        <w:rPr>
          <w:rFonts w:eastAsia="Calibri"/>
        </w:rPr>
        <w:t>, divididos em</w:t>
      </w:r>
      <w:r w:rsidRPr="00880FA9">
        <w:rPr>
          <w:rFonts w:eastAsia="Calibri"/>
        </w:rPr>
        <w:t>:</w:t>
      </w:r>
    </w:p>
    <w:p w14:paraId="74DB72CB" w14:textId="2A962109" w:rsidR="00CA749B" w:rsidRPr="00880FA9" w:rsidRDefault="00CA749B" w:rsidP="00584AB2">
      <w:pPr>
        <w:pStyle w:val="PargrafodaLista"/>
        <w:numPr>
          <w:ilvl w:val="0"/>
          <w:numId w:val="104"/>
        </w:numPr>
      </w:pPr>
      <w:r w:rsidRPr="00724102">
        <w:rPr>
          <w:b/>
        </w:rPr>
        <w:t>Educação:</w:t>
      </w:r>
      <w:r w:rsidRPr="00880FA9">
        <w:t xml:space="preserve"> 1</w:t>
      </w:r>
      <w:r w:rsidR="00094524" w:rsidRPr="00880FA9">
        <w:t>2</w:t>
      </w:r>
      <w:r w:rsidR="00097C5C" w:rsidRPr="00880FA9" w:rsidDel="003219ED">
        <w:t>.</w:t>
      </w:r>
      <w:r w:rsidR="00094524" w:rsidRPr="00880FA9">
        <w:t>6</w:t>
      </w:r>
      <w:r w:rsidR="00097C5C" w:rsidRPr="00880FA9">
        <w:t>55</w:t>
      </w:r>
      <w:r w:rsidRPr="00880FA9">
        <w:t xml:space="preserve"> pontos em escolas</w:t>
      </w:r>
      <w:r w:rsidR="00F2445E">
        <w:t>;</w:t>
      </w:r>
    </w:p>
    <w:p w14:paraId="21CFC40B" w14:textId="7CB86BFE" w:rsidR="00CA749B" w:rsidRPr="00880FA9" w:rsidRDefault="00CA749B" w:rsidP="00584AB2">
      <w:pPr>
        <w:pStyle w:val="PargrafodaLista"/>
        <w:numPr>
          <w:ilvl w:val="0"/>
          <w:numId w:val="104"/>
        </w:numPr>
      </w:pPr>
      <w:r w:rsidRPr="00724102">
        <w:rPr>
          <w:b/>
        </w:rPr>
        <w:t xml:space="preserve">Saúde: </w:t>
      </w:r>
      <w:r w:rsidR="00097C5C" w:rsidRPr="00880FA9">
        <w:t>1.141</w:t>
      </w:r>
      <w:r w:rsidRPr="00880FA9">
        <w:t xml:space="preserve"> pontos em U</w:t>
      </w:r>
      <w:r w:rsidR="00140347">
        <w:t xml:space="preserve">nidades </w:t>
      </w:r>
      <w:r w:rsidRPr="00880FA9">
        <w:t>B</w:t>
      </w:r>
      <w:r w:rsidR="00140347">
        <w:t xml:space="preserve">ásicas de </w:t>
      </w:r>
      <w:r w:rsidRPr="00880FA9">
        <w:t>S</w:t>
      </w:r>
      <w:r w:rsidR="00140347">
        <w:t>aúde</w:t>
      </w:r>
      <w:r w:rsidRPr="00880FA9">
        <w:t xml:space="preserve">, </w:t>
      </w:r>
      <w:r w:rsidR="00704715" w:rsidRPr="00880FA9">
        <w:t>p</w:t>
      </w:r>
      <w:r w:rsidRPr="00880FA9">
        <w:t xml:space="preserve">ostos de </w:t>
      </w:r>
      <w:r w:rsidR="00704715" w:rsidRPr="00880FA9">
        <w:t>s</w:t>
      </w:r>
      <w:r w:rsidRPr="00880FA9">
        <w:t xml:space="preserve">aúde e </w:t>
      </w:r>
      <w:r w:rsidR="00704715" w:rsidRPr="00880FA9">
        <w:t>u</w:t>
      </w:r>
      <w:r w:rsidR="00097C5C" w:rsidRPr="00880FA9">
        <w:t xml:space="preserve">nidades </w:t>
      </w:r>
      <w:r w:rsidR="00704715" w:rsidRPr="00880FA9">
        <w:t>h</w:t>
      </w:r>
      <w:r w:rsidR="00097C5C" w:rsidRPr="00880FA9">
        <w:t>ospitalares</w:t>
      </w:r>
      <w:r w:rsidR="00F2445E">
        <w:t>;</w:t>
      </w:r>
    </w:p>
    <w:p w14:paraId="3AA09BDC" w14:textId="3B1A69F9" w:rsidR="00CA749B" w:rsidRPr="00724102" w:rsidRDefault="00CA749B" w:rsidP="00584AB2">
      <w:pPr>
        <w:pStyle w:val="PargrafodaLista"/>
        <w:numPr>
          <w:ilvl w:val="0"/>
          <w:numId w:val="104"/>
        </w:numPr>
        <w:rPr>
          <w:b/>
        </w:rPr>
      </w:pPr>
      <w:r w:rsidRPr="00724102">
        <w:rPr>
          <w:b/>
        </w:rPr>
        <w:t>Segurança</w:t>
      </w:r>
      <w:r w:rsidR="00097C5C" w:rsidRPr="00724102">
        <w:rPr>
          <w:b/>
        </w:rPr>
        <w:t xml:space="preserve"> Pública e Fronteiras</w:t>
      </w:r>
      <w:r w:rsidRPr="00724102">
        <w:rPr>
          <w:b/>
        </w:rPr>
        <w:t>:</w:t>
      </w:r>
      <w:r w:rsidRPr="00880FA9">
        <w:t xml:space="preserve"> 1</w:t>
      </w:r>
      <w:r w:rsidR="003F3A38">
        <w:t>40</w:t>
      </w:r>
      <w:r w:rsidRPr="00880FA9">
        <w:t xml:space="preserve"> pontos, incluindo </w:t>
      </w:r>
      <w:r w:rsidR="009C73D4">
        <w:t>p</w:t>
      </w:r>
      <w:r w:rsidR="009C73D4" w:rsidRPr="00880FA9">
        <w:t xml:space="preserve">ostos </w:t>
      </w:r>
      <w:r w:rsidRPr="00880FA9">
        <w:t xml:space="preserve">de </w:t>
      </w:r>
      <w:r w:rsidR="009C73D4">
        <w:t>f</w:t>
      </w:r>
      <w:r w:rsidR="009C73D4" w:rsidRPr="00880FA9">
        <w:t>ronteira</w:t>
      </w:r>
      <w:r w:rsidR="00F2445E">
        <w:t>;</w:t>
      </w:r>
    </w:p>
    <w:p w14:paraId="211FEEEA" w14:textId="48C9C119" w:rsidR="003F3A38" w:rsidRPr="00AD76F5" w:rsidRDefault="003F3A38" w:rsidP="00584AB2">
      <w:pPr>
        <w:pStyle w:val="PargrafodaLista"/>
        <w:numPr>
          <w:ilvl w:val="0"/>
          <w:numId w:val="104"/>
        </w:numPr>
        <w:rPr>
          <w:b/>
        </w:rPr>
      </w:pPr>
      <w:r w:rsidRPr="00AD76F5">
        <w:rPr>
          <w:b/>
        </w:rPr>
        <w:t xml:space="preserve">Assistência Social e cidadania: </w:t>
      </w:r>
      <w:r w:rsidRPr="00880FA9">
        <w:t>128</w:t>
      </w:r>
      <w:r w:rsidR="00D47F2B">
        <w:t xml:space="preserve"> pontos</w:t>
      </w:r>
      <w:r w:rsidR="00F2445E">
        <w:t>;</w:t>
      </w:r>
    </w:p>
    <w:p w14:paraId="611D3ADB" w14:textId="3FDE3F81" w:rsidR="003F3A38" w:rsidRPr="00AD76F5" w:rsidRDefault="003F3A38" w:rsidP="00584AB2">
      <w:pPr>
        <w:pStyle w:val="PargrafodaLista"/>
        <w:numPr>
          <w:ilvl w:val="0"/>
          <w:numId w:val="104"/>
        </w:numPr>
        <w:rPr>
          <w:b/>
        </w:rPr>
      </w:pPr>
      <w:r w:rsidRPr="00AD76F5">
        <w:rPr>
          <w:b/>
        </w:rPr>
        <w:t xml:space="preserve">Comunidades Tradicionais e Localidades Remotas: </w:t>
      </w:r>
      <w:r w:rsidR="00D47F2B">
        <w:t>185 pontos</w:t>
      </w:r>
      <w:r w:rsidR="00F2445E">
        <w:t>;</w:t>
      </w:r>
    </w:p>
    <w:p w14:paraId="5FD915AF" w14:textId="47EA7E86" w:rsidR="003F3A38" w:rsidRPr="00880FA9" w:rsidRDefault="003F3A38" w:rsidP="00584AB2">
      <w:pPr>
        <w:pStyle w:val="PargrafodaLista"/>
        <w:numPr>
          <w:ilvl w:val="0"/>
          <w:numId w:val="104"/>
        </w:numPr>
      </w:pPr>
      <w:r w:rsidRPr="00AD76F5">
        <w:rPr>
          <w:b/>
        </w:rPr>
        <w:t xml:space="preserve">Meio Ambiente e Monitoramento Territorial: </w:t>
      </w:r>
      <w:r w:rsidR="00D47F2B" w:rsidRPr="00880FA9">
        <w:t>71 pontos</w:t>
      </w:r>
      <w:r w:rsidR="00F2445E">
        <w:t>;</w:t>
      </w:r>
      <w:r w:rsidR="00181781">
        <w:t xml:space="preserve"> e</w:t>
      </w:r>
    </w:p>
    <w:p w14:paraId="200147B8" w14:textId="2E6715EB" w:rsidR="003F3A38" w:rsidRPr="00880FA9" w:rsidRDefault="003F3A38" w:rsidP="00724102">
      <w:pPr>
        <w:pStyle w:val="PargrafodaLista"/>
        <w:numPr>
          <w:ilvl w:val="0"/>
          <w:numId w:val="104"/>
        </w:numPr>
      </w:pPr>
      <w:r w:rsidRPr="00AD76F5">
        <w:rPr>
          <w:b/>
        </w:rPr>
        <w:t xml:space="preserve">Órgãos da Administração Pública: </w:t>
      </w:r>
      <w:r w:rsidRPr="00880FA9">
        <w:t>139</w:t>
      </w:r>
      <w:r w:rsidR="00D47F2B">
        <w:t xml:space="preserve"> pontos</w:t>
      </w:r>
      <w:r w:rsidR="00700FB0">
        <w:t>;</w:t>
      </w:r>
    </w:p>
    <w:p w14:paraId="6CA98B66" w14:textId="1E4BC67C" w:rsidR="00700FB0" w:rsidRPr="00880FA9" w:rsidRDefault="00700FB0" w:rsidP="00584AB2">
      <w:pPr>
        <w:pStyle w:val="PargrafodaLista"/>
        <w:numPr>
          <w:ilvl w:val="0"/>
          <w:numId w:val="104"/>
        </w:numPr>
      </w:pPr>
      <w:r>
        <w:rPr>
          <w:b/>
        </w:rPr>
        <w:t>Outros pontos de conexão:</w:t>
      </w:r>
      <w:r>
        <w:t xml:space="preserve"> 520 pontos.</w:t>
      </w:r>
    </w:p>
    <w:p w14:paraId="056C60E4" w14:textId="7A010DB8" w:rsidR="00CA749B" w:rsidRDefault="00CA749B" w:rsidP="00CA749B">
      <w:r w:rsidRPr="00880FA9">
        <w:t xml:space="preserve">Esses </w:t>
      </w:r>
      <w:r w:rsidR="00F4618B">
        <w:t xml:space="preserve">resultados </w:t>
      </w:r>
      <w:r w:rsidRPr="00880FA9">
        <w:t xml:space="preserve">demonstram </w:t>
      </w:r>
      <w:r w:rsidR="00F4416A">
        <w:t xml:space="preserve">o compromisso </w:t>
      </w:r>
      <w:r w:rsidR="008E2A0B">
        <w:t>d</w:t>
      </w:r>
      <w:r w:rsidRPr="00880FA9">
        <w:t>a Telebras</w:t>
      </w:r>
      <w:r w:rsidR="008E2A0B">
        <w:t xml:space="preserve"> em ampliar </w:t>
      </w:r>
      <w:r w:rsidR="00511692">
        <w:t xml:space="preserve">o acesso à conectividade em todos o território nacional, contribuindo para </w:t>
      </w:r>
      <w:r w:rsidRPr="00880FA9">
        <w:t>política</w:t>
      </w:r>
      <w:r w:rsidR="00B53A69">
        <w:t>s</w:t>
      </w:r>
      <w:r w:rsidRPr="00880FA9">
        <w:t xml:space="preserve"> pública</w:t>
      </w:r>
      <w:r w:rsidR="00B53A69">
        <w:t>s</w:t>
      </w:r>
      <w:r w:rsidRPr="00880FA9">
        <w:t xml:space="preserve"> </w:t>
      </w:r>
      <w:r w:rsidR="00B53A69">
        <w:t xml:space="preserve">essenciais e para a redução </w:t>
      </w:r>
      <w:r w:rsidR="00962BB8">
        <w:t>das desigualdades digitais</w:t>
      </w:r>
      <w:r w:rsidRPr="00880FA9">
        <w:t>.</w:t>
      </w:r>
    </w:p>
    <w:p w14:paraId="6C71EE7C" w14:textId="77777777" w:rsidR="007153CB" w:rsidRDefault="00DD56EA" w:rsidP="00DD56EA">
      <w:r>
        <w:t xml:space="preserve">No contexto da execução dessas políticas públicas, a Telebras adota uma estrutura consolidada para organizar e acompanhar as informações relacionadas às atividades de interesse público. A Companhia realiza a segregação dos custos conforme os segmentos operacionais, classificados em Serviços Terrestres, Serviços Via Satélite e Atendimento ao Governo, com a totalidade de seus custos destinada às atividades de interesse público previstas na legislação, tendo em vista que a infraestrutura e os ativos utilizados são empregados de maneira integrada na prestação dos serviços públicos sob sua responsabilidade. </w:t>
      </w:r>
    </w:p>
    <w:p w14:paraId="30445051" w14:textId="345999E6" w:rsidR="00DD56EA" w:rsidRDefault="00DD56EA" w:rsidP="00DD56EA">
      <w:r>
        <w:t>Além disso, sua estrutura contábil observa os requisitos legais e regulatórios aplicáveis, e o Plano de Contas é elaborado para atender às particularidades de uma sociedade anônima de capital aberto, contemplando as normas da CVM, as regras da Anatel e a legislação tributária. Nesse contexto, o Plano de Contas organiza receitas e ativos de forma a permitir a adequada fiscalização e arrecadação de tributos setoriais, como FUST e FUNTTEL, e tributos estaduais e federais, como ICMS, PIS e COFINS. No exercício de 2025, os custos segregados gerencialmente por segmento foram distribuídos da seguinte forma:</w:t>
      </w:r>
    </w:p>
    <w:p w14:paraId="47C9FC7B" w14:textId="1DA7CB04" w:rsidR="00DD56EA" w:rsidRPr="00DD56EA" w:rsidRDefault="00DD56EA" w:rsidP="00DD56EA">
      <w:pPr>
        <w:pStyle w:val="PargrafodaLista"/>
        <w:numPr>
          <w:ilvl w:val="0"/>
          <w:numId w:val="104"/>
        </w:numPr>
        <w:rPr>
          <w:bCs/>
        </w:rPr>
      </w:pPr>
      <w:r w:rsidRPr="00DD56EA">
        <w:rPr>
          <w:bCs/>
        </w:rPr>
        <w:t>Serviços Terrestres: R$ 220,9 milhões</w:t>
      </w:r>
      <w:r>
        <w:rPr>
          <w:bCs/>
        </w:rPr>
        <w:t>;</w:t>
      </w:r>
    </w:p>
    <w:p w14:paraId="2AE7D858" w14:textId="7D7CB0EA" w:rsidR="00DD56EA" w:rsidRPr="00DD56EA" w:rsidRDefault="00DD56EA" w:rsidP="00DD56EA">
      <w:pPr>
        <w:pStyle w:val="PargrafodaLista"/>
        <w:numPr>
          <w:ilvl w:val="0"/>
          <w:numId w:val="104"/>
        </w:numPr>
        <w:rPr>
          <w:bCs/>
        </w:rPr>
      </w:pPr>
      <w:r w:rsidRPr="00DD56EA">
        <w:rPr>
          <w:bCs/>
        </w:rPr>
        <w:t>Serviços Via Satélite: R$ 367,7 milhões</w:t>
      </w:r>
      <w:r>
        <w:rPr>
          <w:bCs/>
        </w:rPr>
        <w:t>; e</w:t>
      </w:r>
    </w:p>
    <w:p w14:paraId="1B6383C2" w14:textId="1F5E4DB3" w:rsidR="00DD56EA" w:rsidRPr="00DD56EA" w:rsidRDefault="00DD56EA" w:rsidP="00DD56EA">
      <w:pPr>
        <w:pStyle w:val="PargrafodaLista"/>
        <w:numPr>
          <w:ilvl w:val="0"/>
          <w:numId w:val="104"/>
        </w:numPr>
        <w:rPr>
          <w:bCs/>
        </w:rPr>
      </w:pPr>
      <w:r w:rsidRPr="00DD56EA">
        <w:rPr>
          <w:bCs/>
        </w:rPr>
        <w:t>Atendimento ao Governo: R$ 74,4 milhões</w:t>
      </w:r>
      <w:r>
        <w:rPr>
          <w:bCs/>
        </w:rPr>
        <w:t>.</w:t>
      </w:r>
    </w:p>
    <w:p w14:paraId="17A8DF09" w14:textId="09A3B190" w:rsidR="009338C1" w:rsidRDefault="00DD56EA" w:rsidP="00880FA9">
      <w:r>
        <w:lastRenderedPageBreak/>
        <w:t xml:space="preserve">Essa forma de organização proporciona clareza quanto à aplicação dos recursos e estabelece a base para avanços futuros no detalhamento das informações por política </w:t>
      </w:r>
      <w:proofErr w:type="spellStart"/>
      <w:r>
        <w:t>pública.</w:t>
      </w:r>
      <w:r w:rsidR="00CA749B" w:rsidRPr="00880FA9">
        <w:t>Embora</w:t>
      </w:r>
      <w:proofErr w:type="spellEnd"/>
      <w:r w:rsidR="00CA749B" w:rsidRPr="00880FA9">
        <w:t xml:space="preserve"> a Telebras </w:t>
      </w:r>
      <w:r w:rsidR="00846BB4">
        <w:t>atue</w:t>
      </w:r>
      <w:r w:rsidR="00846BB4" w:rsidRPr="00880FA9">
        <w:t xml:space="preserve"> </w:t>
      </w:r>
      <w:r w:rsidR="00CA749B" w:rsidRPr="00880FA9">
        <w:t xml:space="preserve">sob diretrizes </w:t>
      </w:r>
      <w:r w:rsidR="00846BB4">
        <w:t xml:space="preserve">específicas </w:t>
      </w:r>
      <w:r w:rsidR="00CA749B" w:rsidRPr="00880FA9">
        <w:t xml:space="preserve">voltadas </w:t>
      </w:r>
      <w:r w:rsidR="009C3615">
        <w:t xml:space="preserve">à execução de </w:t>
      </w:r>
      <w:r w:rsidR="00CA749B" w:rsidRPr="00880FA9">
        <w:t xml:space="preserve">políticas públicas, distintas das condições de mercado enfrentadas por empresas privadas no setor de telecomunicações, </w:t>
      </w:r>
      <w:r w:rsidR="009C3615">
        <w:t>mant</w:t>
      </w:r>
      <w:r w:rsidR="00D73CD8">
        <w:t>ém</w:t>
      </w:r>
      <w:r w:rsidR="00CA749B" w:rsidRPr="00880FA9" w:rsidDel="004C6BB5">
        <w:t xml:space="preserve"> </w:t>
      </w:r>
      <w:r w:rsidR="00CA749B" w:rsidRPr="00880FA9">
        <w:t xml:space="preserve">equivalência em aspectos </w:t>
      </w:r>
      <w:r w:rsidR="000D176C">
        <w:t>essenciais,</w:t>
      </w:r>
      <w:r w:rsidR="000D176C" w:rsidRPr="00880FA9">
        <w:t xml:space="preserve"> </w:t>
      </w:r>
      <w:r w:rsidR="00CA749B" w:rsidRPr="00880FA9">
        <w:t>como preços dos serviços, níveis de Acordos de Nível de Serviço (SLA), condições contratuais, tecnologias</w:t>
      </w:r>
      <w:r w:rsidR="00D940CD">
        <w:t xml:space="preserve"> adotadas</w:t>
      </w:r>
      <w:r w:rsidR="00CA749B" w:rsidRPr="00880FA9">
        <w:t xml:space="preserve"> e </w:t>
      </w:r>
      <w:r w:rsidR="00D2365F">
        <w:t>padrões</w:t>
      </w:r>
      <w:r w:rsidR="00CA749B" w:rsidRPr="00880FA9" w:rsidDel="009338C1">
        <w:t xml:space="preserve"> </w:t>
      </w:r>
      <w:r w:rsidR="009338C1" w:rsidRPr="00880FA9">
        <w:t>d</w:t>
      </w:r>
      <w:r w:rsidR="009338C1">
        <w:t>e</w:t>
      </w:r>
      <w:r w:rsidR="009338C1" w:rsidRPr="00880FA9">
        <w:t xml:space="preserve"> </w:t>
      </w:r>
      <w:r w:rsidR="00CA749B" w:rsidRPr="00880FA9">
        <w:t>atendimento.</w:t>
      </w:r>
    </w:p>
    <w:p w14:paraId="0DB286AE" w14:textId="7B263D63" w:rsidR="00E80CF8" w:rsidRDefault="00CA749B" w:rsidP="00880FA9">
      <w:r w:rsidRPr="00880FA9">
        <w:t xml:space="preserve">Essa equivalência é estratégica, permitindo que a Telebras </w:t>
      </w:r>
      <w:r w:rsidR="00790084">
        <w:t>contri</w:t>
      </w:r>
      <w:r w:rsidR="00465638">
        <w:t>bua</w:t>
      </w:r>
      <w:r w:rsidR="00790084" w:rsidRPr="00880FA9">
        <w:t xml:space="preserve"> </w:t>
      </w:r>
      <w:r w:rsidR="00465638">
        <w:t xml:space="preserve">para </w:t>
      </w:r>
      <w:r w:rsidRPr="00880FA9">
        <w:t xml:space="preserve">a inclusão digital e </w:t>
      </w:r>
      <w:r w:rsidR="00465638">
        <w:t xml:space="preserve">para </w:t>
      </w:r>
      <w:r w:rsidR="008B5BA5">
        <w:t>a</w:t>
      </w:r>
      <w:r w:rsidR="008B5BA5" w:rsidRPr="00880FA9">
        <w:t xml:space="preserve"> </w:t>
      </w:r>
      <w:r w:rsidR="008B5BA5">
        <w:t xml:space="preserve">ampliação do </w:t>
      </w:r>
      <w:r w:rsidRPr="00880FA9">
        <w:t>acesso aos serviços de telecomunicações</w:t>
      </w:r>
      <w:r w:rsidR="008B5BA5">
        <w:t xml:space="preserve">, </w:t>
      </w:r>
      <w:r w:rsidRPr="00880FA9">
        <w:t>alinhando-se aos objetivos nacionais de desenvolvimento socioeconômico</w:t>
      </w:r>
      <w:r w:rsidR="00BF58F0">
        <w:t xml:space="preserve"> e </w:t>
      </w:r>
      <w:r w:rsidR="003175CF">
        <w:t>à</w:t>
      </w:r>
      <w:r w:rsidR="00BF58F0">
        <w:t xml:space="preserve"> promoção da </w:t>
      </w:r>
      <w:r w:rsidR="00B64E65">
        <w:t>universalização do acesso</w:t>
      </w:r>
      <w:r w:rsidR="00813770">
        <w:t xml:space="preserve"> à conectividade, </w:t>
      </w:r>
      <w:r w:rsidRPr="00880FA9">
        <w:t xml:space="preserve">sem </w:t>
      </w:r>
      <w:r w:rsidR="004305C2">
        <w:t>renunciar</w:t>
      </w:r>
      <w:r w:rsidRPr="00880FA9">
        <w:t xml:space="preserve"> a competitividade e </w:t>
      </w:r>
      <w:r w:rsidR="005E21E0">
        <w:t>à</w:t>
      </w:r>
      <w:r w:rsidR="005E21E0" w:rsidRPr="00880FA9">
        <w:t xml:space="preserve">s </w:t>
      </w:r>
      <w:r w:rsidRPr="00880FA9">
        <w:t>melhores práticas de mercado.</w:t>
      </w:r>
    </w:p>
    <w:p w14:paraId="1AAF786D" w14:textId="21A901F3" w:rsidR="00345BE3" w:rsidRPr="00D44CF4" w:rsidRDefault="00CA749B" w:rsidP="00880FA9">
      <w:pPr>
        <w:rPr>
          <w:highlight w:val="yellow"/>
        </w:rPr>
      </w:pPr>
      <w:r w:rsidRPr="00880FA9">
        <w:t xml:space="preserve">Desta forma, mesmo </w:t>
      </w:r>
      <w:r w:rsidR="009F0A2F">
        <w:t xml:space="preserve">atuando </w:t>
      </w:r>
      <w:r w:rsidRPr="00880FA9">
        <w:t xml:space="preserve">em um contexto diferenciado, a Telebras reafirma seu compromisso com </w:t>
      </w:r>
      <w:r w:rsidR="002A59B5">
        <w:t xml:space="preserve">construção </w:t>
      </w:r>
      <w:r w:rsidRPr="00880FA9" w:rsidDel="002A59B5">
        <w:t>de</w:t>
      </w:r>
      <w:r w:rsidRPr="00880FA9">
        <w:t xml:space="preserve"> uma sociedade mais conectada e inclusiva, </w:t>
      </w:r>
      <w:r w:rsidR="002A59B5">
        <w:t xml:space="preserve">assegurando </w:t>
      </w:r>
      <w:r w:rsidRPr="00880FA9">
        <w:t>condições de serviço comparáveis às melhores disponíveis no setor privado.</w:t>
      </w:r>
    </w:p>
    <w:p w14:paraId="029C676C" w14:textId="314F2CC4" w:rsidR="00345BE3" w:rsidRPr="0071749D" w:rsidRDefault="00345BE3" w:rsidP="00E564AA">
      <w:pPr>
        <w:pStyle w:val="Ttulo1"/>
        <w:spacing w:after="240"/>
        <w:ind w:left="426" w:hanging="426"/>
        <w:rPr>
          <w:sz w:val="24"/>
        </w:rPr>
      </w:pPr>
      <w:bookmarkStart w:id="31" w:name="_Toc191641882"/>
      <w:r w:rsidRPr="0071749D">
        <w:rPr>
          <w:sz w:val="24"/>
        </w:rPr>
        <w:lastRenderedPageBreak/>
        <w:t>Governança Corporativa, Relações com Investidores e Mercado</w:t>
      </w:r>
      <w:bookmarkEnd w:id="31"/>
    </w:p>
    <w:p w14:paraId="7A752478" w14:textId="32B17971" w:rsidR="007301AD" w:rsidRPr="00414642" w:rsidRDefault="00264592" w:rsidP="007301AD">
      <w:pPr>
        <w:pStyle w:val="Ttulo2"/>
        <w:tabs>
          <w:tab w:val="left" w:pos="1843"/>
        </w:tabs>
        <w:spacing w:before="240" w:after="240" w:line="276" w:lineRule="auto"/>
        <w:ind w:left="567" w:hanging="567"/>
      </w:pPr>
      <w:bookmarkStart w:id="32" w:name="_Toc62463830"/>
      <w:bookmarkStart w:id="33" w:name="_Toc62463897"/>
      <w:bookmarkStart w:id="34" w:name="_Toc62466019"/>
      <w:bookmarkStart w:id="35" w:name="_Toc62466277"/>
      <w:bookmarkStart w:id="36" w:name="_Toc62549324"/>
      <w:bookmarkStart w:id="37" w:name="_Toc62549493"/>
      <w:bookmarkStart w:id="38" w:name="_Toc62551342"/>
      <w:bookmarkStart w:id="39" w:name="_Toc62656186"/>
      <w:bookmarkStart w:id="40" w:name="_Toc62718832"/>
      <w:bookmarkStart w:id="41" w:name="_Toc62718885"/>
      <w:bookmarkStart w:id="42" w:name="_Toc62718987"/>
      <w:bookmarkStart w:id="43" w:name="_Toc62719042"/>
      <w:bookmarkStart w:id="44" w:name="_Toc62719156"/>
      <w:bookmarkStart w:id="45" w:name="_Toc62720466"/>
      <w:bookmarkStart w:id="46" w:name="_Toc62812408"/>
      <w:bookmarkStart w:id="47" w:name="_Toc62828145"/>
      <w:bookmarkStart w:id="48" w:name="_Toc63089460"/>
      <w:bookmarkStart w:id="49" w:name="_Toc63089510"/>
      <w:bookmarkStart w:id="50" w:name="_Toc62463831"/>
      <w:bookmarkStart w:id="51" w:name="_Toc62463898"/>
      <w:bookmarkStart w:id="52" w:name="_Toc62466020"/>
      <w:bookmarkStart w:id="53" w:name="_Toc62466278"/>
      <w:bookmarkStart w:id="54" w:name="_Toc62549325"/>
      <w:bookmarkStart w:id="55" w:name="_Toc62549494"/>
      <w:bookmarkStart w:id="56" w:name="_Toc62551343"/>
      <w:bookmarkStart w:id="57" w:name="_Toc62656187"/>
      <w:bookmarkStart w:id="58" w:name="_Toc62718833"/>
      <w:bookmarkStart w:id="59" w:name="_Toc62718886"/>
      <w:bookmarkStart w:id="60" w:name="_Toc62718988"/>
      <w:bookmarkStart w:id="61" w:name="_Toc62719043"/>
      <w:bookmarkStart w:id="62" w:name="_Toc62719157"/>
      <w:bookmarkStart w:id="63" w:name="_Toc62720467"/>
      <w:bookmarkStart w:id="64" w:name="_Toc62812409"/>
      <w:bookmarkStart w:id="65" w:name="_Toc62828146"/>
      <w:bookmarkStart w:id="66" w:name="_Toc63089461"/>
      <w:bookmarkStart w:id="67" w:name="_Toc63089511"/>
      <w:bookmarkStart w:id="68" w:name="_Toc62463832"/>
      <w:bookmarkStart w:id="69" w:name="_Toc62463899"/>
      <w:bookmarkStart w:id="70" w:name="_Toc62466021"/>
      <w:bookmarkStart w:id="71" w:name="_Toc62466279"/>
      <w:bookmarkStart w:id="72" w:name="_Toc62549326"/>
      <w:bookmarkStart w:id="73" w:name="_Toc62549495"/>
      <w:bookmarkStart w:id="74" w:name="_Toc62551344"/>
      <w:bookmarkStart w:id="75" w:name="_Toc62656188"/>
      <w:bookmarkStart w:id="76" w:name="_Toc62718834"/>
      <w:bookmarkStart w:id="77" w:name="_Toc62718887"/>
      <w:bookmarkStart w:id="78" w:name="_Toc62718989"/>
      <w:bookmarkStart w:id="79" w:name="_Toc62719044"/>
      <w:bookmarkStart w:id="80" w:name="_Toc62719158"/>
      <w:bookmarkStart w:id="81" w:name="_Toc62720468"/>
      <w:bookmarkStart w:id="82" w:name="_Toc62812410"/>
      <w:bookmarkStart w:id="83" w:name="_Toc62828147"/>
      <w:bookmarkStart w:id="84" w:name="_Toc63089462"/>
      <w:bookmarkStart w:id="85" w:name="_Toc63089512"/>
      <w:bookmarkStart w:id="86" w:name="_Toc19164188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414642">
        <w:t>Integridade, Riscos e Conformidade</w:t>
      </w:r>
      <w:bookmarkEnd w:id="86"/>
    </w:p>
    <w:p w14:paraId="7FE3B1E8" w14:textId="379330FD" w:rsidR="00781A46" w:rsidRPr="00781A46" w:rsidRDefault="00781A46" w:rsidP="00781A46">
      <w:pPr>
        <w:rPr>
          <w:rFonts w:eastAsia="Calibri"/>
          <w:lang w:val="pt-PT"/>
        </w:rPr>
      </w:pPr>
      <w:r w:rsidRPr="00781A46">
        <w:rPr>
          <w:rFonts w:eastAsia="Calibri"/>
          <w:lang w:val="pt-PT"/>
        </w:rPr>
        <w:t>Em 2025, a Telebras consolidou avanços significativos em sua estratégia de Integridade, Riscos e Conformidade, por meio de iniciativas estruturantes que fortaleceram a governança corporativa e promoveram uma cultura organizacional orientada pela ética</w:t>
      </w:r>
      <w:r w:rsidR="00A95DD7">
        <w:rPr>
          <w:rFonts w:eastAsia="Calibri"/>
          <w:lang w:val="pt-PT"/>
        </w:rPr>
        <w:t>,</w:t>
      </w:r>
      <w:r w:rsidRPr="00781A46">
        <w:rPr>
          <w:rFonts w:eastAsia="Calibri"/>
          <w:lang w:val="pt-PT"/>
        </w:rPr>
        <w:t xml:space="preserve"> transparência</w:t>
      </w:r>
      <w:r w:rsidR="00A95DD7">
        <w:rPr>
          <w:rFonts w:eastAsia="Calibri"/>
          <w:lang w:val="pt-PT"/>
        </w:rPr>
        <w:t xml:space="preserve"> </w:t>
      </w:r>
      <w:r w:rsidR="0014671C">
        <w:rPr>
          <w:rFonts w:eastAsia="Calibri"/>
          <w:lang w:val="pt-PT"/>
        </w:rPr>
        <w:t>e responsabilidade.</w:t>
      </w:r>
    </w:p>
    <w:p w14:paraId="5D2D1501" w14:textId="27BD1955" w:rsidR="00781A46" w:rsidRPr="00781A46" w:rsidRDefault="00C65277" w:rsidP="00781A46">
      <w:pPr>
        <w:rPr>
          <w:rFonts w:eastAsia="Calibri"/>
          <w:lang w:val="pt-PT"/>
        </w:rPr>
      </w:pPr>
      <w:r>
        <w:rPr>
          <w:rFonts w:eastAsia="Calibri"/>
          <w:lang w:val="pt-PT"/>
        </w:rPr>
        <w:t>Foi</w:t>
      </w:r>
      <w:r w:rsidR="00781A46" w:rsidRPr="00781A46">
        <w:rPr>
          <w:rFonts w:eastAsia="Calibri"/>
          <w:lang w:val="pt-PT"/>
        </w:rPr>
        <w:t xml:space="preserve"> </w:t>
      </w:r>
      <w:r w:rsidRPr="00781A46">
        <w:rPr>
          <w:rFonts w:eastAsia="Calibri"/>
          <w:lang w:val="pt-PT"/>
        </w:rPr>
        <w:t>realiz</w:t>
      </w:r>
      <w:r>
        <w:rPr>
          <w:rFonts w:eastAsia="Calibri"/>
          <w:lang w:val="pt-PT"/>
        </w:rPr>
        <w:t>ada</w:t>
      </w:r>
      <w:r w:rsidRPr="00781A46">
        <w:rPr>
          <w:rFonts w:eastAsia="Calibri"/>
          <w:lang w:val="pt-PT"/>
        </w:rPr>
        <w:t xml:space="preserve"> </w:t>
      </w:r>
      <w:r w:rsidR="00781A46" w:rsidRPr="00781A46">
        <w:rPr>
          <w:rFonts w:eastAsia="Calibri"/>
          <w:lang w:val="pt-PT"/>
        </w:rPr>
        <w:t xml:space="preserve">a avaliação anual de desempenho de administradores, conselheiros e membros de comitês, </w:t>
      </w:r>
      <w:r w:rsidR="00C84574">
        <w:rPr>
          <w:rFonts w:eastAsia="Calibri"/>
          <w:lang w:val="pt-PT"/>
        </w:rPr>
        <w:t xml:space="preserve">em conformidade com </w:t>
      </w:r>
      <w:r w:rsidR="00781A46" w:rsidRPr="00781A46">
        <w:rPr>
          <w:rFonts w:eastAsia="Calibri"/>
          <w:lang w:val="pt-PT"/>
        </w:rPr>
        <w:t xml:space="preserve">os requisitos </w:t>
      </w:r>
      <w:r w:rsidR="00C84574">
        <w:rPr>
          <w:rFonts w:eastAsia="Calibri"/>
          <w:lang w:val="pt-PT"/>
        </w:rPr>
        <w:t>estabelecidos n</w:t>
      </w:r>
      <w:r w:rsidR="00781A46" w:rsidRPr="00781A46">
        <w:rPr>
          <w:rFonts w:eastAsia="Calibri"/>
          <w:lang w:val="pt-PT"/>
        </w:rPr>
        <w:t xml:space="preserve">a Lei 13.303/16 </w:t>
      </w:r>
      <w:r w:rsidR="000666E2">
        <w:rPr>
          <w:rFonts w:eastAsia="Calibri"/>
          <w:lang w:val="pt-PT"/>
        </w:rPr>
        <w:t xml:space="preserve">- </w:t>
      </w:r>
      <w:r w:rsidR="00781A46" w:rsidRPr="00781A46">
        <w:rPr>
          <w:rFonts w:eastAsia="Calibri"/>
          <w:lang w:val="pt-PT"/>
        </w:rPr>
        <w:t xml:space="preserve">Lei das Estatais. O processo contemplou critérios </w:t>
      </w:r>
      <w:r w:rsidR="006A7C5A">
        <w:rPr>
          <w:rFonts w:eastAsia="Calibri"/>
          <w:lang w:val="pt-PT"/>
        </w:rPr>
        <w:t xml:space="preserve">relacionados à </w:t>
      </w:r>
      <w:r w:rsidR="00781A46" w:rsidRPr="00781A46">
        <w:rPr>
          <w:rFonts w:eastAsia="Calibri"/>
          <w:lang w:val="pt-PT"/>
        </w:rPr>
        <w:t>formação acadêmica, experiência profissional, conhecimento</w:t>
      </w:r>
      <w:r w:rsidR="006A7C5A">
        <w:rPr>
          <w:rFonts w:eastAsia="Calibri"/>
          <w:lang w:val="pt-PT"/>
        </w:rPr>
        <w:t>s</w:t>
      </w:r>
      <w:r w:rsidR="00781A46" w:rsidRPr="00781A46">
        <w:rPr>
          <w:rFonts w:eastAsia="Calibri"/>
          <w:lang w:val="pt-PT"/>
        </w:rPr>
        <w:t xml:space="preserve"> em governança corporativa, alinhamento à cultura organizacional, compreensão da estratégia de negócios, gestão de riscos corporativos, conformidade regulatória e compromisso com a transparência. </w:t>
      </w:r>
    </w:p>
    <w:p w14:paraId="258BADCB" w14:textId="0BE457A7" w:rsidR="00781A46" w:rsidRPr="00781A46" w:rsidRDefault="00781A46" w:rsidP="00781A46">
      <w:pPr>
        <w:rPr>
          <w:rFonts w:eastAsia="Calibri"/>
          <w:lang w:val="pt-PT"/>
        </w:rPr>
      </w:pPr>
      <w:r w:rsidRPr="00781A46">
        <w:rPr>
          <w:rFonts w:eastAsia="Calibri"/>
          <w:lang w:val="pt-PT"/>
        </w:rPr>
        <w:t xml:space="preserve">No </w:t>
      </w:r>
      <w:r w:rsidR="001338E1">
        <w:rPr>
          <w:rFonts w:eastAsia="Calibri"/>
          <w:lang w:val="pt-PT"/>
        </w:rPr>
        <w:t>eixo</w:t>
      </w:r>
      <w:r w:rsidR="001338E1" w:rsidRPr="00781A46">
        <w:rPr>
          <w:rFonts w:eastAsia="Calibri"/>
          <w:lang w:val="pt-PT"/>
        </w:rPr>
        <w:t xml:space="preserve"> </w:t>
      </w:r>
      <w:r w:rsidRPr="00781A46">
        <w:rPr>
          <w:rFonts w:eastAsia="Calibri"/>
          <w:lang w:val="pt-PT"/>
        </w:rPr>
        <w:t>da transparência, a Telebras conquistou o Selo Prata</w:t>
      </w:r>
      <w:r w:rsidR="00673958">
        <w:rPr>
          <w:rFonts w:eastAsia="Calibri"/>
          <w:lang w:val="pt-PT"/>
        </w:rPr>
        <w:t xml:space="preserve"> </w:t>
      </w:r>
      <w:r w:rsidRPr="00781A46">
        <w:rPr>
          <w:rFonts w:eastAsia="Calibri"/>
          <w:lang w:val="pt-PT"/>
        </w:rPr>
        <w:t>no Índice de Transparência do Programa Nacional da Transparência Pública (PNTP),</w:t>
      </w:r>
      <w:r w:rsidR="002D2645" w:rsidRPr="002D2645">
        <w:rPr>
          <w:rFonts w:eastAsia="Calibri"/>
          <w:lang w:val="pt-PT"/>
        </w:rPr>
        <w:t xml:space="preserve"> </w:t>
      </w:r>
      <w:r w:rsidR="002D2645">
        <w:rPr>
          <w:rFonts w:eastAsia="Calibri"/>
          <w:lang w:val="pt-PT"/>
        </w:rPr>
        <w:t>com pontuação de</w:t>
      </w:r>
      <w:r w:rsidR="002D2645" w:rsidRPr="00781A46">
        <w:rPr>
          <w:rFonts w:eastAsia="Calibri"/>
          <w:lang w:val="pt-PT"/>
        </w:rPr>
        <w:t xml:space="preserve"> 83,14%</w:t>
      </w:r>
      <w:r w:rsidR="002D2645">
        <w:rPr>
          <w:rFonts w:eastAsia="Calibri"/>
          <w:lang w:val="pt-PT"/>
        </w:rPr>
        <w:t xml:space="preserve">, </w:t>
      </w:r>
      <w:r w:rsidR="00F953A6">
        <w:rPr>
          <w:rFonts w:eastAsia="Calibri"/>
          <w:lang w:val="pt-PT"/>
        </w:rPr>
        <w:t>posicionando-se</w:t>
      </w:r>
      <w:r w:rsidRPr="00781A46">
        <w:rPr>
          <w:rFonts w:eastAsia="Calibri"/>
          <w:lang w:val="pt-PT"/>
        </w:rPr>
        <w:t xml:space="preserve"> acima da média nacional. Vale destacar que 66,60% das organizações avaliadas ficaram no nível intermediário, abaixo do Selo Prata, </w:t>
      </w:r>
      <w:r w:rsidR="00FB43D3">
        <w:rPr>
          <w:rFonts w:eastAsia="Calibri"/>
          <w:lang w:val="pt-PT"/>
        </w:rPr>
        <w:t xml:space="preserve">o que </w:t>
      </w:r>
      <w:r w:rsidR="00E8603D">
        <w:rPr>
          <w:rFonts w:eastAsia="Calibri"/>
          <w:lang w:val="pt-PT"/>
        </w:rPr>
        <w:t xml:space="preserve">evidencia </w:t>
      </w:r>
      <w:r w:rsidRPr="00781A46">
        <w:rPr>
          <w:rFonts w:eastAsia="Calibri"/>
          <w:lang w:val="pt-PT"/>
        </w:rPr>
        <w:t xml:space="preserve">a posição de destaque da </w:t>
      </w:r>
      <w:r w:rsidR="00CE04AF">
        <w:rPr>
          <w:rFonts w:eastAsia="Calibri"/>
          <w:lang w:val="pt-PT"/>
        </w:rPr>
        <w:t xml:space="preserve">Companhia </w:t>
      </w:r>
      <w:r w:rsidRPr="00781A46">
        <w:rPr>
          <w:rFonts w:eastAsia="Calibri"/>
          <w:lang w:val="pt-PT"/>
        </w:rPr>
        <w:t xml:space="preserve">no </w:t>
      </w:r>
      <w:r w:rsidR="003E0E8E">
        <w:rPr>
          <w:rFonts w:eastAsia="Calibri"/>
          <w:lang w:val="pt-PT"/>
        </w:rPr>
        <w:t>cenário</w:t>
      </w:r>
      <w:r w:rsidR="003E0E8E" w:rsidRPr="00781A46">
        <w:rPr>
          <w:rFonts w:eastAsia="Calibri"/>
          <w:lang w:val="pt-PT"/>
        </w:rPr>
        <w:t xml:space="preserve"> </w:t>
      </w:r>
      <w:r w:rsidRPr="00781A46">
        <w:rPr>
          <w:rFonts w:eastAsia="Calibri"/>
          <w:lang w:val="pt-PT"/>
        </w:rPr>
        <w:t xml:space="preserve">nacional de transparência pública. </w:t>
      </w:r>
    </w:p>
    <w:p w14:paraId="7A9703D5" w14:textId="52F35759" w:rsidR="00781A46" w:rsidRPr="00781A46" w:rsidRDefault="00781A46" w:rsidP="00781A46">
      <w:pPr>
        <w:rPr>
          <w:rFonts w:eastAsia="Calibri"/>
          <w:lang w:val="pt-PT"/>
        </w:rPr>
      </w:pPr>
      <w:r w:rsidRPr="00781A46">
        <w:rPr>
          <w:rFonts w:eastAsia="Calibri"/>
          <w:lang w:val="pt-PT"/>
        </w:rPr>
        <w:t xml:space="preserve">No combate à corrupção e na promoção da integridade, a Telebras obteve progresso </w:t>
      </w:r>
      <w:r w:rsidR="00B0018C">
        <w:rPr>
          <w:rFonts w:eastAsia="Calibri"/>
          <w:lang w:val="pt-PT"/>
        </w:rPr>
        <w:t>substancial</w:t>
      </w:r>
      <w:r w:rsidR="00B0018C" w:rsidRPr="00781A46">
        <w:rPr>
          <w:rFonts w:eastAsia="Calibri"/>
          <w:lang w:val="pt-PT"/>
        </w:rPr>
        <w:t xml:space="preserve"> </w:t>
      </w:r>
      <w:r w:rsidRPr="00781A46">
        <w:rPr>
          <w:rFonts w:eastAsia="Calibri"/>
          <w:lang w:val="pt-PT"/>
        </w:rPr>
        <w:t xml:space="preserve">no Programa Nacional de Prevenção à Corrupção (PNPC), elevando seu grau de aderência do nível “aprimorado” para “avançado”, </w:t>
      </w:r>
      <w:r w:rsidR="006A1FB1">
        <w:rPr>
          <w:rFonts w:eastAsia="Calibri"/>
          <w:lang w:val="pt-PT"/>
        </w:rPr>
        <w:t>conforme</w:t>
      </w:r>
      <w:r w:rsidR="006A1FB1" w:rsidRPr="00781A46">
        <w:rPr>
          <w:rFonts w:eastAsia="Calibri"/>
          <w:lang w:val="pt-PT"/>
        </w:rPr>
        <w:t xml:space="preserve"> </w:t>
      </w:r>
      <w:r w:rsidRPr="00781A46">
        <w:rPr>
          <w:rFonts w:eastAsia="Calibri"/>
          <w:lang w:val="pt-PT"/>
        </w:rPr>
        <w:t>autoavaliação realizada na plataforma e-Prevenção</w:t>
      </w:r>
      <w:r w:rsidR="006A1FB1">
        <w:rPr>
          <w:rFonts w:eastAsia="Calibri"/>
          <w:lang w:val="pt-PT"/>
        </w:rPr>
        <w:t>. A</w:t>
      </w:r>
      <w:r w:rsidRPr="00781A46">
        <w:rPr>
          <w:rFonts w:eastAsia="Calibri"/>
          <w:lang w:val="pt-PT"/>
        </w:rPr>
        <w:t xml:space="preserve"> evolução </w:t>
      </w:r>
      <w:r w:rsidR="006A1FB1">
        <w:rPr>
          <w:rFonts w:eastAsia="Calibri"/>
          <w:lang w:val="pt-PT"/>
        </w:rPr>
        <w:t>reforça</w:t>
      </w:r>
      <w:r w:rsidR="00EF2BAD">
        <w:rPr>
          <w:rFonts w:eastAsia="Calibri"/>
          <w:lang w:val="pt-PT"/>
        </w:rPr>
        <w:t xml:space="preserve"> a maturidade </w:t>
      </w:r>
      <w:r w:rsidR="003F14AC">
        <w:rPr>
          <w:rFonts w:eastAsia="Calibri"/>
          <w:lang w:val="pt-PT"/>
        </w:rPr>
        <w:t xml:space="preserve">dos controles internos, </w:t>
      </w:r>
      <w:r w:rsidR="006861C2">
        <w:rPr>
          <w:rFonts w:eastAsia="Calibri"/>
          <w:lang w:val="pt-PT"/>
        </w:rPr>
        <w:t xml:space="preserve">a redução de exposição a </w:t>
      </w:r>
      <w:r w:rsidRPr="00781A46">
        <w:rPr>
          <w:rFonts w:eastAsia="Calibri"/>
          <w:lang w:val="pt-PT"/>
        </w:rPr>
        <w:t xml:space="preserve">riscos de integridade e </w:t>
      </w:r>
      <w:r w:rsidR="006861C2">
        <w:rPr>
          <w:rFonts w:eastAsia="Calibri"/>
          <w:lang w:val="pt-PT"/>
        </w:rPr>
        <w:t xml:space="preserve">o </w:t>
      </w:r>
      <w:r w:rsidR="00A65500">
        <w:rPr>
          <w:rFonts w:eastAsia="Calibri"/>
          <w:lang w:val="pt-PT"/>
        </w:rPr>
        <w:t xml:space="preserve">fortalecimento das práticas </w:t>
      </w:r>
      <w:r w:rsidR="005B47AC">
        <w:rPr>
          <w:rFonts w:eastAsia="Calibri"/>
          <w:lang w:val="pt-PT"/>
        </w:rPr>
        <w:t>de prevenção à fraude e corrupção.</w:t>
      </w:r>
      <w:r w:rsidRPr="00781A46">
        <w:rPr>
          <w:rFonts w:eastAsia="Calibri"/>
          <w:lang w:val="pt-PT"/>
        </w:rPr>
        <w:t xml:space="preserve">  </w:t>
      </w:r>
    </w:p>
    <w:p w14:paraId="0E7B0056" w14:textId="353E7EB1" w:rsidR="00781A46" w:rsidRPr="00781A46" w:rsidRDefault="00623124" w:rsidP="00781A46">
      <w:pPr>
        <w:rPr>
          <w:rFonts w:eastAsia="Calibri"/>
          <w:lang w:val="pt-PT"/>
        </w:rPr>
      </w:pPr>
      <w:r>
        <w:rPr>
          <w:rFonts w:eastAsia="Calibri"/>
          <w:lang w:val="pt-PT"/>
        </w:rPr>
        <w:t>E</w:t>
      </w:r>
      <w:r w:rsidR="00781A46" w:rsidRPr="00781A46">
        <w:rPr>
          <w:rFonts w:eastAsia="Calibri"/>
          <w:lang w:val="pt-PT"/>
        </w:rPr>
        <w:t xml:space="preserve">m 2025, </w:t>
      </w:r>
      <w:r>
        <w:rPr>
          <w:rFonts w:eastAsia="Calibri"/>
          <w:lang w:val="pt-PT"/>
        </w:rPr>
        <w:t>foi lançada</w:t>
      </w:r>
      <w:r w:rsidR="00781A46" w:rsidRPr="00781A46">
        <w:rPr>
          <w:rFonts w:eastAsia="Calibri"/>
          <w:lang w:val="pt-PT"/>
        </w:rPr>
        <w:t xml:space="preserve"> a 4ª Edição do Programa de Integridade – Integra +, consolidando medidas e orientações institucionais voltadas à promoção de padrões </w:t>
      </w:r>
      <w:r w:rsidR="00566217" w:rsidRPr="00781A46">
        <w:rPr>
          <w:rFonts w:eastAsia="Calibri"/>
          <w:lang w:val="pt-PT"/>
        </w:rPr>
        <w:t xml:space="preserve">elevados </w:t>
      </w:r>
      <w:r w:rsidR="00781A46" w:rsidRPr="00781A46">
        <w:rPr>
          <w:rFonts w:eastAsia="Calibri"/>
          <w:lang w:val="pt-PT"/>
        </w:rPr>
        <w:t>de conduta e conformidade</w:t>
      </w:r>
      <w:r w:rsidR="008F6B08">
        <w:rPr>
          <w:rFonts w:eastAsia="Calibri"/>
          <w:lang w:val="pt-PT"/>
        </w:rPr>
        <w:t>.</w:t>
      </w:r>
      <w:r w:rsidR="00781A46" w:rsidRPr="00781A46">
        <w:rPr>
          <w:rFonts w:eastAsia="Calibri"/>
          <w:lang w:val="pt-PT"/>
        </w:rPr>
        <w:t xml:space="preserve"> </w:t>
      </w:r>
      <w:r w:rsidR="00494B6C">
        <w:rPr>
          <w:rFonts w:eastAsia="Calibri"/>
          <w:lang w:val="pt-PT"/>
        </w:rPr>
        <w:t>A</w:t>
      </w:r>
      <w:r w:rsidR="00781A46" w:rsidRPr="00781A46">
        <w:rPr>
          <w:rFonts w:eastAsia="Calibri"/>
          <w:lang w:val="pt-PT"/>
        </w:rPr>
        <w:t>linhado às diretrizes da Controladoria-Geral da União (CGU),</w:t>
      </w:r>
      <w:r w:rsidR="00494B6C">
        <w:rPr>
          <w:rFonts w:eastAsia="Calibri"/>
          <w:lang w:val="pt-PT"/>
        </w:rPr>
        <w:t xml:space="preserve"> o Program</w:t>
      </w:r>
      <w:r w:rsidR="00A72691">
        <w:rPr>
          <w:rFonts w:eastAsia="Calibri"/>
          <w:lang w:val="pt-PT"/>
        </w:rPr>
        <w:t>a</w:t>
      </w:r>
      <w:r w:rsidR="00781A46" w:rsidRPr="00781A46">
        <w:rPr>
          <w:rFonts w:eastAsia="Calibri"/>
          <w:lang w:val="pt-PT"/>
        </w:rPr>
        <w:t xml:space="preserve"> integra princípios e boas práticas de gestão da integridade no setor público, com o </w:t>
      </w:r>
      <w:r w:rsidR="006C37DE">
        <w:rPr>
          <w:rFonts w:eastAsia="Calibri"/>
          <w:lang w:val="pt-PT"/>
        </w:rPr>
        <w:t>propósito</w:t>
      </w:r>
      <w:r w:rsidR="006C37DE" w:rsidRPr="00781A46">
        <w:rPr>
          <w:rFonts w:eastAsia="Calibri"/>
          <w:lang w:val="pt-PT"/>
        </w:rPr>
        <w:t xml:space="preserve"> </w:t>
      </w:r>
      <w:r w:rsidR="00781A46" w:rsidRPr="00781A46">
        <w:rPr>
          <w:rFonts w:eastAsia="Calibri"/>
          <w:lang w:val="pt-PT"/>
        </w:rPr>
        <w:t xml:space="preserve">de prevenir, detectar, punir e remediar desvios éticos, </w:t>
      </w:r>
      <w:r w:rsidR="00DC5445">
        <w:rPr>
          <w:rFonts w:eastAsia="Calibri"/>
          <w:lang w:val="pt-PT"/>
        </w:rPr>
        <w:t>incluindo</w:t>
      </w:r>
      <w:r w:rsidR="00DC5445" w:rsidRPr="00781A46">
        <w:rPr>
          <w:rFonts w:eastAsia="Calibri"/>
          <w:lang w:val="pt-PT"/>
        </w:rPr>
        <w:t xml:space="preserve"> </w:t>
      </w:r>
      <w:r w:rsidR="00781A46" w:rsidRPr="00781A46">
        <w:rPr>
          <w:rFonts w:eastAsia="Calibri"/>
          <w:lang w:val="pt-PT"/>
        </w:rPr>
        <w:t xml:space="preserve">corrupção, fraude, assédio e discriminação. </w:t>
      </w:r>
      <w:r w:rsidR="00674949">
        <w:rPr>
          <w:rFonts w:eastAsia="Calibri"/>
          <w:lang w:val="pt-PT"/>
        </w:rPr>
        <w:t>Também</w:t>
      </w:r>
      <w:r w:rsidR="00781A46" w:rsidRPr="00781A46">
        <w:rPr>
          <w:rFonts w:eastAsia="Calibri"/>
          <w:lang w:val="pt-PT"/>
        </w:rPr>
        <w:t xml:space="preserve"> busca engajar o corpo funcional </w:t>
      </w:r>
      <w:r w:rsidR="00FF44B4">
        <w:rPr>
          <w:rFonts w:eastAsia="Calibri"/>
          <w:lang w:val="pt-PT"/>
        </w:rPr>
        <w:t xml:space="preserve">no compromisso com </w:t>
      </w:r>
      <w:r w:rsidR="00781A46" w:rsidRPr="00781A46">
        <w:rPr>
          <w:rFonts w:eastAsia="Calibri"/>
          <w:lang w:val="pt-PT"/>
        </w:rPr>
        <w:t xml:space="preserve">o interesse público, fortalecer controles internos </w:t>
      </w:r>
      <w:r w:rsidR="00FF44B4">
        <w:rPr>
          <w:rFonts w:eastAsia="Calibri"/>
          <w:lang w:val="pt-PT"/>
        </w:rPr>
        <w:t xml:space="preserve">e </w:t>
      </w:r>
      <w:r w:rsidR="00781A46" w:rsidRPr="00781A46">
        <w:rPr>
          <w:rFonts w:eastAsia="Calibri"/>
          <w:lang w:val="pt-PT"/>
        </w:rPr>
        <w:t xml:space="preserve">promover ambiente de trabalho </w:t>
      </w:r>
      <w:r w:rsidR="008966A2" w:rsidRPr="00781A46">
        <w:rPr>
          <w:rFonts w:eastAsia="Calibri"/>
          <w:lang w:val="pt-PT"/>
        </w:rPr>
        <w:t>saudáve</w:t>
      </w:r>
      <w:r w:rsidR="008966A2">
        <w:rPr>
          <w:rFonts w:eastAsia="Calibri"/>
          <w:lang w:val="pt-PT"/>
        </w:rPr>
        <w:t>l</w:t>
      </w:r>
      <w:r w:rsidR="00781A46" w:rsidRPr="00781A46">
        <w:rPr>
          <w:rFonts w:eastAsia="Calibri"/>
          <w:lang w:val="pt-PT"/>
        </w:rPr>
        <w:t xml:space="preserve">, </w:t>
      </w:r>
      <w:r w:rsidR="00F6051F">
        <w:rPr>
          <w:rFonts w:eastAsia="Calibri"/>
          <w:lang w:val="pt-PT"/>
        </w:rPr>
        <w:t>baseado em</w:t>
      </w:r>
      <w:r w:rsidR="00781A46" w:rsidRPr="00781A46">
        <w:rPr>
          <w:rFonts w:eastAsia="Calibri"/>
          <w:lang w:val="pt-PT"/>
        </w:rPr>
        <w:t xml:space="preserve"> respeito</w:t>
      </w:r>
      <w:r w:rsidR="003066F6">
        <w:rPr>
          <w:rFonts w:eastAsia="Calibri"/>
          <w:lang w:val="pt-PT"/>
        </w:rPr>
        <w:t xml:space="preserve">, </w:t>
      </w:r>
      <w:r w:rsidR="00781A46" w:rsidRPr="00781A46">
        <w:rPr>
          <w:rFonts w:eastAsia="Calibri"/>
          <w:lang w:val="pt-PT"/>
        </w:rPr>
        <w:t xml:space="preserve">dignidade, diversidade e sustentabilidade. </w:t>
      </w:r>
    </w:p>
    <w:p w14:paraId="734BB6A5" w14:textId="53C31435" w:rsidR="003066F6" w:rsidRDefault="00781A46" w:rsidP="00781A46">
      <w:pPr>
        <w:rPr>
          <w:rFonts w:eastAsia="Calibri"/>
          <w:lang w:val="pt-PT"/>
        </w:rPr>
      </w:pPr>
      <w:r w:rsidRPr="00781A46">
        <w:rPr>
          <w:rFonts w:eastAsia="Calibri"/>
          <w:lang w:val="pt-PT"/>
        </w:rPr>
        <w:t xml:space="preserve">O Programa está estruturado em cinco eixos principais: </w:t>
      </w:r>
    </w:p>
    <w:p w14:paraId="213CC569" w14:textId="398F1249" w:rsidR="003066F6" w:rsidRPr="007F0412" w:rsidRDefault="00781A46" w:rsidP="0071749D">
      <w:pPr>
        <w:pStyle w:val="PargrafodaLista"/>
        <w:numPr>
          <w:ilvl w:val="0"/>
          <w:numId w:val="105"/>
        </w:numPr>
        <w:rPr>
          <w:rFonts w:eastAsia="Calibri"/>
          <w:lang w:val="pt-PT"/>
        </w:rPr>
      </w:pPr>
      <w:r w:rsidRPr="007F0412">
        <w:rPr>
          <w:rFonts w:eastAsia="Calibri"/>
          <w:lang w:val="pt-PT"/>
        </w:rPr>
        <w:t>Comprometimento da Alta Administração</w:t>
      </w:r>
      <w:r w:rsidR="009A0797">
        <w:rPr>
          <w:rFonts w:eastAsia="Calibri"/>
          <w:lang w:val="pt-PT"/>
        </w:rPr>
        <w:t>;</w:t>
      </w:r>
    </w:p>
    <w:p w14:paraId="7E8184C9" w14:textId="385A761D" w:rsidR="003066F6" w:rsidRPr="007F0412" w:rsidRDefault="00781A46" w:rsidP="0071749D">
      <w:pPr>
        <w:pStyle w:val="PargrafodaLista"/>
        <w:numPr>
          <w:ilvl w:val="0"/>
          <w:numId w:val="105"/>
        </w:numPr>
        <w:rPr>
          <w:rFonts w:eastAsia="Calibri"/>
          <w:lang w:val="pt-PT"/>
        </w:rPr>
      </w:pPr>
      <w:r w:rsidRPr="007F0412">
        <w:rPr>
          <w:rFonts w:eastAsia="Calibri"/>
          <w:lang w:val="pt-PT"/>
        </w:rPr>
        <w:t>Análise e Gestão de Riscos</w:t>
      </w:r>
      <w:r w:rsidR="009A0797">
        <w:rPr>
          <w:rFonts w:eastAsia="Calibri"/>
          <w:lang w:val="pt-PT"/>
        </w:rPr>
        <w:t>;</w:t>
      </w:r>
    </w:p>
    <w:p w14:paraId="7C10A2AC" w14:textId="108BFD4F" w:rsidR="007F0412" w:rsidRPr="007F0412" w:rsidRDefault="00781A46" w:rsidP="0071749D">
      <w:pPr>
        <w:pStyle w:val="PargrafodaLista"/>
        <w:numPr>
          <w:ilvl w:val="0"/>
          <w:numId w:val="105"/>
        </w:numPr>
        <w:rPr>
          <w:rFonts w:eastAsia="Calibri"/>
          <w:lang w:val="pt-PT"/>
        </w:rPr>
      </w:pPr>
      <w:r w:rsidRPr="007F0412">
        <w:rPr>
          <w:rFonts w:eastAsia="Calibri"/>
          <w:lang w:val="pt-PT"/>
        </w:rPr>
        <w:t>Comunicação e Capacitação</w:t>
      </w:r>
      <w:r w:rsidR="009A0797">
        <w:rPr>
          <w:rFonts w:eastAsia="Calibri"/>
          <w:lang w:val="pt-PT"/>
        </w:rPr>
        <w:t>;</w:t>
      </w:r>
    </w:p>
    <w:p w14:paraId="22148A81" w14:textId="32042455" w:rsidR="007F0412" w:rsidRPr="007F0412" w:rsidRDefault="00781A46" w:rsidP="0071749D">
      <w:pPr>
        <w:pStyle w:val="PargrafodaLista"/>
        <w:numPr>
          <w:ilvl w:val="0"/>
          <w:numId w:val="105"/>
        </w:numPr>
        <w:rPr>
          <w:rFonts w:eastAsia="Calibri"/>
          <w:lang w:val="pt-PT"/>
        </w:rPr>
      </w:pPr>
      <w:r w:rsidRPr="007F0412">
        <w:rPr>
          <w:rFonts w:eastAsia="Calibri"/>
          <w:lang w:val="pt-PT"/>
        </w:rPr>
        <w:t>Políticas e Procedimentos</w:t>
      </w:r>
      <w:r w:rsidR="009A0797">
        <w:rPr>
          <w:rFonts w:eastAsia="Calibri"/>
          <w:lang w:val="pt-PT"/>
        </w:rPr>
        <w:t>;</w:t>
      </w:r>
      <w:r w:rsidRPr="007F0412">
        <w:rPr>
          <w:rFonts w:eastAsia="Calibri"/>
          <w:lang w:val="pt-PT"/>
        </w:rPr>
        <w:t xml:space="preserve"> e</w:t>
      </w:r>
    </w:p>
    <w:p w14:paraId="4D83917A" w14:textId="63F2A5D9" w:rsidR="007F0412" w:rsidRPr="007F0412" w:rsidRDefault="00781A46" w:rsidP="0071749D">
      <w:pPr>
        <w:pStyle w:val="PargrafodaLista"/>
        <w:numPr>
          <w:ilvl w:val="0"/>
          <w:numId w:val="105"/>
        </w:numPr>
        <w:rPr>
          <w:rFonts w:eastAsia="Calibri"/>
          <w:lang w:val="pt-PT"/>
        </w:rPr>
      </w:pPr>
      <w:r w:rsidRPr="007F0412">
        <w:rPr>
          <w:rFonts w:eastAsia="Calibri"/>
          <w:lang w:val="pt-PT"/>
        </w:rPr>
        <w:t xml:space="preserve">Monitoramento Contínuo. </w:t>
      </w:r>
    </w:p>
    <w:p w14:paraId="1FC8A3C2" w14:textId="22CF6F45" w:rsidR="00781A46" w:rsidRPr="00781A46" w:rsidRDefault="00716B9F" w:rsidP="00781A46">
      <w:pPr>
        <w:rPr>
          <w:rFonts w:eastAsia="Calibri"/>
          <w:lang w:val="pt-PT"/>
        </w:rPr>
      </w:pPr>
      <w:r>
        <w:rPr>
          <w:rFonts w:eastAsia="Calibri"/>
          <w:lang w:val="pt-PT"/>
        </w:rPr>
        <w:t>Sua governança é apoiada pelo</w:t>
      </w:r>
      <w:r w:rsidR="00781A46" w:rsidRPr="00781A46">
        <w:rPr>
          <w:rFonts w:eastAsia="Calibri"/>
          <w:lang w:val="pt-PT"/>
        </w:rPr>
        <w:t xml:space="preserve"> Sistema de Integridade da </w:t>
      </w:r>
      <w:r>
        <w:rPr>
          <w:rFonts w:eastAsia="Calibri"/>
          <w:lang w:val="pt-PT"/>
        </w:rPr>
        <w:t>Telebras</w:t>
      </w:r>
      <w:r w:rsidR="00781A46" w:rsidRPr="00781A46">
        <w:rPr>
          <w:rFonts w:eastAsia="Calibri"/>
          <w:lang w:val="pt-PT"/>
        </w:rPr>
        <w:t xml:space="preserve">, composto </w:t>
      </w:r>
      <w:r w:rsidR="00452659" w:rsidRPr="00781A46">
        <w:rPr>
          <w:rFonts w:eastAsia="Calibri"/>
          <w:lang w:val="pt-PT"/>
        </w:rPr>
        <w:t>p</w:t>
      </w:r>
      <w:r w:rsidR="00452659">
        <w:rPr>
          <w:rFonts w:eastAsia="Calibri"/>
          <w:lang w:val="pt-PT"/>
        </w:rPr>
        <w:t>ela</w:t>
      </w:r>
      <w:r w:rsidR="00452659" w:rsidRPr="00781A46">
        <w:rPr>
          <w:rFonts w:eastAsia="Calibri"/>
          <w:lang w:val="pt-PT"/>
        </w:rPr>
        <w:t xml:space="preserve"> </w:t>
      </w:r>
      <w:r w:rsidR="00452659">
        <w:rPr>
          <w:rFonts w:eastAsia="Calibri"/>
          <w:lang w:val="pt-PT"/>
        </w:rPr>
        <w:t>A</w:t>
      </w:r>
      <w:r w:rsidR="00781A46" w:rsidRPr="00781A46">
        <w:rPr>
          <w:rFonts w:eastAsia="Calibri"/>
          <w:lang w:val="pt-PT"/>
        </w:rPr>
        <w:t xml:space="preserve">lta Administração (Conselho de Administração e Diretoria Executiva), </w:t>
      </w:r>
      <w:r w:rsidR="0014252F">
        <w:rPr>
          <w:rFonts w:eastAsia="Calibri"/>
          <w:lang w:val="pt-PT"/>
        </w:rPr>
        <w:t xml:space="preserve">pela </w:t>
      </w:r>
      <w:r w:rsidR="00781A46" w:rsidRPr="00781A46">
        <w:rPr>
          <w:rFonts w:eastAsia="Calibri"/>
          <w:lang w:val="pt-PT"/>
        </w:rPr>
        <w:t>G</w:t>
      </w:r>
      <w:r w:rsidR="00B37BD7">
        <w:rPr>
          <w:rFonts w:eastAsia="Calibri"/>
          <w:lang w:val="pt-PT"/>
        </w:rPr>
        <w:t>erência de Integridade</w:t>
      </w:r>
      <w:r w:rsidR="008C66CE">
        <w:rPr>
          <w:rFonts w:eastAsia="Calibri"/>
          <w:lang w:val="pt-PT"/>
        </w:rPr>
        <w:t>, Riscos</w:t>
      </w:r>
      <w:r w:rsidR="005119DE">
        <w:rPr>
          <w:rFonts w:eastAsia="Calibri"/>
          <w:lang w:val="pt-PT"/>
        </w:rPr>
        <w:t>,</w:t>
      </w:r>
      <w:r w:rsidR="008C66CE">
        <w:rPr>
          <w:rFonts w:eastAsia="Calibri"/>
          <w:lang w:val="pt-PT"/>
        </w:rPr>
        <w:t xml:space="preserve"> </w:t>
      </w:r>
      <w:r w:rsidR="00C26E4A">
        <w:rPr>
          <w:rFonts w:eastAsia="Calibri"/>
          <w:lang w:val="pt-PT"/>
        </w:rPr>
        <w:t>Conformidade</w:t>
      </w:r>
      <w:r w:rsidR="005119DE">
        <w:rPr>
          <w:rFonts w:eastAsia="Calibri"/>
          <w:lang w:val="pt-PT"/>
        </w:rPr>
        <w:t xml:space="preserve"> e Controle Interno</w:t>
      </w:r>
      <w:r w:rsidR="00366075">
        <w:rPr>
          <w:rFonts w:eastAsia="Calibri"/>
          <w:lang w:val="pt-PT"/>
        </w:rPr>
        <w:t xml:space="preserve"> (GIRC)</w:t>
      </w:r>
      <w:r w:rsidR="00781A46" w:rsidRPr="00781A46">
        <w:rPr>
          <w:rFonts w:eastAsia="Calibri"/>
          <w:lang w:val="pt-PT"/>
        </w:rPr>
        <w:t xml:space="preserve">, </w:t>
      </w:r>
      <w:r w:rsidR="00366075">
        <w:rPr>
          <w:rFonts w:eastAsia="Calibri"/>
          <w:lang w:val="pt-PT"/>
        </w:rPr>
        <w:t xml:space="preserve">pela </w:t>
      </w:r>
      <w:r w:rsidR="00781A46" w:rsidRPr="00781A46">
        <w:rPr>
          <w:rFonts w:eastAsia="Calibri"/>
          <w:lang w:val="pt-PT"/>
        </w:rPr>
        <w:t xml:space="preserve">Unidade Correicional, </w:t>
      </w:r>
      <w:r w:rsidR="00B87280">
        <w:rPr>
          <w:rFonts w:eastAsia="Calibri"/>
          <w:lang w:val="pt-PT"/>
        </w:rPr>
        <w:t xml:space="preserve">pela </w:t>
      </w:r>
      <w:r w:rsidR="00781A46" w:rsidRPr="00781A46">
        <w:rPr>
          <w:rFonts w:eastAsia="Calibri"/>
          <w:lang w:val="pt-PT"/>
        </w:rPr>
        <w:t>Comissão de Ética,</w:t>
      </w:r>
      <w:r w:rsidR="00B87280">
        <w:rPr>
          <w:rFonts w:eastAsia="Calibri"/>
          <w:lang w:val="pt-PT"/>
        </w:rPr>
        <w:t xml:space="preserve"> pela</w:t>
      </w:r>
      <w:r w:rsidR="00781A46" w:rsidRPr="00781A46">
        <w:rPr>
          <w:rFonts w:eastAsia="Calibri"/>
          <w:lang w:val="pt-PT"/>
        </w:rPr>
        <w:t xml:space="preserve"> Ouvidoria e </w:t>
      </w:r>
      <w:r w:rsidR="00826C08">
        <w:rPr>
          <w:rFonts w:eastAsia="Calibri"/>
          <w:lang w:val="pt-PT"/>
        </w:rPr>
        <w:t xml:space="preserve">pela </w:t>
      </w:r>
      <w:r w:rsidR="00781A46" w:rsidRPr="00781A46">
        <w:rPr>
          <w:rFonts w:eastAsia="Calibri"/>
          <w:lang w:val="pt-PT"/>
        </w:rPr>
        <w:t>Gerência de Auditoria Interna</w:t>
      </w:r>
      <w:r w:rsidR="00E2587D">
        <w:rPr>
          <w:rFonts w:eastAsia="Calibri"/>
          <w:lang w:val="pt-PT"/>
        </w:rPr>
        <w:t>, que atuam de forma articulada na prevenção, de</w:t>
      </w:r>
      <w:r w:rsidR="00757D7F">
        <w:rPr>
          <w:rFonts w:eastAsia="Calibri"/>
          <w:lang w:val="pt-PT"/>
        </w:rPr>
        <w:t>tecção e tratamento de riscos e violações</w:t>
      </w:r>
      <w:r w:rsidR="00781A46" w:rsidRPr="00781A46">
        <w:rPr>
          <w:rFonts w:eastAsia="Calibri"/>
          <w:lang w:val="pt-PT"/>
        </w:rPr>
        <w:t xml:space="preserve">. </w:t>
      </w:r>
    </w:p>
    <w:p w14:paraId="6F3F0C03" w14:textId="460378C2" w:rsidR="00781A46" w:rsidRPr="00781A46" w:rsidRDefault="00781A46" w:rsidP="00781A46">
      <w:pPr>
        <w:rPr>
          <w:rFonts w:eastAsia="Calibri"/>
          <w:lang w:val="pt-PT"/>
        </w:rPr>
      </w:pPr>
      <w:r w:rsidRPr="00781A46">
        <w:rPr>
          <w:rFonts w:eastAsia="Calibri"/>
          <w:lang w:val="pt-PT"/>
        </w:rPr>
        <w:t xml:space="preserve">A publicação do Programa foi acompanhada </w:t>
      </w:r>
      <w:r w:rsidR="003B35AA">
        <w:rPr>
          <w:rFonts w:eastAsia="Calibri"/>
          <w:lang w:val="pt-PT"/>
        </w:rPr>
        <w:t xml:space="preserve">do </w:t>
      </w:r>
      <w:r w:rsidRPr="00781A46">
        <w:rPr>
          <w:rFonts w:eastAsia="Calibri"/>
          <w:lang w:val="pt-PT"/>
        </w:rPr>
        <w:t xml:space="preserve">Plano de Integridade 2025-2026, documento operacional </w:t>
      </w:r>
      <w:r w:rsidR="00341CF1">
        <w:rPr>
          <w:rFonts w:eastAsia="Calibri"/>
          <w:lang w:val="pt-PT"/>
        </w:rPr>
        <w:t xml:space="preserve">que </w:t>
      </w:r>
      <w:r w:rsidR="00366A08">
        <w:rPr>
          <w:rFonts w:eastAsia="Calibri"/>
          <w:lang w:val="pt-PT"/>
        </w:rPr>
        <w:t xml:space="preserve">define </w:t>
      </w:r>
      <w:r w:rsidR="00C24503">
        <w:rPr>
          <w:rFonts w:eastAsia="Calibri"/>
          <w:lang w:val="pt-PT"/>
        </w:rPr>
        <w:t xml:space="preserve">referencias </w:t>
      </w:r>
      <w:r w:rsidRPr="00781A46">
        <w:rPr>
          <w:rFonts w:eastAsia="Calibri"/>
          <w:lang w:val="pt-PT"/>
        </w:rPr>
        <w:t xml:space="preserve">de ética e conduta, análise de riscos, ações de comunicação e </w:t>
      </w:r>
      <w:r w:rsidR="00C24503">
        <w:rPr>
          <w:rFonts w:eastAsia="Calibri"/>
          <w:lang w:val="pt-PT"/>
        </w:rPr>
        <w:t>capacitação</w:t>
      </w:r>
      <w:r w:rsidR="0041121E">
        <w:rPr>
          <w:rFonts w:eastAsia="Calibri"/>
          <w:lang w:val="pt-PT"/>
        </w:rPr>
        <w:t xml:space="preserve">, cronogramas </w:t>
      </w:r>
      <w:r w:rsidRPr="00781A46">
        <w:rPr>
          <w:rFonts w:eastAsia="Calibri"/>
          <w:lang w:val="pt-PT"/>
        </w:rPr>
        <w:t xml:space="preserve">e responsáveis, além de estratégias de monitoramento. O Plano possui vigência de dois anos, enquanto o Programa </w:t>
      </w:r>
      <w:r w:rsidR="007A1347">
        <w:rPr>
          <w:rFonts w:eastAsia="Calibri"/>
          <w:lang w:val="pt-PT"/>
        </w:rPr>
        <w:t>possui</w:t>
      </w:r>
      <w:r w:rsidR="007A1347" w:rsidRPr="00781A46">
        <w:rPr>
          <w:rFonts w:eastAsia="Calibri"/>
          <w:lang w:val="pt-PT"/>
        </w:rPr>
        <w:t xml:space="preserve"> </w:t>
      </w:r>
      <w:r w:rsidRPr="00781A46">
        <w:rPr>
          <w:rFonts w:eastAsia="Calibri"/>
          <w:lang w:val="pt-PT"/>
        </w:rPr>
        <w:t xml:space="preserve">caráter permanente. </w:t>
      </w:r>
      <w:r w:rsidR="00DD690E">
        <w:rPr>
          <w:rFonts w:eastAsia="Calibri"/>
          <w:lang w:val="pt-PT"/>
        </w:rPr>
        <w:t>E</w:t>
      </w:r>
      <w:r w:rsidR="00DD690E" w:rsidRPr="00781A46">
        <w:rPr>
          <w:rFonts w:eastAsia="Calibri"/>
          <w:lang w:val="pt-PT"/>
        </w:rPr>
        <w:t xml:space="preserve">ntre </w:t>
      </w:r>
      <w:r w:rsidRPr="00781A46">
        <w:rPr>
          <w:rFonts w:eastAsia="Calibri"/>
          <w:lang w:val="pt-PT"/>
        </w:rPr>
        <w:t xml:space="preserve">as </w:t>
      </w:r>
      <w:r w:rsidR="00EE1E58">
        <w:rPr>
          <w:rFonts w:eastAsia="Calibri"/>
          <w:lang w:val="pt-PT"/>
        </w:rPr>
        <w:t xml:space="preserve">principais </w:t>
      </w:r>
      <w:r w:rsidRPr="00781A46">
        <w:rPr>
          <w:rFonts w:eastAsia="Calibri"/>
          <w:lang w:val="pt-PT"/>
        </w:rPr>
        <w:t>ações realizadas em 2025, destacam-se</w:t>
      </w:r>
      <w:r w:rsidR="006F2C91">
        <w:rPr>
          <w:rFonts w:eastAsia="Calibri"/>
          <w:lang w:val="pt-PT"/>
        </w:rPr>
        <w:t xml:space="preserve">: </w:t>
      </w:r>
      <w:r w:rsidRPr="00781A46">
        <w:rPr>
          <w:rFonts w:eastAsia="Calibri"/>
          <w:lang w:val="pt-PT"/>
        </w:rPr>
        <w:t xml:space="preserve">a Campanha de Integridade, a Pesquisa de Percepção de </w:t>
      </w:r>
      <w:r w:rsidRPr="00781A46">
        <w:rPr>
          <w:rFonts w:eastAsia="Calibri"/>
          <w:lang w:val="pt-PT"/>
        </w:rPr>
        <w:lastRenderedPageBreak/>
        <w:t>Integridade, o Calendário da Diversidade, a aplicação da Matriz de Segregação de Funções, entre outras</w:t>
      </w:r>
      <w:r w:rsidR="00D743D2">
        <w:rPr>
          <w:rFonts w:eastAsia="Calibri"/>
          <w:lang w:val="pt-PT"/>
        </w:rPr>
        <w:t xml:space="preserve"> iniciativas</w:t>
      </w:r>
      <w:r w:rsidRPr="00781A46">
        <w:rPr>
          <w:rFonts w:eastAsia="Calibri"/>
          <w:lang w:val="pt-PT"/>
        </w:rPr>
        <w:t>.</w:t>
      </w:r>
    </w:p>
    <w:p w14:paraId="756AD90D" w14:textId="2A893884" w:rsidR="007A6FD5" w:rsidRDefault="0028604D" w:rsidP="00092E14">
      <w:pPr>
        <w:rPr>
          <w:rFonts w:eastAsia="Calibri"/>
          <w:lang w:val="pt-PT"/>
        </w:rPr>
      </w:pPr>
      <w:r w:rsidRPr="0028604D">
        <w:rPr>
          <w:rFonts w:eastAsia="Calibri"/>
          <w:lang w:val="pt-PT"/>
        </w:rPr>
        <w:t>Em 2025, a Telebras avançou de maneira significativa no aprimoramento de seu sistema de gestão de riscos, com destaque para a realização do Workshop de Qualificação de Riscos. Como resultado preliminar desse processo, o portfólio corporativo passou por uma redução aproximada de 68% na quantidade de riscos considerados ativos, resultando em um inventário mais objetivo, aderente aos processos internos, consistente com a realidade operacional e alinhado às melhores práticas de gestão de riscos do setor público</w:t>
      </w:r>
      <w:r w:rsidR="002F0224">
        <w:rPr>
          <w:rFonts w:eastAsia="Calibri"/>
          <w:lang w:val="pt-PT"/>
        </w:rPr>
        <w:t>, conforme apresentado abaixo.</w:t>
      </w:r>
    </w:p>
    <w:p w14:paraId="1F6B06DE" w14:textId="77777777" w:rsidR="00F72D5C" w:rsidRDefault="00F72D5C" w:rsidP="00C604A8">
      <w:pPr>
        <w:spacing w:before="0" w:after="0"/>
        <w:rPr>
          <w:rFonts w:eastAsia="Calibri"/>
          <w:lang w:val="pt-PT"/>
        </w:rPr>
      </w:pPr>
    </w:p>
    <w:p w14:paraId="01851972" w14:textId="77777777" w:rsidR="002F0224" w:rsidRDefault="00781A46" w:rsidP="002F0224">
      <w:pPr>
        <w:jc w:val="center"/>
        <w:rPr>
          <w:rFonts w:eastAsia="Calibri"/>
        </w:rPr>
      </w:pPr>
      <w:r w:rsidRPr="00781A46">
        <w:rPr>
          <w:rFonts w:ascii="Aptos" w:eastAsia="Aptos" w:hAnsi="Aptos"/>
          <w:noProof/>
          <w:color w:val="auto"/>
          <w:kern w:val="2"/>
          <w:szCs w:val="22"/>
          <w14:ligatures w14:val="standardContextual"/>
        </w:rPr>
        <w:drawing>
          <wp:inline distT="0" distB="0" distL="0" distR="0" wp14:anchorId="325960FC" wp14:editId="2F782D42">
            <wp:extent cx="2276474" cy="1006216"/>
            <wp:effectExtent l="0" t="0" r="0" b="3810"/>
            <wp:docPr id="1092037760" name="drawing" descr="Tela de celular com aplicativo ab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37760" name="drawing" descr="Tela de celular com aplicativo aberto&#10;&#10;O conteúdo gerado por IA pode estar incorreto."/>
                    <pic:cNvPicPr/>
                  </pic:nvPicPr>
                  <pic:blipFill>
                    <a:blip r:embed="rId18">
                      <a:extLst>
                        <a:ext uri="{28A0092B-C50C-407E-A947-70E740481C1C}">
                          <a14:useLocalDpi xmlns:a14="http://schemas.microsoft.com/office/drawing/2010/main"/>
                        </a:ext>
                      </a:extLst>
                    </a:blip>
                    <a:stretch>
                      <a:fillRect/>
                    </a:stretch>
                  </pic:blipFill>
                  <pic:spPr>
                    <a:xfrm>
                      <a:off x="0" y="0"/>
                      <a:ext cx="2287768" cy="1011208"/>
                    </a:xfrm>
                    <a:prstGeom prst="rect">
                      <a:avLst/>
                    </a:prstGeom>
                  </pic:spPr>
                </pic:pic>
              </a:graphicData>
            </a:graphic>
          </wp:inline>
        </w:drawing>
      </w:r>
    </w:p>
    <w:p w14:paraId="683D3628" w14:textId="575B0E7C" w:rsidR="00781A46" w:rsidRPr="00CB42ED" w:rsidRDefault="00CB42ED" w:rsidP="00CB42ED">
      <w:pPr>
        <w:pStyle w:val="Legenda"/>
        <w:rPr>
          <w:rFonts w:eastAsia="Calibri"/>
        </w:rPr>
      </w:pPr>
      <w:r w:rsidRPr="0064787A">
        <w:t xml:space="preserve">Tabela </w:t>
      </w:r>
      <w:r w:rsidRPr="00505643">
        <w:fldChar w:fldCharType="begin"/>
      </w:r>
      <w:r w:rsidRPr="0064787A">
        <w:instrText xml:space="preserve"> STYLEREF 1 \s </w:instrText>
      </w:r>
      <w:r w:rsidRPr="00505643">
        <w:fldChar w:fldCharType="separate"/>
      </w:r>
      <w:r w:rsidR="004527D6">
        <w:rPr>
          <w:noProof/>
        </w:rPr>
        <w:t>5</w:t>
      </w:r>
      <w:r w:rsidRPr="00505643">
        <w:rPr>
          <w:noProof/>
        </w:rPr>
        <w:fldChar w:fldCharType="end"/>
      </w:r>
      <w:r w:rsidRPr="0064787A">
        <w:noBreakHyphen/>
      </w:r>
      <w:r w:rsidRPr="00505643">
        <w:fldChar w:fldCharType="begin"/>
      </w:r>
      <w:r w:rsidRPr="0064787A">
        <w:instrText xml:space="preserve"> SEQ Tabela \* ARABIC \s 1 </w:instrText>
      </w:r>
      <w:r w:rsidRPr="00505643">
        <w:fldChar w:fldCharType="separate"/>
      </w:r>
      <w:r w:rsidR="004527D6">
        <w:rPr>
          <w:noProof/>
        </w:rPr>
        <w:t>1</w:t>
      </w:r>
      <w:r w:rsidRPr="00505643">
        <w:rPr>
          <w:noProof/>
        </w:rPr>
        <w:fldChar w:fldCharType="end"/>
      </w:r>
      <w:r w:rsidRPr="0064787A">
        <w:t xml:space="preserve"> Principais Investidores</w:t>
      </w:r>
    </w:p>
    <w:p w14:paraId="46372FD2" w14:textId="6A95B6DC" w:rsidR="00D52080" w:rsidRPr="00C00EF0" w:rsidRDefault="00781A46" w:rsidP="00781A46">
      <w:pPr>
        <w:rPr>
          <w:rFonts w:eastAsia="Calibri" w:cs="Arial"/>
        </w:rPr>
      </w:pPr>
      <w:r w:rsidRPr="00781A46">
        <w:rPr>
          <w:rFonts w:eastAsia="Calibri"/>
          <w:lang w:val="pt-PT"/>
        </w:rPr>
        <w:t xml:space="preserve">Com esse movimento, a Telebras reforça seu compromisso com uma gestão de riscos robusta, participativa e orientada às boas práticas definidas pela Instrução Normativa Conjunta MP/CGU nº 01/2016. </w:t>
      </w:r>
    </w:p>
    <w:p w14:paraId="2045CB83" w14:textId="7C549A50" w:rsidR="00F619EF" w:rsidRPr="00414642" w:rsidRDefault="00F619EF" w:rsidP="00E564AA">
      <w:pPr>
        <w:pStyle w:val="Ttulo2"/>
        <w:tabs>
          <w:tab w:val="left" w:pos="1843"/>
        </w:tabs>
        <w:spacing w:before="240" w:after="240" w:line="276" w:lineRule="auto"/>
        <w:ind w:left="567" w:hanging="567"/>
        <w:rPr>
          <w:rFonts w:eastAsia="Calibri"/>
        </w:rPr>
      </w:pPr>
      <w:bookmarkStart w:id="87" w:name="_Toc191641884"/>
      <w:r w:rsidRPr="00414642">
        <w:rPr>
          <w:rFonts w:eastAsia="Calibri"/>
        </w:rPr>
        <w:t>Gestão</w:t>
      </w:r>
      <w:r w:rsidR="00E564AA" w:rsidRPr="00414642">
        <w:rPr>
          <w:rFonts w:eastAsia="Calibri"/>
        </w:rPr>
        <w:t xml:space="preserve"> Ambiental,</w:t>
      </w:r>
      <w:r w:rsidRPr="00414642">
        <w:rPr>
          <w:rFonts w:eastAsia="Calibri"/>
        </w:rPr>
        <w:t xml:space="preserve"> Social e de Governança </w:t>
      </w:r>
      <w:r w:rsidR="007301AD" w:rsidRPr="00414642">
        <w:rPr>
          <w:rFonts w:eastAsia="Calibri"/>
        </w:rPr>
        <w:t>–</w:t>
      </w:r>
      <w:r w:rsidR="00E564AA" w:rsidRPr="00414642">
        <w:rPr>
          <w:rFonts w:eastAsia="Calibri"/>
        </w:rPr>
        <w:t xml:space="preserve"> ESG</w:t>
      </w:r>
      <w:bookmarkEnd w:id="87"/>
    </w:p>
    <w:p w14:paraId="58A930DF" w14:textId="6375929C" w:rsidR="00781A46" w:rsidRPr="00781A46" w:rsidRDefault="00781A46" w:rsidP="00781A46">
      <w:pPr>
        <w:rPr>
          <w:rFonts w:eastAsia="Calibri" w:cs="Arial"/>
        </w:rPr>
      </w:pPr>
      <w:r w:rsidRPr="00781A46">
        <w:rPr>
          <w:rFonts w:eastAsia="Calibri" w:cs="Arial"/>
        </w:rPr>
        <w:t>A Telebras reconhece a importância da sustentabilidade e da responsabilidade social, atuando com ética</w:t>
      </w:r>
      <w:r w:rsidR="00DE4CA5">
        <w:rPr>
          <w:rFonts w:eastAsia="Calibri" w:cs="Arial"/>
        </w:rPr>
        <w:t xml:space="preserve">, </w:t>
      </w:r>
      <w:r w:rsidRPr="00781A46">
        <w:rPr>
          <w:rFonts w:eastAsia="Calibri" w:cs="Arial"/>
        </w:rPr>
        <w:t>transparência</w:t>
      </w:r>
      <w:r w:rsidR="00DE4CA5">
        <w:rPr>
          <w:rFonts w:eastAsia="Calibri" w:cs="Arial"/>
        </w:rPr>
        <w:t xml:space="preserve"> e compromisso</w:t>
      </w:r>
      <w:r w:rsidRPr="00781A46">
        <w:rPr>
          <w:rFonts w:eastAsia="Calibri" w:cs="Arial"/>
        </w:rPr>
        <w:t xml:space="preserve"> </w:t>
      </w:r>
      <w:r w:rsidR="00DE4CA5">
        <w:rPr>
          <w:rFonts w:eastAsia="Calibri" w:cs="Arial"/>
        </w:rPr>
        <w:t xml:space="preserve">com </w:t>
      </w:r>
      <w:r w:rsidR="00F70153">
        <w:rPr>
          <w:rFonts w:eastAsia="Calibri" w:cs="Arial"/>
        </w:rPr>
        <w:t>o interesse público</w:t>
      </w:r>
      <w:r w:rsidRPr="00781A46">
        <w:rPr>
          <w:rFonts w:eastAsia="Calibri" w:cs="Arial"/>
        </w:rPr>
        <w:t xml:space="preserve">. Em 2025, a </w:t>
      </w:r>
      <w:r w:rsidR="003E1CAE">
        <w:rPr>
          <w:rFonts w:eastAsia="Calibri" w:cs="Arial"/>
        </w:rPr>
        <w:t>Companhia</w:t>
      </w:r>
      <w:r w:rsidR="003E1CAE" w:rsidRPr="00781A46">
        <w:rPr>
          <w:rFonts w:eastAsia="Calibri" w:cs="Arial"/>
        </w:rPr>
        <w:t xml:space="preserve"> </w:t>
      </w:r>
      <w:r w:rsidRPr="00781A46">
        <w:rPr>
          <w:rFonts w:eastAsia="Calibri" w:cs="Arial"/>
        </w:rPr>
        <w:t xml:space="preserve">intensificou </w:t>
      </w:r>
      <w:r w:rsidR="003E1CAE">
        <w:rPr>
          <w:rFonts w:eastAsia="Calibri" w:cs="Arial"/>
        </w:rPr>
        <w:t>suas</w:t>
      </w:r>
      <w:r w:rsidR="003E1CAE" w:rsidRPr="00781A46">
        <w:rPr>
          <w:rFonts w:eastAsia="Calibri" w:cs="Arial"/>
        </w:rPr>
        <w:t xml:space="preserve"> </w:t>
      </w:r>
      <w:r w:rsidR="003E1CAE">
        <w:rPr>
          <w:rFonts w:eastAsia="Calibri" w:cs="Arial"/>
        </w:rPr>
        <w:t xml:space="preserve">iniciativas </w:t>
      </w:r>
      <w:r w:rsidR="00FE0FE3">
        <w:rPr>
          <w:rFonts w:eastAsia="Calibri" w:cs="Arial"/>
        </w:rPr>
        <w:t xml:space="preserve">nas dimensões </w:t>
      </w:r>
      <w:r w:rsidRPr="00781A46">
        <w:rPr>
          <w:rFonts w:eastAsia="Calibri" w:cs="Arial"/>
        </w:rPr>
        <w:t>ambienta</w:t>
      </w:r>
      <w:r w:rsidR="00263389">
        <w:rPr>
          <w:rFonts w:eastAsia="Calibri" w:cs="Arial"/>
        </w:rPr>
        <w:t>l</w:t>
      </w:r>
      <w:r w:rsidRPr="00781A46">
        <w:rPr>
          <w:rFonts w:eastAsia="Calibri" w:cs="Arial"/>
        </w:rPr>
        <w:t xml:space="preserve">, </w:t>
      </w:r>
      <w:r w:rsidR="00263389" w:rsidRPr="00781A46">
        <w:rPr>
          <w:rFonts w:eastAsia="Calibri" w:cs="Arial"/>
        </w:rPr>
        <w:t>socia</w:t>
      </w:r>
      <w:r w:rsidR="00263389">
        <w:rPr>
          <w:rFonts w:eastAsia="Calibri" w:cs="Arial"/>
        </w:rPr>
        <w:t>l</w:t>
      </w:r>
      <w:r w:rsidR="00263389" w:rsidRPr="00781A46">
        <w:rPr>
          <w:rFonts w:eastAsia="Calibri" w:cs="Arial"/>
        </w:rPr>
        <w:t xml:space="preserve"> </w:t>
      </w:r>
      <w:r w:rsidRPr="00781A46">
        <w:rPr>
          <w:rFonts w:eastAsia="Calibri" w:cs="Arial"/>
        </w:rPr>
        <w:t>e de governança</w:t>
      </w:r>
      <w:r w:rsidR="00263389">
        <w:rPr>
          <w:rFonts w:eastAsia="Calibri" w:cs="Arial"/>
        </w:rPr>
        <w:t xml:space="preserve"> (ESG)</w:t>
      </w:r>
      <w:r w:rsidRPr="00781A46">
        <w:rPr>
          <w:rFonts w:eastAsia="Calibri" w:cs="Arial"/>
        </w:rPr>
        <w:t xml:space="preserve">, </w:t>
      </w:r>
      <w:r w:rsidR="00263389">
        <w:rPr>
          <w:rFonts w:eastAsia="Calibri" w:cs="Arial"/>
        </w:rPr>
        <w:t xml:space="preserve">com foco </w:t>
      </w:r>
      <w:r w:rsidRPr="00781A46">
        <w:rPr>
          <w:rFonts w:eastAsia="Calibri" w:cs="Arial"/>
        </w:rPr>
        <w:t xml:space="preserve">na </w:t>
      </w:r>
      <w:r w:rsidR="00263389">
        <w:rPr>
          <w:rFonts w:eastAsia="Calibri" w:cs="Arial"/>
        </w:rPr>
        <w:t>mitigação</w:t>
      </w:r>
      <w:r w:rsidR="00263389" w:rsidRPr="00781A46">
        <w:rPr>
          <w:rFonts w:eastAsia="Calibri" w:cs="Arial"/>
        </w:rPr>
        <w:t xml:space="preserve"> </w:t>
      </w:r>
      <w:r w:rsidRPr="00781A46">
        <w:rPr>
          <w:rFonts w:eastAsia="Calibri" w:cs="Arial"/>
        </w:rPr>
        <w:t xml:space="preserve">de impactos ambientais, </w:t>
      </w:r>
      <w:r w:rsidR="00211027">
        <w:rPr>
          <w:rFonts w:eastAsia="Calibri" w:cs="Arial"/>
        </w:rPr>
        <w:t xml:space="preserve">no fortalecimento </w:t>
      </w:r>
      <w:r w:rsidRPr="00781A46">
        <w:rPr>
          <w:rFonts w:eastAsia="Calibri" w:cs="Arial"/>
        </w:rPr>
        <w:t xml:space="preserve">da diversidade, equidade e inclusão e </w:t>
      </w:r>
      <w:r w:rsidR="007F1B91" w:rsidRPr="00781A46">
        <w:rPr>
          <w:rFonts w:eastAsia="Calibri" w:cs="Arial"/>
        </w:rPr>
        <w:t>n</w:t>
      </w:r>
      <w:r w:rsidR="007F1B91">
        <w:rPr>
          <w:rFonts w:eastAsia="Calibri" w:cs="Arial"/>
        </w:rPr>
        <w:t xml:space="preserve">o aprimoramento contínuo das práticas </w:t>
      </w:r>
      <w:r w:rsidR="00A22C6C">
        <w:rPr>
          <w:rFonts w:eastAsia="Calibri" w:cs="Arial"/>
        </w:rPr>
        <w:t>de</w:t>
      </w:r>
      <w:r w:rsidRPr="00781A46">
        <w:rPr>
          <w:rFonts w:eastAsia="Calibri" w:cs="Arial"/>
        </w:rPr>
        <w:t xml:space="preserve"> governança </w:t>
      </w:r>
      <w:r w:rsidR="000C1844">
        <w:rPr>
          <w:rFonts w:eastAsia="Calibri" w:cs="Arial"/>
        </w:rPr>
        <w:t>corporativa</w:t>
      </w:r>
      <w:r w:rsidRPr="00781A46">
        <w:rPr>
          <w:rFonts w:eastAsia="Calibri" w:cs="Arial"/>
        </w:rPr>
        <w:t>.</w:t>
      </w:r>
    </w:p>
    <w:p w14:paraId="6DC4AD81" w14:textId="1183808F" w:rsidR="00781A46" w:rsidRPr="00781A46" w:rsidRDefault="00781A46" w:rsidP="00781A46">
      <w:pPr>
        <w:rPr>
          <w:rFonts w:eastAsia="Calibri" w:cs="Arial"/>
        </w:rPr>
      </w:pPr>
      <w:r w:rsidRPr="00781A46">
        <w:rPr>
          <w:rFonts w:eastAsia="Calibri" w:cs="Arial"/>
        </w:rPr>
        <w:t xml:space="preserve">Nesse </w:t>
      </w:r>
      <w:r w:rsidR="00BE1D93">
        <w:rPr>
          <w:rFonts w:eastAsia="Calibri" w:cs="Arial"/>
        </w:rPr>
        <w:t xml:space="preserve">eixo </w:t>
      </w:r>
      <w:r w:rsidR="006047E3">
        <w:rPr>
          <w:rFonts w:eastAsia="Calibri" w:cs="Arial"/>
        </w:rPr>
        <w:t>ambiental</w:t>
      </w:r>
      <w:r w:rsidRPr="00781A46">
        <w:rPr>
          <w:rFonts w:eastAsia="Calibri" w:cs="Arial"/>
        </w:rPr>
        <w:t xml:space="preserve">, a Telebras </w:t>
      </w:r>
      <w:r w:rsidR="00956F16">
        <w:rPr>
          <w:rFonts w:eastAsia="Calibri" w:cs="Arial"/>
        </w:rPr>
        <w:t xml:space="preserve">avançou na </w:t>
      </w:r>
      <w:r w:rsidR="00EA6EEC">
        <w:rPr>
          <w:rFonts w:eastAsia="Calibri" w:cs="Arial"/>
        </w:rPr>
        <w:t>implementação de seu</w:t>
      </w:r>
      <w:r w:rsidRPr="00781A46">
        <w:rPr>
          <w:rFonts w:eastAsia="Calibri" w:cs="Arial"/>
        </w:rPr>
        <w:t xml:space="preserve"> Modelo de Gestão Ambiental, refer</w:t>
      </w:r>
      <w:r w:rsidR="00916570">
        <w:rPr>
          <w:rFonts w:eastAsia="Calibri" w:cs="Arial"/>
        </w:rPr>
        <w:t>ê</w:t>
      </w:r>
      <w:r w:rsidRPr="00781A46">
        <w:rPr>
          <w:rFonts w:eastAsia="Calibri" w:cs="Arial"/>
        </w:rPr>
        <w:t xml:space="preserve">ncia </w:t>
      </w:r>
      <w:r w:rsidR="00873676">
        <w:rPr>
          <w:rFonts w:eastAsia="Calibri" w:cs="Arial"/>
        </w:rPr>
        <w:t xml:space="preserve">interna </w:t>
      </w:r>
      <w:r w:rsidR="00AE611B">
        <w:rPr>
          <w:rFonts w:eastAsia="Calibri" w:cs="Arial"/>
        </w:rPr>
        <w:t>voltada à</w:t>
      </w:r>
      <w:r w:rsidRPr="00781A46">
        <w:rPr>
          <w:rFonts w:eastAsia="Calibri" w:cs="Arial"/>
        </w:rPr>
        <w:t xml:space="preserve"> </w:t>
      </w:r>
      <w:r w:rsidR="00027EFD">
        <w:rPr>
          <w:rFonts w:eastAsia="Calibri" w:cs="Arial"/>
        </w:rPr>
        <w:t>estr</w:t>
      </w:r>
      <w:r w:rsidR="00282433">
        <w:rPr>
          <w:rFonts w:eastAsia="Calibri" w:cs="Arial"/>
        </w:rPr>
        <w:t>u</w:t>
      </w:r>
      <w:r w:rsidR="00D91705">
        <w:rPr>
          <w:rFonts w:eastAsia="Calibri" w:cs="Arial"/>
        </w:rPr>
        <w:t>turação de um</w:t>
      </w:r>
      <w:r w:rsidRPr="00781A46">
        <w:rPr>
          <w:rFonts w:eastAsia="Calibri" w:cs="Arial"/>
        </w:rPr>
        <w:t xml:space="preserve"> Sistema de Gestão Ambiental eficaz</w:t>
      </w:r>
      <w:r w:rsidR="00060F74">
        <w:rPr>
          <w:rFonts w:eastAsia="Calibri" w:cs="Arial"/>
        </w:rPr>
        <w:t xml:space="preserve"> </w:t>
      </w:r>
      <w:r w:rsidR="00D77A86">
        <w:rPr>
          <w:rFonts w:eastAsia="Calibri" w:cs="Arial"/>
        </w:rPr>
        <w:t xml:space="preserve">e alinhado </w:t>
      </w:r>
      <w:r w:rsidR="007647FC">
        <w:rPr>
          <w:rFonts w:eastAsia="Calibri" w:cs="Arial"/>
        </w:rPr>
        <w:t>às melhores práticas do setor público</w:t>
      </w:r>
      <w:r w:rsidRPr="00781A46">
        <w:rPr>
          <w:rFonts w:eastAsia="Calibri" w:cs="Arial"/>
        </w:rPr>
        <w:t xml:space="preserve">. O </w:t>
      </w:r>
      <w:r w:rsidR="007647FC">
        <w:rPr>
          <w:rFonts w:eastAsia="Calibri" w:cs="Arial"/>
        </w:rPr>
        <w:t xml:space="preserve">modelo estabelece diretrizes e mecanismos para </w:t>
      </w:r>
      <w:r w:rsidRPr="00781A46">
        <w:rPr>
          <w:rFonts w:eastAsia="Calibri" w:cs="Arial"/>
        </w:rPr>
        <w:t>identificar, mitigar</w:t>
      </w:r>
      <w:r w:rsidR="001B4187">
        <w:rPr>
          <w:rFonts w:eastAsia="Calibri" w:cs="Arial"/>
        </w:rPr>
        <w:t xml:space="preserve"> e monitorar </w:t>
      </w:r>
      <w:r w:rsidRPr="00781A46">
        <w:rPr>
          <w:rFonts w:eastAsia="Calibri" w:cs="Arial"/>
        </w:rPr>
        <w:t xml:space="preserve">impactos ambientais </w:t>
      </w:r>
      <w:r w:rsidR="001B4187">
        <w:rPr>
          <w:rFonts w:eastAsia="Calibri" w:cs="Arial"/>
        </w:rPr>
        <w:t>associados às</w:t>
      </w:r>
      <w:r w:rsidRPr="00781A46">
        <w:rPr>
          <w:rFonts w:eastAsia="Calibri" w:cs="Arial"/>
        </w:rPr>
        <w:t xml:space="preserve"> operações de telecomunicações</w:t>
      </w:r>
      <w:r w:rsidR="001A1664">
        <w:rPr>
          <w:rFonts w:eastAsia="Calibri" w:cs="Arial"/>
        </w:rPr>
        <w:t>, promovendo a integração entre atividades corporativas</w:t>
      </w:r>
      <w:r w:rsidR="00FF1B21">
        <w:rPr>
          <w:rFonts w:eastAsia="Calibri" w:cs="Arial"/>
        </w:rPr>
        <w:t xml:space="preserve"> e o meio ambiente</w:t>
      </w:r>
      <w:r w:rsidRPr="00781A46">
        <w:rPr>
          <w:rFonts w:eastAsia="Calibri" w:cs="Arial"/>
        </w:rPr>
        <w:t xml:space="preserve">. </w:t>
      </w:r>
      <w:r w:rsidR="00FF1B21">
        <w:rPr>
          <w:rFonts w:eastAsia="Calibri" w:cs="Arial"/>
        </w:rPr>
        <w:t>Nesse contexto</w:t>
      </w:r>
      <w:r w:rsidRPr="00781A46">
        <w:rPr>
          <w:rFonts w:eastAsia="Calibri" w:cs="Arial"/>
        </w:rPr>
        <w:t>,</w:t>
      </w:r>
      <w:r w:rsidR="00FF1B21">
        <w:rPr>
          <w:rFonts w:eastAsia="Calibri" w:cs="Arial"/>
        </w:rPr>
        <w:t xml:space="preserve"> </w:t>
      </w:r>
      <w:r w:rsidRPr="00781A46">
        <w:rPr>
          <w:rFonts w:eastAsia="Calibri" w:cs="Arial"/>
        </w:rPr>
        <w:t xml:space="preserve">destaca-se o Plano de Logística Sustentável (PLS), que </w:t>
      </w:r>
      <w:r w:rsidR="00841579">
        <w:rPr>
          <w:rFonts w:eastAsia="Calibri" w:cs="Arial"/>
        </w:rPr>
        <w:t>abrange</w:t>
      </w:r>
      <w:r w:rsidR="008F7FC2">
        <w:rPr>
          <w:rFonts w:eastAsia="Calibri" w:cs="Arial"/>
        </w:rPr>
        <w:t xml:space="preserve"> ações</w:t>
      </w:r>
      <w:r w:rsidR="00F06A13">
        <w:rPr>
          <w:rFonts w:eastAsia="Calibri" w:cs="Arial"/>
        </w:rPr>
        <w:t xml:space="preserve"> de</w:t>
      </w:r>
      <w:r w:rsidRPr="00781A46">
        <w:rPr>
          <w:rFonts w:eastAsia="Calibri" w:cs="Arial"/>
        </w:rPr>
        <w:t xml:space="preserve"> análise de aspectos e impactos ambientais</w:t>
      </w:r>
      <w:r w:rsidR="001B1E02">
        <w:rPr>
          <w:rFonts w:eastAsia="Calibri" w:cs="Arial"/>
        </w:rPr>
        <w:t xml:space="preserve">, </w:t>
      </w:r>
      <w:r w:rsidR="001F3842">
        <w:rPr>
          <w:rFonts w:eastAsia="Calibri" w:cs="Arial"/>
        </w:rPr>
        <w:t xml:space="preserve">gestão de resíduos, práticas de consumo </w:t>
      </w:r>
      <w:r w:rsidR="00847256">
        <w:rPr>
          <w:rFonts w:eastAsia="Calibri" w:cs="Arial"/>
        </w:rPr>
        <w:t xml:space="preserve">consciente e programas de </w:t>
      </w:r>
      <w:r w:rsidRPr="00781A46">
        <w:rPr>
          <w:rFonts w:eastAsia="Calibri" w:cs="Arial"/>
        </w:rPr>
        <w:t xml:space="preserve">capacitação e conscientização </w:t>
      </w:r>
      <w:r w:rsidR="00333E6B">
        <w:rPr>
          <w:rFonts w:eastAsia="Calibri" w:cs="Arial"/>
        </w:rPr>
        <w:t>voltados a</w:t>
      </w:r>
      <w:r w:rsidR="00822594">
        <w:rPr>
          <w:rFonts w:eastAsia="Calibri" w:cs="Arial"/>
        </w:rPr>
        <w:t xml:space="preserve">os empregados </w:t>
      </w:r>
      <w:r w:rsidRPr="00781A46">
        <w:rPr>
          <w:rFonts w:eastAsia="Calibri" w:cs="Arial"/>
        </w:rPr>
        <w:t>e demais partes interessadas.</w:t>
      </w:r>
    </w:p>
    <w:p w14:paraId="2D412D8B" w14:textId="7D746E4F" w:rsidR="00781A46" w:rsidRPr="00781A46" w:rsidRDefault="004D1D25" w:rsidP="00781A46">
      <w:pPr>
        <w:rPr>
          <w:rFonts w:eastAsia="Calibri" w:cs="Arial"/>
        </w:rPr>
      </w:pPr>
      <w:r>
        <w:rPr>
          <w:rFonts w:eastAsia="Calibri" w:cs="Arial"/>
        </w:rPr>
        <w:t>Sob a</w:t>
      </w:r>
      <w:r w:rsidR="00781A46" w:rsidRPr="00781A46">
        <w:rPr>
          <w:rFonts w:eastAsia="Calibri" w:cs="Arial"/>
        </w:rPr>
        <w:t xml:space="preserve"> perspectiva da sustentabilidade social, a Telebras </w:t>
      </w:r>
      <w:r>
        <w:rPr>
          <w:rFonts w:eastAsia="Calibri" w:cs="Arial"/>
        </w:rPr>
        <w:t>reafirmou</w:t>
      </w:r>
      <w:r w:rsidRPr="00781A46">
        <w:rPr>
          <w:rFonts w:eastAsia="Calibri" w:cs="Arial"/>
        </w:rPr>
        <w:t xml:space="preserve"> </w:t>
      </w:r>
      <w:r w:rsidR="00781A46" w:rsidRPr="00781A46">
        <w:rPr>
          <w:rFonts w:eastAsia="Calibri" w:cs="Arial"/>
        </w:rPr>
        <w:t>seu compromisso com a promoção da diversidade, equidade e inclusão</w:t>
      </w:r>
      <w:r>
        <w:rPr>
          <w:rFonts w:eastAsia="Calibri" w:cs="Arial"/>
        </w:rPr>
        <w:t xml:space="preserve">. Em 2025, a Companhia executou </w:t>
      </w:r>
      <w:r w:rsidR="00143AD3">
        <w:rPr>
          <w:rFonts w:eastAsia="Calibri" w:cs="Arial"/>
        </w:rPr>
        <w:t xml:space="preserve">ações no âmbito </w:t>
      </w:r>
      <w:r w:rsidR="00BD4356">
        <w:rPr>
          <w:rFonts w:eastAsia="Calibri" w:cs="Arial"/>
        </w:rPr>
        <w:t xml:space="preserve">do </w:t>
      </w:r>
      <w:r w:rsidR="00781A46" w:rsidRPr="00781A46">
        <w:rPr>
          <w:rFonts w:eastAsia="Calibri" w:cs="Arial"/>
        </w:rPr>
        <w:t xml:space="preserve">Programa Pró-Equidade em Gênero e Raça, 7ª Edição, </w:t>
      </w:r>
      <w:r w:rsidR="00BD4356">
        <w:rPr>
          <w:rFonts w:eastAsia="Calibri" w:cs="Arial"/>
        </w:rPr>
        <w:t xml:space="preserve">iniciativa que estimula </w:t>
      </w:r>
      <w:r w:rsidR="00080859">
        <w:rPr>
          <w:rFonts w:eastAsia="Calibri" w:cs="Arial"/>
        </w:rPr>
        <w:t>práticas de equidade</w:t>
      </w:r>
      <w:r w:rsidR="00511083">
        <w:rPr>
          <w:rFonts w:eastAsia="Calibri" w:cs="Arial"/>
        </w:rPr>
        <w:t xml:space="preserve"> nas</w:t>
      </w:r>
      <w:r w:rsidR="00846A53">
        <w:rPr>
          <w:rFonts w:eastAsia="Calibri" w:cs="Arial"/>
        </w:rPr>
        <w:t xml:space="preserve"> organizações</w:t>
      </w:r>
      <w:r w:rsidR="00705F36">
        <w:rPr>
          <w:rFonts w:eastAsia="Calibri" w:cs="Arial"/>
        </w:rPr>
        <w:t xml:space="preserve">, </w:t>
      </w:r>
      <w:r w:rsidR="00477EFC">
        <w:rPr>
          <w:rFonts w:eastAsia="Calibri" w:cs="Arial"/>
        </w:rPr>
        <w:t xml:space="preserve">com ênfase </w:t>
      </w:r>
      <w:r w:rsidR="00781A46" w:rsidRPr="00781A46">
        <w:rPr>
          <w:rFonts w:eastAsia="Calibri" w:cs="Arial"/>
        </w:rPr>
        <w:t xml:space="preserve">nas áreas de gestão e </w:t>
      </w:r>
      <w:r w:rsidR="00537B64">
        <w:rPr>
          <w:rFonts w:eastAsia="Calibri" w:cs="Arial"/>
        </w:rPr>
        <w:t>pessoas</w:t>
      </w:r>
      <w:r w:rsidR="00AF101F">
        <w:rPr>
          <w:rFonts w:eastAsia="Calibri" w:cs="Arial"/>
        </w:rPr>
        <w:t xml:space="preserve">. </w:t>
      </w:r>
      <w:r w:rsidR="00612A1A">
        <w:rPr>
          <w:rFonts w:eastAsia="Calibri" w:cs="Arial"/>
        </w:rPr>
        <w:t xml:space="preserve">Adicionalmente, participou das atividades do </w:t>
      </w:r>
      <w:r w:rsidR="00781A46" w:rsidRPr="00781A46">
        <w:rPr>
          <w:rFonts w:eastAsia="Calibri" w:cs="Arial"/>
        </w:rPr>
        <w:t xml:space="preserve">Grupo Executivo do Pacto pela Diversidade, Equidade e Inclusão nas Empresas Estatais, iniciativa do Ministério da Gestão e Inovação no Serviço Público </w:t>
      </w:r>
      <w:r w:rsidR="00612A1A">
        <w:rPr>
          <w:rFonts w:eastAsia="Calibri" w:cs="Arial"/>
        </w:rPr>
        <w:t>(</w:t>
      </w:r>
      <w:r w:rsidR="00781A46" w:rsidRPr="00781A46">
        <w:rPr>
          <w:rFonts w:eastAsia="Calibri" w:cs="Arial"/>
        </w:rPr>
        <w:t>MGI</w:t>
      </w:r>
      <w:r w:rsidR="00612A1A">
        <w:rPr>
          <w:rFonts w:eastAsia="Calibri" w:cs="Arial"/>
        </w:rPr>
        <w:t>)</w:t>
      </w:r>
      <w:r w:rsidR="00781A46" w:rsidRPr="00781A46">
        <w:rPr>
          <w:rFonts w:eastAsia="Calibri" w:cs="Arial"/>
        </w:rPr>
        <w:t xml:space="preserve"> </w:t>
      </w:r>
      <w:r w:rsidR="00612A1A">
        <w:rPr>
          <w:rFonts w:eastAsia="Calibri" w:cs="Arial"/>
        </w:rPr>
        <w:t>vol</w:t>
      </w:r>
      <w:r w:rsidR="00DA2521">
        <w:rPr>
          <w:rFonts w:eastAsia="Calibri" w:cs="Arial"/>
        </w:rPr>
        <w:t>tada ao desenvolvimento</w:t>
      </w:r>
      <w:r w:rsidR="00781A46" w:rsidRPr="00781A46">
        <w:rPr>
          <w:rFonts w:eastAsia="Calibri" w:cs="Arial"/>
        </w:rPr>
        <w:t xml:space="preserve"> de políticas públicas e ações </w:t>
      </w:r>
      <w:r w:rsidR="00DD160D">
        <w:rPr>
          <w:rFonts w:eastAsia="Calibri" w:cs="Arial"/>
        </w:rPr>
        <w:t xml:space="preserve">integradas que </w:t>
      </w:r>
      <w:r w:rsidR="00FA2381">
        <w:rPr>
          <w:rFonts w:eastAsia="Calibri" w:cs="Arial"/>
        </w:rPr>
        <w:t xml:space="preserve">ampliam </w:t>
      </w:r>
      <w:r w:rsidR="00781A46" w:rsidRPr="00781A46">
        <w:rPr>
          <w:rFonts w:eastAsia="Calibri" w:cs="Arial"/>
        </w:rPr>
        <w:t>a diversidade</w:t>
      </w:r>
      <w:r w:rsidR="00FA2381">
        <w:rPr>
          <w:rFonts w:eastAsia="Calibri" w:cs="Arial"/>
        </w:rPr>
        <w:t xml:space="preserve"> e a </w:t>
      </w:r>
      <w:r w:rsidR="00781A46" w:rsidRPr="00781A46">
        <w:rPr>
          <w:rFonts w:eastAsia="Calibri" w:cs="Arial"/>
        </w:rPr>
        <w:t>inclusão nas empresas estatais.</w:t>
      </w:r>
    </w:p>
    <w:p w14:paraId="387CF4C1" w14:textId="05FF5416" w:rsidR="00781A46" w:rsidRPr="00781A46" w:rsidRDefault="00781A46" w:rsidP="00781A46">
      <w:pPr>
        <w:rPr>
          <w:rFonts w:eastAsia="Calibri" w:cs="Arial"/>
        </w:rPr>
      </w:pPr>
      <w:r w:rsidRPr="00781A46">
        <w:rPr>
          <w:rFonts w:eastAsia="Calibri" w:cs="Arial"/>
        </w:rPr>
        <w:t xml:space="preserve">No </w:t>
      </w:r>
      <w:r w:rsidR="00316F61">
        <w:rPr>
          <w:rFonts w:eastAsia="Calibri" w:cs="Arial"/>
        </w:rPr>
        <w:t>eixo</w:t>
      </w:r>
      <w:r w:rsidR="00316F61" w:rsidRPr="00781A46">
        <w:rPr>
          <w:rFonts w:eastAsia="Calibri" w:cs="Arial"/>
        </w:rPr>
        <w:t xml:space="preserve"> </w:t>
      </w:r>
      <w:r w:rsidRPr="00781A46">
        <w:rPr>
          <w:rFonts w:eastAsia="Calibri" w:cs="Arial"/>
        </w:rPr>
        <w:t xml:space="preserve">da governança, a Telebras obteve </w:t>
      </w:r>
      <w:r w:rsidR="005E2621">
        <w:rPr>
          <w:rFonts w:eastAsia="Calibri" w:cs="Arial"/>
        </w:rPr>
        <w:t xml:space="preserve">desempenho de </w:t>
      </w:r>
      <w:r w:rsidRPr="00781A46">
        <w:rPr>
          <w:rFonts w:eastAsia="Calibri" w:cs="Arial"/>
        </w:rPr>
        <w:t xml:space="preserve">destaque no 7º Ciclo do Indicador de Governança das Empresas Estatais (IG-Sest), referente </w:t>
      </w:r>
      <w:r w:rsidR="00452D23">
        <w:rPr>
          <w:rFonts w:eastAsia="Calibri" w:cs="Arial"/>
        </w:rPr>
        <w:t>ao exercício de</w:t>
      </w:r>
      <w:r w:rsidR="00452D23" w:rsidRPr="00781A46">
        <w:rPr>
          <w:rFonts w:eastAsia="Calibri" w:cs="Arial"/>
        </w:rPr>
        <w:t xml:space="preserve"> </w:t>
      </w:r>
      <w:r w:rsidRPr="00781A46">
        <w:rPr>
          <w:rFonts w:eastAsia="Calibri" w:cs="Arial"/>
        </w:rPr>
        <w:t>2025</w:t>
      </w:r>
      <w:r w:rsidR="00C92BF3">
        <w:rPr>
          <w:rFonts w:eastAsia="Calibri" w:cs="Arial"/>
        </w:rPr>
        <w:t>. O indicador</w:t>
      </w:r>
      <w:r w:rsidRPr="00781A46">
        <w:rPr>
          <w:rFonts w:eastAsia="Calibri" w:cs="Arial"/>
        </w:rPr>
        <w:t xml:space="preserve"> desenvolvido pela Secretaria de Coordenação e Governança das Empresas Estatais (Sest), avalia </w:t>
      </w:r>
      <w:r w:rsidR="00D37CAB">
        <w:rPr>
          <w:rFonts w:eastAsia="Calibri" w:cs="Arial"/>
        </w:rPr>
        <w:t xml:space="preserve">o nível de maturidade </w:t>
      </w:r>
      <w:r w:rsidR="0073540F">
        <w:rPr>
          <w:rFonts w:eastAsia="Calibri" w:cs="Arial"/>
        </w:rPr>
        <w:t xml:space="preserve">das </w:t>
      </w:r>
      <w:r w:rsidRPr="00781A46">
        <w:rPr>
          <w:rFonts w:eastAsia="Calibri" w:cs="Arial"/>
        </w:rPr>
        <w:t xml:space="preserve">estatais federais em </w:t>
      </w:r>
      <w:r w:rsidR="0073540F">
        <w:rPr>
          <w:rFonts w:eastAsia="Calibri" w:cs="Arial"/>
        </w:rPr>
        <w:t>práticas de</w:t>
      </w:r>
      <w:r w:rsidRPr="00781A46">
        <w:rPr>
          <w:rFonts w:eastAsia="Calibri" w:cs="Arial"/>
        </w:rPr>
        <w:t xml:space="preserve"> governança</w:t>
      </w:r>
      <w:r w:rsidR="0073540F">
        <w:rPr>
          <w:rFonts w:eastAsia="Calibri" w:cs="Arial"/>
        </w:rPr>
        <w:t xml:space="preserve">, </w:t>
      </w:r>
      <w:r w:rsidRPr="00781A46">
        <w:rPr>
          <w:rFonts w:eastAsia="Calibri" w:cs="Arial"/>
        </w:rPr>
        <w:t>geração de valor público</w:t>
      </w:r>
      <w:r w:rsidR="0073540F">
        <w:rPr>
          <w:rFonts w:eastAsia="Calibri" w:cs="Arial"/>
        </w:rPr>
        <w:t xml:space="preserve"> e alinhamento </w:t>
      </w:r>
      <w:r w:rsidR="003032C2">
        <w:rPr>
          <w:rFonts w:eastAsia="Calibri" w:cs="Arial"/>
        </w:rPr>
        <w:t>às diretrizes governamentais</w:t>
      </w:r>
      <w:r w:rsidRPr="00781A46">
        <w:rPr>
          <w:rFonts w:eastAsia="Calibri" w:cs="Arial"/>
        </w:rPr>
        <w:t>.</w:t>
      </w:r>
    </w:p>
    <w:p w14:paraId="2B14B9AF" w14:textId="3E21EA57" w:rsidR="007301AD" w:rsidRPr="00C00EF0" w:rsidRDefault="003032C2" w:rsidP="00781A46">
      <w:pPr>
        <w:rPr>
          <w:rFonts w:eastAsia="Calibri" w:cs="Arial"/>
        </w:rPr>
      </w:pPr>
      <w:r>
        <w:rPr>
          <w:rFonts w:eastAsia="Calibri" w:cs="Arial"/>
        </w:rPr>
        <w:lastRenderedPageBreak/>
        <w:t xml:space="preserve">A metodologia contempla </w:t>
      </w:r>
      <w:r w:rsidR="00781A46" w:rsidRPr="00781A46">
        <w:rPr>
          <w:rFonts w:eastAsia="Calibri" w:cs="Arial"/>
        </w:rPr>
        <w:t xml:space="preserve">três dimensões estruturantes: Governança Corporativa, Políticas Públicas e Boas Práticas e Inovação. </w:t>
      </w:r>
      <w:r w:rsidR="00B75662">
        <w:rPr>
          <w:rFonts w:eastAsia="Calibri" w:cs="Arial"/>
        </w:rPr>
        <w:t xml:space="preserve">No ciclo avaliado, a Telebras alcançou </w:t>
      </w:r>
      <w:r w:rsidR="00781A46" w:rsidRPr="00781A46">
        <w:rPr>
          <w:rFonts w:eastAsia="Calibri" w:cs="Arial"/>
        </w:rPr>
        <w:t xml:space="preserve">os mais altos níveis de maturidade em duas </w:t>
      </w:r>
      <w:r w:rsidR="00B75662">
        <w:rPr>
          <w:rFonts w:eastAsia="Calibri" w:cs="Arial"/>
        </w:rPr>
        <w:t xml:space="preserve">dessas </w:t>
      </w:r>
      <w:r w:rsidR="00781A46" w:rsidRPr="00781A46">
        <w:rPr>
          <w:rFonts w:eastAsia="Calibri" w:cs="Arial"/>
        </w:rPr>
        <w:t>dimensões</w:t>
      </w:r>
      <w:r w:rsidR="00496142">
        <w:rPr>
          <w:rFonts w:eastAsia="Calibri" w:cs="Arial"/>
        </w:rPr>
        <w:t>:</w:t>
      </w:r>
      <w:r w:rsidR="00781A46" w:rsidRPr="00781A46">
        <w:rPr>
          <w:rFonts w:eastAsia="Calibri" w:cs="Arial"/>
        </w:rPr>
        <w:t xml:space="preserve"> </w:t>
      </w:r>
      <w:r w:rsidR="003A293A" w:rsidRPr="003A293A">
        <w:rPr>
          <w:rFonts w:eastAsia="Calibri" w:cs="Arial"/>
        </w:rPr>
        <w:t>políticas públicas, com 97,27% de atendimento e governança corporativa, com 88,43% de atendimento, posicionando-se entre as empresas com melhor desempenho, acima da média do setor e da média geral das empresas estatais, evidenciando o compromisso e consistência das práticas adotadas</w:t>
      </w:r>
      <w:r w:rsidR="00781A46" w:rsidRPr="00781A46">
        <w:rPr>
          <w:rFonts w:eastAsia="Calibri" w:cs="Arial"/>
        </w:rPr>
        <w:t>.</w:t>
      </w:r>
    </w:p>
    <w:p w14:paraId="2B8CE65F" w14:textId="29C8C595" w:rsidR="001C734D" w:rsidRPr="0064787A" w:rsidRDefault="00283642" w:rsidP="00C1746A">
      <w:pPr>
        <w:pStyle w:val="Ttulo2"/>
        <w:tabs>
          <w:tab w:val="left" w:pos="1843"/>
        </w:tabs>
        <w:spacing w:before="240" w:after="240" w:line="276" w:lineRule="auto"/>
        <w:ind w:left="567" w:hanging="567"/>
      </w:pPr>
      <w:bookmarkStart w:id="88" w:name="_Toc191641885"/>
      <w:r w:rsidRPr="0064787A">
        <w:t>Relações com Investidores e Mercado</w:t>
      </w:r>
      <w:bookmarkEnd w:id="88"/>
    </w:p>
    <w:p w14:paraId="2DFB8241" w14:textId="66851E75" w:rsidR="00CB489D" w:rsidRPr="00CB489D" w:rsidRDefault="003C6DAE" w:rsidP="00CB489D">
      <w:pPr>
        <w:rPr>
          <w:rFonts w:ascii="Calibri" w:eastAsia="Calibri" w:hAnsi="Calibri" w:cs="Calibri"/>
          <w:color w:val="082A75"/>
        </w:rPr>
      </w:pPr>
      <w:r>
        <w:rPr>
          <w:rFonts w:ascii="Calibri" w:eastAsia="Calibri" w:hAnsi="Calibri" w:cs="Calibri"/>
          <w:color w:val="082A75"/>
        </w:rPr>
        <w:t>Em 2025, a</w:t>
      </w:r>
      <w:r w:rsidR="00CB489D" w:rsidRPr="00CB489D">
        <w:rPr>
          <w:rFonts w:ascii="Calibri" w:eastAsia="Calibri" w:hAnsi="Calibri" w:cs="Calibri"/>
          <w:color w:val="082A75"/>
        </w:rPr>
        <w:t xml:space="preserve"> Telebras </w:t>
      </w:r>
      <w:r>
        <w:rPr>
          <w:rFonts w:ascii="Calibri" w:eastAsia="Calibri" w:hAnsi="Calibri" w:cs="Calibri"/>
          <w:color w:val="082A75"/>
        </w:rPr>
        <w:t xml:space="preserve">registrou alterações </w:t>
      </w:r>
      <w:r w:rsidR="00944CDB">
        <w:rPr>
          <w:rFonts w:ascii="Calibri" w:eastAsia="Calibri" w:hAnsi="Calibri" w:cs="Calibri"/>
          <w:color w:val="082A75"/>
        </w:rPr>
        <w:t xml:space="preserve">em </w:t>
      </w:r>
      <w:r w:rsidR="00CB489D" w:rsidRPr="00CB489D">
        <w:rPr>
          <w:rFonts w:ascii="Calibri" w:eastAsia="Calibri" w:hAnsi="Calibri" w:cs="Calibri"/>
          <w:color w:val="082A75"/>
        </w:rPr>
        <w:t xml:space="preserve">sua estrutura acionária </w:t>
      </w:r>
      <w:r w:rsidR="00944CDB">
        <w:rPr>
          <w:rFonts w:ascii="Calibri" w:eastAsia="Calibri" w:hAnsi="Calibri" w:cs="Calibri"/>
          <w:color w:val="082A75"/>
        </w:rPr>
        <w:t xml:space="preserve">decorrentes de </w:t>
      </w:r>
      <w:r w:rsidR="00CB489D" w:rsidRPr="00CB489D">
        <w:rPr>
          <w:rFonts w:ascii="Calibri" w:eastAsia="Calibri" w:hAnsi="Calibri" w:cs="Calibri"/>
          <w:color w:val="082A75"/>
        </w:rPr>
        <w:t>dois aumentos de capital</w:t>
      </w:r>
      <w:r w:rsidR="007442EE">
        <w:rPr>
          <w:rFonts w:ascii="Calibri" w:eastAsia="Calibri" w:hAnsi="Calibri" w:cs="Calibri"/>
          <w:color w:val="082A75"/>
        </w:rPr>
        <w:t xml:space="preserve">, </w:t>
      </w:r>
      <w:r w:rsidR="00AC1660">
        <w:rPr>
          <w:rFonts w:ascii="Calibri" w:eastAsia="Calibri" w:hAnsi="Calibri" w:cs="Calibri"/>
          <w:color w:val="082A75"/>
        </w:rPr>
        <w:t xml:space="preserve">resultando em um total de </w:t>
      </w:r>
      <w:r w:rsidR="00CB489D" w:rsidRPr="00CB489D">
        <w:rPr>
          <w:rFonts w:ascii="Calibri" w:eastAsia="Calibri" w:hAnsi="Calibri" w:cs="Calibri"/>
          <w:color w:val="082A75"/>
        </w:rPr>
        <w:t xml:space="preserve">101.983.403 ações, </w:t>
      </w:r>
      <w:r w:rsidR="008A5BF0">
        <w:rPr>
          <w:rFonts w:ascii="Calibri" w:eastAsia="Calibri" w:hAnsi="Calibri" w:cs="Calibri"/>
          <w:color w:val="082A75"/>
        </w:rPr>
        <w:t>dos quais</w:t>
      </w:r>
      <w:r w:rsidR="008A5BF0" w:rsidRPr="00CB489D">
        <w:rPr>
          <w:rFonts w:ascii="Calibri" w:eastAsia="Calibri" w:hAnsi="Calibri" w:cs="Calibri"/>
          <w:color w:val="082A75"/>
        </w:rPr>
        <w:t xml:space="preserve"> </w:t>
      </w:r>
      <w:r w:rsidR="00CB489D" w:rsidRPr="00CB489D">
        <w:rPr>
          <w:rFonts w:ascii="Calibri" w:eastAsia="Calibri" w:hAnsi="Calibri" w:cs="Calibri"/>
          <w:color w:val="082A75"/>
        </w:rPr>
        <w:t xml:space="preserve">83.575.912 </w:t>
      </w:r>
      <w:r w:rsidR="00951C2F">
        <w:rPr>
          <w:rFonts w:ascii="Calibri" w:eastAsia="Calibri" w:hAnsi="Calibri" w:cs="Calibri"/>
          <w:color w:val="082A75"/>
        </w:rPr>
        <w:t xml:space="preserve">são ações </w:t>
      </w:r>
      <w:r w:rsidR="00CB489D" w:rsidRPr="00CB489D">
        <w:rPr>
          <w:rFonts w:ascii="Calibri" w:eastAsia="Calibri" w:hAnsi="Calibri" w:cs="Calibri"/>
          <w:color w:val="082A75"/>
        </w:rPr>
        <w:t xml:space="preserve">ordinárias (ON) e 18.407.491 ações preferenciais (PN). </w:t>
      </w:r>
    </w:p>
    <w:p w14:paraId="24C0CDDC" w14:textId="4B00AFDC" w:rsidR="00CB489D" w:rsidRPr="00CB489D" w:rsidRDefault="00CB489D" w:rsidP="00CB489D">
      <w:pPr>
        <w:rPr>
          <w:rFonts w:ascii="Calibri" w:eastAsia="Calibri" w:hAnsi="Calibri" w:cs="Calibri"/>
          <w:color w:val="082A75"/>
        </w:rPr>
      </w:pPr>
      <w:r w:rsidRPr="00CB489D">
        <w:rPr>
          <w:rFonts w:ascii="Calibri" w:eastAsia="Calibri" w:hAnsi="Calibri" w:cs="Calibri"/>
          <w:color w:val="082A75"/>
        </w:rPr>
        <w:t xml:space="preserve">O quadro a seguir </w:t>
      </w:r>
      <w:r w:rsidR="005438DA">
        <w:rPr>
          <w:rFonts w:ascii="Calibri" w:eastAsia="Calibri" w:hAnsi="Calibri" w:cs="Calibri"/>
          <w:color w:val="082A75"/>
        </w:rPr>
        <w:t>apresenta</w:t>
      </w:r>
      <w:r w:rsidR="005438DA" w:rsidRPr="00CB489D">
        <w:rPr>
          <w:rFonts w:ascii="Calibri" w:eastAsia="Calibri" w:hAnsi="Calibri" w:cs="Calibri"/>
          <w:color w:val="082A75"/>
        </w:rPr>
        <w:t xml:space="preserve"> </w:t>
      </w:r>
      <w:r w:rsidRPr="00CB489D">
        <w:rPr>
          <w:rFonts w:ascii="Calibri" w:eastAsia="Calibri" w:hAnsi="Calibri" w:cs="Calibri"/>
          <w:color w:val="082A75"/>
        </w:rPr>
        <w:t xml:space="preserve">os principais investidores da Companhia, enquanto o </w:t>
      </w:r>
      <w:r w:rsidR="00806546">
        <w:rPr>
          <w:rFonts w:ascii="Calibri" w:eastAsia="Calibri" w:hAnsi="Calibri" w:cs="Calibri"/>
          <w:color w:val="082A75"/>
        </w:rPr>
        <w:t>o</w:t>
      </w:r>
      <w:r w:rsidR="00806546" w:rsidRPr="00CB489D">
        <w:rPr>
          <w:rFonts w:ascii="Calibri" w:eastAsia="Calibri" w:hAnsi="Calibri" w:cs="Calibri"/>
          <w:color w:val="082A75"/>
        </w:rPr>
        <w:t xml:space="preserve">rganograma </w:t>
      </w:r>
      <w:r w:rsidR="00806546">
        <w:rPr>
          <w:rFonts w:ascii="Calibri" w:eastAsia="Calibri" w:hAnsi="Calibri" w:cs="Calibri"/>
          <w:color w:val="082A75"/>
        </w:rPr>
        <w:t>s</w:t>
      </w:r>
      <w:r w:rsidRPr="00CB489D">
        <w:rPr>
          <w:rFonts w:ascii="Calibri" w:eastAsia="Calibri" w:hAnsi="Calibri" w:cs="Calibri"/>
          <w:color w:val="082A75"/>
        </w:rPr>
        <w:t xml:space="preserve">ocietário fornece uma visão </w:t>
      </w:r>
      <w:r w:rsidR="00DA49C2">
        <w:rPr>
          <w:rFonts w:ascii="Calibri" w:eastAsia="Calibri" w:hAnsi="Calibri" w:cs="Calibri"/>
          <w:color w:val="082A75"/>
        </w:rPr>
        <w:t>consolidada</w:t>
      </w:r>
      <w:r w:rsidR="00DA49C2" w:rsidRPr="00CB489D">
        <w:rPr>
          <w:rFonts w:ascii="Calibri" w:eastAsia="Calibri" w:hAnsi="Calibri" w:cs="Calibri"/>
          <w:color w:val="082A75"/>
        </w:rPr>
        <w:t xml:space="preserve"> </w:t>
      </w:r>
      <w:r w:rsidRPr="00CB489D">
        <w:rPr>
          <w:rFonts w:ascii="Calibri" w:eastAsia="Calibri" w:hAnsi="Calibri" w:cs="Calibri"/>
          <w:color w:val="082A75"/>
        </w:rPr>
        <w:t>da</w:t>
      </w:r>
      <w:r w:rsidR="00E80CD3">
        <w:rPr>
          <w:rFonts w:ascii="Calibri" w:eastAsia="Calibri" w:hAnsi="Calibri" w:cs="Calibri"/>
          <w:color w:val="082A75"/>
        </w:rPr>
        <w:t xml:space="preserve"> </w:t>
      </w:r>
      <w:r w:rsidRPr="00CB489D">
        <w:rPr>
          <w:rFonts w:ascii="Calibri" w:eastAsia="Calibri" w:hAnsi="Calibri" w:cs="Calibri"/>
          <w:color w:val="082A75"/>
        </w:rPr>
        <w:t>estrutura organizacional e da distribuição acionária.</w:t>
      </w:r>
    </w:p>
    <w:p w14:paraId="7C29F3B0" w14:textId="096DA1C4" w:rsidR="007301AD" w:rsidRPr="00505643" w:rsidRDefault="008C0F63" w:rsidP="00CB489D">
      <w:pPr>
        <w:jc w:val="center"/>
      </w:pPr>
      <w:r w:rsidRPr="008C0F63">
        <w:rPr>
          <w:noProof/>
        </w:rPr>
        <w:drawing>
          <wp:inline distT="0" distB="0" distL="0" distR="0" wp14:anchorId="3EA7E676" wp14:editId="410AD2BD">
            <wp:extent cx="5760720" cy="1778000"/>
            <wp:effectExtent l="0" t="0" r="0" b="0"/>
            <wp:docPr id="96213489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778000"/>
                    </a:xfrm>
                    <a:prstGeom prst="rect">
                      <a:avLst/>
                    </a:prstGeom>
                    <a:noFill/>
                    <a:ln>
                      <a:noFill/>
                    </a:ln>
                  </pic:spPr>
                </pic:pic>
              </a:graphicData>
            </a:graphic>
          </wp:inline>
        </w:drawing>
      </w:r>
    </w:p>
    <w:p w14:paraId="3FE7B3B2" w14:textId="13B9F404" w:rsidR="00C07CF3" w:rsidRDefault="007301AD" w:rsidP="00826EFF">
      <w:pPr>
        <w:pStyle w:val="Legenda"/>
      </w:pPr>
      <w:bookmarkStart w:id="89" w:name="_Toc191643420"/>
      <w:r w:rsidRPr="0064787A">
        <w:t xml:space="preserve">Tabela </w:t>
      </w:r>
      <w:r w:rsidR="005A4170" w:rsidRPr="00505643">
        <w:fldChar w:fldCharType="begin"/>
      </w:r>
      <w:r w:rsidR="005A4170" w:rsidRPr="0064787A">
        <w:instrText xml:space="preserve"> STYLEREF 1 \s </w:instrText>
      </w:r>
      <w:r w:rsidR="005A4170" w:rsidRPr="00505643">
        <w:fldChar w:fldCharType="separate"/>
      </w:r>
      <w:r w:rsidR="004527D6">
        <w:rPr>
          <w:noProof/>
        </w:rPr>
        <w:t>5</w:t>
      </w:r>
      <w:r w:rsidR="005A4170" w:rsidRPr="00505643">
        <w:rPr>
          <w:noProof/>
        </w:rPr>
        <w:fldChar w:fldCharType="end"/>
      </w:r>
      <w:r w:rsidRPr="0064787A">
        <w:noBreakHyphen/>
      </w:r>
      <w:r w:rsidR="005A4170" w:rsidRPr="00505643">
        <w:fldChar w:fldCharType="begin"/>
      </w:r>
      <w:r w:rsidR="005A4170" w:rsidRPr="0064787A">
        <w:instrText xml:space="preserve"> SEQ Tabela \* ARABIC \s 1 </w:instrText>
      </w:r>
      <w:r w:rsidR="005A4170" w:rsidRPr="00505643">
        <w:fldChar w:fldCharType="separate"/>
      </w:r>
      <w:r w:rsidR="004527D6">
        <w:rPr>
          <w:noProof/>
        </w:rPr>
        <w:t>2</w:t>
      </w:r>
      <w:r w:rsidR="005A4170" w:rsidRPr="00505643">
        <w:rPr>
          <w:noProof/>
        </w:rPr>
        <w:fldChar w:fldCharType="end"/>
      </w:r>
      <w:r w:rsidRPr="0064787A">
        <w:t xml:space="preserve"> Principais Investidores</w:t>
      </w:r>
      <w:bookmarkEnd w:id="89"/>
    </w:p>
    <w:p w14:paraId="145FA1A3" w14:textId="7BEF0DA3" w:rsidR="007301AD" w:rsidRPr="0064787A" w:rsidRDefault="00CB489D" w:rsidP="00826EFF">
      <w:pPr>
        <w:tabs>
          <w:tab w:val="clear" w:pos="851"/>
        </w:tabs>
        <w:ind w:left="-426"/>
        <w:jc w:val="center"/>
      </w:pPr>
      <w:r w:rsidRPr="00CF2789">
        <w:rPr>
          <w:rFonts w:ascii="Calibri" w:hAnsi="Calibri"/>
          <w:noProof/>
          <w:lang w:eastAsia="pt-BR"/>
        </w:rPr>
        <w:drawing>
          <wp:inline distT="0" distB="0" distL="0" distR="0" wp14:anchorId="0C263CD8" wp14:editId="6C1B9A1B">
            <wp:extent cx="5399078" cy="2863970"/>
            <wp:effectExtent l="0" t="0" r="0" b="0"/>
            <wp:docPr id="542982018" name="Imagem 2" descr="Gráfico, Gráfico de bol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82018" name="Imagem 2" descr="Gráfico, Gráfico de bolh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75" b="17552"/>
                    <a:stretch>
                      <a:fillRect/>
                    </a:stretch>
                  </pic:blipFill>
                  <pic:spPr bwMode="auto">
                    <a:xfrm>
                      <a:off x="0" y="0"/>
                      <a:ext cx="5400040" cy="2864480"/>
                    </a:xfrm>
                    <a:prstGeom prst="rect">
                      <a:avLst/>
                    </a:prstGeom>
                    <a:noFill/>
                    <a:ln>
                      <a:noFill/>
                    </a:ln>
                    <a:extLst>
                      <a:ext uri="{53640926-AAD7-44D8-BBD7-CCE9431645EC}">
                        <a14:shadowObscured xmlns:a14="http://schemas.microsoft.com/office/drawing/2010/main"/>
                      </a:ext>
                    </a:extLst>
                  </pic:spPr>
                </pic:pic>
              </a:graphicData>
            </a:graphic>
          </wp:inline>
        </w:drawing>
      </w:r>
    </w:p>
    <w:p w14:paraId="6CCD2708" w14:textId="2B50B2ED" w:rsidR="00190B9D" w:rsidRPr="0064787A" w:rsidRDefault="00190B9D" w:rsidP="00190B9D">
      <w:pPr>
        <w:pStyle w:val="Legenda"/>
      </w:pPr>
      <w:bookmarkStart w:id="90" w:name="_Toc191643402"/>
      <w:r w:rsidRPr="0064787A">
        <w:t xml:space="preserve">Figura </w:t>
      </w:r>
      <w:r w:rsidR="005A4170" w:rsidRPr="00505643">
        <w:fldChar w:fldCharType="begin"/>
      </w:r>
      <w:r w:rsidR="005A4170" w:rsidRPr="0064787A">
        <w:instrText xml:space="preserve"> STYLEREF 1 \s </w:instrText>
      </w:r>
      <w:r w:rsidR="005A4170" w:rsidRPr="00505643">
        <w:fldChar w:fldCharType="separate"/>
      </w:r>
      <w:r w:rsidR="004527D6">
        <w:rPr>
          <w:noProof/>
        </w:rPr>
        <w:t>5</w:t>
      </w:r>
      <w:r w:rsidR="005A4170" w:rsidRPr="00505643">
        <w:rPr>
          <w:noProof/>
        </w:rPr>
        <w:fldChar w:fldCharType="end"/>
      </w:r>
      <w:r w:rsidRPr="0064787A">
        <w:noBreakHyphen/>
      </w:r>
      <w:r w:rsidR="005A4170" w:rsidRPr="00505643">
        <w:fldChar w:fldCharType="begin"/>
      </w:r>
      <w:r w:rsidR="005A4170" w:rsidRPr="0064787A">
        <w:instrText xml:space="preserve"> SEQ Figura \* ARABIC \s 1 </w:instrText>
      </w:r>
      <w:r w:rsidR="005A4170" w:rsidRPr="00505643">
        <w:fldChar w:fldCharType="separate"/>
      </w:r>
      <w:r w:rsidR="004527D6">
        <w:rPr>
          <w:noProof/>
        </w:rPr>
        <w:t>1</w:t>
      </w:r>
      <w:r w:rsidR="005A4170" w:rsidRPr="00505643">
        <w:rPr>
          <w:noProof/>
        </w:rPr>
        <w:fldChar w:fldCharType="end"/>
      </w:r>
      <w:r w:rsidRPr="0064787A">
        <w:t xml:space="preserve"> Organograma Societário</w:t>
      </w:r>
      <w:bookmarkEnd w:id="90"/>
    </w:p>
    <w:p w14:paraId="325E5A78" w14:textId="77777777" w:rsidR="0056611A" w:rsidRDefault="0056611A" w:rsidP="00453A91"/>
    <w:p w14:paraId="19A7943B" w14:textId="5B7854E9" w:rsidR="00453A91" w:rsidRDefault="00453A91" w:rsidP="00453A91">
      <w:r>
        <w:t>Durante o exercício de 2025, a Companhia realizou dois aumentos de capital social devidamente homologados em Assembleias Gerais Extraordinárias.</w:t>
      </w:r>
    </w:p>
    <w:p w14:paraId="4CEE68AF" w14:textId="77777777" w:rsidR="00453A91" w:rsidRDefault="00453A91" w:rsidP="00453A91">
      <w:r>
        <w:lastRenderedPageBreak/>
        <w:t xml:space="preserve"> Em 8 de maio de 2025, a 118ª Assembleia Geral Extraordinária (AGE) homologou o aumento de capital previamente aprovado na 117ª AGE, no valor de R$ 112.256, mediante a emissão de 7.214.422 ações ordinárias, ao preço de emissão de R$ 15,56 por ação. Após essa operação, o capital social integralmente subscrito passou de R$ 3.474.498 para R$ 3.586.754, passando a ser representado por 93.597.512 ações, sendo 75.190.021 ações ordinárias e 18.407.491 ações preferenciais, todas nominativas, escriturais e sem valor nominal.</w:t>
      </w:r>
    </w:p>
    <w:p w14:paraId="7132E5D3" w14:textId="77777777" w:rsidR="00453A91" w:rsidRDefault="00453A91" w:rsidP="00453A91">
      <w:r>
        <w:t xml:space="preserve"> Posteriormente, em 25 de setembro de 2025, a 120ª AGE homologou o segundo aumento de capital do exercício, no montante de R$ 132.781, decorrente da emissão de 8.385.891 ações ordinárias, ao preço de emissão de R$ 15,83388257 por ação. Com essa homologação, o capital social integralmente subscrito passou de R$ 3.586.754 para R$ 3.719.535, totalizando 101.983.403 ações, sendo 83.575.912 ações ordinárias e 18.407.491 ações preferenciais, todas nominativas, escriturais e sem valor nominal.</w:t>
      </w:r>
    </w:p>
    <w:p w14:paraId="48A7D134" w14:textId="6480D386" w:rsidR="00453A91" w:rsidRDefault="00453A91" w:rsidP="00453A91">
      <w:r>
        <w:t xml:space="preserve">Em 28/10/2025 foi aprovada na 523ª </w:t>
      </w:r>
      <w:r w:rsidR="0078639A">
        <w:t>Reunião Ordinária do Conselho de Administração (</w:t>
      </w:r>
      <w:r>
        <w:t>ROCA</w:t>
      </w:r>
      <w:r w:rsidR="0078639A">
        <w:t>)</w:t>
      </w:r>
      <w:r>
        <w:t xml:space="preserve"> a solicitação de decreto para novo aumento de capital. Atualmente, o processo encontra-se na Casa Civil. </w:t>
      </w:r>
    </w:p>
    <w:p w14:paraId="691193FA" w14:textId="77777777" w:rsidR="00453A91" w:rsidRPr="0056140D" w:rsidRDefault="00453A91" w:rsidP="00453A91">
      <w:r>
        <w:t>Seguindo as normativas de sustentabilidade da empresa e as recomendações feitas pela Secretaria do Tesouro Nacional e Procuradoria da Fazenda Nacional, seguiremos com a realização de processos de aumento de capital a cada 06 (seis) meses, porém sempre após a publicação de demonstrações financeiras.</w:t>
      </w:r>
    </w:p>
    <w:p w14:paraId="33C8954D" w14:textId="6364E64E" w:rsidR="007301AD" w:rsidRPr="00554EEA" w:rsidRDefault="00CB489D" w:rsidP="007301AD">
      <w:r w:rsidRPr="00CB489D">
        <w:t xml:space="preserve">Os acionistas e investidores </w:t>
      </w:r>
      <w:r>
        <w:t xml:space="preserve">que </w:t>
      </w:r>
      <w:r w:rsidR="00C43AE5">
        <w:t>desejarem obter informações adicionais</w:t>
      </w:r>
      <w:r w:rsidR="000E1BBA">
        <w:t xml:space="preserve"> podem contatar a</w:t>
      </w:r>
      <w:r w:rsidRPr="00CB489D">
        <w:t xml:space="preserve"> Assessoria de Relações com Investidores pelo e-mail investidores@telebras.com.br ou pelo telefone (61) 2027-1210.</w:t>
      </w:r>
    </w:p>
    <w:p w14:paraId="5FCBD5B3" w14:textId="4E63D136" w:rsidR="003E68A6" w:rsidRPr="00AC5D12" w:rsidRDefault="3408FA68" w:rsidP="00776B29">
      <w:pPr>
        <w:pStyle w:val="Ttulo2"/>
        <w:tabs>
          <w:tab w:val="left" w:pos="1843"/>
        </w:tabs>
        <w:spacing w:before="360" w:after="240" w:line="276" w:lineRule="auto"/>
        <w:ind w:left="567" w:hanging="567"/>
      </w:pPr>
      <w:bookmarkStart w:id="91" w:name="_Toc62463835"/>
      <w:bookmarkStart w:id="92" w:name="_Toc62463902"/>
      <w:bookmarkStart w:id="93" w:name="_Toc62466024"/>
      <w:bookmarkStart w:id="94" w:name="_Toc62466282"/>
      <w:bookmarkStart w:id="95" w:name="_Toc62549329"/>
      <w:bookmarkStart w:id="96" w:name="_Toc62549498"/>
      <w:bookmarkStart w:id="97" w:name="_Toc62551347"/>
      <w:bookmarkStart w:id="98" w:name="_Toc62656191"/>
      <w:bookmarkStart w:id="99" w:name="_Toc62718837"/>
      <w:bookmarkStart w:id="100" w:name="_Toc62718890"/>
      <w:bookmarkStart w:id="101" w:name="_Toc62718992"/>
      <w:bookmarkStart w:id="102" w:name="_Toc62719047"/>
      <w:bookmarkStart w:id="103" w:name="_Toc62719161"/>
      <w:bookmarkStart w:id="104" w:name="_Toc62720471"/>
      <w:bookmarkStart w:id="105" w:name="_Toc62812413"/>
      <w:bookmarkStart w:id="106" w:name="_Toc62828150"/>
      <w:bookmarkStart w:id="107" w:name="_Toc63089465"/>
      <w:bookmarkStart w:id="108" w:name="_Toc63089515"/>
      <w:bookmarkStart w:id="109" w:name="_Toc19164188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AC5D12">
        <w:t>Gestão Empresarial</w:t>
      </w:r>
      <w:bookmarkEnd w:id="109"/>
    </w:p>
    <w:p w14:paraId="4DF7070D" w14:textId="043F501D" w:rsidR="006F633F" w:rsidRPr="00AC5D12" w:rsidRDefault="00B764B4" w:rsidP="00776B29">
      <w:pPr>
        <w:pStyle w:val="Ttulo3"/>
        <w:spacing w:before="240" w:after="120"/>
        <w:ind w:left="709" w:hanging="709"/>
      </w:pPr>
      <w:bookmarkStart w:id="110" w:name="_Toc191641887"/>
      <w:r w:rsidRPr="00AC5D12">
        <w:t>Desempenho Estratégico</w:t>
      </w:r>
      <w:bookmarkEnd w:id="110"/>
      <w:r w:rsidRPr="00AC5D12">
        <w:tab/>
      </w:r>
    </w:p>
    <w:p w14:paraId="3F2BA705" w14:textId="55F98D0B" w:rsidR="00EA2319" w:rsidRDefault="00EA2319" w:rsidP="00EA2319">
      <w:r>
        <w:t xml:space="preserve">Em setembro de 2025, a Telebras firmou um </w:t>
      </w:r>
      <w:r w:rsidRPr="00C604A8">
        <w:rPr>
          <w:b/>
        </w:rPr>
        <w:t>Contrato de Gestão</w:t>
      </w:r>
      <w:r>
        <w:t xml:space="preserve"> com o Ministério das Comunicações (MCom), em atendimento à Lei nº 15.080, de 30 de dezembro de 2024 (LDO 2025). Esse instrumento estabeleceu metas institucionais e orientou a reorganização da estrutura orçamentária da Companhia, viabilizando a transição do Orçamento Fiscal e da Seguridade Social (OFSS) para o Programa de Dispêndios Globais (PDG) e para o Orçamento de Investimento (OI).</w:t>
      </w:r>
    </w:p>
    <w:p w14:paraId="08B33094" w14:textId="77777777" w:rsidR="00EA2319" w:rsidRDefault="00EA2319" w:rsidP="00EA2319">
      <w:r>
        <w:t>Como parte desse processo, a Portaria GM/MPO nº 339, de 23 de setembro de 2025, anulou os saldos e dotações orçamentárias da Telebras no âmbito do OFSS, enquanto a Portaria MGI nº 8.249 autorizou a execução do orçamento no PDG, formalizando a nova conformação orçamentária e reforçando o alinhamento da Companhia às diretrizes de sustentabilidade econômico</w:t>
      </w:r>
      <w:r>
        <w:rPr>
          <w:rFonts w:ascii="Cambria Math" w:hAnsi="Cambria Math" w:cs="Cambria Math"/>
        </w:rPr>
        <w:t>‑</w:t>
      </w:r>
      <w:r>
        <w:t>financeira estabelecidas pelo acionista controlador.</w:t>
      </w:r>
    </w:p>
    <w:p w14:paraId="7C0C155B" w14:textId="1662EA00" w:rsidR="00EA2319" w:rsidRDefault="00EA2319" w:rsidP="00EA2319">
      <w:r>
        <w:t xml:space="preserve">No mesmo período, durante a 525ª ROCA, foi aprovada a nova versão do </w:t>
      </w:r>
      <w:r w:rsidRPr="00C604A8">
        <w:rPr>
          <w:b/>
        </w:rPr>
        <w:t>Plano Estratégico Institucional (PEI) 2026</w:t>
      </w:r>
      <w:r w:rsidRPr="00C604A8">
        <w:rPr>
          <w:rFonts w:ascii="Cambria Math" w:hAnsi="Cambria Math" w:cs="Cambria Math"/>
          <w:b/>
        </w:rPr>
        <w:t>‑</w:t>
      </w:r>
      <w:r w:rsidRPr="00C604A8">
        <w:rPr>
          <w:b/>
        </w:rPr>
        <w:t>2030</w:t>
      </w:r>
      <w:r>
        <w:t>. A revis</w:t>
      </w:r>
      <w:r>
        <w:rPr>
          <w:rFonts w:ascii="Calibri" w:hAnsi="Calibri" w:cs="Calibri"/>
        </w:rPr>
        <w:t>ã</w:t>
      </w:r>
      <w:r>
        <w:t>o do PEI foi conduzida com abordagem metodol</w:t>
      </w:r>
      <w:r>
        <w:rPr>
          <w:rFonts w:ascii="Calibri" w:hAnsi="Calibri" w:cs="Calibri"/>
        </w:rPr>
        <w:t>ó</w:t>
      </w:r>
      <w:r>
        <w:t>gica quantitativo</w:t>
      </w:r>
      <w:r>
        <w:rPr>
          <w:rFonts w:ascii="Cambria Math" w:hAnsi="Cambria Math" w:cs="Cambria Math"/>
        </w:rPr>
        <w:t>‑</w:t>
      </w:r>
      <w:r>
        <w:t>qualitativa, assegurando an</w:t>
      </w:r>
      <w:r>
        <w:rPr>
          <w:rFonts w:ascii="Calibri" w:hAnsi="Calibri" w:cs="Calibri"/>
        </w:rPr>
        <w:t>á</w:t>
      </w:r>
      <w:r>
        <w:t>lise t</w:t>
      </w:r>
      <w:r>
        <w:rPr>
          <w:rFonts w:ascii="Calibri" w:hAnsi="Calibri" w:cs="Calibri"/>
        </w:rPr>
        <w:t>é</w:t>
      </w:r>
      <w:r>
        <w:t>cnica, participa</w:t>
      </w:r>
      <w:r>
        <w:rPr>
          <w:rFonts w:ascii="Calibri" w:hAnsi="Calibri" w:cs="Calibri"/>
        </w:rPr>
        <w:t>çã</w:t>
      </w:r>
      <w:r>
        <w:t>o das unidades organizacionais e integra</w:t>
      </w:r>
      <w:r>
        <w:rPr>
          <w:rFonts w:ascii="Calibri" w:hAnsi="Calibri" w:cs="Calibri"/>
        </w:rPr>
        <w:t>çã</w:t>
      </w:r>
      <w:r>
        <w:t>o das perspectivas estrat</w:t>
      </w:r>
      <w:r>
        <w:rPr>
          <w:rFonts w:ascii="Calibri" w:hAnsi="Calibri" w:cs="Calibri"/>
        </w:rPr>
        <w:t>é</w:t>
      </w:r>
      <w:r>
        <w:t>gicas da empresa. O processo resultou na consolida</w:t>
      </w:r>
      <w:r>
        <w:rPr>
          <w:rFonts w:ascii="Calibri" w:hAnsi="Calibri" w:cs="Calibri"/>
        </w:rPr>
        <w:t>çã</w:t>
      </w:r>
      <w:r>
        <w:t xml:space="preserve">o de diretrizes alinhadas </w:t>
      </w:r>
      <w:r>
        <w:rPr>
          <w:rFonts w:ascii="Calibri" w:hAnsi="Calibri" w:cs="Calibri"/>
        </w:rPr>
        <w:t>à</w:t>
      </w:r>
      <w:r>
        <w:t xml:space="preserve"> miss</w:t>
      </w:r>
      <w:r>
        <w:rPr>
          <w:rFonts w:ascii="Calibri" w:hAnsi="Calibri" w:cs="Calibri"/>
        </w:rPr>
        <w:t>ã</w:t>
      </w:r>
      <w:r>
        <w:t xml:space="preserve">o institucional, </w:t>
      </w:r>
      <w:r>
        <w:rPr>
          <w:rFonts w:ascii="Calibri" w:hAnsi="Calibri" w:cs="Calibri"/>
        </w:rPr>
        <w:t>à</w:t>
      </w:r>
      <w:r>
        <w:t>s pol</w:t>
      </w:r>
      <w:r>
        <w:rPr>
          <w:rFonts w:ascii="Calibri" w:hAnsi="Calibri" w:cs="Calibri"/>
        </w:rPr>
        <w:t>í</w:t>
      </w:r>
      <w:r>
        <w:t>ticas p</w:t>
      </w:r>
      <w:r>
        <w:rPr>
          <w:rFonts w:ascii="Calibri" w:hAnsi="Calibri" w:cs="Calibri"/>
        </w:rPr>
        <w:t>ú</w:t>
      </w:r>
      <w:r>
        <w:t>blicas de telecomunica</w:t>
      </w:r>
      <w:r>
        <w:rPr>
          <w:rFonts w:ascii="Calibri" w:hAnsi="Calibri" w:cs="Calibri"/>
        </w:rPr>
        <w:t>çõ</w:t>
      </w:r>
      <w:r>
        <w:t>es e aos objetivos de longo prazo da Companhia.</w:t>
      </w:r>
    </w:p>
    <w:p w14:paraId="142BEDC5" w14:textId="797BAFC2" w:rsidR="00271658" w:rsidRPr="00AC5D12" w:rsidRDefault="00271658" w:rsidP="00271658">
      <w:pPr>
        <w:rPr>
          <w:rFonts w:eastAsia="Arial"/>
          <w:lang w:bidi="pt-BR"/>
        </w:rPr>
      </w:pPr>
      <w:r w:rsidRPr="00AC5D12">
        <w:rPr>
          <w:rFonts w:eastAsia="Arial"/>
          <w:lang w:bidi="pt-BR"/>
        </w:rPr>
        <w:t>Os direcionadores estratégicos atualizados, estão descritos a seguir:</w:t>
      </w:r>
    </w:p>
    <w:p w14:paraId="30CBEEAC" w14:textId="31A485EA" w:rsidR="00271658" w:rsidRPr="00AC5D12" w:rsidRDefault="00271658" w:rsidP="00271658">
      <w:pPr>
        <w:rPr>
          <w:rFonts w:eastAsia="Arial" w:cs="Arial"/>
          <w:b/>
          <w:i/>
          <w:lang w:bidi="pt-BR"/>
        </w:rPr>
      </w:pPr>
      <w:r w:rsidRPr="00AC5D12">
        <w:rPr>
          <w:rFonts w:eastAsia="Arial" w:cs="Arial"/>
          <w:b/>
          <w:lang w:bidi="pt-BR"/>
        </w:rPr>
        <w:t xml:space="preserve">Missão: </w:t>
      </w:r>
      <w:r w:rsidR="004F542F" w:rsidRPr="00AC5D12" w:rsidDel="007934CB">
        <w:rPr>
          <w:rFonts w:eastAsia="Arial" w:cs="Arial"/>
          <w:i/>
          <w:lang w:bidi="pt-BR"/>
        </w:rPr>
        <w:t xml:space="preserve">Conectar o Brasil com soluções </w:t>
      </w:r>
      <w:r w:rsidR="007934CB" w:rsidRPr="00AC5D12">
        <w:rPr>
          <w:rFonts w:eastAsia="Arial" w:cs="Arial"/>
          <w:i/>
          <w:lang w:bidi="pt-BR"/>
        </w:rPr>
        <w:t>inovadoras, seguras e sustentáveis que promovam a inclusão digital, ampliem a cidadania e fortaleçam a soberania nacional.</w:t>
      </w:r>
    </w:p>
    <w:p w14:paraId="06ED5AF7" w14:textId="719BE228" w:rsidR="00271658" w:rsidRPr="00AC5D12" w:rsidRDefault="00271658" w:rsidP="00271658">
      <w:pPr>
        <w:rPr>
          <w:rFonts w:eastAsia="Arial" w:cs="Arial"/>
          <w:lang w:bidi="pt-BR"/>
        </w:rPr>
      </w:pPr>
      <w:r w:rsidRPr="00AC5D12">
        <w:rPr>
          <w:rFonts w:eastAsia="Arial" w:cs="Arial"/>
          <w:b/>
          <w:lang w:bidi="pt-BR"/>
        </w:rPr>
        <w:lastRenderedPageBreak/>
        <w:t>Visão:</w:t>
      </w:r>
      <w:r w:rsidR="00A81F5E">
        <w:rPr>
          <w:rFonts w:eastAsia="Arial" w:cs="Arial"/>
          <w:b/>
          <w:lang w:bidi="pt-BR"/>
        </w:rPr>
        <w:t xml:space="preserve"> </w:t>
      </w:r>
      <w:r w:rsidR="00A81F5E" w:rsidRPr="00AC5D12">
        <w:rPr>
          <w:rFonts w:eastAsia="Arial" w:cs="Arial"/>
          <w:i/>
          <w:lang w:bidi="pt-BR"/>
        </w:rPr>
        <w:t>Consolidar-se como agente estratégico da soberania digital e referência nacional em conectividade e tecnologia sustentável, fortalecendo a execução das políticas públicas que impulsionam a transformação digital do Estado e da sociedade brasileira.</w:t>
      </w:r>
    </w:p>
    <w:p w14:paraId="3E6C403A" w14:textId="77777777" w:rsidR="002A1A3F" w:rsidRPr="00AC5D12" w:rsidRDefault="002A1A3F" w:rsidP="00776B29">
      <w:pPr>
        <w:rPr>
          <w:rFonts w:eastAsia="Arial" w:cs="Arial"/>
          <w:b/>
          <w:lang w:bidi="pt-BR"/>
        </w:rPr>
      </w:pPr>
      <w:r w:rsidRPr="00AC5D12">
        <w:rPr>
          <w:rFonts w:eastAsia="Arial" w:cs="Arial"/>
          <w:b/>
          <w:lang w:bidi="pt-BR"/>
        </w:rPr>
        <w:t>Valores:</w:t>
      </w:r>
    </w:p>
    <w:p w14:paraId="59E8B9C0" w14:textId="28D3E3B3" w:rsidR="002A1A3F" w:rsidRPr="00AC5D12" w:rsidRDefault="002A1A3F" w:rsidP="00FE115B">
      <w:pPr>
        <w:numPr>
          <w:ilvl w:val="0"/>
          <w:numId w:val="18"/>
        </w:numPr>
        <w:rPr>
          <w:rFonts w:eastAsia="Arial" w:cs="Arial"/>
          <w:lang w:bidi="pt-BR"/>
        </w:rPr>
      </w:pPr>
      <w:r w:rsidRPr="00AC5D12">
        <w:rPr>
          <w:rFonts w:eastAsia="Arial" w:cs="Arial"/>
          <w:b/>
          <w:lang w:bidi="pt-BR"/>
        </w:rPr>
        <w:t>Foco n</w:t>
      </w:r>
      <w:r w:rsidR="004F542F" w:rsidRPr="00AC5D12">
        <w:rPr>
          <w:rFonts w:eastAsia="Arial" w:cs="Arial"/>
          <w:b/>
          <w:lang w:bidi="pt-BR"/>
        </w:rPr>
        <w:t>a</w:t>
      </w:r>
      <w:r w:rsidRPr="00AC5D12">
        <w:rPr>
          <w:rFonts w:eastAsia="Arial" w:cs="Arial"/>
          <w:b/>
          <w:lang w:bidi="pt-BR"/>
        </w:rPr>
        <w:t xml:space="preserve"> </w:t>
      </w:r>
      <w:r w:rsidR="004F542F" w:rsidRPr="00AC5D12">
        <w:rPr>
          <w:rFonts w:eastAsia="Arial" w:cs="Arial"/>
          <w:b/>
          <w:lang w:bidi="pt-BR"/>
        </w:rPr>
        <w:t>Sociedade</w:t>
      </w:r>
      <w:r w:rsidRPr="00AC5D12">
        <w:rPr>
          <w:rFonts w:eastAsia="Arial" w:cs="Arial"/>
          <w:lang w:bidi="pt-BR"/>
        </w:rPr>
        <w:t xml:space="preserve">: </w:t>
      </w:r>
      <w:r w:rsidR="00A81F5E" w:rsidRPr="00A81F5E">
        <w:rPr>
          <w:rFonts w:eastAsia="Arial" w:cs="Arial"/>
          <w:i/>
          <w:lang w:bidi="pt-BR"/>
        </w:rPr>
        <w:t>Trabalhamos para melhorar a vida das pessoas, levando conectividade e inclusão digital a todo o Brasil. Nosso compromisso é gerar valor público, reduzir desigualdades e apoiar o desenvolvimento nacional por meio da transformação</w:t>
      </w:r>
      <w:r w:rsidR="00A81F5E">
        <w:rPr>
          <w:rFonts w:eastAsia="Arial" w:cs="Arial"/>
          <w:i/>
          <w:lang w:bidi="pt-BR"/>
        </w:rPr>
        <w:t>.</w:t>
      </w:r>
    </w:p>
    <w:p w14:paraId="502ADBEE" w14:textId="33F485C4" w:rsidR="002A1A3F" w:rsidRPr="00AC5D12" w:rsidRDefault="002A1A3F" w:rsidP="00FE115B">
      <w:pPr>
        <w:numPr>
          <w:ilvl w:val="0"/>
          <w:numId w:val="18"/>
        </w:numPr>
        <w:rPr>
          <w:rFonts w:eastAsia="Arial" w:cs="Arial"/>
          <w:lang w:bidi="pt-BR"/>
        </w:rPr>
      </w:pPr>
      <w:r w:rsidRPr="00AC5D12">
        <w:rPr>
          <w:rFonts w:eastAsia="Arial" w:cs="Arial"/>
          <w:b/>
          <w:lang w:bidi="pt-BR"/>
        </w:rPr>
        <w:t>Compromisso com Resultados</w:t>
      </w:r>
      <w:r w:rsidR="004F542F" w:rsidRPr="00AC5D12">
        <w:rPr>
          <w:rFonts w:eastAsia="Arial" w:cs="Arial"/>
          <w:b/>
          <w:lang w:bidi="pt-BR"/>
        </w:rPr>
        <w:t xml:space="preserve"> Sustentáveis</w:t>
      </w:r>
      <w:r w:rsidRPr="00AC5D12">
        <w:rPr>
          <w:rFonts w:eastAsia="Arial" w:cs="Arial"/>
          <w:lang w:bidi="pt-BR"/>
        </w:rPr>
        <w:t xml:space="preserve">: </w:t>
      </w:r>
      <w:r w:rsidR="00A81F5E" w:rsidRPr="00A81F5E">
        <w:rPr>
          <w:rFonts w:eastAsia="Arial" w:cs="Arial"/>
          <w:i/>
          <w:lang w:bidi="pt-BR"/>
        </w:rPr>
        <w:t>Buscamos resultados que beneficiem o país de forma equilibrada, considerando aspectos econômicos, sociais e ambientais. Atuamos com responsabilidade para garantir que cada ação gere impacto positivo e duradouro.</w:t>
      </w:r>
    </w:p>
    <w:p w14:paraId="174429DB" w14:textId="6923E833" w:rsidR="002A1A3F" w:rsidRPr="00AC5D12" w:rsidRDefault="002A1A3F" w:rsidP="00FE115B">
      <w:pPr>
        <w:numPr>
          <w:ilvl w:val="0"/>
          <w:numId w:val="18"/>
        </w:numPr>
        <w:rPr>
          <w:rFonts w:eastAsia="Arial" w:cs="Arial"/>
          <w:lang w:bidi="pt-BR"/>
        </w:rPr>
      </w:pPr>
      <w:r w:rsidRPr="00AC5D12">
        <w:rPr>
          <w:rFonts w:eastAsia="Arial" w:cs="Arial"/>
          <w:b/>
          <w:lang w:bidi="pt-BR"/>
        </w:rPr>
        <w:t xml:space="preserve">Valorização </w:t>
      </w:r>
      <w:r w:rsidR="00A81F5E">
        <w:rPr>
          <w:rFonts w:eastAsia="Arial" w:cs="Arial"/>
          <w:b/>
          <w:lang w:bidi="pt-BR"/>
        </w:rPr>
        <w:t>das Pessoas</w:t>
      </w:r>
      <w:r w:rsidRPr="00AC5D12">
        <w:rPr>
          <w:rFonts w:eastAsia="Arial" w:cs="Arial"/>
          <w:lang w:bidi="pt-BR"/>
        </w:rPr>
        <w:t xml:space="preserve">: </w:t>
      </w:r>
      <w:r w:rsidR="00A81F5E" w:rsidRPr="00A81F5E">
        <w:rPr>
          <w:rFonts w:eastAsia="Arial" w:cs="Arial"/>
          <w:i/>
          <w:lang w:bidi="pt-BR"/>
        </w:rPr>
        <w:t>Acreditamos que as pessoas são a base de tudo o que fazemos. Valorizamos a diversidade e a equidade, incentivamos o crescimento profissional e o respeito às diferenças, a fim de promover um ambiente de trabalho saudável, colaborativo e respeitoso.</w:t>
      </w:r>
    </w:p>
    <w:p w14:paraId="2D067BB8" w14:textId="249A0BBC" w:rsidR="002A1A3F" w:rsidRPr="00AC5D12" w:rsidRDefault="004F542F" w:rsidP="00FE115B">
      <w:pPr>
        <w:numPr>
          <w:ilvl w:val="0"/>
          <w:numId w:val="18"/>
        </w:numPr>
        <w:rPr>
          <w:rFonts w:eastAsia="Arial" w:cs="Arial"/>
          <w:lang w:bidi="pt-BR"/>
        </w:rPr>
      </w:pPr>
      <w:r w:rsidRPr="00AC5D12">
        <w:rPr>
          <w:rFonts w:eastAsia="Arial" w:cs="Arial"/>
          <w:b/>
          <w:lang w:bidi="pt-BR"/>
        </w:rPr>
        <w:t>Ser Inovador</w:t>
      </w:r>
      <w:r w:rsidR="002A1A3F" w:rsidRPr="00AC5D12">
        <w:rPr>
          <w:rFonts w:eastAsia="Arial" w:cs="Arial"/>
          <w:b/>
          <w:lang w:bidi="pt-BR"/>
        </w:rPr>
        <w:t>:</w:t>
      </w:r>
      <w:r w:rsidR="002A1A3F" w:rsidRPr="00AC5D12">
        <w:rPr>
          <w:rFonts w:eastAsia="Arial" w:cs="Arial"/>
          <w:lang w:bidi="pt-BR"/>
        </w:rPr>
        <w:t xml:space="preserve"> </w:t>
      </w:r>
      <w:r w:rsidR="00A81F5E" w:rsidRPr="00A81F5E">
        <w:rPr>
          <w:rFonts w:eastAsia="Arial" w:cs="Arial"/>
          <w:i/>
          <w:lang w:bidi="pt-BR"/>
        </w:rPr>
        <w:t>Buscamos novas ideias e soluções tecnológicas que impulsionem a conectividade e apoiem a transformação digital do Estado e da sociedade. Inovamos para aproximar o Brasil do futuro.</w:t>
      </w:r>
    </w:p>
    <w:p w14:paraId="5EC71123" w14:textId="2F46B239" w:rsidR="002A1A3F" w:rsidRPr="00AC5D12" w:rsidRDefault="002A1A3F" w:rsidP="00FE115B">
      <w:pPr>
        <w:numPr>
          <w:ilvl w:val="0"/>
          <w:numId w:val="18"/>
        </w:numPr>
        <w:rPr>
          <w:rFonts w:eastAsia="Arial" w:cs="Arial"/>
          <w:lang w:bidi="pt-BR"/>
        </w:rPr>
      </w:pPr>
      <w:r w:rsidRPr="00AC5D12">
        <w:rPr>
          <w:rFonts w:eastAsia="Arial" w:cs="Arial"/>
          <w:b/>
          <w:lang w:bidi="pt-BR"/>
        </w:rPr>
        <w:t>Responsabilidade Social</w:t>
      </w:r>
      <w:r w:rsidR="004F542F" w:rsidRPr="00AC5D12">
        <w:rPr>
          <w:rFonts w:eastAsia="Arial" w:cs="Arial"/>
          <w:b/>
          <w:lang w:bidi="pt-BR"/>
        </w:rPr>
        <w:t>, Ambiental</w:t>
      </w:r>
      <w:r w:rsidR="00271658" w:rsidRPr="00AC5D12">
        <w:rPr>
          <w:rFonts w:eastAsia="Arial" w:cs="Arial"/>
          <w:b/>
          <w:lang w:bidi="pt-BR"/>
        </w:rPr>
        <w:t xml:space="preserve"> e </w:t>
      </w:r>
      <w:r w:rsidR="004F542F" w:rsidRPr="00AC5D12">
        <w:rPr>
          <w:rFonts w:eastAsia="Arial" w:cs="Arial"/>
          <w:b/>
          <w:lang w:bidi="pt-BR"/>
        </w:rPr>
        <w:t>Governança Corporativa</w:t>
      </w:r>
      <w:r w:rsidR="00A81F5E">
        <w:rPr>
          <w:rFonts w:eastAsia="Arial" w:cs="Arial"/>
          <w:b/>
          <w:lang w:bidi="pt-BR"/>
        </w:rPr>
        <w:t xml:space="preserve"> (ESG)</w:t>
      </w:r>
      <w:r w:rsidRPr="00AC5D12">
        <w:rPr>
          <w:rFonts w:eastAsia="Arial" w:cs="Arial"/>
          <w:lang w:bidi="pt-BR"/>
        </w:rPr>
        <w:t>:</w:t>
      </w:r>
      <w:r w:rsidR="00A81F5E">
        <w:rPr>
          <w:rFonts w:eastAsia="Arial" w:cs="Arial"/>
          <w:lang w:bidi="pt-BR"/>
        </w:rPr>
        <w:t xml:space="preserve"> </w:t>
      </w:r>
      <w:r w:rsidR="00A81F5E" w:rsidRPr="00A81F5E">
        <w:rPr>
          <w:rFonts w:eastAsia="Arial" w:cs="Arial"/>
          <w:i/>
          <w:lang w:bidi="pt-BR"/>
        </w:rPr>
        <w:t>Atuamos com responsabilidade social, ambiental e de governança (ESG), garantindo acessibilidade, inclusão digital e sustentabilidade em nossas ações. Respeitamos o meio ambiente e trabalhamos por um Brasil mais conectado, seguro e sustentável.</w:t>
      </w:r>
    </w:p>
    <w:p w14:paraId="0F1BC644" w14:textId="463004BB" w:rsidR="004F542F" w:rsidRPr="00AC5D12" w:rsidRDefault="004F542F">
      <w:pPr>
        <w:numPr>
          <w:ilvl w:val="0"/>
          <w:numId w:val="18"/>
        </w:numPr>
        <w:rPr>
          <w:rFonts w:eastAsia="Arial" w:cs="Arial"/>
          <w:lang w:bidi="pt-BR"/>
        </w:rPr>
      </w:pPr>
      <w:r w:rsidRPr="00AC5D12">
        <w:rPr>
          <w:rFonts w:eastAsia="Arial" w:cs="Arial"/>
          <w:b/>
          <w:lang w:bidi="pt-BR"/>
        </w:rPr>
        <w:t>Integridade e Ética</w:t>
      </w:r>
      <w:r w:rsidRPr="00AC5D12">
        <w:rPr>
          <w:rFonts w:eastAsia="Arial" w:cs="Arial"/>
          <w:lang w:bidi="pt-BR"/>
        </w:rPr>
        <w:t xml:space="preserve">: </w:t>
      </w:r>
      <w:r w:rsidR="00A81F5E" w:rsidRPr="00A81F5E">
        <w:rPr>
          <w:rFonts w:eastAsia="Arial" w:cs="Arial"/>
          <w:i/>
          <w:lang w:bidi="pt-BR"/>
        </w:rPr>
        <w:t>Conduzimos nossas ações com integridade, ética e transparência, fortalecendo a confiança da sociedade e dos nossos parceiros.</w:t>
      </w:r>
    </w:p>
    <w:p w14:paraId="1052D7A3" w14:textId="14B9251F" w:rsidR="00271658" w:rsidRPr="00AC5D12" w:rsidRDefault="004F542F" w:rsidP="00271658">
      <w:pPr>
        <w:pStyle w:val="PargrafodaLista"/>
        <w:numPr>
          <w:ilvl w:val="0"/>
          <w:numId w:val="18"/>
        </w:numPr>
        <w:contextualSpacing w:val="0"/>
        <w:rPr>
          <w:rFonts w:eastAsia="Arial" w:cs="Arial"/>
        </w:rPr>
      </w:pPr>
      <w:r w:rsidRPr="00AC5D12">
        <w:rPr>
          <w:rFonts w:eastAsia="Arial" w:cs="Arial"/>
          <w:b/>
          <w:lang w:bidi="pt-BR"/>
        </w:rPr>
        <w:t>Agilidade</w:t>
      </w:r>
      <w:r w:rsidR="00271658" w:rsidRPr="00AC5D12">
        <w:rPr>
          <w:rFonts w:eastAsia="Arial" w:cs="Arial"/>
          <w:b/>
          <w:lang w:bidi="pt-BR"/>
        </w:rPr>
        <w:t>:</w:t>
      </w:r>
      <w:r w:rsidR="00271658" w:rsidRPr="00AC5D12">
        <w:rPr>
          <w:rFonts w:eastAsia="Arial" w:cs="Arial"/>
          <w:lang w:bidi="pt-BR"/>
        </w:rPr>
        <w:t xml:space="preserve"> </w:t>
      </w:r>
      <w:r w:rsidR="00A81F5E" w:rsidRPr="00A81F5E">
        <w:rPr>
          <w:rFonts w:eastAsia="Arial" w:cs="Arial"/>
          <w:i/>
          <w:lang w:bidi="pt-BR"/>
        </w:rPr>
        <w:t>Respondemos com rapidez e eficiência às necessidades do país e dos nossos clientes. Trabalhamos em rede, com colaboração e foco em resultados, superando desafios em um ambiente em constante mudança.</w:t>
      </w:r>
    </w:p>
    <w:p w14:paraId="4A047286" w14:textId="3DFA2A3D" w:rsidR="004F542F" w:rsidRPr="00AC5D12" w:rsidRDefault="00FE196B" w:rsidP="004F542F">
      <w:pPr>
        <w:rPr>
          <w:lang w:bidi="pt-BR"/>
        </w:rPr>
      </w:pPr>
      <w:r w:rsidRPr="00AC5D12">
        <w:rPr>
          <w:b/>
          <w:lang w:bidi="pt-BR"/>
        </w:rPr>
        <w:t>Mapa Estratégico:</w:t>
      </w:r>
      <w:r w:rsidRPr="00AC5D12">
        <w:rPr>
          <w:lang w:bidi="pt-BR"/>
        </w:rPr>
        <w:t xml:space="preserve"> </w:t>
      </w:r>
      <w:r w:rsidR="004F542F" w:rsidRPr="00AC5D12">
        <w:rPr>
          <w:lang w:bidi="pt-BR"/>
        </w:rPr>
        <w:t>O Mapa Estratégico da Telebras para o período 202</w:t>
      </w:r>
      <w:r w:rsidR="00A81F5E">
        <w:rPr>
          <w:lang w:bidi="pt-BR"/>
        </w:rPr>
        <w:t>6</w:t>
      </w:r>
      <w:r w:rsidR="004F542F" w:rsidRPr="00AC5D12">
        <w:rPr>
          <w:lang w:bidi="pt-BR"/>
        </w:rPr>
        <w:t xml:space="preserve">-2030 é a representação visual que </w:t>
      </w:r>
      <w:r w:rsidR="00CE0F0D">
        <w:rPr>
          <w:lang w:bidi="pt-BR"/>
        </w:rPr>
        <w:t>integra</w:t>
      </w:r>
      <w:r w:rsidR="00CE0F0D" w:rsidRPr="00AC5D12">
        <w:rPr>
          <w:lang w:bidi="pt-BR"/>
        </w:rPr>
        <w:t xml:space="preserve"> </w:t>
      </w:r>
      <w:r w:rsidR="004F542F" w:rsidRPr="00AC5D12">
        <w:rPr>
          <w:lang w:bidi="pt-BR"/>
        </w:rPr>
        <w:t>a missão, a visão, os valo</w:t>
      </w:r>
      <w:r w:rsidR="00243314" w:rsidRPr="00AC5D12">
        <w:rPr>
          <w:lang w:bidi="pt-BR"/>
        </w:rPr>
        <w:t>res</w:t>
      </w:r>
      <w:r w:rsidR="004F542F" w:rsidRPr="00AC5D12">
        <w:rPr>
          <w:lang w:bidi="pt-BR"/>
        </w:rPr>
        <w:t xml:space="preserve"> e os objetivos estratégicos</w:t>
      </w:r>
      <w:r w:rsidR="002534D4">
        <w:rPr>
          <w:lang w:bidi="pt-BR"/>
        </w:rPr>
        <w:t xml:space="preserve"> da Companhia</w:t>
      </w:r>
      <w:r w:rsidR="004F542F" w:rsidRPr="00AC5D12">
        <w:rPr>
          <w:lang w:bidi="pt-BR"/>
        </w:rPr>
        <w:t xml:space="preserve"> uma estrutura </w:t>
      </w:r>
      <w:r w:rsidR="003361B2">
        <w:rPr>
          <w:lang w:bidi="pt-BR"/>
        </w:rPr>
        <w:t xml:space="preserve">única e </w:t>
      </w:r>
      <w:r w:rsidR="003E201C">
        <w:rPr>
          <w:lang w:bidi="pt-BR"/>
        </w:rPr>
        <w:t>coerente</w:t>
      </w:r>
      <w:r w:rsidR="004F542F" w:rsidRPr="00AC5D12">
        <w:rPr>
          <w:lang w:bidi="pt-BR"/>
        </w:rPr>
        <w:t xml:space="preserve">. </w:t>
      </w:r>
      <w:r w:rsidR="006A1FD8">
        <w:rPr>
          <w:lang w:bidi="pt-BR"/>
        </w:rPr>
        <w:t xml:space="preserve">O instrumento </w:t>
      </w:r>
      <w:r w:rsidR="004F542F" w:rsidRPr="00AC5D12">
        <w:rPr>
          <w:lang w:bidi="pt-BR"/>
        </w:rPr>
        <w:t xml:space="preserve">organiza os objetivos em perspectivas que orientam a </w:t>
      </w:r>
      <w:r w:rsidR="00801523">
        <w:rPr>
          <w:lang w:bidi="pt-BR"/>
        </w:rPr>
        <w:t>execução da estratégia</w:t>
      </w:r>
      <w:r w:rsidR="00F7731F">
        <w:rPr>
          <w:lang w:bidi="pt-BR"/>
        </w:rPr>
        <w:t xml:space="preserve">, favorecendo </w:t>
      </w:r>
      <w:r w:rsidR="00ED569D">
        <w:rPr>
          <w:lang w:bidi="pt-BR"/>
        </w:rPr>
        <w:t>o alinhamento institucional</w:t>
      </w:r>
      <w:r w:rsidR="00ED5109">
        <w:rPr>
          <w:lang w:bidi="pt-BR"/>
        </w:rPr>
        <w:t xml:space="preserve">, a priorização </w:t>
      </w:r>
      <w:r w:rsidR="004C0307">
        <w:rPr>
          <w:lang w:bidi="pt-BR"/>
        </w:rPr>
        <w:t>de iniciativas</w:t>
      </w:r>
      <w:r w:rsidR="00A329CA">
        <w:rPr>
          <w:lang w:bidi="pt-BR"/>
        </w:rPr>
        <w:t xml:space="preserve"> e o </w:t>
      </w:r>
      <w:r w:rsidR="004F542F" w:rsidRPr="00AC5D12">
        <w:rPr>
          <w:lang w:bidi="pt-BR"/>
        </w:rPr>
        <w:t xml:space="preserve">monitoramento do </w:t>
      </w:r>
      <w:r w:rsidR="00A329CA">
        <w:rPr>
          <w:lang w:bidi="pt-BR"/>
        </w:rPr>
        <w:t>dos resultados</w:t>
      </w:r>
      <w:r w:rsidR="008609BE">
        <w:rPr>
          <w:lang w:bidi="pt-BR"/>
        </w:rPr>
        <w:t xml:space="preserve"> em todos os níveis </w:t>
      </w:r>
      <w:r w:rsidR="004F542F" w:rsidRPr="00AC5D12">
        <w:rPr>
          <w:lang w:bidi="pt-BR"/>
        </w:rPr>
        <w:t xml:space="preserve">organizacionais. </w:t>
      </w:r>
    </w:p>
    <w:p w14:paraId="61252BB9" w14:textId="286D367B" w:rsidR="00CF711F" w:rsidRDefault="00F90C4D" w:rsidP="009260B7">
      <w:pPr>
        <w:rPr>
          <w:lang w:bidi="pt-BR"/>
        </w:rPr>
      </w:pPr>
      <w:r w:rsidRPr="00F90C4D">
        <w:rPr>
          <w:lang w:bidi="pt-BR"/>
        </w:rPr>
        <w:t xml:space="preserve">A Telebras manteve sua estrutura de gestão estratégica baseada no modelo </w:t>
      </w:r>
      <w:proofErr w:type="spellStart"/>
      <w:r w:rsidRPr="00F90C4D">
        <w:rPr>
          <w:lang w:bidi="pt-BR"/>
        </w:rPr>
        <w:t>Balanced</w:t>
      </w:r>
      <w:proofErr w:type="spellEnd"/>
      <w:r w:rsidRPr="00F90C4D">
        <w:rPr>
          <w:lang w:bidi="pt-BR"/>
        </w:rPr>
        <w:t xml:space="preserve"> Scorecard (BSC). As perspectivas tradicionais do BSC foram desdobradas em sete dimensões estratégicas, ajustadas às necessidades contemporâneas da Companhia e alinhadas às diretrizes de governança do setor público. Essa estruturação permite maior clareza na priorização dos objetivos, facilita o monitoramento dos resultados e reforça o alinhamento institucional em todos os níveis organizacionais.</w:t>
      </w:r>
    </w:p>
    <w:p w14:paraId="2CD2F136" w14:textId="77777777" w:rsidR="00CF711F" w:rsidRDefault="00CF711F" w:rsidP="00CF711F">
      <w:pPr>
        <w:rPr>
          <w:szCs w:val="22"/>
          <w:lang w:bidi="pt-BR"/>
        </w:rPr>
      </w:pPr>
      <w:r w:rsidRPr="00AC5D12">
        <w:rPr>
          <w:szCs w:val="22"/>
          <w:lang w:bidi="pt-BR"/>
        </w:rPr>
        <w:t>O desempenho estratégico é monitorado por meio da análise dos resultados da execução da estratégia, os quais são refletidos nos indicadores estratégicos. Esses indicadores fornecem informações cruciais para avaliar o progresso em direção às metas estabelecidas e identificar a necessidade de implementar ações corretivas, quando necessário.</w:t>
      </w:r>
    </w:p>
    <w:p w14:paraId="337C7757" w14:textId="77777777" w:rsidR="00CF711F" w:rsidRDefault="00CF711F" w:rsidP="00CF711F">
      <w:r>
        <w:t>Informações adicionais sobre o Plano Estratégico Institucional podem ser consultadas no portal da Telebras, em:</w:t>
      </w:r>
    </w:p>
    <w:p w14:paraId="054A0A66" w14:textId="134ACD0C" w:rsidR="00CF711F" w:rsidRDefault="00CF711F" w:rsidP="009260B7">
      <w:pPr>
        <w:rPr>
          <w:lang w:bidi="pt-BR"/>
        </w:rPr>
      </w:pPr>
      <w:r>
        <w:t>https://www.telebras.com.br/conheca-a-telebras/plano-estrategico/</w:t>
      </w:r>
    </w:p>
    <w:p w14:paraId="4DBA70BA" w14:textId="77777777" w:rsidR="00F90C4D" w:rsidRPr="00AC5D12" w:rsidRDefault="00F90C4D" w:rsidP="00776B29">
      <w:pPr>
        <w:rPr>
          <w:lang w:bidi="pt-BR"/>
        </w:rPr>
      </w:pPr>
    </w:p>
    <w:p w14:paraId="527EA794" w14:textId="6C019A74" w:rsidR="00D15744" w:rsidRPr="00AC5D12" w:rsidRDefault="007239DB" w:rsidP="00A726E7">
      <w:pPr>
        <w:keepNext/>
        <w:spacing w:line="276" w:lineRule="auto"/>
        <w:jc w:val="center"/>
      </w:pPr>
      <w:r>
        <w:rPr>
          <w:noProof/>
        </w:rPr>
        <w:lastRenderedPageBreak/>
        <w:drawing>
          <wp:inline distT="0" distB="0" distL="0" distR="0" wp14:anchorId="668C1D3F" wp14:editId="0099715B">
            <wp:extent cx="5922707" cy="8011236"/>
            <wp:effectExtent l="0" t="0" r="1905" b="8890"/>
            <wp:docPr id="18619961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93" cy="8029207"/>
                    </a:xfrm>
                    <a:prstGeom prst="rect">
                      <a:avLst/>
                    </a:prstGeom>
                    <a:noFill/>
                  </pic:spPr>
                </pic:pic>
              </a:graphicData>
            </a:graphic>
          </wp:inline>
        </w:drawing>
      </w:r>
    </w:p>
    <w:p w14:paraId="121AAC8E" w14:textId="23D42917" w:rsidR="005371E9" w:rsidRPr="00AC5D12" w:rsidRDefault="005371E9" w:rsidP="005371E9">
      <w:pPr>
        <w:pStyle w:val="Legenda"/>
      </w:pPr>
      <w:bookmarkStart w:id="111" w:name="_Toc191643403"/>
      <w:r w:rsidRPr="00AC5D12">
        <w:t xml:space="preserve">Figura </w:t>
      </w:r>
      <w:r w:rsidR="00CB42ED">
        <w:fldChar w:fldCharType="begin"/>
      </w:r>
      <w:r w:rsidR="00CB42ED">
        <w:instrText xml:space="preserve"> STYLEREF 1 \s </w:instrText>
      </w:r>
      <w:r w:rsidR="00CB42ED">
        <w:fldChar w:fldCharType="separate"/>
      </w:r>
      <w:r w:rsidR="004527D6">
        <w:rPr>
          <w:noProof/>
        </w:rPr>
        <w:t>5</w:t>
      </w:r>
      <w:r w:rsidR="00CB42ED">
        <w:rPr>
          <w:noProof/>
        </w:rPr>
        <w:fldChar w:fldCharType="end"/>
      </w:r>
      <w:r w:rsidRPr="00AC5D12">
        <w:noBreakHyphen/>
      </w:r>
      <w:r w:rsidR="00CB42ED">
        <w:fldChar w:fldCharType="begin"/>
      </w:r>
      <w:r w:rsidR="00CB42ED">
        <w:instrText xml:space="preserve"> SEQ Figura \* ARABIC \s 1 </w:instrText>
      </w:r>
      <w:r w:rsidR="00CB42ED">
        <w:fldChar w:fldCharType="separate"/>
      </w:r>
      <w:r w:rsidR="004527D6">
        <w:rPr>
          <w:noProof/>
        </w:rPr>
        <w:t>2</w:t>
      </w:r>
      <w:r w:rsidR="00CB42ED">
        <w:rPr>
          <w:noProof/>
        </w:rPr>
        <w:fldChar w:fldCharType="end"/>
      </w:r>
      <w:r w:rsidRPr="00AC5D12">
        <w:t xml:space="preserve"> Mapa Estratégico 2025 a 2030</w:t>
      </w:r>
      <w:bookmarkEnd w:id="111"/>
    </w:p>
    <w:p w14:paraId="240FD1DF" w14:textId="77777777" w:rsidR="00F90C4D" w:rsidRDefault="00F90C4D">
      <w:pPr>
        <w:tabs>
          <w:tab w:val="clear" w:pos="851"/>
        </w:tabs>
        <w:spacing w:before="0" w:after="0"/>
        <w:jc w:val="left"/>
        <w:rPr>
          <w:szCs w:val="22"/>
          <w:lang w:bidi="pt-BR"/>
        </w:rPr>
      </w:pPr>
      <w:r>
        <w:rPr>
          <w:szCs w:val="22"/>
          <w:lang w:bidi="pt-BR"/>
        </w:rPr>
        <w:br w:type="page"/>
      </w:r>
    </w:p>
    <w:p w14:paraId="38D982A4" w14:textId="2F2DB0D5" w:rsidR="004E7139" w:rsidRPr="00AC5D12" w:rsidRDefault="00FF6861" w:rsidP="00AE3EC3">
      <w:pPr>
        <w:pStyle w:val="Ttulo3"/>
        <w:spacing w:after="120"/>
        <w:ind w:left="709" w:hanging="709"/>
      </w:pPr>
      <w:bookmarkStart w:id="112" w:name="_Toc191641888"/>
      <w:r w:rsidRPr="00AC5D12">
        <w:lastRenderedPageBreak/>
        <w:t>Gestão de Processos</w:t>
      </w:r>
      <w:bookmarkEnd w:id="112"/>
    </w:p>
    <w:p w14:paraId="6FF871F8" w14:textId="0BE08FBD" w:rsidR="00DD3E0E" w:rsidRPr="00DD3E0E" w:rsidRDefault="00DD3E0E" w:rsidP="00DD3E0E">
      <w:pPr>
        <w:widowControl w:val="0"/>
        <w:suppressAutoHyphens/>
        <w:rPr>
          <w:szCs w:val="22"/>
          <w:lang w:bidi="pt-BR"/>
        </w:rPr>
      </w:pPr>
      <w:r w:rsidRPr="00DD3E0E">
        <w:rPr>
          <w:szCs w:val="22"/>
          <w:lang w:bidi="pt-BR"/>
        </w:rPr>
        <w:t>Em 2025, a Telebras concentrou esforços no aprimoramento de seus processos estratégicos, com foco na eficiência operacional e na geração de valor público. Nesse período, priorizaram</w:t>
      </w:r>
      <w:r w:rsidRPr="00DD3E0E">
        <w:rPr>
          <w:rFonts w:ascii="Cambria Math" w:hAnsi="Cambria Math" w:cs="Cambria Math"/>
          <w:szCs w:val="22"/>
          <w:lang w:bidi="pt-BR"/>
        </w:rPr>
        <w:t>‑</w:t>
      </w:r>
      <w:r w:rsidRPr="00DD3E0E">
        <w:rPr>
          <w:szCs w:val="22"/>
          <w:lang w:bidi="pt-BR"/>
        </w:rPr>
        <w:t>se os processos com maior potencial de incremento de receita e otimiza</w:t>
      </w:r>
      <w:r w:rsidRPr="00DD3E0E">
        <w:rPr>
          <w:rFonts w:ascii="Calibri" w:hAnsi="Calibri" w:cs="Calibri"/>
          <w:szCs w:val="22"/>
          <w:lang w:bidi="pt-BR"/>
        </w:rPr>
        <w:t>çã</w:t>
      </w:r>
      <w:r w:rsidRPr="00DD3E0E">
        <w:rPr>
          <w:szCs w:val="22"/>
          <w:lang w:bidi="pt-BR"/>
        </w:rPr>
        <w:t xml:space="preserve">o de custos, com base em pesquisa realizada junto aos gestores das </w:t>
      </w:r>
      <w:r w:rsidRPr="00DD3E0E">
        <w:rPr>
          <w:rFonts w:ascii="Calibri" w:hAnsi="Calibri" w:cs="Calibri"/>
          <w:szCs w:val="22"/>
          <w:lang w:bidi="pt-BR"/>
        </w:rPr>
        <w:t>á</w:t>
      </w:r>
      <w:r w:rsidRPr="00DD3E0E">
        <w:rPr>
          <w:szCs w:val="22"/>
          <w:lang w:bidi="pt-BR"/>
        </w:rPr>
        <w:t>reas final</w:t>
      </w:r>
      <w:r w:rsidRPr="00DD3E0E">
        <w:rPr>
          <w:rFonts w:ascii="Calibri" w:hAnsi="Calibri" w:cs="Calibri"/>
          <w:szCs w:val="22"/>
          <w:lang w:bidi="pt-BR"/>
        </w:rPr>
        <w:t>í</w:t>
      </w:r>
      <w:r w:rsidRPr="00DD3E0E">
        <w:rPr>
          <w:szCs w:val="22"/>
          <w:lang w:bidi="pt-BR"/>
        </w:rPr>
        <w:t xml:space="preserve">sticas, garantindo que os recursos institucionais fossem direcionados </w:t>
      </w:r>
      <w:r w:rsidRPr="00DD3E0E">
        <w:rPr>
          <w:rFonts w:ascii="Calibri" w:hAnsi="Calibri" w:cs="Calibri"/>
          <w:szCs w:val="22"/>
          <w:lang w:bidi="pt-BR"/>
        </w:rPr>
        <w:t>à</w:t>
      </w:r>
      <w:r w:rsidRPr="00DD3E0E">
        <w:rPr>
          <w:szCs w:val="22"/>
          <w:lang w:bidi="pt-BR"/>
        </w:rPr>
        <w:t>s iniciativas de maior impacto no desempenho organizacional.</w:t>
      </w:r>
    </w:p>
    <w:p w14:paraId="1A579F1B" w14:textId="293936D9" w:rsidR="00DD3E0E" w:rsidRPr="00AC5D12" w:rsidRDefault="00DD3E0E" w:rsidP="00DD3E0E">
      <w:pPr>
        <w:widowControl w:val="0"/>
        <w:suppressAutoHyphens/>
        <w:rPr>
          <w:szCs w:val="22"/>
          <w:lang w:bidi="pt-BR"/>
        </w:rPr>
      </w:pPr>
      <w:r w:rsidRPr="00DD3E0E">
        <w:rPr>
          <w:szCs w:val="22"/>
          <w:lang w:bidi="pt-BR"/>
        </w:rPr>
        <w:t>Também foi estabelecida a atualização contínua dos processos mapeados desde 2019, assegurando sua aderência às práticas atuais de gestão, à legislação aplicável e aos objetivos estratégicos da Companhia. A disponibilização de painéis de indicadores de desempenho de processos contribuiu para o monitoramento sistemático dos resultados, o suporte à tomada de decisão gerencial e o fortalecimento da governança organizacional, ampliando a capacidade de acompanhamento, análise e melhoria contínua.</w:t>
      </w:r>
    </w:p>
    <w:p w14:paraId="7AACA341" w14:textId="54CE230C" w:rsidR="00866C85" w:rsidRPr="00D53C9B" w:rsidRDefault="00296699" w:rsidP="00134802">
      <w:pPr>
        <w:pStyle w:val="Ttulo3"/>
        <w:spacing w:after="120"/>
        <w:ind w:left="709" w:hanging="709"/>
      </w:pPr>
      <w:r w:rsidRPr="00D53C9B">
        <w:t>G</w:t>
      </w:r>
      <w:bookmarkStart w:id="113" w:name="_Toc191641889"/>
      <w:r w:rsidR="00AA1B34" w:rsidRPr="00D53C9B">
        <w:t>estão de Projetos</w:t>
      </w:r>
      <w:bookmarkEnd w:id="113"/>
    </w:p>
    <w:p w14:paraId="7C7343D3" w14:textId="77777777" w:rsidR="004360A4" w:rsidRDefault="004360A4" w:rsidP="004360A4">
      <w:pPr>
        <w:rPr>
          <w:lang w:eastAsia="pt-BR"/>
        </w:rPr>
      </w:pPr>
      <w:r>
        <w:rPr>
          <w:lang w:eastAsia="pt-BR"/>
        </w:rPr>
        <w:t>Em 2025, a Telebras intensificou o monitoramento e o controle de sua carteira de projetos, acompanhando 52 frentes, das quais 21 foram concluídas no exercício. As iniciativas conduzidas no período contemplaram projetos voltados ao fortalecimento da infraestrutura corporativa, ao aprimoramento de processos internos, ao desenvolvimento e modernização de soluções tecnológicas, ao suporte às operações finalísticas e à execução de ações necessárias ao atendimento de requisitos legais, regulatórios e organizacionais.</w:t>
      </w:r>
    </w:p>
    <w:p w14:paraId="30141E0D" w14:textId="6EF04A09" w:rsidR="00BA752C" w:rsidRPr="00D53C9B" w:rsidRDefault="004360A4" w:rsidP="00802887">
      <w:pPr>
        <w:rPr>
          <w:lang w:eastAsia="pt-BR"/>
        </w:rPr>
      </w:pPr>
      <w:r>
        <w:rPr>
          <w:lang w:eastAsia="pt-BR"/>
        </w:rPr>
        <w:t>Esses esforços reforçam o compromisso da Telebras com a eficiência operacional, a otimização de recursos, a governança de projetos e o alinhamento da execução aos objetivos estratégicos, assegurando que os investimentos priorizados contribuam para a geração de valor público e o fortalecimento institucional.</w:t>
      </w:r>
    </w:p>
    <w:p w14:paraId="476EE01B" w14:textId="77777777" w:rsidR="00BA752C" w:rsidRDefault="00BA752C" w:rsidP="00134802">
      <w:pPr>
        <w:rPr>
          <w:highlight w:val="yellow"/>
          <w:lang w:eastAsia="pt-BR"/>
        </w:rPr>
      </w:pPr>
    </w:p>
    <w:p w14:paraId="03B4FD45" w14:textId="1458F2C7" w:rsidR="00E7441D" w:rsidRPr="00F903D5" w:rsidRDefault="00DB6BD3" w:rsidP="00134802">
      <w:r w:rsidRPr="00F903D5">
        <w:rPr>
          <w:szCs w:val="22"/>
          <w:lang w:eastAsia="pt-BR"/>
        </w:rPr>
        <w:t xml:space="preserve"> </w:t>
      </w:r>
    </w:p>
    <w:p w14:paraId="6D7E320D" w14:textId="13EE1C25" w:rsidR="008A34BD" w:rsidRPr="00894295" w:rsidRDefault="509DC2DD" w:rsidP="00E53C4F">
      <w:pPr>
        <w:pStyle w:val="Ttulo1"/>
        <w:spacing w:after="240" w:line="276" w:lineRule="auto"/>
        <w:ind w:left="425" w:hanging="425"/>
        <w:rPr>
          <w:sz w:val="24"/>
          <w:szCs w:val="28"/>
        </w:rPr>
      </w:pPr>
      <w:bookmarkStart w:id="114" w:name="_Toc191641890"/>
      <w:bookmarkStart w:id="115" w:name="_Toc191641891"/>
      <w:bookmarkStart w:id="116" w:name="_Toc154569928"/>
      <w:bookmarkEnd w:id="114"/>
      <w:r w:rsidRPr="00894295">
        <w:rPr>
          <w:sz w:val="24"/>
          <w:szCs w:val="28"/>
        </w:rPr>
        <w:lastRenderedPageBreak/>
        <w:t>Os Negócios da Telebras</w:t>
      </w:r>
      <w:bookmarkStart w:id="117" w:name="_Toc9860145"/>
      <w:bookmarkEnd w:id="115"/>
    </w:p>
    <w:p w14:paraId="5EE8C9EB" w14:textId="1850839C" w:rsidR="008A34BD" w:rsidRPr="00894295" w:rsidRDefault="00C47F8C" w:rsidP="009348CE">
      <w:pPr>
        <w:pStyle w:val="Ttulo2"/>
        <w:spacing w:before="240" w:after="240" w:line="276" w:lineRule="auto"/>
        <w:ind w:left="567" w:hanging="567"/>
      </w:pPr>
      <w:bookmarkStart w:id="118" w:name="_Toc966433"/>
      <w:bookmarkStart w:id="119" w:name="_Toc966434"/>
      <w:bookmarkStart w:id="120" w:name="_Toc966435"/>
      <w:bookmarkStart w:id="121" w:name="_Toc966436"/>
      <w:bookmarkStart w:id="122" w:name="_Toc966437"/>
      <w:bookmarkStart w:id="123" w:name="_Toc966438"/>
      <w:bookmarkStart w:id="124" w:name="_Toc966439"/>
      <w:bookmarkStart w:id="125" w:name="_Toc966440"/>
      <w:bookmarkStart w:id="126" w:name="_Toc966441"/>
      <w:bookmarkStart w:id="127" w:name="_Toc966442"/>
      <w:bookmarkStart w:id="128" w:name="_Toc966443"/>
      <w:bookmarkStart w:id="129" w:name="_Toc966444"/>
      <w:bookmarkStart w:id="130" w:name="_Toc95121277"/>
      <w:bookmarkStart w:id="131" w:name="_Toc95122858"/>
      <w:bookmarkStart w:id="132" w:name="_Toc95154934"/>
      <w:bookmarkStart w:id="133" w:name="_Toc95160607"/>
      <w:bookmarkStart w:id="134" w:name="_Toc95160666"/>
      <w:bookmarkStart w:id="135" w:name="_Toc95160725"/>
      <w:bookmarkStart w:id="136" w:name="_Toc95160784"/>
      <w:bookmarkStart w:id="137" w:name="_Toc95160843"/>
      <w:bookmarkStart w:id="138" w:name="_Toc95161131"/>
      <w:bookmarkStart w:id="139" w:name="_Toc95161350"/>
      <w:bookmarkStart w:id="140" w:name="_Toc95161450"/>
      <w:bookmarkStart w:id="141" w:name="_Toc95205588"/>
      <w:bookmarkStart w:id="142" w:name="_Toc95207181"/>
      <w:bookmarkStart w:id="143" w:name="_Toc95397116"/>
      <w:bookmarkStart w:id="144" w:name="_Toc95922482"/>
      <w:bookmarkStart w:id="145" w:name="_Toc97281021"/>
      <w:bookmarkStart w:id="146" w:name="_Toc97281081"/>
      <w:bookmarkStart w:id="147" w:name="_Toc97647170"/>
      <w:bookmarkStart w:id="148" w:name="_Toc97647230"/>
      <w:bookmarkStart w:id="149" w:name="_Toc97647290"/>
      <w:bookmarkStart w:id="150" w:name="_Toc97647559"/>
      <w:bookmarkStart w:id="151" w:name="_Toc97647619"/>
      <w:bookmarkStart w:id="152" w:name="_Toc97647679"/>
      <w:bookmarkStart w:id="153" w:name="_Toc97647739"/>
      <w:bookmarkStart w:id="154" w:name="_Toc98433182"/>
      <w:bookmarkStart w:id="155" w:name="_Toc98433248"/>
      <w:bookmarkStart w:id="156" w:name="_Toc98433308"/>
      <w:bookmarkStart w:id="157" w:name="_Toc98433368"/>
      <w:bookmarkStart w:id="158" w:name="_Toc126941678"/>
      <w:bookmarkStart w:id="159" w:name="_Toc126942743"/>
      <w:bookmarkStart w:id="160" w:name="_Toc126943969"/>
      <w:bookmarkStart w:id="161" w:name="_Toc126945811"/>
      <w:bookmarkStart w:id="162" w:name="_Toc127550258"/>
      <w:bookmarkStart w:id="163" w:name="_Toc128043955"/>
      <w:bookmarkStart w:id="164" w:name="_Toc129609303"/>
      <w:bookmarkStart w:id="165" w:name="_Toc129609366"/>
      <w:bookmarkStart w:id="166" w:name="_Toc129609431"/>
      <w:bookmarkStart w:id="167" w:name="_Toc95122859"/>
      <w:bookmarkStart w:id="168" w:name="_Toc95154935"/>
      <w:bookmarkStart w:id="169" w:name="_Toc95160608"/>
      <w:bookmarkStart w:id="170" w:name="_Toc95160667"/>
      <w:bookmarkStart w:id="171" w:name="_Toc95160726"/>
      <w:bookmarkStart w:id="172" w:name="_Toc95160785"/>
      <w:bookmarkStart w:id="173" w:name="_Toc95160844"/>
      <w:bookmarkStart w:id="174" w:name="_Toc95161132"/>
      <w:bookmarkStart w:id="175" w:name="_Toc95161351"/>
      <w:bookmarkStart w:id="176" w:name="_Toc95161451"/>
      <w:bookmarkStart w:id="177" w:name="_Toc95205589"/>
      <w:bookmarkStart w:id="178" w:name="_Toc95207182"/>
      <w:bookmarkStart w:id="179" w:name="_Toc95397117"/>
      <w:bookmarkStart w:id="180" w:name="_Toc95922483"/>
      <w:bookmarkStart w:id="181" w:name="_Toc97281022"/>
      <w:bookmarkStart w:id="182" w:name="_Toc97281082"/>
      <w:bookmarkStart w:id="183" w:name="_Toc97647171"/>
      <w:bookmarkStart w:id="184" w:name="_Toc97647231"/>
      <w:bookmarkStart w:id="185" w:name="_Toc97647291"/>
      <w:bookmarkStart w:id="186" w:name="_Toc97647560"/>
      <w:bookmarkStart w:id="187" w:name="_Toc97647620"/>
      <w:bookmarkStart w:id="188" w:name="_Toc97647680"/>
      <w:bookmarkStart w:id="189" w:name="_Toc97647740"/>
      <w:bookmarkStart w:id="190" w:name="_Toc98433183"/>
      <w:bookmarkStart w:id="191" w:name="_Toc98433249"/>
      <w:bookmarkStart w:id="192" w:name="_Toc98433309"/>
      <w:bookmarkStart w:id="193" w:name="_Toc98433369"/>
      <w:bookmarkStart w:id="194" w:name="_Toc126941679"/>
      <w:bookmarkStart w:id="195" w:name="_Toc126942744"/>
      <w:bookmarkStart w:id="196" w:name="_Toc126943970"/>
      <w:bookmarkStart w:id="197" w:name="_Toc126945812"/>
      <w:bookmarkStart w:id="198" w:name="_Toc127550259"/>
      <w:bookmarkStart w:id="199" w:name="_Toc128043956"/>
      <w:bookmarkStart w:id="200" w:name="_Toc129609304"/>
      <w:bookmarkStart w:id="201" w:name="_Toc129609367"/>
      <w:bookmarkStart w:id="202" w:name="_Toc129609432"/>
      <w:bookmarkStart w:id="203" w:name="_Toc19164189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894295">
        <w:t>C</w:t>
      </w:r>
      <w:r w:rsidR="000B2295" w:rsidRPr="00894295">
        <w:t>onjuntura Econômica Setorial</w:t>
      </w:r>
      <w:bookmarkEnd w:id="203"/>
    </w:p>
    <w:p w14:paraId="36C9734A" w14:textId="0197AB79" w:rsidR="00894295" w:rsidRPr="00894295" w:rsidRDefault="00F57B52" w:rsidP="00894295">
      <w:pPr>
        <w:spacing w:after="0"/>
        <w:rPr>
          <w:rFonts w:eastAsia="Arial" w:cs="Arial"/>
        </w:rPr>
      </w:pPr>
      <w:r>
        <w:rPr>
          <w:rFonts w:eastAsia="Arial" w:cs="Arial"/>
        </w:rPr>
        <w:t>Em</w:t>
      </w:r>
      <w:r w:rsidR="00894295" w:rsidRPr="00894295">
        <w:rPr>
          <w:rFonts w:eastAsia="Arial" w:cs="Arial"/>
        </w:rPr>
        <w:t xml:space="preserve"> 2025</w:t>
      </w:r>
      <w:r>
        <w:rPr>
          <w:rFonts w:eastAsia="Arial" w:cs="Arial"/>
        </w:rPr>
        <w:t xml:space="preserve">, </w:t>
      </w:r>
      <w:r w:rsidR="00894295" w:rsidRPr="00894295">
        <w:rPr>
          <w:rFonts w:eastAsia="Arial" w:cs="Arial"/>
        </w:rPr>
        <w:t xml:space="preserve">o setor de telecomunicações </w:t>
      </w:r>
      <w:r w:rsidR="00CB2BCA">
        <w:rPr>
          <w:rFonts w:eastAsia="Arial" w:cs="Arial"/>
        </w:rPr>
        <w:t>manteve tra</w:t>
      </w:r>
      <w:r w:rsidR="00493CBC">
        <w:rPr>
          <w:rFonts w:eastAsia="Arial" w:cs="Arial"/>
        </w:rPr>
        <w:t>jetória de crescimento e consolida</w:t>
      </w:r>
      <w:r w:rsidR="00952C5C">
        <w:rPr>
          <w:rFonts w:eastAsia="Arial" w:cs="Arial"/>
        </w:rPr>
        <w:t xml:space="preserve">ção, impulsionando pela expansão </w:t>
      </w:r>
      <w:r w:rsidR="004A78BF">
        <w:rPr>
          <w:rFonts w:eastAsia="Arial" w:cs="Arial"/>
        </w:rPr>
        <w:t xml:space="preserve">das redes de fibra óptica, </w:t>
      </w:r>
      <w:r w:rsidR="00AB0430">
        <w:rPr>
          <w:rFonts w:eastAsia="Arial" w:cs="Arial"/>
        </w:rPr>
        <w:t xml:space="preserve">pela ampliação </w:t>
      </w:r>
      <w:r w:rsidR="00F05A78">
        <w:rPr>
          <w:rFonts w:eastAsia="Arial" w:cs="Arial"/>
        </w:rPr>
        <w:t xml:space="preserve">da cobertura 5G e pela crescente </w:t>
      </w:r>
      <w:r w:rsidR="00695256">
        <w:rPr>
          <w:rFonts w:eastAsia="Arial" w:cs="Arial"/>
        </w:rPr>
        <w:t>demanda por serviços de banda larga fixa e móvel</w:t>
      </w:r>
      <w:r w:rsidR="00894295" w:rsidRPr="00894295">
        <w:rPr>
          <w:rFonts w:eastAsia="Arial" w:cs="Arial"/>
        </w:rPr>
        <w:t>. No primeiro semestre de 2025, a receita bruta do setor</w:t>
      </w:r>
      <w:r w:rsidR="00496142">
        <w:rPr>
          <w:rFonts w:eastAsia="Arial" w:cs="Arial"/>
        </w:rPr>
        <w:t xml:space="preserve"> em todo o Brasil</w:t>
      </w:r>
      <w:r w:rsidR="00894295" w:rsidRPr="00894295">
        <w:rPr>
          <w:rFonts w:eastAsia="Arial" w:cs="Arial"/>
        </w:rPr>
        <w:t xml:space="preserve"> alcançou cerca de R$ 162 bilhões, registrando um crescimento nominal de aproximadamente 4,9% em relação ao mesmo período de 2024</w:t>
      </w:r>
      <w:r w:rsidR="008D1D21">
        <w:rPr>
          <w:rFonts w:eastAsia="Arial" w:cs="Arial"/>
        </w:rPr>
        <w:t xml:space="preserve"> (</w:t>
      </w:r>
      <w:r w:rsidR="00496142">
        <w:rPr>
          <w:rFonts w:eastAsia="Arial" w:cs="Arial"/>
        </w:rPr>
        <w:t xml:space="preserve">Fonte: </w:t>
      </w:r>
      <w:hyperlink r:id="rId22" w:history="1">
        <w:proofErr w:type="spellStart"/>
        <w:r w:rsidR="008D1D21" w:rsidRPr="00DF1361">
          <w:rPr>
            <w:rStyle w:val="Hyperlink"/>
            <w:rFonts w:eastAsia="Arial" w:cs="Arial"/>
          </w:rPr>
          <w:t>Conexis</w:t>
        </w:r>
        <w:proofErr w:type="spellEnd"/>
      </w:hyperlink>
      <w:r w:rsidR="00DB7E14">
        <w:rPr>
          <w:rFonts w:eastAsia="Arial" w:cs="Arial"/>
        </w:rPr>
        <w:t>)</w:t>
      </w:r>
      <w:r w:rsidR="00894295" w:rsidRPr="00894295">
        <w:rPr>
          <w:rFonts w:eastAsia="Arial" w:cs="Arial"/>
        </w:rPr>
        <w:t>.</w:t>
      </w:r>
    </w:p>
    <w:p w14:paraId="09BB5AD5" w14:textId="4EA84C34" w:rsidR="00894295" w:rsidRPr="00894295" w:rsidRDefault="002D4C7C" w:rsidP="00894295">
      <w:pPr>
        <w:spacing w:after="0"/>
        <w:rPr>
          <w:rFonts w:eastAsia="Arial" w:cs="Arial"/>
        </w:rPr>
      </w:pPr>
      <w:r>
        <w:rPr>
          <w:rFonts w:eastAsia="Arial" w:cs="Arial"/>
        </w:rPr>
        <w:t>O</w:t>
      </w:r>
      <w:r w:rsidR="00894295" w:rsidRPr="00894295">
        <w:rPr>
          <w:rFonts w:eastAsia="Arial" w:cs="Arial"/>
        </w:rPr>
        <w:t xml:space="preserve">s investimentos </w:t>
      </w:r>
      <w:r>
        <w:rPr>
          <w:rFonts w:eastAsia="Arial" w:cs="Arial"/>
        </w:rPr>
        <w:t xml:space="preserve">do setor também registraram </w:t>
      </w:r>
      <w:r w:rsidR="009918C2">
        <w:rPr>
          <w:rFonts w:eastAsia="Arial" w:cs="Arial"/>
        </w:rPr>
        <w:t xml:space="preserve">incremento relevante. </w:t>
      </w:r>
      <w:r w:rsidR="00BF5AD4">
        <w:rPr>
          <w:rFonts w:eastAsia="Arial" w:cs="Arial"/>
        </w:rPr>
        <w:t xml:space="preserve">No primeiro </w:t>
      </w:r>
      <w:r w:rsidR="00E30617">
        <w:rPr>
          <w:rFonts w:eastAsia="Arial" w:cs="Arial"/>
        </w:rPr>
        <w:t xml:space="preserve">semestre de 2025, </w:t>
      </w:r>
      <w:r w:rsidR="00894295" w:rsidRPr="00894295">
        <w:rPr>
          <w:rFonts w:eastAsia="Arial" w:cs="Arial"/>
        </w:rPr>
        <w:t xml:space="preserve">as operadoras </w:t>
      </w:r>
      <w:r w:rsidR="00E30617">
        <w:rPr>
          <w:rFonts w:eastAsia="Arial" w:cs="Arial"/>
        </w:rPr>
        <w:t>investiram cerca de</w:t>
      </w:r>
      <w:r w:rsidR="00E30617" w:rsidRPr="00894295">
        <w:rPr>
          <w:rFonts w:eastAsia="Arial" w:cs="Arial"/>
        </w:rPr>
        <w:t xml:space="preserve"> </w:t>
      </w:r>
      <w:r w:rsidR="00894295" w:rsidRPr="00894295">
        <w:rPr>
          <w:rFonts w:eastAsia="Arial" w:cs="Arial"/>
        </w:rPr>
        <w:t xml:space="preserve">R$ 16,5 bilhões, </w:t>
      </w:r>
      <w:r w:rsidR="002D5236">
        <w:rPr>
          <w:rFonts w:eastAsia="Arial" w:cs="Arial"/>
        </w:rPr>
        <w:t xml:space="preserve">com foco na expansão de </w:t>
      </w:r>
      <w:r w:rsidR="00894295" w:rsidRPr="00894295">
        <w:rPr>
          <w:rFonts w:eastAsia="Arial" w:cs="Arial"/>
        </w:rPr>
        <w:t xml:space="preserve">redes </w:t>
      </w:r>
      <w:r w:rsidR="00894295" w:rsidRPr="00894295" w:rsidDel="00633597">
        <w:rPr>
          <w:rFonts w:eastAsia="Arial" w:cs="Arial"/>
        </w:rPr>
        <w:t xml:space="preserve">de </w:t>
      </w:r>
      <w:r w:rsidR="00633597">
        <w:rPr>
          <w:rFonts w:eastAsia="Arial" w:cs="Arial"/>
        </w:rPr>
        <w:t xml:space="preserve">alta capacidade e </w:t>
      </w:r>
      <w:r w:rsidR="0076412C">
        <w:rPr>
          <w:rFonts w:eastAsia="Arial" w:cs="Arial"/>
        </w:rPr>
        <w:t>na ampliação da infraestrutura</w:t>
      </w:r>
      <w:r w:rsidR="00894295" w:rsidRPr="00894295">
        <w:rPr>
          <w:rFonts w:eastAsia="Arial" w:cs="Arial"/>
        </w:rPr>
        <w:t xml:space="preserve"> 5G, </w:t>
      </w:r>
      <w:r w:rsidR="009740A2">
        <w:rPr>
          <w:rFonts w:eastAsia="Arial" w:cs="Arial"/>
        </w:rPr>
        <w:t xml:space="preserve">tecnologia </w:t>
      </w:r>
      <w:r w:rsidR="00894295" w:rsidRPr="00894295">
        <w:rPr>
          <w:rFonts w:eastAsia="Arial" w:cs="Arial"/>
        </w:rPr>
        <w:t>que passou a estar presente em 1.068 municípios, com aumento significativo no número de antenas ativas.</w:t>
      </w:r>
      <w:r w:rsidR="003B0FDB">
        <w:rPr>
          <w:rFonts w:eastAsia="Arial" w:cs="Arial"/>
        </w:rPr>
        <w:t xml:space="preserve"> </w:t>
      </w:r>
      <w:r w:rsidR="00894295" w:rsidRPr="00894295">
        <w:rPr>
          <w:rFonts w:eastAsia="Arial" w:cs="Arial"/>
        </w:rPr>
        <w:t>No terceiro trimestre</w:t>
      </w:r>
      <w:r w:rsidR="00674EEC">
        <w:rPr>
          <w:rFonts w:eastAsia="Arial" w:cs="Arial"/>
        </w:rPr>
        <w:t xml:space="preserve"> do ano</w:t>
      </w:r>
      <w:r w:rsidR="00894295" w:rsidRPr="00894295">
        <w:rPr>
          <w:rFonts w:eastAsia="Arial" w:cs="Arial"/>
        </w:rPr>
        <w:t xml:space="preserve">, os investimentos permaneceram consistentes, </w:t>
      </w:r>
      <w:r w:rsidR="00B737DB">
        <w:rPr>
          <w:rFonts w:eastAsia="Arial" w:cs="Arial"/>
        </w:rPr>
        <w:t xml:space="preserve">totalizando </w:t>
      </w:r>
      <w:r w:rsidR="00894295" w:rsidRPr="00894295">
        <w:rPr>
          <w:rFonts w:eastAsia="Arial" w:cs="Arial"/>
        </w:rPr>
        <w:t>aproximadamente R$ 5,94 bilhões, conforme dados divulgados pela Agência Nacional de Telecomunicações (Anatel).</w:t>
      </w:r>
    </w:p>
    <w:p w14:paraId="3E407DD9" w14:textId="58DA637B" w:rsidR="00A14FBC" w:rsidRDefault="00FB435D" w:rsidP="00894295">
      <w:pPr>
        <w:spacing w:after="0"/>
        <w:rPr>
          <w:rFonts w:eastAsia="Arial" w:cs="Arial"/>
        </w:rPr>
      </w:pPr>
      <w:r>
        <w:rPr>
          <w:rFonts w:eastAsia="Arial" w:cs="Arial"/>
        </w:rPr>
        <w:t>O</w:t>
      </w:r>
      <w:r w:rsidR="00894295" w:rsidRPr="00894295">
        <w:rPr>
          <w:rFonts w:eastAsia="Arial" w:cs="Arial"/>
        </w:rPr>
        <w:t xml:space="preserve"> setor </w:t>
      </w:r>
      <w:r w:rsidR="009B7AEF">
        <w:rPr>
          <w:rFonts w:eastAsia="Arial" w:cs="Arial"/>
        </w:rPr>
        <w:t xml:space="preserve">continuou atraindo </w:t>
      </w:r>
      <w:r w:rsidR="00894295" w:rsidRPr="00894295">
        <w:rPr>
          <w:rFonts w:eastAsia="Arial" w:cs="Arial"/>
        </w:rPr>
        <w:t xml:space="preserve">capital internacional, </w:t>
      </w:r>
      <w:r w:rsidR="005C0E36">
        <w:rPr>
          <w:rFonts w:eastAsia="Arial" w:cs="Arial"/>
        </w:rPr>
        <w:t>registrando</w:t>
      </w:r>
      <w:r w:rsidR="00894295" w:rsidRPr="00894295">
        <w:rPr>
          <w:rFonts w:eastAsia="Arial" w:cs="Arial"/>
        </w:rPr>
        <w:t xml:space="preserve"> crescendo de 12,1% </w:t>
      </w:r>
      <w:r w:rsidR="00E2105C">
        <w:rPr>
          <w:rFonts w:eastAsia="Arial" w:cs="Arial"/>
        </w:rPr>
        <w:t xml:space="preserve">no investimento estrangeiro direto </w:t>
      </w:r>
      <w:r w:rsidR="00894295" w:rsidRPr="00894295">
        <w:rPr>
          <w:rFonts w:eastAsia="Arial" w:cs="Arial"/>
        </w:rPr>
        <w:t xml:space="preserve">entre janeiro e novembro de 2025, </w:t>
      </w:r>
      <w:r w:rsidR="00F557FA">
        <w:rPr>
          <w:rFonts w:eastAsia="Arial" w:cs="Arial"/>
        </w:rPr>
        <w:t xml:space="preserve">alcançando </w:t>
      </w:r>
      <w:r w:rsidR="00894295" w:rsidRPr="00894295">
        <w:rPr>
          <w:rFonts w:eastAsia="Arial" w:cs="Arial"/>
        </w:rPr>
        <w:t>US$ 6,29 bilhões</w:t>
      </w:r>
      <w:r w:rsidR="001E1C7A">
        <w:rPr>
          <w:rFonts w:eastAsia="Arial" w:cs="Arial"/>
        </w:rPr>
        <w:t xml:space="preserve"> no período</w:t>
      </w:r>
      <w:r w:rsidR="00894295" w:rsidRPr="00894295">
        <w:rPr>
          <w:rFonts w:eastAsia="Arial" w:cs="Arial"/>
        </w:rPr>
        <w:t>.</w:t>
      </w:r>
      <w:r w:rsidR="00E8088A">
        <w:rPr>
          <w:rFonts w:eastAsia="Arial" w:cs="Arial"/>
        </w:rPr>
        <w:t xml:space="preserve"> </w:t>
      </w:r>
      <w:r w:rsidR="00894295" w:rsidRPr="00894295">
        <w:rPr>
          <w:rFonts w:eastAsia="Arial" w:cs="Arial"/>
        </w:rPr>
        <w:t xml:space="preserve">Esses resultados </w:t>
      </w:r>
      <w:r w:rsidR="00E06EF9">
        <w:rPr>
          <w:rFonts w:eastAsia="Arial" w:cs="Arial"/>
        </w:rPr>
        <w:t>reforçam a vitalidade do segmento e</w:t>
      </w:r>
      <w:r w:rsidR="00E06EF9" w:rsidRPr="00894295">
        <w:rPr>
          <w:rFonts w:eastAsia="Arial" w:cs="Arial"/>
        </w:rPr>
        <w:t xml:space="preserve"> </w:t>
      </w:r>
      <w:r w:rsidR="00894295" w:rsidRPr="00894295">
        <w:rPr>
          <w:rFonts w:eastAsia="Arial" w:cs="Arial"/>
        </w:rPr>
        <w:t xml:space="preserve">a consolidação </w:t>
      </w:r>
      <w:r w:rsidR="00D525B0">
        <w:rPr>
          <w:rFonts w:eastAsia="Arial" w:cs="Arial"/>
        </w:rPr>
        <w:t xml:space="preserve">de uma </w:t>
      </w:r>
      <w:r w:rsidR="00894295" w:rsidRPr="00894295">
        <w:rPr>
          <w:rFonts w:eastAsia="Arial" w:cs="Arial"/>
        </w:rPr>
        <w:t xml:space="preserve">tendência de </w:t>
      </w:r>
      <w:r w:rsidR="00A50C80">
        <w:rPr>
          <w:rFonts w:eastAsia="Arial" w:cs="Arial"/>
        </w:rPr>
        <w:t xml:space="preserve">expansão </w:t>
      </w:r>
      <w:r w:rsidR="002719FF">
        <w:rPr>
          <w:rFonts w:eastAsia="Arial" w:cs="Arial"/>
        </w:rPr>
        <w:t xml:space="preserve">baseada na modernização da </w:t>
      </w:r>
      <w:r w:rsidR="00894295" w:rsidRPr="00894295">
        <w:rPr>
          <w:rFonts w:eastAsia="Arial" w:cs="Arial"/>
        </w:rPr>
        <w:t xml:space="preserve">infraestrutura de </w:t>
      </w:r>
      <w:r w:rsidR="00E628A5">
        <w:rPr>
          <w:rFonts w:eastAsia="Arial" w:cs="Arial"/>
        </w:rPr>
        <w:t xml:space="preserve">telecomunicações e no crescimento da demanda </w:t>
      </w:r>
      <w:r w:rsidR="000738A7">
        <w:rPr>
          <w:rFonts w:eastAsia="Arial" w:cs="Arial"/>
        </w:rPr>
        <w:t>por serviço</w:t>
      </w:r>
      <w:r w:rsidR="004E6000">
        <w:rPr>
          <w:rFonts w:eastAsia="Arial" w:cs="Arial"/>
        </w:rPr>
        <w:t>s</w:t>
      </w:r>
      <w:r w:rsidR="000738A7">
        <w:rPr>
          <w:rFonts w:eastAsia="Arial" w:cs="Arial"/>
        </w:rPr>
        <w:t xml:space="preserve"> de conectividade</w:t>
      </w:r>
      <w:r w:rsidR="00DF1361">
        <w:rPr>
          <w:rFonts w:eastAsia="Arial" w:cs="Arial"/>
        </w:rPr>
        <w:t xml:space="preserve"> (</w:t>
      </w:r>
      <w:r w:rsidR="00496142">
        <w:rPr>
          <w:rFonts w:eastAsia="Arial" w:cs="Arial"/>
        </w:rPr>
        <w:t xml:space="preserve">Fonte: </w:t>
      </w:r>
      <w:hyperlink r:id="rId23" w:history="1">
        <w:r w:rsidR="00DF1361" w:rsidRPr="00CE0366">
          <w:rPr>
            <w:rStyle w:val="Hyperlink"/>
            <w:rFonts w:eastAsia="Arial" w:cs="Arial"/>
          </w:rPr>
          <w:t>MCom</w:t>
        </w:r>
      </w:hyperlink>
      <w:r w:rsidR="00DF1361">
        <w:rPr>
          <w:rFonts w:eastAsia="Arial" w:cs="Arial"/>
        </w:rPr>
        <w:t>)</w:t>
      </w:r>
      <w:r w:rsidR="004E6000">
        <w:rPr>
          <w:rFonts w:eastAsia="Arial" w:cs="Arial"/>
        </w:rPr>
        <w:t xml:space="preserve">. </w:t>
      </w:r>
    </w:p>
    <w:p w14:paraId="37A1995E" w14:textId="0E1875FA" w:rsidR="00894295" w:rsidRPr="00894295" w:rsidRDefault="00E40F78" w:rsidP="00894295">
      <w:pPr>
        <w:spacing w:after="0"/>
        <w:rPr>
          <w:rFonts w:eastAsia="Arial" w:cs="Arial"/>
        </w:rPr>
      </w:pPr>
      <w:r>
        <w:rPr>
          <w:rFonts w:eastAsia="Arial" w:cs="Arial"/>
        </w:rPr>
        <w:t xml:space="preserve">A evolução do setor reafirmou </w:t>
      </w:r>
      <w:r w:rsidR="007E3D0F">
        <w:rPr>
          <w:rFonts w:eastAsia="Arial" w:cs="Arial"/>
        </w:rPr>
        <w:t xml:space="preserve">seu </w:t>
      </w:r>
      <w:r w:rsidR="00894295" w:rsidRPr="00894295">
        <w:rPr>
          <w:rFonts w:eastAsia="Arial" w:cs="Arial"/>
        </w:rPr>
        <w:t xml:space="preserve">papel estratégico no desenvolvimento digital do </w:t>
      </w:r>
      <w:r w:rsidR="00F27C60">
        <w:rPr>
          <w:rFonts w:eastAsia="Arial" w:cs="Arial"/>
        </w:rPr>
        <w:t>país</w:t>
      </w:r>
      <w:r w:rsidR="00D84AE8">
        <w:rPr>
          <w:rFonts w:eastAsia="Arial" w:cs="Arial"/>
        </w:rPr>
        <w:t xml:space="preserve">, contribuindo </w:t>
      </w:r>
      <w:r w:rsidR="003D2C7C">
        <w:rPr>
          <w:rFonts w:eastAsia="Arial" w:cs="Arial"/>
        </w:rPr>
        <w:t xml:space="preserve">diretamente para a competividade econômica e para a ampliação do acesso </w:t>
      </w:r>
      <w:r w:rsidR="00267465">
        <w:rPr>
          <w:rFonts w:eastAsia="Arial" w:cs="Arial"/>
        </w:rPr>
        <w:t>da população a serviços essenciais de comunicação</w:t>
      </w:r>
      <w:r w:rsidR="00894295" w:rsidRPr="00894295">
        <w:rPr>
          <w:rFonts w:eastAsia="Arial" w:cs="Arial"/>
        </w:rPr>
        <w:t>.</w:t>
      </w:r>
    </w:p>
    <w:p w14:paraId="4D85721B" w14:textId="646FF1F7" w:rsidR="00894295" w:rsidRPr="00894295" w:rsidRDefault="006448D4" w:rsidP="00894295">
      <w:pPr>
        <w:spacing w:after="0"/>
        <w:rPr>
          <w:rFonts w:eastAsia="Arial" w:cs="Arial"/>
        </w:rPr>
      </w:pPr>
      <w:r>
        <w:rPr>
          <w:rFonts w:eastAsia="Arial" w:cs="Arial"/>
        </w:rPr>
        <w:t>Em paralelo ao cenário setorial, a Telebras consolidou, e</w:t>
      </w:r>
      <w:r w:rsidR="00894295" w:rsidRPr="00894295">
        <w:rPr>
          <w:rFonts w:eastAsia="Arial" w:cs="Arial"/>
        </w:rPr>
        <w:t>m 2025,</w:t>
      </w:r>
      <w:r w:rsidR="00894295" w:rsidRPr="00894295" w:rsidDel="006448D4">
        <w:rPr>
          <w:rFonts w:eastAsia="Arial" w:cs="Arial"/>
        </w:rPr>
        <w:t xml:space="preserve"> avanços relevantes no processo </w:t>
      </w:r>
      <w:r w:rsidR="00894295" w:rsidRPr="00894295">
        <w:rPr>
          <w:rFonts w:eastAsia="Arial" w:cs="Arial"/>
        </w:rPr>
        <w:t xml:space="preserve">de transição para a condição de empresa não dependente do Orçamento Geral da União, ampliando sua autonomia financeira e orçamentária. Esse movimento foi </w:t>
      </w:r>
      <w:r w:rsidR="0027176E">
        <w:rPr>
          <w:rFonts w:eastAsia="Arial" w:cs="Arial"/>
        </w:rPr>
        <w:t xml:space="preserve">formalizado </w:t>
      </w:r>
      <w:r w:rsidR="00894295" w:rsidRPr="00894295">
        <w:rPr>
          <w:rFonts w:eastAsia="Arial" w:cs="Arial"/>
        </w:rPr>
        <w:t xml:space="preserve">pela assinatura do Contrato de Gestão com o </w:t>
      </w:r>
      <w:r w:rsidR="005B5ED1">
        <w:rPr>
          <w:rFonts w:eastAsia="Arial" w:cs="Arial"/>
        </w:rPr>
        <w:t>MCom</w:t>
      </w:r>
      <w:r w:rsidR="00894295" w:rsidRPr="00894295">
        <w:rPr>
          <w:rFonts w:eastAsia="Arial" w:cs="Arial"/>
        </w:rPr>
        <w:t>, que</w:t>
      </w:r>
      <w:r w:rsidR="00894295" w:rsidRPr="00894295" w:rsidDel="001E240E">
        <w:rPr>
          <w:rFonts w:eastAsia="Arial" w:cs="Arial"/>
        </w:rPr>
        <w:t xml:space="preserve"> </w:t>
      </w:r>
      <w:r w:rsidR="001E240E">
        <w:rPr>
          <w:rFonts w:eastAsia="Arial" w:cs="Arial"/>
        </w:rPr>
        <w:t>estabele</w:t>
      </w:r>
      <w:r w:rsidR="00351B14">
        <w:rPr>
          <w:rFonts w:eastAsia="Arial" w:cs="Arial"/>
        </w:rPr>
        <w:t>ceu</w:t>
      </w:r>
      <w:r w:rsidR="001E240E" w:rsidRPr="00894295">
        <w:rPr>
          <w:rFonts w:eastAsia="Arial" w:cs="Arial"/>
        </w:rPr>
        <w:t xml:space="preserve"> </w:t>
      </w:r>
      <w:r w:rsidR="00894295" w:rsidRPr="00894295">
        <w:rPr>
          <w:rFonts w:eastAsia="Arial" w:cs="Arial"/>
        </w:rPr>
        <w:t>o regime de transição e conferiu maior flexibilidade para planejamento e execução de investimentos.</w:t>
      </w:r>
    </w:p>
    <w:p w14:paraId="1377502D" w14:textId="261D504B" w:rsidR="00894295" w:rsidRDefault="00894295" w:rsidP="00894295">
      <w:pPr>
        <w:spacing w:after="0"/>
        <w:rPr>
          <w:rFonts w:eastAsia="Arial" w:cs="Arial"/>
        </w:rPr>
      </w:pPr>
      <w:r w:rsidRPr="00894295">
        <w:rPr>
          <w:rFonts w:eastAsia="Arial" w:cs="Arial"/>
        </w:rPr>
        <w:t xml:space="preserve">O processo </w:t>
      </w:r>
      <w:r w:rsidR="00A0606F">
        <w:rPr>
          <w:rFonts w:eastAsia="Arial" w:cs="Arial"/>
        </w:rPr>
        <w:t xml:space="preserve">contou </w:t>
      </w:r>
      <w:r w:rsidR="0026516E">
        <w:rPr>
          <w:rFonts w:eastAsia="Arial" w:cs="Arial"/>
        </w:rPr>
        <w:t xml:space="preserve">ainda com </w:t>
      </w:r>
      <w:r w:rsidR="00A0606F">
        <w:rPr>
          <w:rFonts w:eastAsia="Arial" w:cs="Arial"/>
        </w:rPr>
        <w:t>respa</w:t>
      </w:r>
      <w:r w:rsidR="002B0DC3">
        <w:rPr>
          <w:rFonts w:eastAsia="Arial" w:cs="Arial"/>
        </w:rPr>
        <w:t xml:space="preserve">ldo </w:t>
      </w:r>
      <w:r w:rsidR="00912E6D">
        <w:rPr>
          <w:rFonts w:eastAsia="Arial" w:cs="Arial"/>
        </w:rPr>
        <w:t>legal</w:t>
      </w:r>
      <w:r w:rsidR="0026516E">
        <w:rPr>
          <w:rFonts w:eastAsia="Arial" w:cs="Arial"/>
        </w:rPr>
        <w:t xml:space="preserve">, </w:t>
      </w:r>
      <w:r w:rsidRPr="00894295">
        <w:rPr>
          <w:rFonts w:eastAsia="Arial" w:cs="Arial"/>
        </w:rPr>
        <w:t>por</w:t>
      </w:r>
      <w:r w:rsidR="0026516E">
        <w:rPr>
          <w:rFonts w:eastAsia="Arial" w:cs="Arial"/>
        </w:rPr>
        <w:t xml:space="preserve"> meio</w:t>
      </w:r>
      <w:r w:rsidR="00F8778F">
        <w:rPr>
          <w:rFonts w:eastAsia="Arial" w:cs="Arial"/>
        </w:rPr>
        <w:t xml:space="preserve"> da</w:t>
      </w:r>
      <w:r w:rsidRPr="00894295">
        <w:rPr>
          <w:rFonts w:eastAsia="Arial" w:cs="Arial"/>
        </w:rPr>
        <w:t xml:space="preserve"> sanção das Leis nº 15.309 e nº 15.317, ambas de 22 de dezembro de 2025, que autorizaram a abertura de créditos especiais ao Orçamento de Investimento da União em favor da Telebras, direcionados ao fortalecimento da infraestrutura, à modernização tecnológica e ao </w:t>
      </w:r>
      <w:r w:rsidR="006F26AA">
        <w:rPr>
          <w:rFonts w:eastAsia="Arial" w:cs="Arial"/>
        </w:rPr>
        <w:t xml:space="preserve">fomento ao </w:t>
      </w:r>
      <w:r w:rsidRPr="00894295">
        <w:rPr>
          <w:rFonts w:eastAsia="Arial" w:cs="Arial"/>
        </w:rPr>
        <w:t xml:space="preserve">desenvolvimento científico </w:t>
      </w:r>
      <w:r w:rsidR="006F26AA">
        <w:rPr>
          <w:rFonts w:eastAsia="Arial" w:cs="Arial"/>
        </w:rPr>
        <w:t xml:space="preserve">no âmbito </w:t>
      </w:r>
      <w:r w:rsidRPr="00894295">
        <w:rPr>
          <w:rFonts w:eastAsia="Arial" w:cs="Arial"/>
        </w:rPr>
        <w:t>da Companhia.</w:t>
      </w:r>
    </w:p>
    <w:p w14:paraId="58A47CC4" w14:textId="54F3FB67" w:rsidR="00894295" w:rsidRPr="00894295" w:rsidRDefault="00894295" w:rsidP="00894295">
      <w:pPr>
        <w:pStyle w:val="Ttulo2"/>
        <w:spacing w:before="360" w:after="240" w:line="276" w:lineRule="auto"/>
        <w:ind w:left="567" w:hanging="567"/>
      </w:pPr>
      <w:r>
        <w:t>Serviços e Produtos</w:t>
      </w:r>
    </w:p>
    <w:p w14:paraId="55A47A6D" w14:textId="571B8AB1" w:rsidR="00EE2923" w:rsidRDefault="00894295" w:rsidP="001A55DE">
      <w:pPr>
        <w:rPr>
          <w:rFonts w:eastAsia="Arial"/>
        </w:rPr>
      </w:pPr>
      <w:r w:rsidRPr="00894295">
        <w:rPr>
          <w:rFonts w:eastAsia="Arial"/>
        </w:rPr>
        <w:t>Os</w:t>
      </w:r>
      <w:r>
        <w:rPr>
          <w:rFonts w:eastAsia="Arial"/>
        </w:rPr>
        <w:t xml:space="preserve"> </w:t>
      </w:r>
      <w:r w:rsidR="00F835B6">
        <w:rPr>
          <w:rFonts w:eastAsia="Arial"/>
        </w:rPr>
        <w:t>serviços e</w:t>
      </w:r>
      <w:r w:rsidRPr="00894295">
        <w:rPr>
          <w:rFonts w:eastAsia="Arial"/>
        </w:rPr>
        <w:t xml:space="preserve"> produtos </w:t>
      </w:r>
      <w:r w:rsidR="00F835B6">
        <w:rPr>
          <w:rFonts w:eastAsia="Arial"/>
        </w:rPr>
        <w:t xml:space="preserve">da Telebras </w:t>
      </w:r>
      <w:r w:rsidRPr="00894295">
        <w:rPr>
          <w:rFonts w:eastAsia="Arial"/>
        </w:rPr>
        <w:t xml:space="preserve">são periodicamente revisados e </w:t>
      </w:r>
      <w:r w:rsidR="00456B8A">
        <w:rPr>
          <w:rFonts w:eastAsia="Arial"/>
        </w:rPr>
        <w:t>aprimorados</w:t>
      </w:r>
      <w:r w:rsidR="00456B8A" w:rsidRPr="00894295">
        <w:rPr>
          <w:rFonts w:eastAsia="Arial"/>
        </w:rPr>
        <w:t xml:space="preserve"> </w:t>
      </w:r>
      <w:r w:rsidRPr="00894295">
        <w:rPr>
          <w:rFonts w:eastAsia="Arial"/>
        </w:rPr>
        <w:t xml:space="preserve">para </w:t>
      </w:r>
      <w:r w:rsidR="00D41848">
        <w:rPr>
          <w:rFonts w:eastAsia="Arial"/>
        </w:rPr>
        <w:t>garantir aderência ao</w:t>
      </w:r>
      <w:r w:rsidRPr="00894295">
        <w:rPr>
          <w:rFonts w:eastAsia="Arial"/>
        </w:rPr>
        <w:t xml:space="preserve"> modelo de Negócio da Companhia, </w:t>
      </w:r>
      <w:r w:rsidR="00D41848">
        <w:rPr>
          <w:rFonts w:eastAsia="Arial"/>
        </w:rPr>
        <w:t xml:space="preserve">bem como para </w:t>
      </w:r>
      <w:r w:rsidRPr="00894295">
        <w:rPr>
          <w:rFonts w:eastAsia="Arial"/>
        </w:rPr>
        <w:t xml:space="preserve">atender às demandas das políticas públicas de telecomunicações e </w:t>
      </w:r>
      <w:r w:rsidR="00D41848">
        <w:rPr>
          <w:rFonts w:eastAsia="Arial"/>
        </w:rPr>
        <w:t xml:space="preserve">contribuir </w:t>
      </w:r>
      <w:r w:rsidR="00C53FA4">
        <w:rPr>
          <w:rFonts w:eastAsia="Arial"/>
        </w:rPr>
        <w:t xml:space="preserve">para a </w:t>
      </w:r>
      <w:r w:rsidRPr="00894295">
        <w:rPr>
          <w:rFonts w:eastAsia="Arial"/>
        </w:rPr>
        <w:t>ampliação da conectividade</w:t>
      </w:r>
      <w:r w:rsidR="00C53FA4">
        <w:rPr>
          <w:rFonts w:eastAsia="Arial"/>
        </w:rPr>
        <w:t xml:space="preserve"> em todo o território nacional</w:t>
      </w:r>
      <w:r w:rsidRPr="00894295">
        <w:rPr>
          <w:rFonts w:eastAsia="Arial"/>
        </w:rPr>
        <w:t xml:space="preserve">.  Em 2025, o portfólio da Telebras </w:t>
      </w:r>
      <w:r w:rsidR="00EE2923" w:rsidRPr="00EE2923">
        <w:rPr>
          <w:rFonts w:eastAsia="Arial"/>
        </w:rPr>
        <w:t xml:space="preserve">manteve foco em soluções de conectividade satelital e terrestre, serviços corporativos e produtos de suporte às operações governamentais, </w:t>
      </w:r>
      <w:r w:rsidR="00CB0496">
        <w:rPr>
          <w:rFonts w:eastAsia="Arial"/>
        </w:rPr>
        <w:t xml:space="preserve">além de ampliar a oferta de Serviços de Valor Adicionado (SVA), </w:t>
      </w:r>
      <w:r w:rsidR="00EE2923" w:rsidRPr="00EE2923">
        <w:rPr>
          <w:rFonts w:eastAsia="Arial"/>
        </w:rPr>
        <w:t>reforçando sua atuação estratégica no ecossistema de telecomunicações do setor público e corporativo.</w:t>
      </w:r>
    </w:p>
    <w:p w14:paraId="4E224A60" w14:textId="78F622EA" w:rsidR="00511D6D" w:rsidRPr="00894295" w:rsidRDefault="00511D6D" w:rsidP="00554EEA">
      <w:pPr>
        <w:rPr>
          <w:rFonts w:eastAsia="Arial" w:cs="Arial"/>
        </w:rPr>
      </w:pPr>
      <w:r w:rsidRPr="00511D6D">
        <w:rPr>
          <w:rFonts w:eastAsia="Arial"/>
        </w:rPr>
        <w:t>A seguir, apresenta-se a composição do portfólio de serviços e produtos da Telebras no exercício de 2025.</w:t>
      </w:r>
    </w:p>
    <w:p w14:paraId="73686CDF" w14:textId="77777777" w:rsidR="00894295" w:rsidRPr="00894295" w:rsidRDefault="00894295" w:rsidP="00D63D16">
      <w:pPr>
        <w:rPr>
          <w:rFonts w:eastAsia="Arial" w:cs="Arial"/>
        </w:rPr>
      </w:pPr>
      <w:r w:rsidRPr="00894295">
        <w:rPr>
          <w:rFonts w:eastAsia="Arial" w:cs="Arial"/>
          <w:b/>
        </w:rPr>
        <w:t>Telebras SAT</w:t>
      </w:r>
    </w:p>
    <w:p w14:paraId="08259E60" w14:textId="2B94130B" w:rsidR="00894295" w:rsidRPr="00894295" w:rsidRDefault="00894295" w:rsidP="00894295">
      <w:pPr>
        <w:spacing w:after="0"/>
        <w:rPr>
          <w:rFonts w:eastAsia="Arial" w:cs="Arial"/>
        </w:rPr>
      </w:pPr>
      <w:r w:rsidRPr="00894295">
        <w:rPr>
          <w:rFonts w:eastAsia="Arial" w:cs="Arial"/>
        </w:rPr>
        <w:lastRenderedPageBreak/>
        <w:t xml:space="preserve">O Telebras SAT é o serviço de banda larga via satélite de </w:t>
      </w:r>
      <w:r w:rsidR="00E22536">
        <w:rPr>
          <w:rFonts w:eastAsia="Arial" w:cs="Arial"/>
        </w:rPr>
        <w:t xml:space="preserve">Telebras, operando </w:t>
      </w:r>
      <w:r w:rsidRPr="00894295">
        <w:rPr>
          <w:rFonts w:eastAsia="Arial" w:cs="Arial"/>
        </w:rPr>
        <w:t>em banda Ka</w:t>
      </w:r>
      <w:r w:rsidR="00E22536">
        <w:rPr>
          <w:rFonts w:eastAsia="Arial" w:cs="Arial"/>
        </w:rPr>
        <w:t>,</w:t>
      </w:r>
      <w:r w:rsidRPr="00894295">
        <w:rPr>
          <w:rFonts w:eastAsia="Arial" w:cs="Arial"/>
        </w:rPr>
        <w:t xml:space="preserve"> com cobertura em todo o território nacional. </w:t>
      </w:r>
      <w:r w:rsidR="00E22536">
        <w:rPr>
          <w:rFonts w:eastAsia="Arial" w:cs="Arial"/>
        </w:rPr>
        <w:t xml:space="preserve">Por meio de </w:t>
      </w:r>
      <w:r w:rsidRPr="00894295">
        <w:rPr>
          <w:rFonts w:eastAsia="Arial" w:cs="Arial"/>
        </w:rPr>
        <w:t xml:space="preserve">seus </w:t>
      </w:r>
      <w:r w:rsidR="003A3316">
        <w:rPr>
          <w:rFonts w:eastAsia="Arial" w:cs="Arial"/>
        </w:rPr>
        <w:t>feixes de alta capacidade</w:t>
      </w:r>
      <w:r w:rsidRPr="00894295">
        <w:rPr>
          <w:rFonts w:eastAsia="Arial" w:cs="Arial"/>
        </w:rPr>
        <w:t xml:space="preserve">, o serviço </w:t>
      </w:r>
      <w:r w:rsidR="00E22536">
        <w:rPr>
          <w:rFonts w:eastAsia="Arial" w:cs="Arial"/>
        </w:rPr>
        <w:t>possibilita a oferta</w:t>
      </w:r>
      <w:r w:rsidR="00B6291A">
        <w:rPr>
          <w:rFonts w:eastAsia="Arial" w:cs="Arial"/>
        </w:rPr>
        <w:t xml:space="preserve"> em áreas remotas ou de difícil acesso</w:t>
      </w:r>
      <w:r w:rsidRPr="00894295">
        <w:rPr>
          <w:rFonts w:eastAsia="Arial" w:cs="Arial"/>
        </w:rPr>
        <w:t>,</w:t>
      </w:r>
      <w:r w:rsidR="000D2CFC">
        <w:rPr>
          <w:rFonts w:eastAsia="Arial" w:cs="Arial"/>
        </w:rPr>
        <w:t xml:space="preserve"> contribuindo para a </w:t>
      </w:r>
      <w:r w:rsidR="00966B97">
        <w:rPr>
          <w:rFonts w:eastAsia="Arial" w:cs="Arial"/>
        </w:rPr>
        <w:t xml:space="preserve">ampliação da inclusão digital e para </w:t>
      </w:r>
      <w:r w:rsidR="00445409">
        <w:rPr>
          <w:rFonts w:eastAsia="Arial" w:cs="Arial"/>
        </w:rPr>
        <w:t>o atendimento a políticas públicas de telecomunicações</w:t>
      </w:r>
      <w:r w:rsidRPr="00894295">
        <w:rPr>
          <w:rFonts w:eastAsia="Arial" w:cs="Arial"/>
        </w:rPr>
        <w:t>.</w:t>
      </w:r>
    </w:p>
    <w:p w14:paraId="263989FD" w14:textId="77777777" w:rsidR="00894295" w:rsidRPr="00894295" w:rsidRDefault="00894295" w:rsidP="00894295">
      <w:pPr>
        <w:spacing w:after="0"/>
        <w:rPr>
          <w:rFonts w:eastAsia="Arial" w:cs="Arial"/>
        </w:rPr>
      </w:pPr>
      <w:r w:rsidRPr="00894295">
        <w:rPr>
          <w:rFonts w:eastAsia="Arial" w:cs="Arial"/>
        </w:rPr>
        <w:t>O satélite utilizado é o SGDC com maior capacidade de banda Ka sobre o território brasileiro, cobrindo inclusive áreas estratégicas como o arquipélago de Fernando de Noronha. Essa infraestrutura permite a oferta de internet de alta velocidade e tráfego de dados de forma segura e resiliente.</w:t>
      </w:r>
    </w:p>
    <w:p w14:paraId="086F82D5" w14:textId="0842B5AC" w:rsidR="00894295" w:rsidRPr="00894295" w:rsidRDefault="00894295" w:rsidP="00894295">
      <w:pPr>
        <w:spacing w:after="0"/>
        <w:rPr>
          <w:rFonts w:eastAsia="Arial" w:cs="Arial"/>
        </w:rPr>
      </w:pPr>
      <w:r w:rsidRPr="00894295">
        <w:rPr>
          <w:rFonts w:eastAsia="Arial" w:cs="Arial"/>
        </w:rPr>
        <w:t xml:space="preserve">O serviço também se destaca </w:t>
      </w:r>
      <w:r w:rsidR="004B272E">
        <w:rPr>
          <w:rFonts w:eastAsia="Arial" w:cs="Arial"/>
        </w:rPr>
        <w:t>pelos elevados padrões de continuidade e</w:t>
      </w:r>
      <w:r w:rsidRPr="00894295">
        <w:rPr>
          <w:rFonts w:eastAsia="Arial" w:cs="Arial"/>
        </w:rPr>
        <w:t xml:space="preserve"> segurança operacional, </w:t>
      </w:r>
      <w:r w:rsidR="00316A30">
        <w:rPr>
          <w:rFonts w:eastAsia="Arial" w:cs="Arial"/>
        </w:rPr>
        <w:t xml:space="preserve">apoiados </w:t>
      </w:r>
      <w:r w:rsidRPr="00894295">
        <w:rPr>
          <w:rFonts w:eastAsia="Arial" w:cs="Arial"/>
        </w:rPr>
        <w:t>com cinco estações de acesso (</w:t>
      </w:r>
      <w:r w:rsidRPr="00894295">
        <w:rPr>
          <w:rFonts w:eastAsia="Arial" w:cs="Arial"/>
          <w:i/>
        </w:rPr>
        <w:t>gateways</w:t>
      </w:r>
      <w:r w:rsidRPr="00894295">
        <w:rPr>
          <w:rFonts w:eastAsia="Arial" w:cs="Arial"/>
        </w:rPr>
        <w:t xml:space="preserve">) localizadas em áreas militares brasileiras. Além disso, a Telebras mantém dois centros de Operações Espaciais </w:t>
      </w:r>
      <w:r w:rsidR="00CB0496">
        <w:rPr>
          <w:rFonts w:eastAsia="Arial" w:cs="Arial"/>
        </w:rPr>
        <w:t xml:space="preserve">com </w:t>
      </w:r>
      <w:r w:rsidR="00CB0496" w:rsidRPr="00CB0496">
        <w:rPr>
          <w:rFonts w:eastAsia="Arial" w:cs="Arial"/>
          <w:i/>
          <w:iCs/>
        </w:rPr>
        <w:t>Datacenters</w:t>
      </w:r>
      <w:r w:rsidR="00CB0496">
        <w:rPr>
          <w:rFonts w:eastAsia="Arial" w:cs="Arial"/>
        </w:rPr>
        <w:t xml:space="preserve"> </w:t>
      </w:r>
      <w:r w:rsidRPr="00894295">
        <w:rPr>
          <w:rFonts w:eastAsia="Arial" w:cs="Arial"/>
        </w:rPr>
        <w:t>classificados nos níveis TIER IV e TIER III, os mais elevados padrões de disponibilidade e segurança existentes no mercado.</w:t>
      </w:r>
    </w:p>
    <w:p w14:paraId="38FAE9A4" w14:textId="26DBDA9A" w:rsidR="00894295" w:rsidRPr="00894295" w:rsidRDefault="00894295" w:rsidP="00894295">
      <w:pPr>
        <w:spacing w:after="0"/>
        <w:rPr>
          <w:rFonts w:eastAsia="Arial" w:cs="Arial"/>
          <w:szCs w:val="22"/>
        </w:rPr>
      </w:pPr>
      <w:r w:rsidRPr="00BF7C16">
        <w:rPr>
          <w:rFonts w:eastAsia="Arial" w:cs="Arial"/>
          <w:szCs w:val="22"/>
        </w:rPr>
        <w:t xml:space="preserve">Link: </w:t>
      </w:r>
      <w:hyperlink r:id="rId24" w:history="1">
        <w:r w:rsidRPr="00BF7C16">
          <w:rPr>
            <w:rStyle w:val="Hyperlink"/>
            <w:rFonts w:eastAsia="Arial" w:cs="Arial"/>
            <w:szCs w:val="22"/>
          </w:rPr>
          <w:t>Telebras SAT</w:t>
        </w:r>
      </w:hyperlink>
    </w:p>
    <w:p w14:paraId="3E21A7BA" w14:textId="77777777" w:rsidR="00F63990" w:rsidRDefault="00F63990" w:rsidP="00894295">
      <w:pPr>
        <w:spacing w:after="0"/>
        <w:rPr>
          <w:rFonts w:eastAsia="Arial" w:cs="Arial"/>
          <w:b/>
        </w:rPr>
      </w:pPr>
    </w:p>
    <w:p w14:paraId="0CE1FE44" w14:textId="14CE01A4" w:rsidR="00894295" w:rsidRPr="00894295" w:rsidRDefault="00894295" w:rsidP="00894295">
      <w:pPr>
        <w:spacing w:after="0"/>
        <w:rPr>
          <w:rFonts w:eastAsia="Arial" w:cs="Arial"/>
        </w:rPr>
      </w:pPr>
      <w:r w:rsidRPr="00894295">
        <w:rPr>
          <w:rFonts w:eastAsia="Arial" w:cs="Arial"/>
          <w:b/>
        </w:rPr>
        <w:t>IP Telebras</w:t>
      </w:r>
    </w:p>
    <w:p w14:paraId="54E42755" w14:textId="77777777" w:rsidR="00894295" w:rsidRPr="00894295" w:rsidRDefault="00894295" w:rsidP="00894295">
      <w:pPr>
        <w:spacing w:after="0"/>
        <w:rPr>
          <w:rFonts w:eastAsia="Arial" w:cs="Arial"/>
        </w:rPr>
      </w:pPr>
      <w:r w:rsidRPr="00894295">
        <w:rPr>
          <w:rFonts w:eastAsia="Arial" w:cs="Arial"/>
        </w:rPr>
        <w:t>É uma solução de conectividade ágil, segura e eficiente, destinada ao atendimento de demandas do mercado corporativo e institucional. A solução é ideal para provedores de internet, escolas, universidades, centros de pesquisa, hospitais, postos de atendimento, telecentros comunitários, escritórios regionais, entre outros. O serviço oferece conexão simétrica para download e upload, com possibilidade de alocação de endereços IP públicos. O cliente pode optar entre protocolos IPv4 ou IPv6, com disponibilização de até 280 endereços IP, garantindo maior flexibilidade e segurança na gestão de redes.</w:t>
      </w:r>
    </w:p>
    <w:p w14:paraId="4FC5BD4C" w14:textId="266C7F96" w:rsidR="00894295" w:rsidRPr="00894295" w:rsidRDefault="00894295" w:rsidP="00894295">
      <w:pPr>
        <w:spacing w:after="0"/>
        <w:rPr>
          <w:rFonts w:eastAsia="Arial" w:cs="Arial"/>
          <w:szCs w:val="22"/>
        </w:rPr>
      </w:pPr>
      <w:r w:rsidRPr="00BF7C16">
        <w:rPr>
          <w:rFonts w:eastAsia="Arial" w:cs="Arial"/>
          <w:szCs w:val="22"/>
        </w:rPr>
        <w:t xml:space="preserve">Link: </w:t>
      </w:r>
      <w:hyperlink r:id="rId25" w:history="1">
        <w:r w:rsidRPr="00BF7C16">
          <w:rPr>
            <w:rStyle w:val="Hyperlink"/>
            <w:rFonts w:eastAsia="Arial" w:cs="Arial"/>
            <w:szCs w:val="22"/>
          </w:rPr>
          <w:t>IP Telebras</w:t>
        </w:r>
      </w:hyperlink>
    </w:p>
    <w:p w14:paraId="539C92D5" w14:textId="77777777" w:rsidR="00F63990" w:rsidRDefault="00F63990" w:rsidP="00894295">
      <w:pPr>
        <w:spacing w:after="0"/>
        <w:rPr>
          <w:rFonts w:eastAsia="Arial" w:cs="Arial"/>
          <w:b/>
        </w:rPr>
      </w:pPr>
    </w:p>
    <w:p w14:paraId="6FFBE925" w14:textId="223B2F91" w:rsidR="00894295" w:rsidRPr="00894295" w:rsidRDefault="00894295" w:rsidP="00894295">
      <w:pPr>
        <w:spacing w:after="0"/>
        <w:rPr>
          <w:rFonts w:eastAsia="Arial" w:cs="Arial"/>
        </w:rPr>
      </w:pPr>
      <w:r w:rsidRPr="00894295">
        <w:rPr>
          <w:rFonts w:eastAsia="Arial" w:cs="Arial"/>
          <w:b/>
        </w:rPr>
        <w:t>L3VPN – MPLS</w:t>
      </w:r>
    </w:p>
    <w:p w14:paraId="2E2C16CB" w14:textId="7FF0640B" w:rsidR="00894295" w:rsidRPr="00894295" w:rsidRDefault="00894295" w:rsidP="00894295">
      <w:pPr>
        <w:spacing w:after="0"/>
        <w:rPr>
          <w:rFonts w:eastAsia="Arial" w:cs="Arial"/>
        </w:rPr>
      </w:pPr>
      <w:r w:rsidRPr="00894295">
        <w:rPr>
          <w:rFonts w:eastAsia="Arial" w:cs="Arial"/>
        </w:rPr>
        <w:t>A solução L3VPN-MPLS da Telebras possibilita a criação de redes privativas virtuais (</w:t>
      </w:r>
      <w:proofErr w:type="spellStart"/>
      <w:r w:rsidRPr="00894295">
        <w:rPr>
          <w:rFonts w:eastAsia="Arial" w:cs="Arial"/>
        </w:rPr>
        <w:t>VPNs</w:t>
      </w:r>
      <w:proofErr w:type="spellEnd"/>
      <w:r w:rsidRPr="00894295">
        <w:rPr>
          <w:rFonts w:eastAsia="Arial" w:cs="Arial"/>
        </w:rPr>
        <w:t xml:space="preserve">) para cada cliente adicionado à rede, garantindo o isolamento completo das informações de cada VPN em relação a outras </w:t>
      </w:r>
      <w:proofErr w:type="spellStart"/>
      <w:r w:rsidRPr="00894295">
        <w:rPr>
          <w:rFonts w:eastAsia="Arial" w:cs="Arial"/>
        </w:rPr>
        <w:t>VPNs</w:t>
      </w:r>
      <w:proofErr w:type="spellEnd"/>
      <w:r w:rsidRPr="00894295">
        <w:rPr>
          <w:rFonts w:eastAsia="Arial" w:cs="Arial"/>
        </w:rPr>
        <w:t xml:space="preserve">, a outros clientes e à </w:t>
      </w:r>
      <w:r w:rsidR="00752705">
        <w:rPr>
          <w:rFonts w:eastAsia="Arial" w:cs="Arial"/>
        </w:rPr>
        <w:t>i</w:t>
      </w:r>
      <w:r w:rsidRPr="00894295">
        <w:rPr>
          <w:rFonts w:eastAsia="Arial" w:cs="Arial"/>
        </w:rPr>
        <w:t>nternet, dentro do </w:t>
      </w:r>
      <w:r w:rsidRPr="00894295">
        <w:rPr>
          <w:rFonts w:eastAsia="Arial" w:cs="Arial"/>
          <w:i/>
        </w:rPr>
        <w:t>Backbone</w:t>
      </w:r>
      <w:r w:rsidRPr="00894295">
        <w:rPr>
          <w:rFonts w:eastAsia="Arial" w:cs="Arial"/>
        </w:rPr>
        <w:t> IP Telebras.</w:t>
      </w:r>
    </w:p>
    <w:p w14:paraId="6C734861" w14:textId="77777777" w:rsidR="00894295" w:rsidRPr="00894295" w:rsidRDefault="00894295" w:rsidP="00894295">
      <w:pPr>
        <w:spacing w:after="0"/>
        <w:rPr>
          <w:rFonts w:eastAsia="Arial" w:cs="Arial"/>
        </w:rPr>
      </w:pPr>
      <w:r w:rsidRPr="00894295">
        <w:rPr>
          <w:rFonts w:eastAsia="Arial" w:cs="Arial"/>
        </w:rPr>
        <w:t>Baseada na tecnologia </w:t>
      </w:r>
      <w:proofErr w:type="spellStart"/>
      <w:r w:rsidRPr="00894295">
        <w:rPr>
          <w:rFonts w:eastAsia="Arial" w:cs="Arial"/>
          <w:i/>
        </w:rPr>
        <w:t>Multi</w:t>
      </w:r>
      <w:proofErr w:type="spellEnd"/>
      <w:r w:rsidRPr="00894295">
        <w:rPr>
          <w:rFonts w:eastAsia="Arial" w:cs="Arial"/>
          <w:i/>
        </w:rPr>
        <w:t xml:space="preserve"> </w:t>
      </w:r>
      <w:proofErr w:type="spellStart"/>
      <w:r w:rsidRPr="00894295">
        <w:rPr>
          <w:rFonts w:eastAsia="Arial" w:cs="Arial"/>
          <w:i/>
        </w:rPr>
        <w:t>Protocol</w:t>
      </w:r>
      <w:proofErr w:type="spellEnd"/>
      <w:r w:rsidRPr="00894295">
        <w:rPr>
          <w:rFonts w:eastAsia="Arial" w:cs="Arial"/>
          <w:i/>
        </w:rPr>
        <w:t xml:space="preserve"> </w:t>
      </w:r>
      <w:proofErr w:type="spellStart"/>
      <w:r w:rsidRPr="00894295">
        <w:rPr>
          <w:rFonts w:eastAsia="Arial" w:cs="Arial"/>
          <w:i/>
        </w:rPr>
        <w:t>Label</w:t>
      </w:r>
      <w:proofErr w:type="spellEnd"/>
      <w:r w:rsidRPr="00894295">
        <w:rPr>
          <w:rFonts w:eastAsia="Arial" w:cs="Arial"/>
          <w:i/>
        </w:rPr>
        <w:t xml:space="preserve"> </w:t>
      </w:r>
      <w:proofErr w:type="spellStart"/>
      <w:r w:rsidRPr="00894295">
        <w:rPr>
          <w:rFonts w:eastAsia="Arial" w:cs="Arial"/>
          <w:i/>
        </w:rPr>
        <w:t>Switching</w:t>
      </w:r>
      <w:proofErr w:type="spellEnd"/>
      <w:r w:rsidRPr="00894295">
        <w:rPr>
          <w:rFonts w:eastAsia="Arial" w:cs="Arial"/>
        </w:rPr>
        <w:t> (MPLS), a solução combina a inteligência do roteamento com o desempenho da comutação, permitindo a convergência de redes para integrar aplicações de dados, voz e vídeo, utilizando classes de serviço diferenciadas e uma única infraestrutura.</w:t>
      </w:r>
    </w:p>
    <w:p w14:paraId="1DAC9AE4" w14:textId="77777777" w:rsidR="00894295" w:rsidRPr="00894295" w:rsidRDefault="00894295" w:rsidP="00894295">
      <w:pPr>
        <w:spacing w:after="0"/>
        <w:rPr>
          <w:rFonts w:eastAsia="Arial" w:cs="Arial"/>
        </w:rPr>
      </w:pPr>
      <w:r w:rsidRPr="00894295">
        <w:rPr>
          <w:rFonts w:eastAsia="Arial" w:cs="Arial"/>
        </w:rPr>
        <w:t>Com a solução L3VPN-MPLS, é possível oferecer diversos serviços agregados em uma rede privativa virtual, otimizando a comunicação entre os pontos de um órgão ou entidade. Entre os principais benefícios destacam-se:</w:t>
      </w:r>
    </w:p>
    <w:p w14:paraId="01BED4CE" w14:textId="77777777" w:rsidR="00894295" w:rsidRPr="00894295" w:rsidRDefault="00894295" w:rsidP="00894295">
      <w:pPr>
        <w:numPr>
          <w:ilvl w:val="0"/>
          <w:numId w:val="75"/>
        </w:numPr>
        <w:spacing w:after="0"/>
        <w:rPr>
          <w:rFonts w:eastAsia="Arial" w:cs="Arial"/>
        </w:rPr>
      </w:pPr>
      <w:r w:rsidRPr="00894295">
        <w:rPr>
          <w:rFonts w:eastAsia="Arial" w:cs="Arial"/>
        </w:rPr>
        <w:t>Redução de investimento em ativos tecnológicos;</w:t>
      </w:r>
    </w:p>
    <w:p w14:paraId="10F68A40" w14:textId="77777777" w:rsidR="00894295" w:rsidRPr="00894295" w:rsidRDefault="00894295" w:rsidP="00894295">
      <w:pPr>
        <w:numPr>
          <w:ilvl w:val="0"/>
          <w:numId w:val="75"/>
        </w:numPr>
        <w:spacing w:after="0"/>
        <w:rPr>
          <w:rFonts w:eastAsia="Arial" w:cs="Arial"/>
        </w:rPr>
      </w:pPr>
      <w:r w:rsidRPr="00894295">
        <w:rPr>
          <w:rFonts w:eastAsia="Arial" w:cs="Arial"/>
        </w:rPr>
        <w:t>Gestão do tráfego de dados com autonomia para aplicações prioritárias;</w:t>
      </w:r>
    </w:p>
    <w:p w14:paraId="5D22818F" w14:textId="20093D4D" w:rsidR="00894295" w:rsidRPr="00894295" w:rsidRDefault="00894295" w:rsidP="00894295">
      <w:pPr>
        <w:numPr>
          <w:ilvl w:val="0"/>
          <w:numId w:val="75"/>
        </w:numPr>
        <w:spacing w:after="0"/>
        <w:rPr>
          <w:rFonts w:eastAsia="Arial" w:cs="Arial"/>
        </w:rPr>
      </w:pPr>
      <w:r w:rsidRPr="00894295">
        <w:rPr>
          <w:rFonts w:eastAsia="Arial" w:cs="Arial"/>
        </w:rPr>
        <w:t>Transporte de aplicações críticas com alto desempenho, incluindo aplicações multimídia, como videoconferência, </w:t>
      </w:r>
      <w:r w:rsidRPr="00894295">
        <w:rPr>
          <w:rFonts w:eastAsia="Arial" w:cs="Arial"/>
          <w:i/>
        </w:rPr>
        <w:t>e-learning</w:t>
      </w:r>
      <w:r w:rsidR="21F58A08" w:rsidRPr="3DE99530">
        <w:rPr>
          <w:rFonts w:eastAsia="Arial" w:cs="Arial"/>
          <w:i/>
          <w:szCs w:val="22"/>
        </w:rPr>
        <w:t>;</w:t>
      </w:r>
      <w:r w:rsidR="00905F22">
        <w:rPr>
          <w:rFonts w:eastAsia="Arial" w:cs="Arial"/>
          <w:i/>
          <w:szCs w:val="22"/>
        </w:rPr>
        <w:t xml:space="preserve"> e</w:t>
      </w:r>
    </w:p>
    <w:p w14:paraId="0FD1204C" w14:textId="77777777" w:rsidR="00894295" w:rsidRPr="00894295" w:rsidRDefault="00894295" w:rsidP="00894295">
      <w:pPr>
        <w:numPr>
          <w:ilvl w:val="0"/>
          <w:numId w:val="75"/>
        </w:numPr>
        <w:spacing w:after="0"/>
        <w:rPr>
          <w:rFonts w:eastAsia="Arial" w:cs="Arial"/>
        </w:rPr>
      </w:pPr>
      <w:r w:rsidRPr="00894295">
        <w:rPr>
          <w:rFonts w:eastAsia="Arial" w:cs="Arial"/>
        </w:rPr>
        <w:t xml:space="preserve">Simplificação na formação de </w:t>
      </w:r>
      <w:proofErr w:type="spellStart"/>
      <w:r w:rsidRPr="00894295">
        <w:rPr>
          <w:rFonts w:eastAsia="Arial" w:cs="Arial"/>
        </w:rPr>
        <w:t>VPNs</w:t>
      </w:r>
      <w:proofErr w:type="spellEnd"/>
      <w:r w:rsidRPr="00894295">
        <w:rPr>
          <w:rFonts w:eastAsia="Arial" w:cs="Arial"/>
        </w:rPr>
        <w:t xml:space="preserve"> com Qualidade de Serviço (</w:t>
      </w:r>
      <w:proofErr w:type="spellStart"/>
      <w:r w:rsidRPr="00894295">
        <w:rPr>
          <w:rFonts w:eastAsia="Arial" w:cs="Arial"/>
        </w:rPr>
        <w:t>QoS</w:t>
      </w:r>
      <w:proofErr w:type="spellEnd"/>
      <w:r w:rsidRPr="00894295">
        <w:rPr>
          <w:rFonts w:eastAsia="Arial" w:cs="Arial"/>
        </w:rPr>
        <w:t>) e classes de serviço diferenciadas.</w:t>
      </w:r>
    </w:p>
    <w:p w14:paraId="64D0B2D0" w14:textId="697D5326" w:rsidR="00894295" w:rsidRPr="00894295" w:rsidRDefault="00894295" w:rsidP="00894295">
      <w:pPr>
        <w:spacing w:after="0"/>
        <w:rPr>
          <w:rFonts w:eastAsia="Arial" w:cs="Arial"/>
          <w:szCs w:val="22"/>
        </w:rPr>
      </w:pPr>
      <w:r w:rsidRPr="00BF7C16">
        <w:rPr>
          <w:rFonts w:eastAsia="Arial" w:cs="Arial"/>
          <w:szCs w:val="22"/>
        </w:rPr>
        <w:t xml:space="preserve">Link: </w:t>
      </w:r>
      <w:hyperlink r:id="rId26" w:history="1">
        <w:r w:rsidRPr="00BF7C16">
          <w:rPr>
            <w:rStyle w:val="Hyperlink"/>
            <w:rFonts w:eastAsia="Arial" w:cs="Arial"/>
            <w:szCs w:val="22"/>
          </w:rPr>
          <w:t>L3VPN-MPLS</w:t>
        </w:r>
      </w:hyperlink>
    </w:p>
    <w:p w14:paraId="74F41853" w14:textId="0F7D332C" w:rsidR="002317C8" w:rsidRDefault="002317C8">
      <w:pPr>
        <w:tabs>
          <w:tab w:val="clear" w:pos="851"/>
        </w:tabs>
        <w:spacing w:before="0" w:after="0"/>
        <w:jc w:val="left"/>
        <w:rPr>
          <w:rFonts w:eastAsia="Arial" w:cs="Arial"/>
          <w:b/>
        </w:rPr>
      </w:pPr>
      <w:r>
        <w:rPr>
          <w:rFonts w:eastAsia="Arial" w:cs="Arial"/>
          <w:b/>
        </w:rPr>
        <w:br w:type="page"/>
      </w:r>
    </w:p>
    <w:p w14:paraId="3568C009" w14:textId="418DB8B7" w:rsidR="00894295" w:rsidRPr="00894295" w:rsidRDefault="00894295" w:rsidP="00894295">
      <w:pPr>
        <w:spacing w:after="0"/>
        <w:rPr>
          <w:rFonts w:eastAsia="Arial" w:cs="Arial"/>
        </w:rPr>
      </w:pPr>
      <w:r w:rsidRPr="00894295">
        <w:rPr>
          <w:rFonts w:eastAsia="Arial" w:cs="Arial"/>
          <w:b/>
        </w:rPr>
        <w:lastRenderedPageBreak/>
        <w:t>Ponto a Ponto – P2P</w:t>
      </w:r>
    </w:p>
    <w:p w14:paraId="0E9BF762" w14:textId="77777777" w:rsidR="00894295" w:rsidRPr="00894295" w:rsidRDefault="00894295" w:rsidP="00894295">
      <w:pPr>
        <w:spacing w:after="0"/>
        <w:rPr>
          <w:rFonts w:eastAsia="Arial" w:cs="Arial"/>
        </w:rPr>
      </w:pPr>
      <w:r w:rsidRPr="00894295">
        <w:rPr>
          <w:rFonts w:eastAsia="Arial" w:cs="Arial"/>
        </w:rPr>
        <w:t>O serviço Ponto a Ponto (P2P) oferece uma solução de transmissão de dados por meio de circuitos dedicados, que possibilitam a interligação de pontos de interesse dos clientes em âmbito nacional, metropolitano ou regional, com elevados níveis de transparência e segurança.</w:t>
      </w:r>
    </w:p>
    <w:p w14:paraId="106E237A" w14:textId="77777777" w:rsidR="00894295" w:rsidRPr="00894295" w:rsidRDefault="00894295" w:rsidP="00894295">
      <w:pPr>
        <w:spacing w:after="0"/>
        <w:rPr>
          <w:rFonts w:eastAsia="Arial" w:cs="Arial"/>
        </w:rPr>
      </w:pPr>
      <w:r w:rsidRPr="00894295">
        <w:rPr>
          <w:rFonts w:eastAsia="Arial" w:cs="Arial"/>
        </w:rPr>
        <w:t>Trata-se de uma solução dedicada, escalável e de alta disponibilidade, destinada a empresas e órgãos governamentais que necessitam de conectividade entre dois pontos ou entre postos de trabalho situados em diferentes localidades dentro de uma mesma cidade.</w:t>
      </w:r>
    </w:p>
    <w:p w14:paraId="6C53ADA0" w14:textId="77777777" w:rsidR="00894295" w:rsidRPr="00894295" w:rsidRDefault="00894295" w:rsidP="00894295">
      <w:pPr>
        <w:spacing w:after="0"/>
        <w:rPr>
          <w:rFonts w:eastAsia="Arial" w:cs="Arial"/>
        </w:rPr>
      </w:pPr>
      <w:r w:rsidRPr="00894295">
        <w:rPr>
          <w:rFonts w:eastAsia="Arial" w:cs="Arial"/>
        </w:rPr>
        <w:t>Entre os principais benefícios do serviço estão a compatibilidade com diversas aplicações e a possibilidade de múltiplas velocidades de transmissão de dados digitais, adaptando-se às necessidades específicas dos clientes.</w:t>
      </w:r>
    </w:p>
    <w:p w14:paraId="6138B6B4" w14:textId="724257C4" w:rsidR="00894295" w:rsidRPr="00894295" w:rsidRDefault="00894295" w:rsidP="00894295">
      <w:pPr>
        <w:spacing w:after="0"/>
        <w:rPr>
          <w:rFonts w:eastAsia="Arial" w:cs="Arial"/>
          <w:szCs w:val="22"/>
        </w:rPr>
      </w:pPr>
      <w:r w:rsidRPr="00BF7C16">
        <w:rPr>
          <w:rFonts w:eastAsia="Arial" w:cs="Arial"/>
          <w:szCs w:val="22"/>
        </w:rPr>
        <w:t xml:space="preserve">Link: </w:t>
      </w:r>
      <w:hyperlink r:id="rId27" w:history="1">
        <w:r w:rsidRPr="00BF7C16">
          <w:rPr>
            <w:rStyle w:val="Hyperlink"/>
            <w:rFonts w:eastAsia="Arial" w:cs="Arial"/>
            <w:szCs w:val="22"/>
          </w:rPr>
          <w:t>Ponto a Ponto – P2P</w:t>
        </w:r>
      </w:hyperlink>
    </w:p>
    <w:p w14:paraId="370780F1" w14:textId="77777777" w:rsidR="00F63990" w:rsidRDefault="00F63990" w:rsidP="00894295">
      <w:pPr>
        <w:spacing w:after="0"/>
        <w:rPr>
          <w:rFonts w:eastAsia="Arial" w:cs="Arial"/>
          <w:b/>
        </w:rPr>
      </w:pPr>
    </w:p>
    <w:p w14:paraId="57C600AA" w14:textId="1C95B9D9" w:rsidR="00894295" w:rsidRPr="00894295" w:rsidRDefault="00894295" w:rsidP="00894295">
      <w:pPr>
        <w:spacing w:after="0"/>
        <w:rPr>
          <w:rFonts w:eastAsia="Arial" w:cs="Arial"/>
        </w:rPr>
      </w:pPr>
      <w:r w:rsidRPr="00894295">
        <w:rPr>
          <w:rFonts w:eastAsia="Arial" w:cs="Arial"/>
          <w:b/>
        </w:rPr>
        <w:t>Wi-Fi Brasil</w:t>
      </w:r>
    </w:p>
    <w:p w14:paraId="62145B76" w14:textId="7549C760" w:rsidR="00894295" w:rsidRPr="00894295" w:rsidRDefault="00894295" w:rsidP="00894295">
      <w:pPr>
        <w:spacing w:after="0"/>
        <w:rPr>
          <w:rFonts w:eastAsia="Arial" w:cs="Arial"/>
        </w:rPr>
      </w:pPr>
      <w:r w:rsidRPr="00894295">
        <w:rPr>
          <w:rFonts w:eastAsia="Arial" w:cs="Arial"/>
        </w:rPr>
        <w:t xml:space="preserve">O Wi-Fi Brasil é uma solução desenvolvida </w:t>
      </w:r>
      <w:r w:rsidR="00D8100F">
        <w:rPr>
          <w:rFonts w:eastAsia="Arial" w:cs="Arial"/>
        </w:rPr>
        <w:t xml:space="preserve">pela Telebras </w:t>
      </w:r>
      <w:r w:rsidRPr="00894295">
        <w:rPr>
          <w:rFonts w:eastAsia="Arial" w:cs="Arial"/>
        </w:rPr>
        <w:t xml:space="preserve">para atender </w:t>
      </w:r>
      <w:r w:rsidR="00D8100F">
        <w:rPr>
          <w:rFonts w:eastAsia="Arial" w:cs="Arial"/>
        </w:rPr>
        <w:t>às</w:t>
      </w:r>
      <w:r w:rsidR="00D8100F" w:rsidRPr="00894295">
        <w:rPr>
          <w:rFonts w:eastAsia="Arial" w:cs="Arial"/>
        </w:rPr>
        <w:t xml:space="preserve"> </w:t>
      </w:r>
      <w:r w:rsidRPr="00894295">
        <w:rPr>
          <w:rFonts w:eastAsia="Arial" w:cs="Arial"/>
        </w:rPr>
        <w:t>demanda</w:t>
      </w:r>
      <w:r w:rsidR="00D8100F">
        <w:rPr>
          <w:rFonts w:eastAsia="Arial" w:cs="Arial"/>
        </w:rPr>
        <w:t>s</w:t>
      </w:r>
      <w:r w:rsidRPr="00894295">
        <w:rPr>
          <w:rFonts w:eastAsia="Arial" w:cs="Arial"/>
        </w:rPr>
        <w:t xml:space="preserve"> </w:t>
      </w:r>
      <w:r w:rsidR="00D8100F">
        <w:rPr>
          <w:rFonts w:eastAsia="Arial" w:cs="Arial"/>
        </w:rPr>
        <w:t>d</w:t>
      </w:r>
      <w:r w:rsidRPr="00894295">
        <w:rPr>
          <w:rFonts w:eastAsia="Arial" w:cs="Arial"/>
        </w:rPr>
        <w:t xml:space="preserve">o </w:t>
      </w:r>
      <w:r w:rsidR="005B5ED1">
        <w:rPr>
          <w:rFonts w:eastAsia="Arial" w:cs="Arial"/>
        </w:rPr>
        <w:t>MCom</w:t>
      </w:r>
      <w:r w:rsidRPr="00894295">
        <w:rPr>
          <w:rFonts w:eastAsia="Arial" w:cs="Arial"/>
        </w:rPr>
        <w:t xml:space="preserve">, </w:t>
      </w:r>
      <w:r w:rsidR="002F3C1E">
        <w:rPr>
          <w:rFonts w:eastAsia="Arial" w:cs="Arial"/>
        </w:rPr>
        <w:t>como foco</w:t>
      </w:r>
      <w:r w:rsidR="00976C83">
        <w:rPr>
          <w:rFonts w:eastAsia="Arial" w:cs="Arial"/>
        </w:rPr>
        <w:t xml:space="preserve"> na oferta </w:t>
      </w:r>
      <w:r w:rsidR="00640653">
        <w:rPr>
          <w:rFonts w:eastAsia="Arial" w:cs="Arial"/>
        </w:rPr>
        <w:t xml:space="preserve">de acesso </w:t>
      </w:r>
      <w:r w:rsidR="001A529D">
        <w:rPr>
          <w:rFonts w:eastAsia="Arial" w:cs="Arial"/>
        </w:rPr>
        <w:t xml:space="preserve">gratuito à internet </w:t>
      </w:r>
      <w:r w:rsidR="00525EBC">
        <w:rPr>
          <w:rFonts w:eastAsia="Arial" w:cs="Arial"/>
        </w:rPr>
        <w:t xml:space="preserve">em espaços públicos e de livre </w:t>
      </w:r>
      <w:r w:rsidR="00FA5D3A">
        <w:rPr>
          <w:rFonts w:eastAsia="Arial" w:cs="Arial"/>
        </w:rPr>
        <w:t xml:space="preserve">circulação. </w:t>
      </w:r>
      <w:r w:rsidR="00DA4220">
        <w:rPr>
          <w:rFonts w:eastAsia="Arial" w:cs="Arial"/>
        </w:rPr>
        <w:t xml:space="preserve">O contrato prevê </w:t>
      </w:r>
      <w:r w:rsidR="00AE7BFF">
        <w:rPr>
          <w:rFonts w:eastAsia="Arial" w:cs="Arial"/>
        </w:rPr>
        <w:t>a</w:t>
      </w:r>
      <w:r w:rsidRPr="00894295">
        <w:rPr>
          <w:rFonts w:eastAsia="Arial" w:cs="Arial"/>
        </w:rPr>
        <w:t xml:space="preserve"> implantação, </w:t>
      </w:r>
      <w:r w:rsidR="00AE7BFF">
        <w:rPr>
          <w:rFonts w:eastAsia="Arial" w:cs="Arial"/>
        </w:rPr>
        <w:t xml:space="preserve">a </w:t>
      </w:r>
      <w:r w:rsidRPr="00894295">
        <w:rPr>
          <w:rFonts w:eastAsia="Arial" w:cs="Arial"/>
        </w:rPr>
        <w:t xml:space="preserve">operação e </w:t>
      </w:r>
      <w:r w:rsidR="00AE7BFF">
        <w:rPr>
          <w:rFonts w:eastAsia="Arial" w:cs="Arial"/>
        </w:rPr>
        <w:t>a</w:t>
      </w:r>
      <w:r w:rsidRPr="00894295">
        <w:rPr>
          <w:rFonts w:eastAsia="Arial" w:cs="Arial"/>
        </w:rPr>
        <w:t xml:space="preserve"> manutenção, sob demanda, de 2 mil pontos de acesso, utilizando </w:t>
      </w:r>
      <w:r w:rsidR="002D5F5F">
        <w:rPr>
          <w:rFonts w:eastAsia="Arial" w:cs="Arial"/>
        </w:rPr>
        <w:t xml:space="preserve">infraestrutura de conectividade </w:t>
      </w:r>
      <w:r w:rsidR="007F4440">
        <w:rPr>
          <w:rFonts w:eastAsia="Arial" w:cs="Arial"/>
        </w:rPr>
        <w:t xml:space="preserve">integrada ao </w:t>
      </w:r>
      <w:r w:rsidRPr="00894295">
        <w:rPr>
          <w:rFonts w:eastAsia="Arial" w:cs="Arial"/>
        </w:rPr>
        <w:t>Programa GESAC. </w:t>
      </w:r>
    </w:p>
    <w:p w14:paraId="4205B8AD" w14:textId="598CD172" w:rsidR="00894295" w:rsidRPr="00894295" w:rsidRDefault="00894295" w:rsidP="00894295">
      <w:pPr>
        <w:spacing w:after="0"/>
        <w:rPr>
          <w:rFonts w:eastAsia="Arial" w:cs="Arial"/>
        </w:rPr>
      </w:pPr>
      <w:r w:rsidRPr="00894295">
        <w:rPr>
          <w:rFonts w:eastAsia="Arial" w:cs="Arial"/>
        </w:rPr>
        <w:t>A solução é composta por kits de infraestrutura de comunicação, implantação de portal de acesso à rede Wi-Fi</w:t>
      </w:r>
      <w:r w:rsidR="0006759F">
        <w:rPr>
          <w:rFonts w:eastAsia="Arial" w:cs="Arial"/>
        </w:rPr>
        <w:t>,</w:t>
      </w:r>
      <w:r w:rsidRPr="00894295">
        <w:rPr>
          <w:rFonts w:eastAsia="Arial" w:cs="Arial"/>
        </w:rPr>
        <w:t xml:space="preserve"> plataforma de monitoramento e emissão de relatórios de disponibilidade, assegurando o controle e a qualidade dos serviços prestados.</w:t>
      </w:r>
    </w:p>
    <w:p w14:paraId="708A9385" w14:textId="00DD617C" w:rsidR="00894295" w:rsidRPr="00894295" w:rsidRDefault="00894295" w:rsidP="00894295">
      <w:pPr>
        <w:spacing w:after="0"/>
        <w:rPr>
          <w:rFonts w:eastAsia="Arial" w:cs="Arial"/>
          <w:szCs w:val="22"/>
        </w:rPr>
      </w:pPr>
      <w:r w:rsidRPr="00BF7C16">
        <w:rPr>
          <w:rFonts w:eastAsia="Arial" w:cs="Arial"/>
          <w:szCs w:val="22"/>
        </w:rPr>
        <w:t xml:space="preserve">Link: </w:t>
      </w:r>
      <w:hyperlink r:id="rId28" w:history="1">
        <w:r w:rsidRPr="00BF7C16">
          <w:rPr>
            <w:rStyle w:val="Hyperlink"/>
            <w:rFonts w:eastAsia="Arial" w:cs="Arial"/>
            <w:szCs w:val="22"/>
          </w:rPr>
          <w:t>Wi-Fi Brasil</w:t>
        </w:r>
      </w:hyperlink>
    </w:p>
    <w:p w14:paraId="5F7724DA" w14:textId="77777777" w:rsidR="00F63990" w:rsidRDefault="00F63990" w:rsidP="00894295">
      <w:pPr>
        <w:spacing w:after="0"/>
        <w:rPr>
          <w:rFonts w:eastAsia="Arial" w:cs="Arial"/>
          <w:b/>
        </w:rPr>
      </w:pPr>
    </w:p>
    <w:p w14:paraId="0F4A4AE2" w14:textId="61D9113C" w:rsidR="00894295" w:rsidRPr="00894295" w:rsidRDefault="00894295" w:rsidP="00894295">
      <w:pPr>
        <w:spacing w:after="0"/>
        <w:rPr>
          <w:rFonts w:eastAsia="Arial" w:cs="Arial"/>
        </w:rPr>
      </w:pPr>
      <w:r w:rsidRPr="00894295">
        <w:rPr>
          <w:rFonts w:eastAsia="Arial" w:cs="Arial"/>
          <w:b/>
        </w:rPr>
        <w:t>SD-WAN</w:t>
      </w:r>
    </w:p>
    <w:p w14:paraId="0F4FBF19" w14:textId="2A72A6E3" w:rsidR="009716B4" w:rsidRPr="009716B4" w:rsidRDefault="00894295" w:rsidP="009716B4">
      <w:pPr>
        <w:spacing w:after="0"/>
        <w:rPr>
          <w:rFonts w:eastAsia="Arial" w:cs="Arial"/>
        </w:rPr>
      </w:pPr>
      <w:r w:rsidRPr="00894295">
        <w:rPr>
          <w:rFonts w:eastAsia="Arial" w:cs="Arial"/>
        </w:rPr>
        <w:t>A solução SD-WAN da Telebras permite a composição de conexões finais com maior confiabilidade</w:t>
      </w:r>
      <w:r w:rsidR="00310752">
        <w:rPr>
          <w:rFonts w:eastAsia="Arial" w:cs="Arial"/>
        </w:rPr>
        <w:t>, esta</w:t>
      </w:r>
      <w:r w:rsidR="002F6474">
        <w:rPr>
          <w:rFonts w:eastAsia="Arial" w:cs="Arial"/>
        </w:rPr>
        <w:t>bilidade</w:t>
      </w:r>
      <w:r w:rsidRPr="00894295">
        <w:rPr>
          <w:rFonts w:eastAsia="Arial" w:cs="Arial"/>
        </w:rPr>
        <w:t xml:space="preserve"> e qualidade de serviço, </w:t>
      </w:r>
      <w:r w:rsidR="00CF73FF" w:rsidRPr="00CF73FF">
        <w:rPr>
          <w:rFonts w:eastAsia="Arial" w:cs="Arial"/>
        </w:rPr>
        <w:t xml:space="preserve">integrando diferentes tipos de enlaces de comunicação em uma arquitetura unificada. </w:t>
      </w:r>
      <w:r w:rsidR="009716B4" w:rsidRPr="009716B4">
        <w:rPr>
          <w:rFonts w:eastAsia="Arial" w:cs="Arial"/>
        </w:rPr>
        <w:t>A tecnologia utiliza dispositivos de borda gerenciados centralmente por software, o que possibilita maior flexibilidade na configuração, no gerenciamento do tráfego e na adaptação dinâmica das rotas de comunicação.</w:t>
      </w:r>
    </w:p>
    <w:p w14:paraId="748406B1" w14:textId="7C389F68" w:rsidR="00894295" w:rsidRPr="00894295" w:rsidRDefault="009716B4" w:rsidP="00894295">
      <w:pPr>
        <w:spacing w:after="0"/>
        <w:rPr>
          <w:rFonts w:eastAsia="Arial" w:cs="Arial"/>
        </w:rPr>
      </w:pPr>
      <w:r w:rsidRPr="009716B4">
        <w:rPr>
          <w:rFonts w:eastAsia="Arial" w:cs="Arial"/>
        </w:rPr>
        <w:t>Ao separar o plano de controle do plano de dados, a solução amplia a capacidade de análise e tomada de decisão em tempo real, contribuindo para a otimização dos recursos de rede e para a redução de custos operacionais. Essa abordagem favorece o desempenho de aplicações críticas, aumenta a eficiência na utilização da infraestrutura disponível e reforça a resiliência das conexões corporativas.</w:t>
      </w:r>
    </w:p>
    <w:p w14:paraId="0801BC4D" w14:textId="35836E92" w:rsidR="00894295" w:rsidRPr="00894295" w:rsidRDefault="00894295" w:rsidP="00894295">
      <w:pPr>
        <w:spacing w:after="0"/>
        <w:rPr>
          <w:rFonts w:eastAsia="Arial" w:cs="Arial"/>
        </w:rPr>
      </w:pPr>
      <w:r w:rsidRPr="00BF7C16">
        <w:rPr>
          <w:rFonts w:eastAsia="Arial" w:cs="Arial"/>
        </w:rPr>
        <w:t xml:space="preserve">Link: </w:t>
      </w:r>
      <w:hyperlink r:id="rId29" w:history="1">
        <w:r w:rsidRPr="00BF7C16">
          <w:rPr>
            <w:rStyle w:val="Hyperlink"/>
            <w:rFonts w:eastAsia="Arial" w:cs="Arial"/>
          </w:rPr>
          <w:t>SD-WAN</w:t>
        </w:r>
      </w:hyperlink>
    </w:p>
    <w:p w14:paraId="36ADC545" w14:textId="77777777" w:rsidR="00CF73FF" w:rsidRDefault="00CF73FF" w:rsidP="00894295">
      <w:pPr>
        <w:spacing w:after="0"/>
        <w:rPr>
          <w:rFonts w:eastAsia="Arial" w:cs="Arial"/>
          <w:b/>
        </w:rPr>
      </w:pPr>
    </w:p>
    <w:p w14:paraId="45A17D29" w14:textId="2EACCFD4" w:rsidR="00894295" w:rsidRPr="00894295" w:rsidRDefault="00894295" w:rsidP="00894295">
      <w:pPr>
        <w:spacing w:after="0"/>
        <w:rPr>
          <w:rFonts w:eastAsia="Arial" w:cs="Arial"/>
        </w:rPr>
      </w:pPr>
      <w:r w:rsidRPr="00894295">
        <w:rPr>
          <w:rFonts w:eastAsia="Arial" w:cs="Arial"/>
          <w:b/>
        </w:rPr>
        <w:t>T3SAT</w:t>
      </w:r>
    </w:p>
    <w:p w14:paraId="5F4B67A8" w14:textId="77777777" w:rsidR="00894295" w:rsidRPr="00894295" w:rsidRDefault="00894295" w:rsidP="00894295">
      <w:pPr>
        <w:spacing w:after="0"/>
        <w:rPr>
          <w:rFonts w:eastAsia="Arial" w:cs="Arial"/>
        </w:rPr>
      </w:pPr>
      <w:r w:rsidRPr="00894295">
        <w:rPr>
          <w:rFonts w:eastAsia="Arial" w:cs="Arial"/>
        </w:rPr>
        <w:t>A T3SAT é uma solução de acesso à internet por meio de link de satélite de alta velocidade, projetada para operar em qualquer localidade do território brasileiro. A solução inclui um kit completo composto por bateria para operação em locais sem energia elétrica, sistema de recarga e todos os equipamentos necessários para montagem e utilização do serviço em diferentes condições.</w:t>
      </w:r>
    </w:p>
    <w:p w14:paraId="6AD48919" w14:textId="77777777" w:rsidR="00894295" w:rsidRPr="00894295" w:rsidRDefault="00894295" w:rsidP="00894295">
      <w:pPr>
        <w:spacing w:after="0"/>
        <w:rPr>
          <w:rFonts w:eastAsia="Arial" w:cs="Arial"/>
        </w:rPr>
      </w:pPr>
      <w:r w:rsidRPr="00894295">
        <w:rPr>
          <w:rFonts w:eastAsia="Arial" w:cs="Arial"/>
        </w:rPr>
        <w:t xml:space="preserve">Os equipamentos são acondicionados em uma maleta especialmente desenvolvida para facilitar o transporte, garantindo segurança, mobilidade e praticidade na instalação. A T3SAT permite que o </w:t>
      </w:r>
      <w:r w:rsidRPr="00894295">
        <w:rPr>
          <w:rFonts w:eastAsia="Arial" w:cs="Arial"/>
        </w:rPr>
        <w:lastRenderedPageBreak/>
        <w:t>usuário realize a montagem de forma rápida e simplificada, assegurando acesso confiável à internet em situações emergenciais ou em áreas remotas.</w:t>
      </w:r>
    </w:p>
    <w:p w14:paraId="769C6197" w14:textId="3A947521" w:rsidR="00894295" w:rsidRPr="00894295" w:rsidRDefault="00894295" w:rsidP="00894295">
      <w:pPr>
        <w:spacing w:after="0"/>
        <w:rPr>
          <w:rFonts w:eastAsia="Arial" w:cs="Arial"/>
        </w:rPr>
      </w:pPr>
      <w:r w:rsidRPr="00BF7C16">
        <w:rPr>
          <w:rFonts w:eastAsia="Arial" w:cs="Arial"/>
        </w:rPr>
        <w:t xml:space="preserve">Link: </w:t>
      </w:r>
      <w:hyperlink r:id="rId30" w:history="1">
        <w:r w:rsidRPr="00BF7C16">
          <w:rPr>
            <w:rStyle w:val="Hyperlink"/>
            <w:rFonts w:eastAsia="Arial" w:cs="Arial"/>
          </w:rPr>
          <w:t>T3SAT</w:t>
        </w:r>
      </w:hyperlink>
    </w:p>
    <w:p w14:paraId="1D9B0D33" w14:textId="77777777" w:rsidR="00F6598B" w:rsidRDefault="00F6598B" w:rsidP="00894295">
      <w:pPr>
        <w:spacing w:after="0"/>
        <w:rPr>
          <w:rFonts w:eastAsia="Arial" w:cs="Arial"/>
          <w:b/>
        </w:rPr>
      </w:pPr>
    </w:p>
    <w:p w14:paraId="6858D211" w14:textId="2F745985" w:rsidR="00894295" w:rsidRPr="00894295" w:rsidRDefault="00894295" w:rsidP="00894295">
      <w:pPr>
        <w:spacing w:after="0"/>
        <w:rPr>
          <w:rFonts w:eastAsia="Arial" w:cs="Arial"/>
        </w:rPr>
      </w:pPr>
      <w:r w:rsidRPr="00894295">
        <w:rPr>
          <w:rFonts w:eastAsia="Arial" w:cs="Arial"/>
          <w:b/>
        </w:rPr>
        <w:t>TELEBRAS TECH</w:t>
      </w:r>
    </w:p>
    <w:p w14:paraId="32BA0D09" w14:textId="536962FE" w:rsidR="00823B6B" w:rsidRPr="00894295" w:rsidRDefault="00823B6B" w:rsidP="00894295">
      <w:pPr>
        <w:spacing w:after="0"/>
        <w:rPr>
          <w:rFonts w:eastAsia="Arial" w:cs="Arial"/>
        </w:rPr>
      </w:pPr>
      <w:r w:rsidRPr="00823B6B">
        <w:rPr>
          <w:rFonts w:eastAsia="Arial" w:cs="Arial"/>
        </w:rPr>
        <w:t>Os serviços digitais ofertados pela Telebras Tech são classificados como Serviços de Valor Adicionado (SVA), por complementarem e ampliarem as funcionalidades dos serviços de telecomunicações prestados pela Telebras. Essas soluções apoiam a transformação digital de clientes institucionais e corporativos, oferecendo recursos tecnológicos que agregam valor, modernizam processos e ampliam a eficiência operacional dos ambientes atendidos.</w:t>
      </w:r>
    </w:p>
    <w:p w14:paraId="773EACA6" w14:textId="35A4085C" w:rsidR="00BF7C16" w:rsidRPr="00BF7C16" w:rsidRDefault="00BF7C16" w:rsidP="00894295">
      <w:pPr>
        <w:spacing w:after="0"/>
        <w:rPr>
          <w:rFonts w:eastAsia="Arial" w:cs="Arial"/>
          <w:b/>
          <w:szCs w:val="22"/>
        </w:rPr>
      </w:pPr>
      <w:r w:rsidRPr="00BF7C16">
        <w:rPr>
          <w:rFonts w:eastAsia="Arial" w:cs="Arial"/>
        </w:rPr>
        <w:t xml:space="preserve">Link: </w:t>
      </w:r>
      <w:hyperlink r:id="rId31" w:history="1">
        <w:r w:rsidRPr="00BF7C16">
          <w:rPr>
            <w:rStyle w:val="Hyperlink"/>
            <w:rFonts w:eastAsia="Arial" w:cs="Arial"/>
          </w:rPr>
          <w:t>Telebras Tech</w:t>
        </w:r>
      </w:hyperlink>
    </w:p>
    <w:p w14:paraId="6BBDAB03" w14:textId="51CBFEB0" w:rsidR="00894295" w:rsidRPr="00894295" w:rsidRDefault="00894295" w:rsidP="00894295">
      <w:pPr>
        <w:spacing w:after="0"/>
        <w:rPr>
          <w:rFonts w:eastAsia="Arial" w:cs="Arial"/>
          <w:szCs w:val="22"/>
        </w:rPr>
      </w:pPr>
      <w:r w:rsidRPr="0444AFC3">
        <w:rPr>
          <w:rFonts w:eastAsia="Arial" w:cs="Arial"/>
          <w:b/>
          <w:szCs w:val="22"/>
        </w:rPr>
        <w:t>Computação de Borda (</w:t>
      </w:r>
      <w:r w:rsidRPr="00AC5D12">
        <w:rPr>
          <w:rFonts w:eastAsia="Arial" w:cs="Arial"/>
          <w:b/>
          <w:i/>
          <w:szCs w:val="22"/>
        </w:rPr>
        <w:t xml:space="preserve">EDGE </w:t>
      </w:r>
      <w:proofErr w:type="spellStart"/>
      <w:r w:rsidRPr="00AC5D12">
        <w:rPr>
          <w:rFonts w:eastAsia="Arial" w:cs="Arial"/>
          <w:b/>
          <w:i/>
          <w:szCs w:val="22"/>
        </w:rPr>
        <w:t>Computing</w:t>
      </w:r>
      <w:proofErr w:type="spellEnd"/>
      <w:r w:rsidRPr="00AC5D12">
        <w:rPr>
          <w:rFonts w:eastAsia="Arial" w:cs="Arial"/>
          <w:b/>
          <w:i/>
          <w:szCs w:val="22"/>
        </w:rPr>
        <w:t>)</w:t>
      </w:r>
    </w:p>
    <w:p w14:paraId="6ADFBECB" w14:textId="77777777" w:rsidR="000835C2" w:rsidRPr="00D63D16" w:rsidRDefault="000835C2" w:rsidP="000835C2">
      <w:pPr>
        <w:spacing w:after="0"/>
        <w:rPr>
          <w:rFonts w:eastAsia="Arial" w:cs="Arial"/>
        </w:rPr>
      </w:pPr>
      <w:r>
        <w:rPr>
          <w:rFonts w:eastAsia="Arial" w:cs="Arial"/>
        </w:rPr>
        <w:t xml:space="preserve">É </w:t>
      </w:r>
      <w:r w:rsidRPr="00D63D16">
        <w:rPr>
          <w:rFonts w:eastAsia="Arial" w:cs="Arial"/>
        </w:rPr>
        <w:t>uma solução da Telebras que permite o processamento descentralizado de dados, próximo ao local onde são gerados. Ao reduzir a necessidade de encaminhamento das informações para ambientes centralizados de processamento, a tecnologia diminui a latência, melhora o desempenho de aplicações sensíveis ao tempo de resposta e amplia a eficiência operacional em cenários distribuídos.</w:t>
      </w:r>
    </w:p>
    <w:p w14:paraId="54C39CD7" w14:textId="2805549C" w:rsidR="000835C2" w:rsidRDefault="000835C2" w:rsidP="00894295">
      <w:pPr>
        <w:spacing w:after="0"/>
        <w:rPr>
          <w:rFonts w:eastAsia="Arial" w:cs="Arial"/>
          <w:b/>
        </w:rPr>
      </w:pPr>
      <w:r w:rsidRPr="00D63D16">
        <w:rPr>
          <w:rFonts w:eastAsia="Arial" w:cs="Arial"/>
        </w:rPr>
        <w:t>Essa abordagem contribui para a otimização do uso da infraestrutura de rede, favorece a continuidade de serviços e apoia aplicações que demandam maior agilidade, escalabilidade e confiabilidade</w:t>
      </w:r>
      <w:r w:rsidRPr="000835C2">
        <w:rPr>
          <w:rFonts w:eastAsia="Arial" w:cs="Arial"/>
          <w:i/>
          <w:szCs w:val="22"/>
        </w:rPr>
        <w:t>.</w:t>
      </w:r>
    </w:p>
    <w:p w14:paraId="3EA0731A" w14:textId="6F8BA568" w:rsidR="00894295" w:rsidRPr="00894295" w:rsidRDefault="00894295" w:rsidP="00894295">
      <w:pPr>
        <w:spacing w:after="0"/>
        <w:rPr>
          <w:rFonts w:eastAsia="Arial" w:cs="Arial"/>
        </w:rPr>
      </w:pPr>
      <w:r w:rsidRPr="00894295">
        <w:rPr>
          <w:rFonts w:eastAsia="Arial" w:cs="Arial"/>
          <w:b/>
        </w:rPr>
        <w:t>Infraestrutura (Iaa</w:t>
      </w:r>
      <w:r w:rsidR="00826B3C">
        <w:rPr>
          <w:rFonts w:eastAsia="Arial" w:cs="Arial"/>
          <w:b/>
        </w:rPr>
        <w:t>S</w:t>
      </w:r>
      <w:r w:rsidRPr="00894295">
        <w:rPr>
          <w:rFonts w:eastAsia="Arial" w:cs="Arial"/>
          <w:b/>
        </w:rPr>
        <w:t>)</w:t>
      </w:r>
    </w:p>
    <w:p w14:paraId="2C6C7BCC" w14:textId="31B289BE" w:rsidR="00894295" w:rsidRPr="00894295" w:rsidRDefault="00327C62" w:rsidP="00894295">
      <w:pPr>
        <w:spacing w:after="0"/>
        <w:rPr>
          <w:rFonts w:eastAsia="Arial" w:cs="Arial"/>
        </w:rPr>
      </w:pPr>
      <w:r>
        <w:rPr>
          <w:rFonts w:eastAsia="Arial" w:cs="Arial"/>
        </w:rPr>
        <w:t xml:space="preserve">A solução de </w:t>
      </w:r>
      <w:r w:rsidR="00894295" w:rsidRPr="00894295">
        <w:rPr>
          <w:rFonts w:eastAsia="Arial" w:cs="Arial"/>
        </w:rPr>
        <w:t>Infraestrutura como serviço (IaaS)</w:t>
      </w:r>
      <w:r>
        <w:rPr>
          <w:rFonts w:eastAsia="Arial" w:cs="Arial"/>
        </w:rPr>
        <w:t xml:space="preserve"> disponibiliza, </w:t>
      </w:r>
      <w:r w:rsidR="00894295" w:rsidRPr="00894295">
        <w:rPr>
          <w:rFonts w:eastAsia="Arial" w:cs="Arial"/>
        </w:rPr>
        <w:t>sob demanda</w:t>
      </w:r>
      <w:r w:rsidR="008179C6">
        <w:rPr>
          <w:rFonts w:eastAsia="Arial" w:cs="Arial"/>
        </w:rPr>
        <w:t xml:space="preserve">, </w:t>
      </w:r>
      <w:r w:rsidR="00894295" w:rsidRPr="00894295">
        <w:rPr>
          <w:rFonts w:eastAsia="Arial" w:cs="Arial"/>
        </w:rPr>
        <w:t>recursos de computação escal</w:t>
      </w:r>
      <w:r w:rsidR="00E424D1">
        <w:rPr>
          <w:rFonts w:eastAsia="Arial" w:cs="Arial"/>
        </w:rPr>
        <w:t>áveis</w:t>
      </w:r>
      <w:r w:rsidR="00E92BAA">
        <w:rPr>
          <w:rFonts w:eastAsia="Arial" w:cs="Arial"/>
        </w:rPr>
        <w:t xml:space="preserve"> para atendimento às necessidades de clientes institucionais e corporativos. </w:t>
      </w:r>
      <w:r w:rsidR="00882168">
        <w:rPr>
          <w:rFonts w:eastAsia="Arial" w:cs="Arial"/>
        </w:rPr>
        <w:t>Essa modalidade permite que os usuários utilizem recursos de processamento, armazenamento</w:t>
      </w:r>
      <w:r w:rsidR="007A56E4">
        <w:rPr>
          <w:rFonts w:eastAsia="Arial" w:cs="Arial"/>
        </w:rPr>
        <w:t xml:space="preserve"> e de rede sem a necessidade de </w:t>
      </w:r>
      <w:r w:rsidR="00894295" w:rsidRPr="00894295">
        <w:rPr>
          <w:rFonts w:eastAsia="Arial" w:cs="Arial"/>
        </w:rPr>
        <w:t xml:space="preserve">adquirir, </w:t>
      </w:r>
      <w:r w:rsidR="007A56E4">
        <w:rPr>
          <w:rFonts w:eastAsia="Arial" w:cs="Arial"/>
        </w:rPr>
        <w:t xml:space="preserve">instalar ou </w:t>
      </w:r>
      <w:r w:rsidR="00894295" w:rsidRPr="00894295">
        <w:rPr>
          <w:rFonts w:eastAsia="Arial" w:cs="Arial"/>
        </w:rPr>
        <w:t>gerenciar</w:t>
      </w:r>
      <w:r w:rsidR="000F7B70">
        <w:rPr>
          <w:rFonts w:eastAsia="Arial" w:cs="Arial"/>
        </w:rPr>
        <w:t xml:space="preserve"> </w:t>
      </w:r>
      <w:r w:rsidR="00B44383">
        <w:rPr>
          <w:rFonts w:eastAsia="Arial" w:cs="Arial"/>
        </w:rPr>
        <w:t xml:space="preserve">equipamentos </w:t>
      </w:r>
      <w:r w:rsidR="005B5BF9">
        <w:rPr>
          <w:rFonts w:eastAsia="Arial" w:cs="Arial"/>
        </w:rPr>
        <w:t>físicos, resultando em maior flexibilidade, escalabilidade e otimização de custos operacionais.</w:t>
      </w:r>
    </w:p>
    <w:p w14:paraId="5583CBC5" w14:textId="179A230D" w:rsidR="002C7BF8" w:rsidRPr="00894295" w:rsidRDefault="002C7BF8" w:rsidP="00894295">
      <w:pPr>
        <w:spacing w:after="0"/>
        <w:rPr>
          <w:rFonts w:eastAsia="Arial" w:cs="Arial"/>
        </w:rPr>
      </w:pPr>
      <w:r w:rsidRPr="002C7BF8">
        <w:rPr>
          <w:rFonts w:eastAsia="Arial" w:cs="Arial"/>
        </w:rPr>
        <w:t>Ao adotar o modelo IaaS, a infraestrutura é provisionada e gerenciada de forma centralizada, possibilitando a alocação eficiente de recursos, o ajuste dinâmico da capacidade contratada e a adequação do ambiente tecnológico às demandas específicas de cada operação. Essa abordagem contribui para a modernização dos ambientes de tecnologia e para o ganho de eficiência no uso de recursos computacionais.</w:t>
      </w:r>
    </w:p>
    <w:p w14:paraId="2522F880" w14:textId="77777777" w:rsidR="00894295" w:rsidRPr="00B27E88" w:rsidRDefault="00894295" w:rsidP="00894295">
      <w:pPr>
        <w:spacing w:after="0"/>
        <w:rPr>
          <w:rFonts w:eastAsia="Arial" w:cs="Arial"/>
        </w:rPr>
      </w:pPr>
      <w:r w:rsidRPr="00B27E88">
        <w:rPr>
          <w:rFonts w:eastAsia="Arial" w:cs="Arial"/>
          <w:b/>
          <w:i/>
        </w:rPr>
        <w:t>Backup</w:t>
      </w:r>
      <w:r w:rsidRPr="00B27E88">
        <w:rPr>
          <w:rFonts w:eastAsia="Arial" w:cs="Arial"/>
          <w:b/>
        </w:rPr>
        <w:t xml:space="preserve"> (</w:t>
      </w:r>
      <w:proofErr w:type="spellStart"/>
      <w:r w:rsidRPr="00B27E88">
        <w:rPr>
          <w:rFonts w:eastAsia="Arial" w:cs="Arial"/>
          <w:b/>
        </w:rPr>
        <w:t>BaaS</w:t>
      </w:r>
      <w:proofErr w:type="spellEnd"/>
      <w:r w:rsidRPr="00B27E88">
        <w:rPr>
          <w:rFonts w:eastAsia="Arial" w:cs="Arial"/>
          <w:b/>
        </w:rPr>
        <w:t>)</w:t>
      </w:r>
    </w:p>
    <w:p w14:paraId="7BC18469" w14:textId="273C249F" w:rsidR="00DF23F4" w:rsidRPr="00DF23F4" w:rsidRDefault="00DF23F4" w:rsidP="00DF23F4">
      <w:pPr>
        <w:spacing w:after="0"/>
        <w:rPr>
          <w:rFonts w:eastAsia="Arial" w:cs="Arial"/>
        </w:rPr>
      </w:pPr>
      <w:r w:rsidRPr="00DF23F4">
        <w:rPr>
          <w:rFonts w:eastAsia="Arial" w:cs="Arial"/>
        </w:rPr>
        <w:t>O Backup como Serviço (</w:t>
      </w:r>
      <w:proofErr w:type="spellStart"/>
      <w:r w:rsidRPr="00DF23F4">
        <w:rPr>
          <w:rFonts w:eastAsia="Arial" w:cs="Arial"/>
        </w:rPr>
        <w:t>BaaS</w:t>
      </w:r>
      <w:proofErr w:type="spellEnd"/>
      <w:r w:rsidRPr="00DF23F4">
        <w:rPr>
          <w:rFonts w:eastAsia="Arial" w:cs="Arial"/>
        </w:rPr>
        <w:t>) da Telebras oferece uma solução gerenciada de proteção de dados, baseada em infraestrutura em nuvem, com elevados padrões de disponibilidade, escalabilidade e confiabilidade. O serviço permite a realização de cópias de segurança, armazenamento e recuperação de informações críticas de forma segura, sem a necessidade de manutenção de infraestrutura própria por parte dos clientes.</w:t>
      </w:r>
    </w:p>
    <w:p w14:paraId="1E40B0A6" w14:textId="4A01BCA3" w:rsidR="00DF23F4" w:rsidRDefault="00DF23F4" w:rsidP="00DF23F4">
      <w:pPr>
        <w:spacing w:after="0"/>
        <w:rPr>
          <w:rFonts w:eastAsia="Arial" w:cs="Arial"/>
        </w:rPr>
      </w:pPr>
      <w:r w:rsidRPr="00DF23F4">
        <w:rPr>
          <w:rFonts w:eastAsia="Arial" w:cs="Arial"/>
        </w:rPr>
        <w:t xml:space="preserve">A adoção do modelo </w:t>
      </w:r>
      <w:proofErr w:type="spellStart"/>
      <w:r w:rsidRPr="00DF23F4">
        <w:rPr>
          <w:rFonts w:eastAsia="Arial" w:cs="Arial"/>
        </w:rPr>
        <w:t>BaaS</w:t>
      </w:r>
      <w:proofErr w:type="spellEnd"/>
      <w:r w:rsidRPr="00DF23F4">
        <w:rPr>
          <w:rFonts w:eastAsia="Arial" w:cs="Arial"/>
        </w:rPr>
        <w:t xml:space="preserve"> contribui para a continuidade de negócios, oferecendo proteção contra perdas acidentais de dados, falhas de equipamentos, incidentes cibernéticos e outros eventos que possam comprometer a integridade das informações. A solução favorece a rápida recuperação em cenários de contingência e otimiza custos operacionais ao permitir o uso eficiente dos recursos de tecnologia.</w:t>
      </w:r>
    </w:p>
    <w:p w14:paraId="50C5920F" w14:textId="77777777" w:rsidR="00FD2006" w:rsidRDefault="00FD2006">
      <w:pPr>
        <w:tabs>
          <w:tab w:val="clear" w:pos="851"/>
        </w:tabs>
        <w:spacing w:before="0" w:after="0"/>
        <w:jc w:val="left"/>
        <w:rPr>
          <w:rFonts w:eastAsia="Arial" w:cs="Arial"/>
        </w:rPr>
      </w:pPr>
      <w:r>
        <w:rPr>
          <w:rFonts w:eastAsia="Arial" w:cs="Arial"/>
        </w:rPr>
        <w:br w:type="page"/>
      </w:r>
    </w:p>
    <w:p w14:paraId="67234BAF" w14:textId="77777777" w:rsidR="00894295" w:rsidRPr="00894295" w:rsidRDefault="00894295" w:rsidP="00894295">
      <w:pPr>
        <w:spacing w:after="0"/>
        <w:rPr>
          <w:rFonts w:eastAsia="Arial" w:cs="Arial"/>
        </w:rPr>
      </w:pPr>
      <w:r w:rsidRPr="00894295">
        <w:rPr>
          <w:rFonts w:eastAsia="Arial" w:cs="Arial"/>
          <w:b/>
        </w:rPr>
        <w:lastRenderedPageBreak/>
        <w:t>Imageamento</w:t>
      </w:r>
    </w:p>
    <w:p w14:paraId="70520414" w14:textId="563AE0CA" w:rsidR="00894295" w:rsidRPr="00894295" w:rsidRDefault="00894295" w:rsidP="00894295">
      <w:pPr>
        <w:spacing w:after="0"/>
        <w:rPr>
          <w:rFonts w:eastAsia="Arial" w:cs="Arial"/>
        </w:rPr>
      </w:pPr>
      <w:r w:rsidRPr="00894295">
        <w:rPr>
          <w:rFonts w:eastAsia="Arial" w:cs="Arial"/>
        </w:rPr>
        <w:t>O serviço de Imageamento refere-se à aquisição e fornecimento de imagens digitais capturadas por satélite, que podem ser utilizados para múltiplas análises geoespaciais, como monitoramento ambiental, planejamento urbano, gestão de desastres, agricultura e defesa nacional. O processamento e disponibilização de imagens podem ser utilizados tanto para análises pontuais quanto para integração com sistemas de informação geográfica (GIS), fortalecendo iniciativas de inovação pública e decisões baseadas em evidências.</w:t>
      </w:r>
    </w:p>
    <w:p w14:paraId="51E1A7AE" w14:textId="105CE7C8" w:rsidR="008B63C5" w:rsidRPr="00894295" w:rsidRDefault="00416894" w:rsidP="004E4BD9">
      <w:pPr>
        <w:pStyle w:val="Ttulo2"/>
        <w:spacing w:before="360" w:after="240" w:line="276" w:lineRule="auto"/>
        <w:ind w:left="567" w:hanging="567"/>
      </w:pPr>
      <w:bookmarkStart w:id="204" w:name="_Toc191641893"/>
      <w:r w:rsidRPr="00894295">
        <w:t>Vendas</w:t>
      </w:r>
      <w:bookmarkEnd w:id="204"/>
      <w:r w:rsidRPr="00894295">
        <w:t xml:space="preserve"> </w:t>
      </w:r>
    </w:p>
    <w:p w14:paraId="39AB3B73" w14:textId="4EE57A11" w:rsidR="00B4387D" w:rsidRPr="00B4387D" w:rsidRDefault="00B4387D" w:rsidP="00B4387D">
      <w:pPr>
        <w:spacing w:after="0"/>
        <w:rPr>
          <w:rFonts w:eastAsia="Arial" w:cs="Arial"/>
        </w:rPr>
      </w:pPr>
      <w:r w:rsidRPr="00B4387D">
        <w:rPr>
          <w:rFonts w:eastAsia="Arial" w:cs="Arial"/>
        </w:rPr>
        <w:t>Em 2025, com o objetivo de avançar no processo de retorno à condição de sociedade de economia mista não dependente do Orçamento Fiscal e da Seguridade Social, a Telebras intensificou as ações voltadas à sustentabilidade financeira e ao fortalecimento de sua atuação comercial. Nesse contexto, a Companhia concentrou esforços na manutenção, ampliação e execução de contratos celebrados com órgãos da Administração Pública e com clientes corporativos, reafirmando sua presença como provedora de soluções de conectividade e serviços digitais essenciais.</w:t>
      </w:r>
    </w:p>
    <w:p w14:paraId="79148AC2" w14:textId="3AC26FD4" w:rsidR="00B4387D" w:rsidRPr="00B4387D" w:rsidRDefault="00B4387D" w:rsidP="00B4387D">
      <w:pPr>
        <w:spacing w:after="0"/>
        <w:rPr>
          <w:rFonts w:eastAsia="Arial" w:cs="Arial"/>
        </w:rPr>
      </w:pPr>
      <w:r w:rsidRPr="00B4387D">
        <w:rPr>
          <w:rFonts w:eastAsia="Arial" w:cs="Arial"/>
        </w:rPr>
        <w:t>Entre os avanços alcançados, destacam</w:t>
      </w:r>
      <w:r w:rsidRPr="00B4387D">
        <w:rPr>
          <w:rFonts w:ascii="Cambria Math" w:eastAsia="Arial" w:hAnsi="Cambria Math" w:cs="Cambria Math"/>
        </w:rPr>
        <w:t>‑</w:t>
      </w:r>
      <w:r w:rsidRPr="00B4387D">
        <w:rPr>
          <w:rFonts w:eastAsia="Arial" w:cs="Arial"/>
        </w:rPr>
        <w:t>se a amplia</w:t>
      </w:r>
      <w:r w:rsidRPr="00B4387D">
        <w:rPr>
          <w:rFonts w:ascii="Calibri" w:eastAsia="Arial" w:hAnsi="Calibri" w:cs="Calibri"/>
        </w:rPr>
        <w:t>çã</w:t>
      </w:r>
      <w:r w:rsidRPr="00B4387D">
        <w:rPr>
          <w:rFonts w:eastAsia="Arial" w:cs="Arial"/>
        </w:rPr>
        <w:t>o da oferta de Servi</w:t>
      </w:r>
      <w:r w:rsidRPr="00B4387D">
        <w:rPr>
          <w:rFonts w:ascii="Calibri" w:eastAsia="Arial" w:hAnsi="Calibri" w:cs="Calibri"/>
        </w:rPr>
        <w:t>ç</w:t>
      </w:r>
      <w:r w:rsidRPr="00B4387D">
        <w:rPr>
          <w:rFonts w:eastAsia="Arial" w:cs="Arial"/>
        </w:rPr>
        <w:t>os de Valor Adicionado (SVA) e a execu</w:t>
      </w:r>
      <w:r w:rsidRPr="00B4387D">
        <w:rPr>
          <w:rFonts w:ascii="Calibri" w:eastAsia="Arial" w:hAnsi="Calibri" w:cs="Calibri"/>
        </w:rPr>
        <w:t>çã</w:t>
      </w:r>
      <w:r w:rsidRPr="00B4387D">
        <w:rPr>
          <w:rFonts w:eastAsia="Arial" w:cs="Arial"/>
        </w:rPr>
        <w:t xml:space="preserve">o de contratos relevantes, como aqueles firmados com a Entidade Administradora da Conectividade de Escolas (EACE) e com o </w:t>
      </w:r>
      <w:r w:rsidR="005B5ED1">
        <w:rPr>
          <w:rFonts w:eastAsia="Arial" w:cs="Arial"/>
        </w:rPr>
        <w:t>MCom</w:t>
      </w:r>
      <w:r w:rsidRPr="00B4387D">
        <w:rPr>
          <w:rFonts w:eastAsia="Arial" w:cs="Arial"/>
        </w:rPr>
        <w:t xml:space="preserve">, no </w:t>
      </w:r>
      <w:r w:rsidRPr="00B4387D">
        <w:rPr>
          <w:rFonts w:ascii="Calibri" w:eastAsia="Arial" w:hAnsi="Calibri" w:cs="Calibri"/>
        </w:rPr>
        <w:t>â</w:t>
      </w:r>
      <w:r w:rsidRPr="00B4387D">
        <w:rPr>
          <w:rFonts w:eastAsia="Arial" w:cs="Arial"/>
        </w:rPr>
        <w:t>mbito do novo GESAC. A Telebras tamb</w:t>
      </w:r>
      <w:r w:rsidRPr="00B4387D">
        <w:rPr>
          <w:rFonts w:ascii="Calibri" w:eastAsia="Arial" w:hAnsi="Calibri" w:cs="Calibri"/>
        </w:rPr>
        <w:t>é</w:t>
      </w:r>
      <w:r w:rsidRPr="00B4387D">
        <w:rPr>
          <w:rFonts w:eastAsia="Arial" w:cs="Arial"/>
        </w:rPr>
        <w:t>m manteve contratos junto a institui</w:t>
      </w:r>
      <w:r w:rsidRPr="00B4387D">
        <w:rPr>
          <w:rFonts w:ascii="Calibri" w:eastAsia="Arial" w:hAnsi="Calibri" w:cs="Calibri"/>
        </w:rPr>
        <w:t>çõ</w:t>
      </w:r>
      <w:r w:rsidRPr="00B4387D">
        <w:rPr>
          <w:rFonts w:eastAsia="Arial" w:cs="Arial"/>
        </w:rPr>
        <w:t>es estrat</w:t>
      </w:r>
      <w:r w:rsidRPr="00B4387D">
        <w:rPr>
          <w:rFonts w:ascii="Calibri" w:eastAsia="Arial" w:hAnsi="Calibri" w:cs="Calibri"/>
        </w:rPr>
        <w:t>é</w:t>
      </w:r>
      <w:r w:rsidRPr="00B4387D">
        <w:rPr>
          <w:rFonts w:eastAsia="Arial" w:cs="Arial"/>
        </w:rPr>
        <w:t>gicas da Administra</w:t>
      </w:r>
      <w:r w:rsidRPr="00B4387D">
        <w:rPr>
          <w:rFonts w:ascii="Calibri" w:eastAsia="Arial" w:hAnsi="Calibri" w:cs="Calibri"/>
        </w:rPr>
        <w:t>çã</w:t>
      </w:r>
      <w:r w:rsidRPr="00B4387D">
        <w:rPr>
          <w:rFonts w:eastAsia="Arial" w:cs="Arial"/>
        </w:rPr>
        <w:t>o P</w:t>
      </w:r>
      <w:r w:rsidRPr="00B4387D">
        <w:rPr>
          <w:rFonts w:ascii="Calibri" w:eastAsia="Arial" w:hAnsi="Calibri" w:cs="Calibri"/>
        </w:rPr>
        <w:t>ú</w:t>
      </w:r>
      <w:r w:rsidRPr="00B4387D">
        <w:rPr>
          <w:rFonts w:eastAsia="Arial" w:cs="Arial"/>
        </w:rPr>
        <w:t>blica Federal, al</w:t>
      </w:r>
      <w:r w:rsidRPr="00B4387D">
        <w:rPr>
          <w:rFonts w:ascii="Calibri" w:eastAsia="Arial" w:hAnsi="Calibri" w:cs="Calibri"/>
        </w:rPr>
        <w:t>é</w:t>
      </w:r>
      <w:r w:rsidRPr="00B4387D">
        <w:rPr>
          <w:rFonts w:eastAsia="Arial" w:cs="Arial"/>
        </w:rPr>
        <w:t>m da opera</w:t>
      </w:r>
      <w:r w:rsidRPr="00B4387D">
        <w:rPr>
          <w:rFonts w:ascii="Calibri" w:eastAsia="Arial" w:hAnsi="Calibri" w:cs="Calibri"/>
        </w:rPr>
        <w:t>çã</w:t>
      </w:r>
      <w:r w:rsidRPr="00B4387D">
        <w:rPr>
          <w:rFonts w:eastAsia="Arial" w:cs="Arial"/>
        </w:rPr>
        <w:t>o compartilhada do Sat</w:t>
      </w:r>
      <w:r w:rsidRPr="00B4387D">
        <w:rPr>
          <w:rFonts w:ascii="Calibri" w:eastAsia="Arial" w:hAnsi="Calibri" w:cs="Calibri"/>
        </w:rPr>
        <w:t>é</w:t>
      </w:r>
      <w:r w:rsidRPr="00B4387D">
        <w:rPr>
          <w:rFonts w:eastAsia="Arial" w:cs="Arial"/>
        </w:rPr>
        <w:t>lite Geoestacion</w:t>
      </w:r>
      <w:r w:rsidRPr="00B4387D">
        <w:rPr>
          <w:rFonts w:ascii="Calibri" w:eastAsia="Arial" w:hAnsi="Calibri" w:cs="Calibri"/>
        </w:rPr>
        <w:t>á</w:t>
      </w:r>
      <w:r w:rsidRPr="00B4387D">
        <w:rPr>
          <w:rFonts w:eastAsia="Arial" w:cs="Arial"/>
        </w:rPr>
        <w:t>rio de Defesa e Comunica</w:t>
      </w:r>
      <w:r w:rsidRPr="00B4387D">
        <w:rPr>
          <w:rFonts w:ascii="Calibri" w:eastAsia="Arial" w:hAnsi="Calibri" w:cs="Calibri"/>
        </w:rPr>
        <w:t>çõ</w:t>
      </w:r>
      <w:r w:rsidRPr="00B4387D">
        <w:rPr>
          <w:rFonts w:eastAsia="Arial" w:cs="Arial"/>
        </w:rPr>
        <w:t>es Estrat</w:t>
      </w:r>
      <w:r w:rsidRPr="00B4387D">
        <w:rPr>
          <w:rFonts w:ascii="Calibri" w:eastAsia="Arial" w:hAnsi="Calibri" w:cs="Calibri"/>
        </w:rPr>
        <w:t>é</w:t>
      </w:r>
      <w:r w:rsidRPr="00B4387D">
        <w:rPr>
          <w:rFonts w:eastAsia="Arial" w:cs="Arial"/>
        </w:rPr>
        <w:t>gicas (SGDC) em parceria com o Ministério da Defesa.</w:t>
      </w:r>
    </w:p>
    <w:p w14:paraId="32E2B1C4" w14:textId="79867818" w:rsidR="00BC64AA" w:rsidRPr="00BC64AA" w:rsidRDefault="00BC64AA" w:rsidP="00BC64AA">
      <w:pPr>
        <w:spacing w:after="0"/>
        <w:rPr>
          <w:rFonts w:eastAsia="Arial" w:cs="Arial"/>
        </w:rPr>
      </w:pPr>
      <w:r w:rsidRPr="00BC64AA">
        <w:rPr>
          <w:rFonts w:eastAsia="Arial" w:cs="Arial"/>
        </w:rPr>
        <w:t>No segmento de Serviços de Valor Agregado (SVA), a Telebras firmou contratos com a Empresa Brasil de Comunicação (EBC), o Instituto Nacional de Meteorologia (INMET), o Ministério do Trabalho e Emprego (MTE), o Tribunal de Justiça do Estado do Espírito Santo (TJ</w:t>
      </w:r>
      <w:r w:rsidRPr="00BC64AA">
        <w:rPr>
          <w:rFonts w:eastAsia="Arial" w:cs="Arial"/>
        </w:rPr>
        <w:noBreakHyphen/>
        <w:t>ES) e o Tribunal de Justiça do Estado de Minas Gerais (TJ</w:t>
      </w:r>
      <w:r w:rsidRPr="00BC64AA">
        <w:rPr>
          <w:rFonts w:eastAsia="Arial" w:cs="Arial"/>
        </w:rPr>
        <w:noBreakHyphen/>
        <w:t>MG). Essas contratações reforçaram a presença da Companhia no mercado de serviços digitais, especialmente em soluções baseadas em computação de borda e processamento avançado de dados, contribuindo para a diversificação das receitas e para o fortalecimento institucional.</w:t>
      </w:r>
    </w:p>
    <w:p w14:paraId="388AF333" w14:textId="5EA790E4" w:rsidR="00BC64AA" w:rsidRPr="00B4387D" w:rsidRDefault="00BC64AA" w:rsidP="00B4387D">
      <w:pPr>
        <w:spacing w:after="0"/>
        <w:rPr>
          <w:rFonts w:eastAsia="Arial" w:cs="Arial"/>
        </w:rPr>
      </w:pPr>
      <w:r w:rsidRPr="00BC64AA">
        <w:rPr>
          <w:rFonts w:eastAsia="Arial" w:cs="Arial"/>
        </w:rPr>
        <w:t>Destacam</w:t>
      </w:r>
      <w:r w:rsidRPr="00BC64AA">
        <w:rPr>
          <w:rFonts w:eastAsia="Arial" w:cs="Arial"/>
        </w:rPr>
        <w:noBreakHyphen/>
        <w:t>se ainda os contratos</w:t>
      </w:r>
      <w:r>
        <w:rPr>
          <w:rFonts w:eastAsia="Arial" w:cs="Arial"/>
        </w:rPr>
        <w:t xml:space="preserve"> de maior vulto</w:t>
      </w:r>
      <w:r w:rsidRPr="00BC64AA">
        <w:rPr>
          <w:rFonts w:eastAsia="Arial" w:cs="Arial"/>
        </w:rPr>
        <w:t xml:space="preserve"> celebrados no âmbito da </w:t>
      </w:r>
      <w:r>
        <w:rPr>
          <w:rFonts w:eastAsia="Arial" w:cs="Arial"/>
        </w:rPr>
        <w:t>estratégia</w:t>
      </w:r>
      <w:r w:rsidRPr="00BC64AA">
        <w:rPr>
          <w:rFonts w:eastAsia="Arial" w:cs="Arial"/>
        </w:rPr>
        <w:t xml:space="preserve"> Tech/SVA, incluindo os firmados com o Detran</w:t>
      </w:r>
      <w:r w:rsidRPr="00BC64AA">
        <w:rPr>
          <w:rFonts w:eastAsia="Arial" w:cs="Arial"/>
        </w:rPr>
        <w:noBreakHyphen/>
        <w:t>DF e com o DF Legal. Ambos têm relevância significativa para o desempenho econômico</w:t>
      </w:r>
      <w:r w:rsidRPr="00BC64AA">
        <w:rPr>
          <w:rFonts w:eastAsia="Arial" w:cs="Arial"/>
        </w:rPr>
        <w:noBreakHyphen/>
        <w:t>financeiro da Telebras e demonstram a ampliação do portfólio de soluções tecnológicas ofertadas pela Companhia.</w:t>
      </w:r>
    </w:p>
    <w:p w14:paraId="7FDAF34F" w14:textId="208D6CEA" w:rsidR="00B4387D" w:rsidRPr="00B4387D" w:rsidRDefault="00B4387D" w:rsidP="00B4387D">
      <w:pPr>
        <w:spacing w:after="0"/>
        <w:rPr>
          <w:rFonts w:eastAsia="Arial" w:cs="Arial"/>
        </w:rPr>
      </w:pPr>
      <w:r w:rsidRPr="00B4387D">
        <w:rPr>
          <w:rFonts w:eastAsia="Arial" w:cs="Arial"/>
        </w:rPr>
        <w:t xml:space="preserve">No segmento de conectividade, merece destaque o contrato de grande porte firmado com a EACE, envolvendo a ativação de milhares de pontos de acesso satelital com diferentes perfis de velocidade, utilizando tecnologias adequadas às necessidades operacionais do projeto. Este contrato representa um marco relevante para a Telebras, </w:t>
      </w:r>
      <w:r w:rsidR="00BC64AA">
        <w:rPr>
          <w:rFonts w:eastAsia="Arial" w:cs="Arial"/>
        </w:rPr>
        <w:t>contribuindo expressivamente</w:t>
      </w:r>
      <w:r w:rsidRPr="00B4387D">
        <w:rPr>
          <w:rFonts w:eastAsia="Arial" w:cs="Arial"/>
        </w:rPr>
        <w:t xml:space="preserve"> para o fortalecimento do fluxo de caixa e para a atuação da Companhia em iniciativas de grande escala e elevada complexidade.</w:t>
      </w:r>
    </w:p>
    <w:p w14:paraId="768298F6" w14:textId="2DEC1F3D" w:rsidR="00894295" w:rsidRDefault="00B4387D" w:rsidP="006F4A93">
      <w:pPr>
        <w:spacing w:after="0"/>
        <w:rPr>
          <w:rFonts w:eastAsia="Arial" w:cs="Arial"/>
        </w:rPr>
      </w:pPr>
      <w:r w:rsidRPr="00B4387D">
        <w:rPr>
          <w:rFonts w:eastAsia="Arial" w:cs="Arial"/>
        </w:rPr>
        <w:t>Paralelamente, a Telebras deu continuidade à expansão de soluções SD</w:t>
      </w:r>
      <w:r w:rsidRPr="00B4387D">
        <w:rPr>
          <w:rFonts w:ascii="Cambria Math" w:eastAsia="Arial" w:hAnsi="Cambria Math" w:cs="Cambria Math"/>
        </w:rPr>
        <w:t>‑</w:t>
      </w:r>
      <w:r w:rsidRPr="00B4387D">
        <w:rPr>
          <w:rFonts w:eastAsia="Arial" w:cs="Arial"/>
        </w:rPr>
        <w:t xml:space="preserve">WAN junto a </w:t>
      </w:r>
      <w:r w:rsidRPr="00B4387D">
        <w:rPr>
          <w:rFonts w:ascii="Calibri" w:eastAsia="Arial" w:hAnsi="Calibri" w:cs="Calibri"/>
        </w:rPr>
        <w:t>ó</w:t>
      </w:r>
      <w:r w:rsidRPr="00B4387D">
        <w:rPr>
          <w:rFonts w:eastAsia="Arial" w:cs="Arial"/>
        </w:rPr>
        <w:t>rg</w:t>
      </w:r>
      <w:r w:rsidRPr="00B4387D">
        <w:rPr>
          <w:rFonts w:ascii="Calibri" w:eastAsia="Arial" w:hAnsi="Calibri" w:cs="Calibri"/>
        </w:rPr>
        <w:t>ã</w:t>
      </w:r>
      <w:r w:rsidRPr="00B4387D">
        <w:rPr>
          <w:rFonts w:eastAsia="Arial" w:cs="Arial"/>
        </w:rPr>
        <w:t>os da Administra</w:t>
      </w:r>
      <w:r w:rsidRPr="00B4387D">
        <w:rPr>
          <w:rFonts w:ascii="Calibri" w:eastAsia="Arial" w:hAnsi="Calibri" w:cs="Calibri"/>
        </w:rPr>
        <w:t>çã</w:t>
      </w:r>
      <w:r w:rsidRPr="00B4387D">
        <w:rPr>
          <w:rFonts w:eastAsia="Arial" w:cs="Arial"/>
        </w:rPr>
        <w:t>o P</w:t>
      </w:r>
      <w:r w:rsidRPr="00B4387D">
        <w:rPr>
          <w:rFonts w:ascii="Calibri" w:eastAsia="Arial" w:hAnsi="Calibri" w:cs="Calibri"/>
        </w:rPr>
        <w:t>ú</w:t>
      </w:r>
      <w:r w:rsidRPr="00B4387D">
        <w:rPr>
          <w:rFonts w:eastAsia="Arial" w:cs="Arial"/>
        </w:rPr>
        <w:t>blica, modernizando infraestruturas de conectividade, ampliando a efici</w:t>
      </w:r>
      <w:r w:rsidRPr="00B4387D">
        <w:rPr>
          <w:rFonts w:ascii="Calibri" w:eastAsia="Arial" w:hAnsi="Calibri" w:cs="Calibri"/>
        </w:rPr>
        <w:t>ê</w:t>
      </w:r>
      <w:r w:rsidRPr="00B4387D">
        <w:rPr>
          <w:rFonts w:eastAsia="Arial" w:cs="Arial"/>
        </w:rPr>
        <w:t>ncia operacional e elevando a qualidade dos servi</w:t>
      </w:r>
      <w:r w:rsidRPr="00B4387D">
        <w:rPr>
          <w:rFonts w:ascii="Calibri" w:eastAsia="Arial" w:hAnsi="Calibri" w:cs="Calibri"/>
        </w:rPr>
        <w:t>ç</w:t>
      </w:r>
      <w:r w:rsidRPr="00B4387D">
        <w:rPr>
          <w:rFonts w:eastAsia="Arial" w:cs="Arial"/>
        </w:rPr>
        <w:t>os oferecidos</w:t>
      </w:r>
      <w:r w:rsidR="00D372CE">
        <w:rPr>
          <w:rFonts w:eastAsia="Arial" w:cs="Arial"/>
        </w:rPr>
        <w:t>.</w:t>
      </w:r>
    </w:p>
    <w:p w14:paraId="37C081C9" w14:textId="6383A179" w:rsidR="007D1C9C" w:rsidRPr="004E746A" w:rsidRDefault="002C2CC4" w:rsidP="00505643">
      <w:pPr>
        <w:pStyle w:val="Ttulo2"/>
        <w:spacing w:before="360" w:after="240" w:line="276" w:lineRule="auto"/>
        <w:ind w:left="567" w:hanging="567"/>
      </w:pPr>
      <w:bookmarkStart w:id="205" w:name="_Toc191641894"/>
      <w:r w:rsidRPr="004E746A">
        <w:t>Inovação e Desenvolvimento de Produtos e Serviços</w:t>
      </w:r>
      <w:bookmarkEnd w:id="205"/>
    </w:p>
    <w:p w14:paraId="7115696E" w14:textId="770047F7" w:rsidR="000D6DA2" w:rsidRPr="000D6DA2" w:rsidRDefault="000D6DA2" w:rsidP="000D6DA2">
      <w:pPr>
        <w:spacing w:after="0"/>
        <w:rPr>
          <w:rFonts w:eastAsia="Arial" w:cs="Arial"/>
        </w:rPr>
      </w:pPr>
      <w:r w:rsidRPr="000D6DA2">
        <w:rPr>
          <w:rFonts w:eastAsia="Arial" w:cs="Arial"/>
        </w:rPr>
        <w:t xml:space="preserve">Em 2025, a Telebras avançou de forma consistente na agenda de inovação e desenvolvimento de produtos e serviços, priorizando soluções voltadas à conectividade, mobilidade, segurança e eficiência operacional. Foram desenvolvidas e testadas novas versões de terminais satelitais transportáveis, com </w:t>
      </w:r>
      <w:r w:rsidRPr="000D6DA2">
        <w:rPr>
          <w:rFonts w:eastAsia="Arial" w:cs="Arial"/>
        </w:rPr>
        <w:lastRenderedPageBreak/>
        <w:t>melhorias significativas em portabilidade, desempenho e adequação para uso em campo, ampliando o potencial de aplicação em diferentes cenários operacionais e fortalecendo o portfólio de produtos destinados a regiões remotas ou com infraestrutura limitada.</w:t>
      </w:r>
    </w:p>
    <w:p w14:paraId="5D7A8C68" w14:textId="77777777" w:rsidR="000D6DA2" w:rsidRPr="000D6DA2" w:rsidRDefault="000D6DA2" w:rsidP="000D6DA2">
      <w:pPr>
        <w:spacing w:after="0"/>
        <w:rPr>
          <w:rFonts w:eastAsia="Arial" w:cs="Arial"/>
        </w:rPr>
      </w:pPr>
      <w:r w:rsidRPr="000D6DA2">
        <w:rPr>
          <w:rFonts w:eastAsia="Arial" w:cs="Arial"/>
        </w:rPr>
        <w:t>A Companhia também realizou avaliações de tecnologias emergentes, com foco em conectividade móvel e acesso em ambientes remotos, conduzindo estudos comparativos entre diferentes arquiteturas e soluções de comunicação. As análises contemplaram aspectos como desempenho, integração, viabilidade operacional e aderência às demandas das áreas comerciais e finalísticas, contribuindo para a identificação de oportunidades de modernização tecnológica.</w:t>
      </w:r>
    </w:p>
    <w:p w14:paraId="41695DE7" w14:textId="77777777" w:rsidR="000D6DA2" w:rsidRPr="000D6DA2" w:rsidRDefault="000D6DA2" w:rsidP="000D6DA2">
      <w:pPr>
        <w:spacing w:after="0"/>
        <w:rPr>
          <w:rFonts w:eastAsia="Arial" w:cs="Arial"/>
        </w:rPr>
      </w:pPr>
      <w:r w:rsidRPr="000D6DA2">
        <w:rPr>
          <w:rFonts w:eastAsia="Arial" w:cs="Arial"/>
        </w:rPr>
        <w:t>Além disso, foi estruturado e consolidado o laboratório de inovação, ambiente dedicado exclusivamente à experimentação tecnológica e à realização de provas de conceito em soluções de conectividade avançada. O laboratório opera de forma isolada da rede corporativa, oferecendo segurança, robustez e flexibilidade para testes, análises e estudos voltados à inovação.</w:t>
      </w:r>
    </w:p>
    <w:p w14:paraId="024444E2" w14:textId="77777777" w:rsidR="000D6DA2" w:rsidRPr="000D6DA2" w:rsidRDefault="000D6DA2" w:rsidP="000D6DA2">
      <w:pPr>
        <w:spacing w:after="0"/>
        <w:rPr>
          <w:rFonts w:eastAsia="Arial" w:cs="Arial"/>
        </w:rPr>
      </w:pPr>
      <w:r w:rsidRPr="000D6DA2">
        <w:rPr>
          <w:rFonts w:eastAsia="Arial" w:cs="Arial"/>
        </w:rPr>
        <w:t>A gestão da inovação na Telebras está organizada em três horizontes de desenvolvimento, que equilibram resultados imediatos e preparação para tecnologias futuras:</w:t>
      </w:r>
    </w:p>
    <w:p w14:paraId="4D195F2F" w14:textId="77777777" w:rsidR="000D6DA2" w:rsidRPr="000D6DA2" w:rsidRDefault="000D6DA2" w:rsidP="00DA4F70">
      <w:pPr>
        <w:pStyle w:val="PargrafodaLista"/>
        <w:numPr>
          <w:ilvl w:val="0"/>
          <w:numId w:val="107"/>
        </w:numPr>
        <w:spacing w:after="0"/>
        <w:rPr>
          <w:rFonts w:eastAsia="Arial" w:cs="Arial"/>
        </w:rPr>
      </w:pPr>
      <w:r w:rsidRPr="000D6DA2">
        <w:rPr>
          <w:rFonts w:eastAsia="Arial" w:cs="Arial"/>
        </w:rPr>
        <w:t>Horizonte 1 (70%) – evolução e aprimoramento das soluções já consolidadas no portfólio da Companhia, com foco em melhorias de desempenho, eficiência técnica e usabilidade;</w:t>
      </w:r>
    </w:p>
    <w:p w14:paraId="6165618B" w14:textId="77777777" w:rsidR="000D6DA2" w:rsidRPr="000D6DA2" w:rsidRDefault="000D6DA2" w:rsidP="00DA4F70">
      <w:pPr>
        <w:pStyle w:val="PargrafodaLista"/>
        <w:numPr>
          <w:ilvl w:val="0"/>
          <w:numId w:val="107"/>
        </w:numPr>
        <w:spacing w:after="0"/>
        <w:rPr>
          <w:rFonts w:eastAsia="Arial" w:cs="Arial"/>
        </w:rPr>
      </w:pPr>
      <w:r w:rsidRPr="000D6DA2">
        <w:rPr>
          <w:rFonts w:eastAsia="Arial" w:cs="Arial"/>
        </w:rPr>
        <w:t>Horizonte 2 (20%) – avaliação de novas tecnologias disponíveis no mercado, com potencial de complementar ou ampliar as soluções da Telebras;</w:t>
      </w:r>
    </w:p>
    <w:p w14:paraId="095BF8AD" w14:textId="77777777" w:rsidR="000D6DA2" w:rsidRPr="000D6DA2" w:rsidRDefault="000D6DA2" w:rsidP="00DA4F70">
      <w:pPr>
        <w:pStyle w:val="PargrafodaLista"/>
        <w:numPr>
          <w:ilvl w:val="0"/>
          <w:numId w:val="107"/>
        </w:numPr>
        <w:spacing w:after="0"/>
        <w:rPr>
          <w:rFonts w:eastAsia="Arial" w:cs="Arial"/>
        </w:rPr>
      </w:pPr>
      <w:r w:rsidRPr="000D6DA2">
        <w:rPr>
          <w:rFonts w:eastAsia="Arial" w:cs="Arial"/>
        </w:rPr>
        <w:t>Horizonte 3 (10%) – acompanhamento de tecnologias emergentes, considerando tendências de médio e longo prazo, como conectividade avançada, automação inteligente de redes, cidades inteligentes e evolução da capacidade satelital.</w:t>
      </w:r>
    </w:p>
    <w:p w14:paraId="1158AC6F" w14:textId="7BDE71EF" w:rsidR="000D6DA2" w:rsidRDefault="000D6DA2" w:rsidP="000D6DA2">
      <w:pPr>
        <w:spacing w:after="0"/>
        <w:rPr>
          <w:rFonts w:eastAsia="Arial" w:cs="Arial"/>
        </w:rPr>
      </w:pPr>
      <w:r w:rsidRPr="000D6DA2">
        <w:rPr>
          <w:rFonts w:eastAsia="Arial" w:cs="Arial"/>
        </w:rPr>
        <w:t>Essa abordagem assegura previsibilidade, equilíbrio e direcionamento estratégico na gestão da inovação, fortalecendo a capacidade da Telebras de antecipar tendências, adotar tecnologias de forma responsável e incorporar soluções alinhadas às necessidades do país e às políticas públicas de telecomunicações.</w:t>
      </w:r>
    </w:p>
    <w:p w14:paraId="697B0748" w14:textId="77777777" w:rsidR="000D6DA2" w:rsidRDefault="000D6DA2" w:rsidP="000D6DA2">
      <w:pPr>
        <w:spacing w:after="0"/>
        <w:rPr>
          <w:rFonts w:eastAsia="Arial" w:cs="Arial"/>
        </w:rPr>
      </w:pPr>
    </w:p>
    <w:p w14:paraId="08ABAA54" w14:textId="06F16C7C" w:rsidR="00EF3871" w:rsidRPr="004E746A" w:rsidRDefault="00EF3871" w:rsidP="00DF3A65">
      <w:pPr>
        <w:spacing w:after="0"/>
        <w:rPr>
          <w:rFonts w:eastAsia="Arial" w:cs="Arial"/>
        </w:rPr>
      </w:pPr>
    </w:p>
    <w:p w14:paraId="7A88D837" w14:textId="221E8836" w:rsidR="007D1C9C" w:rsidRPr="00CB489D" w:rsidRDefault="007D1C9C" w:rsidP="00505643">
      <w:pPr>
        <w:spacing w:after="0"/>
        <w:rPr>
          <w:rFonts w:eastAsia="Arial" w:cs="Arial"/>
          <w:szCs w:val="22"/>
          <w:highlight w:val="yellow"/>
        </w:rPr>
        <w:sectPr w:rsidR="007D1C9C" w:rsidRPr="00CB489D" w:rsidSect="000A5177">
          <w:headerReference w:type="even" r:id="rId32"/>
          <w:headerReference w:type="default" r:id="rId33"/>
          <w:footerReference w:type="even" r:id="rId34"/>
          <w:footerReference w:type="default" r:id="rId35"/>
          <w:headerReference w:type="first" r:id="rId36"/>
          <w:footerReference w:type="first" r:id="rId37"/>
          <w:pgSz w:w="11907" w:h="16840" w:code="9"/>
          <w:pgMar w:top="1701" w:right="1134" w:bottom="1531" w:left="1701" w:header="454" w:footer="397" w:gutter="0"/>
          <w:cols w:space="708"/>
          <w:titlePg/>
          <w:docGrid w:linePitch="360"/>
        </w:sectPr>
      </w:pPr>
    </w:p>
    <w:p w14:paraId="781816EF" w14:textId="1B2A30C8" w:rsidR="006B5A0B" w:rsidRPr="006B10CF" w:rsidRDefault="1589F5D7" w:rsidP="00CA1759">
      <w:pPr>
        <w:pStyle w:val="Ttulo1"/>
        <w:ind w:left="284" w:hanging="284"/>
        <w:rPr>
          <w:sz w:val="24"/>
        </w:rPr>
      </w:pPr>
      <w:bookmarkStart w:id="206" w:name="_Toc191641901"/>
      <w:r w:rsidRPr="006B10CF">
        <w:rPr>
          <w:sz w:val="24"/>
        </w:rPr>
        <w:lastRenderedPageBreak/>
        <w:t>Evolução da Rede de Telecomunicações</w:t>
      </w:r>
      <w:bookmarkEnd w:id="206"/>
    </w:p>
    <w:p w14:paraId="48A4B554" w14:textId="263B7687" w:rsidR="004532CE" w:rsidRPr="00AC5D12" w:rsidRDefault="001B6AAA" w:rsidP="00A04613">
      <w:pPr>
        <w:pStyle w:val="Ttulo2"/>
        <w:spacing w:before="240" w:after="240" w:line="276" w:lineRule="auto"/>
        <w:ind w:left="567" w:hanging="567"/>
      </w:pPr>
      <w:bookmarkStart w:id="207" w:name="_Toc191641902"/>
      <w:r w:rsidRPr="00AC5D12">
        <w:t>Rede Terrestre</w:t>
      </w:r>
      <w:bookmarkEnd w:id="207"/>
    </w:p>
    <w:p w14:paraId="734EE79F" w14:textId="02D1CE6C" w:rsidR="00CE7C94" w:rsidRPr="00AC5D12" w:rsidRDefault="00CE7C94" w:rsidP="5E6FEA8C">
      <w:pPr>
        <w:rPr>
          <w:szCs w:val="22"/>
        </w:rPr>
      </w:pPr>
      <w:r w:rsidRPr="00AC5D12">
        <w:rPr>
          <w:szCs w:val="22"/>
        </w:rPr>
        <w:t xml:space="preserve">A Rede Terrestre da Telebras cobre todo o Brasil, sustentada por um </w:t>
      </w:r>
      <w:proofErr w:type="spellStart"/>
      <w:r w:rsidRPr="00AC5D12">
        <w:rPr>
          <w:i/>
          <w:szCs w:val="22"/>
        </w:rPr>
        <w:t>backbone</w:t>
      </w:r>
      <w:proofErr w:type="spellEnd"/>
      <w:r w:rsidRPr="00AC5D12">
        <w:rPr>
          <w:szCs w:val="22"/>
        </w:rPr>
        <w:t xml:space="preserve"> nacional composto por 30.115 km de fibras ópticas. Essa infraestrutura essencial para a conectividade do país atravessa diversas regiões, sendo predominantemente baseada em cabos OPGW (</w:t>
      </w:r>
      <w:proofErr w:type="spellStart"/>
      <w:r w:rsidRPr="00AC5D12">
        <w:rPr>
          <w:i/>
          <w:szCs w:val="22"/>
        </w:rPr>
        <w:t>Optical</w:t>
      </w:r>
      <w:proofErr w:type="spellEnd"/>
      <w:r w:rsidRPr="00AC5D12">
        <w:rPr>
          <w:i/>
          <w:szCs w:val="22"/>
        </w:rPr>
        <w:t xml:space="preserve"> Ground Wire</w:t>
      </w:r>
      <w:r w:rsidRPr="00AC5D12">
        <w:rPr>
          <w:szCs w:val="22"/>
        </w:rPr>
        <w:t>) instalados ao longo de linhas de transmissão de energia elétrica. Além disso, a rede se expande por gasodutos e rodovias, tanto estaduais quanto federais.</w:t>
      </w:r>
    </w:p>
    <w:p w14:paraId="3518B72C" w14:textId="77777777" w:rsidR="00CE7C94" w:rsidRPr="00AC5D12" w:rsidRDefault="00CE7C94" w:rsidP="00CE7C94">
      <w:r w:rsidRPr="00AC5D12">
        <w:t>A composição detalhada dessa rede é a seguinte:</w:t>
      </w:r>
    </w:p>
    <w:p w14:paraId="1037E8EE" w14:textId="77777777" w:rsidR="00CE7C94" w:rsidRPr="00AC5D12" w:rsidRDefault="00CE7C94" w:rsidP="00CE7C94">
      <w:pPr>
        <w:numPr>
          <w:ilvl w:val="0"/>
          <w:numId w:val="62"/>
        </w:numPr>
      </w:pPr>
      <w:r w:rsidRPr="00AC5D12">
        <w:t>2.433,5 km de fibras são de propriedade direta da Telebras;</w:t>
      </w:r>
    </w:p>
    <w:p w14:paraId="4BEFB30C" w14:textId="77777777" w:rsidR="00CE7C94" w:rsidRPr="00AC5D12" w:rsidRDefault="00CE7C94" w:rsidP="00CE7C94">
      <w:pPr>
        <w:numPr>
          <w:ilvl w:val="0"/>
          <w:numId w:val="62"/>
        </w:numPr>
      </w:pPr>
      <w:r w:rsidRPr="00AC5D12">
        <w:t>17.623,7 km estão instalados em infraestrutura da Eletrobras;</w:t>
      </w:r>
    </w:p>
    <w:p w14:paraId="45B4C33A" w14:textId="77777777" w:rsidR="00CE7C94" w:rsidRPr="00AC5D12" w:rsidRDefault="00CE7C94" w:rsidP="00CE7C94">
      <w:pPr>
        <w:numPr>
          <w:ilvl w:val="0"/>
          <w:numId w:val="62"/>
        </w:numPr>
      </w:pPr>
      <w:r w:rsidRPr="00AC5D12">
        <w:t>2.229,5 km utilizam a infraestrutura da Petrobras;</w:t>
      </w:r>
    </w:p>
    <w:p w14:paraId="42B2692D" w14:textId="77777777" w:rsidR="00CE7C94" w:rsidRPr="00AC5D12" w:rsidRDefault="00CE7C94" w:rsidP="00CE7C94">
      <w:pPr>
        <w:numPr>
          <w:ilvl w:val="0"/>
          <w:numId w:val="62"/>
        </w:numPr>
      </w:pPr>
      <w:r w:rsidRPr="00AC5D12">
        <w:t xml:space="preserve">1235,0 km percorrem cabos </w:t>
      </w:r>
      <w:proofErr w:type="spellStart"/>
      <w:r w:rsidRPr="00AC5D12">
        <w:t>subfluviais</w:t>
      </w:r>
      <w:proofErr w:type="spellEnd"/>
      <w:r w:rsidRPr="00AC5D12">
        <w:t>;</w:t>
      </w:r>
    </w:p>
    <w:p w14:paraId="5179CCC5" w14:textId="712D76B5" w:rsidR="00CE7C94" w:rsidRPr="00AC5D12" w:rsidRDefault="00CE7C94" w:rsidP="00CE7C94">
      <w:pPr>
        <w:numPr>
          <w:ilvl w:val="0"/>
          <w:numId w:val="62"/>
        </w:numPr>
      </w:pPr>
      <w:r w:rsidRPr="00AC5D12">
        <w:t xml:space="preserve">6.593,5 km são provenientes de parcerias ou acordos </w:t>
      </w:r>
      <w:r w:rsidR="00EE4219" w:rsidRPr="00AC5D12">
        <w:t>com operadoras de telecomunicação</w:t>
      </w:r>
      <w:r w:rsidRPr="00AC5D12">
        <w:t>.</w:t>
      </w:r>
    </w:p>
    <w:p w14:paraId="0F87AF1B" w14:textId="11DBFFD1" w:rsidR="00670ABB" w:rsidRPr="00AC5D12" w:rsidRDefault="00670ABB" w:rsidP="00670ABB">
      <w:r w:rsidRPr="00AC5D12">
        <w:t xml:space="preserve">É importante destacar que os números apresentados se referem exclusivamente à infraestrutura de </w:t>
      </w:r>
      <w:proofErr w:type="spellStart"/>
      <w:r w:rsidR="00406C12">
        <w:rPr>
          <w:i/>
        </w:rPr>
        <w:t>b</w:t>
      </w:r>
      <w:r w:rsidRPr="00AC5D12">
        <w:rPr>
          <w:i/>
        </w:rPr>
        <w:t>ackbone</w:t>
      </w:r>
      <w:proofErr w:type="spellEnd"/>
      <w:r w:rsidRPr="00AC5D12">
        <w:t>, não abrangendo as conexões de última milha, que são disponibilizadas por parceiros comerciais nas localidades onde a Telebras não dispõe de Rede Metropolitana própria.</w:t>
      </w:r>
    </w:p>
    <w:p w14:paraId="6355591A" w14:textId="77777777" w:rsidR="00670ABB" w:rsidRPr="00AC5D12" w:rsidRDefault="00670ABB" w:rsidP="00670ABB">
      <w:r w:rsidRPr="00AC5D12">
        <w:t>O mapa a seguir destaca, em laranja, a abrangência da Rede Terrestre Telebras, evidenciando sua capilaridade e presença estratégica no Brasil.</w:t>
      </w:r>
    </w:p>
    <w:p w14:paraId="501696CB" w14:textId="77777777" w:rsidR="00FD191B" w:rsidRPr="00AC5D12" w:rsidRDefault="00FD191B" w:rsidP="00670ABB"/>
    <w:p w14:paraId="60186502" w14:textId="7912AC14" w:rsidR="001004E8" w:rsidRPr="00C33749" w:rsidRDefault="00CE7C94" w:rsidP="00AE3EC3">
      <w:pPr>
        <w:jc w:val="center"/>
      </w:pPr>
      <w:r w:rsidRPr="00C33749">
        <w:rPr>
          <w:noProof/>
          <w:lang w:eastAsia="pt-BR"/>
        </w:rPr>
        <w:drawing>
          <wp:inline distT="0" distB="0" distL="0" distR="0" wp14:anchorId="4CA57BAB" wp14:editId="03862046">
            <wp:extent cx="3340735" cy="3206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0735" cy="3206750"/>
                    </a:xfrm>
                    <a:prstGeom prst="rect">
                      <a:avLst/>
                    </a:prstGeom>
                    <a:noFill/>
                  </pic:spPr>
                </pic:pic>
              </a:graphicData>
            </a:graphic>
          </wp:inline>
        </w:drawing>
      </w:r>
    </w:p>
    <w:p w14:paraId="22E7DA91" w14:textId="7ACD51D9" w:rsidR="001004E8" w:rsidRPr="00AC5D12" w:rsidRDefault="001004E8" w:rsidP="001004E8">
      <w:pPr>
        <w:pStyle w:val="Legenda"/>
        <w:spacing w:before="0"/>
        <w:rPr>
          <w:rFonts w:cs="Arial"/>
        </w:rPr>
      </w:pPr>
      <w:bookmarkStart w:id="208" w:name="_Toc191643404"/>
      <w:r w:rsidRPr="00AC5D12">
        <w:t>Figura 7</w:t>
      </w:r>
      <w:r w:rsidRPr="00AC5D12">
        <w:noBreakHyphen/>
      </w:r>
      <w:r w:rsidR="00B82A6C">
        <w:fldChar w:fldCharType="begin"/>
      </w:r>
      <w:r w:rsidR="00B82A6C">
        <w:instrText xml:space="preserve"> SEQ Figura \* ARABIC \s 1 </w:instrText>
      </w:r>
      <w:r w:rsidR="00B82A6C">
        <w:fldChar w:fldCharType="separate"/>
      </w:r>
      <w:r w:rsidR="004527D6">
        <w:rPr>
          <w:noProof/>
        </w:rPr>
        <w:t>1</w:t>
      </w:r>
      <w:r w:rsidR="00B82A6C">
        <w:rPr>
          <w:noProof/>
        </w:rPr>
        <w:fldChar w:fldCharType="end"/>
      </w:r>
      <w:r w:rsidRPr="00AC5D12">
        <w:t xml:space="preserve"> Rede Nacional</w:t>
      </w:r>
      <w:bookmarkEnd w:id="208"/>
    </w:p>
    <w:p w14:paraId="154E084C" w14:textId="1B46583C" w:rsidR="00947CC3" w:rsidRPr="00C33749" w:rsidRDefault="00947CC3" w:rsidP="00947CC3">
      <w:pPr>
        <w:rPr>
          <w:rFonts w:eastAsia="Arial"/>
        </w:rPr>
      </w:pPr>
    </w:p>
    <w:p w14:paraId="09052FC0" w14:textId="2D8AFAD1" w:rsidR="00670ABB" w:rsidRPr="00AC5D12" w:rsidRDefault="00670ABB" w:rsidP="00670ABB">
      <w:pPr>
        <w:rPr>
          <w:rFonts w:eastAsia="Arial"/>
        </w:rPr>
      </w:pPr>
      <w:r w:rsidRPr="00AC5D12">
        <w:rPr>
          <w:rFonts w:eastAsia="Arial"/>
        </w:rPr>
        <w:lastRenderedPageBreak/>
        <w:t>Em 2025, a Telebras avançou substancialmente nos projetos e na operação de suas redes, com o objetivo de aprimorar e expandir sua infraestrutura de telecomunicações em todo o território nacional.</w:t>
      </w:r>
    </w:p>
    <w:p w14:paraId="270597EB" w14:textId="77777777" w:rsidR="00670ABB" w:rsidRPr="00AC5D12" w:rsidRDefault="00670ABB" w:rsidP="00670ABB">
      <w:pPr>
        <w:rPr>
          <w:rFonts w:eastAsia="Arial"/>
        </w:rPr>
      </w:pPr>
      <w:r w:rsidRPr="00AC5D12">
        <w:rPr>
          <w:rFonts w:eastAsia="Arial"/>
        </w:rPr>
        <w:t>Dentre as principais iniciativas, destacam-se:</w:t>
      </w:r>
    </w:p>
    <w:p w14:paraId="1CA1CA92" w14:textId="77777777" w:rsidR="00670ABB" w:rsidRPr="00AC5D12" w:rsidRDefault="00670ABB" w:rsidP="0085395B">
      <w:pPr>
        <w:ind w:left="360"/>
        <w:rPr>
          <w:rFonts w:eastAsia="Arial"/>
          <w:b/>
        </w:rPr>
      </w:pPr>
      <w:r w:rsidRPr="00AC5D12">
        <w:rPr>
          <w:rFonts w:eastAsia="Arial"/>
          <w:b/>
        </w:rPr>
        <w:t>Desenvolvimento Técnico</w:t>
      </w:r>
    </w:p>
    <w:p w14:paraId="05E4FF5C" w14:textId="3A7AECC3" w:rsidR="00670ABB" w:rsidRPr="00AC5D12" w:rsidRDefault="00670ABB" w:rsidP="0085395B">
      <w:pPr>
        <w:pStyle w:val="PargrafodaLista"/>
        <w:numPr>
          <w:ilvl w:val="0"/>
          <w:numId w:val="109"/>
        </w:numPr>
        <w:ind w:left="851" w:hanging="127"/>
        <w:rPr>
          <w:rFonts w:eastAsia="Arial"/>
        </w:rPr>
      </w:pPr>
      <w:r w:rsidRPr="00AC5D12">
        <w:rPr>
          <w:rFonts w:eastAsia="Arial"/>
        </w:rPr>
        <w:t xml:space="preserve">Implementação de </w:t>
      </w:r>
      <w:r w:rsidR="003E60E6">
        <w:rPr>
          <w:rFonts w:eastAsia="Arial"/>
        </w:rPr>
        <w:t>n</w:t>
      </w:r>
      <w:r w:rsidR="003E60E6" w:rsidRPr="003E60E6">
        <w:rPr>
          <w:rFonts w:eastAsia="Arial"/>
        </w:rPr>
        <w:t xml:space="preserve">otas </w:t>
      </w:r>
      <w:r w:rsidR="003E60E6">
        <w:rPr>
          <w:rFonts w:eastAsia="Arial"/>
        </w:rPr>
        <w:t>t</w:t>
      </w:r>
      <w:r w:rsidR="003E60E6" w:rsidRPr="003E60E6">
        <w:rPr>
          <w:rFonts w:eastAsia="Arial"/>
        </w:rPr>
        <w:t xml:space="preserve">écnicas </w:t>
      </w:r>
      <w:r w:rsidRPr="00AC5D12">
        <w:rPr>
          <w:rFonts w:eastAsia="Arial"/>
        </w:rPr>
        <w:t xml:space="preserve">de </w:t>
      </w:r>
      <w:r w:rsidR="003E60E6">
        <w:rPr>
          <w:rFonts w:eastAsia="Arial"/>
        </w:rPr>
        <w:t>p</w:t>
      </w:r>
      <w:r w:rsidR="003E60E6" w:rsidRPr="003E60E6">
        <w:rPr>
          <w:rFonts w:eastAsia="Arial"/>
        </w:rPr>
        <w:t xml:space="preserve">lanejamento </w:t>
      </w:r>
      <w:r w:rsidRPr="00AC5D12">
        <w:rPr>
          <w:rFonts w:eastAsia="Arial"/>
        </w:rPr>
        <w:t>para atendimento a clientes com circuitos de alta capacidade;</w:t>
      </w:r>
    </w:p>
    <w:p w14:paraId="3D25285D" w14:textId="18D9B4FB" w:rsidR="00670ABB" w:rsidRPr="00AC5D12" w:rsidRDefault="00670ABB" w:rsidP="0085395B">
      <w:pPr>
        <w:pStyle w:val="PargrafodaLista"/>
        <w:numPr>
          <w:ilvl w:val="0"/>
          <w:numId w:val="109"/>
        </w:numPr>
        <w:rPr>
          <w:rFonts w:eastAsia="Arial"/>
        </w:rPr>
      </w:pPr>
      <w:r w:rsidRPr="00AC5D12">
        <w:rPr>
          <w:rFonts w:eastAsia="Arial"/>
        </w:rPr>
        <w:t xml:space="preserve">Expansão contínua dos </w:t>
      </w:r>
      <w:proofErr w:type="spellStart"/>
      <w:r w:rsidR="00FD191B" w:rsidRPr="0085395B">
        <w:rPr>
          <w:rFonts w:eastAsia="Arial"/>
          <w:i/>
          <w:iCs/>
        </w:rPr>
        <w:t>b</w:t>
      </w:r>
      <w:r w:rsidRPr="00AC5D12">
        <w:rPr>
          <w:rFonts w:eastAsia="Arial"/>
          <w:i/>
        </w:rPr>
        <w:t>ackbones</w:t>
      </w:r>
      <w:proofErr w:type="spellEnd"/>
      <w:r w:rsidRPr="00AC5D12">
        <w:rPr>
          <w:rFonts w:eastAsia="Arial"/>
        </w:rPr>
        <w:t xml:space="preserve"> IP e DWDM; e</w:t>
      </w:r>
    </w:p>
    <w:p w14:paraId="558A5D9D" w14:textId="77777777" w:rsidR="00670ABB" w:rsidRPr="00AC5D12" w:rsidRDefault="00670ABB" w:rsidP="0085395B">
      <w:pPr>
        <w:pStyle w:val="PargrafodaLista"/>
        <w:numPr>
          <w:ilvl w:val="0"/>
          <w:numId w:val="109"/>
        </w:numPr>
        <w:rPr>
          <w:rFonts w:eastAsia="Arial"/>
        </w:rPr>
      </w:pPr>
      <w:r w:rsidRPr="00AC5D12">
        <w:rPr>
          <w:rFonts w:eastAsia="Arial"/>
        </w:rPr>
        <w:t>Melhorias e adequações da infraestrutura visando redução de custos operacionais.</w:t>
      </w:r>
    </w:p>
    <w:p w14:paraId="3836241B" w14:textId="77777777" w:rsidR="00670ABB" w:rsidRPr="00AC5D12" w:rsidRDefault="00670ABB" w:rsidP="0085395B">
      <w:pPr>
        <w:ind w:left="364"/>
        <w:rPr>
          <w:rFonts w:eastAsia="Arial"/>
          <w:b/>
        </w:rPr>
      </w:pPr>
      <w:r w:rsidRPr="00AC5D12">
        <w:rPr>
          <w:rFonts w:eastAsia="Arial"/>
          <w:b/>
        </w:rPr>
        <w:t>Atendimento a Clientes</w:t>
      </w:r>
    </w:p>
    <w:p w14:paraId="1013F202" w14:textId="13156F34" w:rsidR="00670ABB" w:rsidRPr="003E60E6" w:rsidRDefault="00670ABB" w:rsidP="0085395B">
      <w:pPr>
        <w:pStyle w:val="PargrafodaLista"/>
        <w:numPr>
          <w:ilvl w:val="0"/>
          <w:numId w:val="109"/>
        </w:numPr>
        <w:ind w:left="851" w:hanging="127"/>
        <w:rPr>
          <w:rFonts w:eastAsia="Arial"/>
        </w:rPr>
      </w:pPr>
      <w:r w:rsidRPr="00AC5D12">
        <w:rPr>
          <w:rFonts w:eastAsia="Arial"/>
          <w:szCs w:val="22"/>
        </w:rPr>
        <w:t xml:space="preserve">Implantação de 455 novos pontos de atendimento com tecnologia SD-WAN, contemplando </w:t>
      </w:r>
      <w:r w:rsidRPr="003E60E6">
        <w:rPr>
          <w:rFonts w:eastAsia="Arial"/>
        </w:rPr>
        <w:t xml:space="preserve">clientes como ANM, IPHAN e </w:t>
      </w:r>
      <w:r w:rsidR="0042044D" w:rsidRPr="003E60E6">
        <w:rPr>
          <w:rFonts w:eastAsia="Arial"/>
        </w:rPr>
        <w:t>MT</w:t>
      </w:r>
      <w:r w:rsidR="0042044D">
        <w:rPr>
          <w:rFonts w:eastAsia="Arial"/>
        </w:rPr>
        <w:t>E</w:t>
      </w:r>
      <w:r w:rsidRPr="003E60E6">
        <w:rPr>
          <w:rFonts w:eastAsia="Arial"/>
        </w:rPr>
        <w:t>, reforçando o compromisso da Telebras com serviços essenciais, por meio de uma infraestrutura moderna e eficiente</w:t>
      </w:r>
      <w:r w:rsidR="3AED30F8" w:rsidRPr="003E60E6">
        <w:rPr>
          <w:rFonts w:eastAsia="Arial"/>
        </w:rPr>
        <w:t>.</w:t>
      </w:r>
    </w:p>
    <w:p w14:paraId="6837F42A" w14:textId="77777777" w:rsidR="00670ABB" w:rsidRPr="00AC5D12" w:rsidRDefault="00670ABB" w:rsidP="0085395B">
      <w:pPr>
        <w:ind w:left="364"/>
        <w:rPr>
          <w:rFonts w:eastAsia="Arial"/>
          <w:b/>
        </w:rPr>
      </w:pPr>
      <w:r w:rsidRPr="00AC5D12">
        <w:rPr>
          <w:rFonts w:eastAsia="Arial"/>
          <w:b/>
        </w:rPr>
        <w:t>Capacidade de 200Gbps</w:t>
      </w:r>
    </w:p>
    <w:p w14:paraId="459EED5D" w14:textId="713F11CE" w:rsidR="00670ABB" w:rsidRPr="00AC5D12" w:rsidRDefault="00670ABB" w:rsidP="0085395B">
      <w:pPr>
        <w:pStyle w:val="PargrafodaLista"/>
        <w:numPr>
          <w:ilvl w:val="0"/>
          <w:numId w:val="109"/>
        </w:numPr>
        <w:ind w:left="851" w:hanging="127"/>
        <w:rPr>
          <w:rFonts w:eastAsia="Arial"/>
        </w:rPr>
      </w:pPr>
      <w:r w:rsidRPr="00AC5D12">
        <w:rPr>
          <w:rFonts w:eastAsia="Arial"/>
        </w:rPr>
        <w:t>Entrega de circuitos de transmissão de 200</w:t>
      </w:r>
      <w:r w:rsidR="00E95033">
        <w:rPr>
          <w:rFonts w:eastAsia="Arial"/>
        </w:rPr>
        <w:t xml:space="preserve"> </w:t>
      </w:r>
      <w:r w:rsidRPr="00AC5D12">
        <w:rPr>
          <w:rFonts w:eastAsia="Arial"/>
        </w:rPr>
        <w:t>Gbps, representando uma evolução significativa na capacidade e qualidade da Rede Terrestre Telebras.</w:t>
      </w:r>
    </w:p>
    <w:p w14:paraId="7D04D728" w14:textId="77777777" w:rsidR="00670ABB" w:rsidRPr="00AC5D12" w:rsidRDefault="00670ABB" w:rsidP="0085395B">
      <w:pPr>
        <w:ind w:left="364"/>
        <w:rPr>
          <w:rFonts w:eastAsia="Arial"/>
          <w:b/>
        </w:rPr>
      </w:pPr>
      <w:r w:rsidRPr="00AC5D12">
        <w:rPr>
          <w:rFonts w:eastAsia="Arial"/>
          <w:b/>
        </w:rPr>
        <w:t>Infraestrutura e Expansão da Rede</w:t>
      </w:r>
    </w:p>
    <w:p w14:paraId="3DBF1996" w14:textId="77777777" w:rsidR="00670ABB" w:rsidRPr="00AC5D12" w:rsidRDefault="00670ABB" w:rsidP="0085395B">
      <w:pPr>
        <w:pStyle w:val="PargrafodaLista"/>
        <w:numPr>
          <w:ilvl w:val="0"/>
          <w:numId w:val="109"/>
        </w:numPr>
        <w:ind w:left="851" w:hanging="127"/>
        <w:rPr>
          <w:rFonts w:eastAsia="Arial"/>
        </w:rPr>
      </w:pPr>
      <w:r w:rsidRPr="00AC5D12">
        <w:rPr>
          <w:rFonts w:eastAsia="Arial"/>
        </w:rPr>
        <w:t>Instalação de novas infraestruturas em estações de telecomunicações da Rede Terrestre Telebras;</w:t>
      </w:r>
    </w:p>
    <w:p w14:paraId="6745534D" w14:textId="77777777" w:rsidR="00670ABB" w:rsidRPr="00AC5D12" w:rsidRDefault="00670ABB" w:rsidP="0085395B">
      <w:pPr>
        <w:pStyle w:val="PargrafodaLista"/>
        <w:numPr>
          <w:ilvl w:val="0"/>
          <w:numId w:val="109"/>
        </w:numPr>
        <w:ind w:left="851" w:hanging="127"/>
        <w:rPr>
          <w:rFonts w:eastAsia="Arial"/>
        </w:rPr>
      </w:pPr>
      <w:r w:rsidRPr="00AC5D12">
        <w:rPr>
          <w:rFonts w:eastAsia="Arial"/>
        </w:rPr>
        <w:t xml:space="preserve">Continuidade da implementação física de roteadores no </w:t>
      </w:r>
      <w:r w:rsidRPr="0085395B">
        <w:rPr>
          <w:rFonts w:eastAsia="Arial"/>
        </w:rPr>
        <w:t>Backbone</w:t>
      </w:r>
      <w:r w:rsidRPr="00AC5D12">
        <w:rPr>
          <w:rFonts w:eastAsia="Arial"/>
        </w:rPr>
        <w:t xml:space="preserve"> IP, assegurando suporte às demandas atuais e futuras.</w:t>
      </w:r>
    </w:p>
    <w:p w14:paraId="69999992" w14:textId="77777777" w:rsidR="00670ABB" w:rsidRPr="00AC5D12" w:rsidRDefault="00670ABB" w:rsidP="0085395B">
      <w:pPr>
        <w:ind w:left="364"/>
        <w:rPr>
          <w:rFonts w:eastAsia="Arial"/>
          <w:b/>
        </w:rPr>
      </w:pPr>
      <w:r w:rsidRPr="00AC5D12">
        <w:rPr>
          <w:rFonts w:eastAsia="Arial"/>
          <w:b/>
        </w:rPr>
        <w:t>Projeto DNS</w:t>
      </w:r>
    </w:p>
    <w:p w14:paraId="44A565C2" w14:textId="77777777" w:rsidR="00670ABB" w:rsidRPr="00AC5D12" w:rsidRDefault="00670ABB" w:rsidP="0085395B">
      <w:pPr>
        <w:pStyle w:val="PargrafodaLista"/>
        <w:numPr>
          <w:ilvl w:val="0"/>
          <w:numId w:val="109"/>
        </w:numPr>
        <w:ind w:left="851" w:hanging="127"/>
        <w:rPr>
          <w:rFonts w:eastAsia="Arial"/>
        </w:rPr>
      </w:pPr>
      <w:r w:rsidRPr="00AC5D12">
        <w:rPr>
          <w:rFonts w:eastAsia="Arial"/>
        </w:rPr>
        <w:t>Substituição da Plataforma DNS (</w:t>
      </w:r>
      <w:r w:rsidRPr="00AC5D12">
        <w:rPr>
          <w:rFonts w:eastAsia="Arial"/>
          <w:i/>
        </w:rPr>
        <w:t xml:space="preserve">Domain </w:t>
      </w:r>
      <w:proofErr w:type="spellStart"/>
      <w:r w:rsidRPr="00AC5D12">
        <w:rPr>
          <w:rFonts w:eastAsia="Arial"/>
          <w:i/>
        </w:rPr>
        <w:t>Name</w:t>
      </w:r>
      <w:proofErr w:type="spellEnd"/>
      <w:r w:rsidRPr="00AC5D12">
        <w:rPr>
          <w:rFonts w:eastAsia="Arial"/>
          <w:i/>
        </w:rPr>
        <w:t xml:space="preserve"> System</w:t>
      </w:r>
      <w:r w:rsidRPr="00AC5D12">
        <w:rPr>
          <w:rFonts w:eastAsia="Arial"/>
        </w:rPr>
        <w:t xml:space="preserve">), ampliando a capacidade de resolução de nomes, alinhada aos novos projetos, e fortalecendo a segurança do serviço para clientes do </w:t>
      </w:r>
      <w:r w:rsidRPr="0085395B">
        <w:rPr>
          <w:rFonts w:eastAsia="Arial"/>
        </w:rPr>
        <w:t>Backbone</w:t>
      </w:r>
      <w:r w:rsidRPr="00AC5D12">
        <w:rPr>
          <w:rFonts w:eastAsia="Arial"/>
        </w:rPr>
        <w:t xml:space="preserve"> IP Telebras.</w:t>
      </w:r>
    </w:p>
    <w:p w14:paraId="183D96A6" w14:textId="77777777" w:rsidR="00670ABB" w:rsidRPr="00AC5D12" w:rsidRDefault="00670ABB" w:rsidP="0085395B">
      <w:pPr>
        <w:ind w:left="364"/>
        <w:rPr>
          <w:rFonts w:eastAsia="Arial"/>
          <w:b/>
        </w:rPr>
      </w:pPr>
      <w:r w:rsidRPr="00AC5D12">
        <w:rPr>
          <w:rFonts w:eastAsia="Arial"/>
          <w:b/>
        </w:rPr>
        <w:t>Cobertura Nacional</w:t>
      </w:r>
    </w:p>
    <w:p w14:paraId="0DC9299C" w14:textId="77777777" w:rsidR="00670ABB" w:rsidRPr="00AC5D12" w:rsidRDefault="00670ABB" w:rsidP="0085395B">
      <w:pPr>
        <w:pStyle w:val="PargrafodaLista"/>
        <w:numPr>
          <w:ilvl w:val="0"/>
          <w:numId w:val="109"/>
        </w:numPr>
        <w:ind w:left="851" w:hanging="127"/>
        <w:rPr>
          <w:rFonts w:eastAsia="Arial"/>
        </w:rPr>
      </w:pPr>
      <w:r w:rsidRPr="00AC5D12">
        <w:rPr>
          <w:rFonts w:eastAsia="Arial"/>
        </w:rPr>
        <w:t>Ao final de 2025, a Rede Terrestre Telebras manteve seu potencial de cobertura, atendendo diretamente 499 municípios e indiretamente 1.420 municípios, por meio de provedores de internet parceiros.</w:t>
      </w:r>
    </w:p>
    <w:p w14:paraId="0FF96FBF" w14:textId="6C5D37F5" w:rsidR="00947CC3" w:rsidRPr="00CB489D" w:rsidRDefault="00670ABB" w:rsidP="00CE7C94">
      <w:pPr>
        <w:rPr>
          <w:rFonts w:eastAsia="Arial"/>
          <w:highlight w:val="yellow"/>
        </w:rPr>
      </w:pPr>
      <w:r w:rsidRPr="00AC5D12">
        <w:rPr>
          <w:rFonts w:eastAsia="Arial"/>
        </w:rPr>
        <w:t>Essas ações demonstram o compromisso permanente da Telebras em consolidar a infraestrutura de telecomunicações do Brasil, garantindo comunicações seguras e promovendo a inclusão digital em âmbito nacional.</w:t>
      </w:r>
    </w:p>
    <w:p w14:paraId="3241631A" w14:textId="15250CBD" w:rsidR="004532CE" w:rsidRPr="00AC5D12" w:rsidRDefault="00D77A54" w:rsidP="00A46BF3">
      <w:pPr>
        <w:pStyle w:val="Ttulo2"/>
        <w:spacing w:before="360" w:after="240" w:line="276" w:lineRule="auto"/>
        <w:ind w:left="567" w:hanging="567"/>
      </w:pPr>
      <w:bookmarkStart w:id="209" w:name="_Toc191641903"/>
      <w:r w:rsidRPr="00AC5D12">
        <w:t>Satélite Geoestacionário de Defesa e Comunicações Estratégicas</w:t>
      </w:r>
      <w:bookmarkEnd w:id="209"/>
    </w:p>
    <w:p w14:paraId="4B101B77" w14:textId="50648DB4" w:rsidR="006F7F16" w:rsidRPr="00AC5D12" w:rsidRDefault="006F7F16" w:rsidP="006F7F16">
      <w:pPr>
        <w:ind w:firstLine="6"/>
        <w:rPr>
          <w:szCs w:val="22"/>
        </w:rPr>
      </w:pPr>
      <w:r w:rsidRPr="00AC5D12">
        <w:rPr>
          <w:szCs w:val="22"/>
        </w:rPr>
        <w:t>Lançado em maio de 2017, o Satélite Geoestacionário de Defesa e Comunicações Estratégicas (SGDC) continua sendo um elemento essencial da infraestrutura de telecomunicações do Brasil, garantindo cobertura nacional homogênea de internet banda larga. Além de seu papel na inclusão digital, o SGDC desempenha funções estratégicas para a defesa nacional, por meio de suas duas cargas úteis: uma para comunicações civis na banda Ka e outra para operações militares na banda X.</w:t>
      </w:r>
    </w:p>
    <w:p w14:paraId="05E9B43F" w14:textId="3C9D0616" w:rsidR="006F7F16" w:rsidRPr="00AC5D12" w:rsidRDefault="006F7F16" w:rsidP="00B9159E">
      <w:pPr>
        <w:ind w:firstLine="6"/>
        <w:rPr>
          <w:szCs w:val="22"/>
        </w:rPr>
      </w:pPr>
      <w:r w:rsidRPr="00AC5D12">
        <w:rPr>
          <w:szCs w:val="22"/>
        </w:rPr>
        <w:t xml:space="preserve">Por meio do SGDC, a Telebras amplia significativamente o acesso à internet banda larga em regiões remotas, beneficiando escolas, unidades de saúde, postos de fronteira e aldeias indígenas. O satélite também é fundamental para comunicações em </w:t>
      </w:r>
      <w:r w:rsidR="000E2445" w:rsidRPr="00AC5D12">
        <w:rPr>
          <w:szCs w:val="22"/>
        </w:rPr>
        <w:t>emergências</w:t>
      </w:r>
      <w:r w:rsidRPr="00AC5D12">
        <w:rPr>
          <w:szCs w:val="22"/>
        </w:rPr>
        <w:t xml:space="preserve"> e para promover a inclusão digital.</w:t>
      </w:r>
    </w:p>
    <w:p w14:paraId="24DD7D13" w14:textId="77777777" w:rsidR="00CE7C94" w:rsidRPr="00AC5D12" w:rsidRDefault="00CE7C94" w:rsidP="00CE7C94">
      <w:pPr>
        <w:ind w:firstLine="6"/>
        <w:rPr>
          <w:b/>
          <w:szCs w:val="22"/>
        </w:rPr>
      </w:pPr>
      <w:r w:rsidRPr="00AC5D12">
        <w:rPr>
          <w:b/>
          <w:szCs w:val="22"/>
        </w:rPr>
        <w:lastRenderedPageBreak/>
        <w:t>Operação e Infraestrutura</w:t>
      </w:r>
    </w:p>
    <w:p w14:paraId="59337BAB" w14:textId="6EFF4FB5" w:rsidR="00CE7C94" w:rsidRPr="0043046E" w:rsidRDefault="00CE7C94" w:rsidP="00CE7C94">
      <w:pPr>
        <w:ind w:firstLine="6"/>
        <w:rPr>
          <w:szCs w:val="22"/>
        </w:rPr>
      </w:pPr>
      <w:r w:rsidRPr="0043046E">
        <w:rPr>
          <w:szCs w:val="22"/>
        </w:rPr>
        <w:t xml:space="preserve">O sistema de operação do SGDC é apoiado por Centros de Operações Espaciais em Brasília (COPE-P) e no Rio de Janeiro (COPE-S). O COPE-P, localizado na capital, destaca-se por sua infraestrutura de missão crítica, sendo classificado como tolerante a falhas de acordo com a norma norte-americana ANSI/TIA e certificado TIER IV pelo </w:t>
      </w:r>
      <w:proofErr w:type="spellStart"/>
      <w:r w:rsidRPr="006B10CF">
        <w:rPr>
          <w:i/>
          <w:szCs w:val="22"/>
        </w:rPr>
        <w:t>Uptime</w:t>
      </w:r>
      <w:proofErr w:type="spellEnd"/>
      <w:r w:rsidRPr="006B10CF">
        <w:rPr>
          <w:i/>
          <w:szCs w:val="22"/>
        </w:rPr>
        <w:t xml:space="preserve"> </w:t>
      </w:r>
      <w:proofErr w:type="spellStart"/>
      <w:r w:rsidRPr="006B10CF">
        <w:rPr>
          <w:i/>
          <w:szCs w:val="22"/>
        </w:rPr>
        <w:t>Institute</w:t>
      </w:r>
      <w:proofErr w:type="spellEnd"/>
      <w:r w:rsidRPr="0043046E">
        <w:rPr>
          <w:szCs w:val="22"/>
        </w:rPr>
        <w:t>. Esta certificação coloca o centro no mais alto nível de resiliência, assegurando que a infraestrutura possa suportar interrupções sem impactar os serviços críticos de tecnologia da informação.</w:t>
      </w:r>
    </w:p>
    <w:p w14:paraId="2242F397" w14:textId="1109C0A5" w:rsidR="00260BC4" w:rsidRPr="006569F0" w:rsidRDefault="00CE7C94" w:rsidP="00B82A6C">
      <w:pPr>
        <w:ind w:firstLine="6"/>
        <w:rPr>
          <w:szCs w:val="22"/>
        </w:rPr>
      </w:pPr>
      <w:r w:rsidRPr="0043046E">
        <w:rPr>
          <w:szCs w:val="22"/>
        </w:rPr>
        <w:t>A comunicação entre a rede terrestre e o satélite é viabilizada pelas Estações de Acesso (</w:t>
      </w:r>
      <w:r w:rsidRPr="00D6220F">
        <w:rPr>
          <w:i/>
          <w:szCs w:val="22"/>
        </w:rPr>
        <w:t>Gateways</w:t>
      </w:r>
      <w:r w:rsidRPr="0043046E">
        <w:rPr>
          <w:szCs w:val="22"/>
        </w:rPr>
        <w:t>), estrategicamente distribuídas pelo país, em locais como Campo Grande, Florianópolis, Salvador, Brasília e Rio de Janeiro. Essas estações controlam e otimizam o tráfego de dados, garantindo eficiência e segurança nas comunicações via satélite. Além disso, Estações de Monitoramento e Controle, espalhadas pelo território nacional, acompanham continuamente os parâmetros do satélite, assegurando a integridade e o desempenho da rede.</w:t>
      </w:r>
    </w:p>
    <w:p w14:paraId="324FCA89" w14:textId="350A9596" w:rsidR="00D02592" w:rsidRPr="005A047B" w:rsidRDefault="000218A8" w:rsidP="00E66437">
      <w:pPr>
        <w:pStyle w:val="Ttulo2"/>
        <w:spacing w:before="240" w:after="240" w:line="276" w:lineRule="auto"/>
        <w:ind w:left="567" w:hanging="567"/>
      </w:pPr>
      <w:bookmarkStart w:id="210" w:name="_Toc191641904"/>
      <w:r w:rsidRPr="005A047B">
        <w:t>Circuitos</w:t>
      </w:r>
      <w:r w:rsidR="00520790" w:rsidRPr="005A047B">
        <w:t xml:space="preserve"> GESAC</w:t>
      </w:r>
      <w:bookmarkEnd w:id="210"/>
    </w:p>
    <w:p w14:paraId="7548E299" w14:textId="27CA9C33" w:rsidR="002B23FC" w:rsidRPr="00BA15BC" w:rsidRDefault="002B23FC" w:rsidP="002B23FC">
      <w:pPr>
        <w:rPr>
          <w:szCs w:val="22"/>
        </w:rPr>
      </w:pPr>
      <w:r w:rsidRPr="005A047B">
        <w:rPr>
          <w:szCs w:val="22"/>
        </w:rPr>
        <w:t xml:space="preserve">É essencial </w:t>
      </w:r>
      <w:r w:rsidR="00A46E99">
        <w:rPr>
          <w:szCs w:val="22"/>
        </w:rPr>
        <w:t>compreender</w:t>
      </w:r>
      <w:r w:rsidR="00A46E99" w:rsidRPr="005A047B">
        <w:rPr>
          <w:szCs w:val="22"/>
        </w:rPr>
        <w:t xml:space="preserve"> </w:t>
      </w:r>
      <w:r w:rsidRPr="005A047B">
        <w:rPr>
          <w:szCs w:val="22"/>
        </w:rPr>
        <w:t xml:space="preserve">a importância e o impacto do projeto Governo Eletrônico – Serviço de Atendimento ao Cidadão (GESAC) na estratégia e no valor da Telebras. O GESAC é uma iniciativa governamental </w:t>
      </w:r>
      <w:r w:rsidR="00A46E99">
        <w:rPr>
          <w:szCs w:val="22"/>
        </w:rPr>
        <w:t>destinada a</w:t>
      </w:r>
      <w:r w:rsidRPr="005A047B">
        <w:rPr>
          <w:szCs w:val="22"/>
        </w:rPr>
        <w:t xml:space="preserve"> fornecer acesso à internet em banda larga para comunidades em áreas remotas e estratégicas do Brasil, </w:t>
      </w:r>
      <w:r w:rsidRPr="00BA15BC">
        <w:rPr>
          <w:szCs w:val="22"/>
        </w:rPr>
        <w:t>promovendo inclusão digital e o acesso a serviços públicos digitais.</w:t>
      </w:r>
    </w:p>
    <w:p w14:paraId="0829FC53" w14:textId="740919AD" w:rsidR="002B23FC" w:rsidRPr="005A047B" w:rsidRDefault="002B23FC" w:rsidP="002B23FC">
      <w:pPr>
        <w:rPr>
          <w:szCs w:val="22"/>
        </w:rPr>
      </w:pPr>
      <w:r w:rsidRPr="00BA15BC">
        <w:rPr>
          <w:szCs w:val="22"/>
        </w:rPr>
        <w:t xml:space="preserve">Em 21 de dezembro de 2023, o MCom confirmou a renovação do contrato com a Telebras para dar continuidade ao programa GESAC, </w:t>
      </w:r>
      <w:r w:rsidR="00A46E99" w:rsidRPr="00BA15BC">
        <w:rPr>
          <w:szCs w:val="22"/>
        </w:rPr>
        <w:t xml:space="preserve">com </w:t>
      </w:r>
      <w:r w:rsidRPr="00BA15BC">
        <w:rPr>
          <w:szCs w:val="22"/>
        </w:rPr>
        <w:t>fundamento na Lei Nº 14.744, de 2023. Este acordo estratégico visa estabelecer até 28 mil pontos de acesso à internet via satélite, focando em regiões remotas e comunidades em situação de vulnerabilidade social.</w:t>
      </w:r>
      <w:r w:rsidRPr="005A047B">
        <w:rPr>
          <w:szCs w:val="22"/>
        </w:rPr>
        <w:t xml:space="preserve"> </w:t>
      </w:r>
    </w:p>
    <w:p w14:paraId="4DC1AFA1" w14:textId="77A89BFB" w:rsidR="002B23FC" w:rsidRPr="005A047B" w:rsidRDefault="002B23FC" w:rsidP="002B23FC">
      <w:pPr>
        <w:rPr>
          <w:szCs w:val="22"/>
        </w:rPr>
      </w:pPr>
      <w:r w:rsidRPr="005A047B">
        <w:rPr>
          <w:szCs w:val="22"/>
        </w:rPr>
        <w:t xml:space="preserve">A iniciativa </w:t>
      </w:r>
      <w:r w:rsidR="00A46E99">
        <w:rPr>
          <w:szCs w:val="22"/>
        </w:rPr>
        <w:t>constitui</w:t>
      </w:r>
      <w:r w:rsidRPr="005A047B">
        <w:rPr>
          <w:szCs w:val="22"/>
        </w:rPr>
        <w:t xml:space="preserve"> um marco na promoção da inclusão digital e na oferta de serviços essenciais e manteve a Telebras como execução do programa, que abrange escolas, unidades de saúde, comunidades indígenas, quilombolas, órgãos de segurança pública, postos de fronteira, </w:t>
      </w:r>
      <w:r w:rsidR="00EE02E6">
        <w:rPr>
          <w:szCs w:val="22"/>
        </w:rPr>
        <w:t xml:space="preserve">bem </w:t>
      </w:r>
      <w:r w:rsidR="00AA6356">
        <w:rPr>
          <w:szCs w:val="22"/>
        </w:rPr>
        <w:t xml:space="preserve">como </w:t>
      </w:r>
      <w:r w:rsidR="00AA6356" w:rsidRPr="005A047B">
        <w:rPr>
          <w:szCs w:val="22"/>
        </w:rPr>
        <w:t>programas</w:t>
      </w:r>
      <w:r w:rsidRPr="005A047B">
        <w:rPr>
          <w:szCs w:val="22"/>
        </w:rPr>
        <w:t xml:space="preserve"> de monitoramento ambiental na Amazônia. Outros beneficiários incluem os Centros de Referência de Assistência Social (CRAS), reforçando o compromisso do programa em assegurar conectividade e acesso à informação para todos, contribuindo para o desenvolvimento social e econômico das áreas atendidas.</w:t>
      </w:r>
    </w:p>
    <w:p w14:paraId="1A7B852A" w14:textId="28B8021E" w:rsidR="002B23FC" w:rsidRPr="005A047B" w:rsidRDefault="00F37009" w:rsidP="00505643">
      <w:pPr>
        <w:rPr>
          <w:szCs w:val="22"/>
        </w:rPr>
      </w:pPr>
      <w:r>
        <w:rPr>
          <w:szCs w:val="22"/>
        </w:rPr>
        <w:t xml:space="preserve">Esse contrato </w:t>
      </w:r>
      <w:r w:rsidR="002B23FC" w:rsidRPr="005A047B">
        <w:rPr>
          <w:szCs w:val="22"/>
        </w:rPr>
        <w:t xml:space="preserve">traz melhorias significativas no modelo de atendimento ao programa GESAC, especialmente no que tange às velocidades ofertadas, que podem ser de 20 Mbps, 30 Mbps, 40 Mbps, 40 Mbps com Wi-Fi externo e 60 Mbps com Wi-Fi externo, consideravelmente superiores ao limite de 20 Mbps do contrato anterior, o que promove a ampliação da qualidade do serviço prestado. </w:t>
      </w:r>
    </w:p>
    <w:p w14:paraId="0FB04F4A" w14:textId="48C9998A" w:rsidR="005A047B" w:rsidRPr="005A047B" w:rsidRDefault="005A047B" w:rsidP="005A047B">
      <w:pPr>
        <w:rPr>
          <w:szCs w:val="22"/>
        </w:rPr>
      </w:pPr>
      <w:r w:rsidRPr="005A047B">
        <w:rPr>
          <w:szCs w:val="22"/>
        </w:rPr>
        <w:t xml:space="preserve">A representação visual </w:t>
      </w:r>
      <w:r w:rsidR="000778AC">
        <w:rPr>
          <w:szCs w:val="22"/>
        </w:rPr>
        <w:t xml:space="preserve">a seguir </w:t>
      </w:r>
      <w:r w:rsidRPr="005A047B">
        <w:rPr>
          <w:szCs w:val="22"/>
        </w:rPr>
        <w:t>ilustra o acompanhamento acumulado do projeto GESAC em 2025, conforme demandado pelo MCom</w:t>
      </w:r>
      <w:r w:rsidR="004C7A12">
        <w:rPr>
          <w:szCs w:val="22"/>
        </w:rPr>
        <w:t>.</w:t>
      </w:r>
    </w:p>
    <w:p w14:paraId="79DE71BE" w14:textId="172B7B14" w:rsidR="005A047B" w:rsidRPr="005A047B" w:rsidRDefault="00B82A6C" w:rsidP="006F02BA">
      <w:pPr>
        <w:jc w:val="center"/>
        <w:rPr>
          <w:szCs w:val="22"/>
        </w:rPr>
      </w:pPr>
      <w:r>
        <w:rPr>
          <w:noProof/>
        </w:rPr>
        <w:drawing>
          <wp:inline distT="0" distB="0" distL="0" distR="0" wp14:anchorId="38AF5CC3" wp14:editId="1A8B10ED">
            <wp:extent cx="5300345" cy="1582220"/>
            <wp:effectExtent l="0" t="0" r="0" b="0"/>
            <wp:docPr id="1109239696" name="Gráfico 1">
              <a:extLst xmlns:a="http://schemas.openxmlformats.org/drawingml/2006/main">
                <a:ext uri="{FF2B5EF4-FFF2-40B4-BE49-F238E27FC236}">
                  <a16:creationId xmlns:a16="http://schemas.microsoft.com/office/drawing/2014/main" id="{0560BE38-3CBA-A2EF-F44D-9DAC15DCA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6F4414" w14:textId="296A91CD" w:rsidR="00E1024B" w:rsidRPr="005A047B" w:rsidRDefault="005A047B" w:rsidP="00E1024B">
      <w:pPr>
        <w:pStyle w:val="Legenda"/>
      </w:pPr>
      <w:r w:rsidRPr="005A047B">
        <w:t xml:space="preserve"> </w:t>
      </w:r>
      <w:r w:rsidRPr="0042044D">
        <w:t xml:space="preserve">Gráfico </w:t>
      </w:r>
      <w:r w:rsidR="005A4170" w:rsidRPr="0042044D">
        <w:fldChar w:fldCharType="begin"/>
      </w:r>
      <w:r w:rsidR="005A4170" w:rsidRPr="0042044D">
        <w:instrText xml:space="preserve"> STYLEREF 1 \s </w:instrText>
      </w:r>
      <w:r w:rsidR="005A4170" w:rsidRPr="0042044D">
        <w:fldChar w:fldCharType="separate"/>
      </w:r>
      <w:r w:rsidR="004527D6">
        <w:rPr>
          <w:noProof/>
        </w:rPr>
        <w:t>7</w:t>
      </w:r>
      <w:r w:rsidR="005A4170" w:rsidRPr="0042044D">
        <w:fldChar w:fldCharType="end"/>
      </w:r>
      <w:r w:rsidR="00E1024B" w:rsidRPr="0042044D">
        <w:noBreakHyphen/>
      </w:r>
      <w:r w:rsidR="009A3F6E" w:rsidRPr="0042044D">
        <w:fldChar w:fldCharType="begin"/>
      </w:r>
      <w:r w:rsidR="009A3F6E" w:rsidRPr="0042044D">
        <w:instrText xml:space="preserve"> SEQ Gráfico \* ARABIC \s 1 </w:instrText>
      </w:r>
      <w:r w:rsidR="009A3F6E" w:rsidRPr="0042044D">
        <w:fldChar w:fldCharType="separate"/>
      </w:r>
      <w:r w:rsidR="004527D6">
        <w:rPr>
          <w:noProof/>
        </w:rPr>
        <w:t>1</w:t>
      </w:r>
      <w:r w:rsidR="009A3F6E" w:rsidRPr="0042044D">
        <w:fldChar w:fldCharType="end"/>
      </w:r>
      <w:r w:rsidR="00E1024B" w:rsidRPr="0042044D">
        <w:t xml:space="preserve"> Projeto</w:t>
      </w:r>
      <w:r w:rsidR="00E1024B" w:rsidRPr="005A047B">
        <w:t xml:space="preserve"> GESAC</w:t>
      </w:r>
    </w:p>
    <w:p w14:paraId="524F60E1" w14:textId="6298B2D8" w:rsidR="005A047B" w:rsidRPr="005A047B" w:rsidRDefault="005A047B" w:rsidP="005A047B">
      <w:pPr>
        <w:rPr>
          <w:b/>
          <w:szCs w:val="22"/>
        </w:rPr>
      </w:pPr>
      <w:r w:rsidRPr="005A047B">
        <w:rPr>
          <w:b/>
          <w:szCs w:val="22"/>
        </w:rPr>
        <w:lastRenderedPageBreak/>
        <w:t>Projeto Aprender Conectado</w:t>
      </w:r>
      <w:r w:rsidRPr="005A047B" w:rsidDel="00B65A00">
        <w:rPr>
          <w:b/>
          <w:szCs w:val="22"/>
        </w:rPr>
        <w:t xml:space="preserve"> </w:t>
      </w:r>
      <w:r w:rsidRPr="005A047B">
        <w:rPr>
          <w:b/>
          <w:szCs w:val="22"/>
        </w:rPr>
        <w:t>(EACE)</w:t>
      </w:r>
    </w:p>
    <w:p w14:paraId="4A4485A8" w14:textId="211E285C" w:rsidR="005A047B" w:rsidRPr="005A047B" w:rsidRDefault="005A047B" w:rsidP="005A047B">
      <w:pPr>
        <w:rPr>
          <w:szCs w:val="22"/>
        </w:rPr>
      </w:pPr>
      <w:r w:rsidRPr="005A047B">
        <w:rPr>
          <w:szCs w:val="22"/>
        </w:rPr>
        <w:t xml:space="preserve">A Telebras segue ampliando seu papel estratégico na execução de políticas públicas de inclusão digital no Brasil. Em parceria com a Associação Administradora da Conectividade de Escolas </w:t>
      </w:r>
      <w:r w:rsidR="00AC74B5">
        <w:rPr>
          <w:szCs w:val="22"/>
        </w:rPr>
        <w:t>(</w:t>
      </w:r>
      <w:r w:rsidRPr="005A047B">
        <w:rPr>
          <w:szCs w:val="22"/>
        </w:rPr>
        <w:t>EACE</w:t>
      </w:r>
      <w:r w:rsidR="00AC74B5">
        <w:rPr>
          <w:szCs w:val="22"/>
        </w:rPr>
        <w:t>)</w:t>
      </w:r>
      <w:r w:rsidRPr="005A047B">
        <w:rPr>
          <w:szCs w:val="22"/>
        </w:rPr>
        <w:t xml:space="preserve">, no âmbito do Projeto Aprender Conectado, a </w:t>
      </w:r>
      <w:r w:rsidR="002A7005">
        <w:rPr>
          <w:szCs w:val="22"/>
        </w:rPr>
        <w:t>Companhia</w:t>
      </w:r>
      <w:r w:rsidR="002A7005" w:rsidRPr="005A047B">
        <w:rPr>
          <w:szCs w:val="22"/>
        </w:rPr>
        <w:t xml:space="preserve"> </w:t>
      </w:r>
      <w:r w:rsidRPr="005A047B">
        <w:rPr>
          <w:szCs w:val="22"/>
        </w:rPr>
        <w:t xml:space="preserve">atua na expansão da conectividade satelital de qualidade </w:t>
      </w:r>
      <w:r w:rsidR="002F0EBC">
        <w:rPr>
          <w:szCs w:val="22"/>
        </w:rPr>
        <w:t>destinada a</w:t>
      </w:r>
      <w:r w:rsidR="002F0EBC" w:rsidRPr="005A047B">
        <w:rPr>
          <w:szCs w:val="22"/>
        </w:rPr>
        <w:t xml:space="preserve"> </w:t>
      </w:r>
      <w:r w:rsidRPr="005A047B">
        <w:rPr>
          <w:szCs w:val="22"/>
        </w:rPr>
        <w:t xml:space="preserve">escolas públicas que não </w:t>
      </w:r>
      <w:r w:rsidR="002F0EBC">
        <w:rPr>
          <w:szCs w:val="22"/>
        </w:rPr>
        <w:t>dispõem de</w:t>
      </w:r>
      <w:r w:rsidR="002F0EBC" w:rsidRPr="005A047B">
        <w:rPr>
          <w:szCs w:val="22"/>
        </w:rPr>
        <w:t xml:space="preserve"> </w:t>
      </w:r>
      <w:r w:rsidRPr="005A047B">
        <w:rPr>
          <w:szCs w:val="22"/>
        </w:rPr>
        <w:t xml:space="preserve">acesso por fibra ou rádio, </w:t>
      </w:r>
      <w:r w:rsidR="002F0EBC">
        <w:rPr>
          <w:szCs w:val="22"/>
        </w:rPr>
        <w:t xml:space="preserve">contribuindo para que </w:t>
      </w:r>
      <w:r w:rsidRPr="005A047B">
        <w:rPr>
          <w:szCs w:val="22"/>
        </w:rPr>
        <w:t xml:space="preserve">nenhuma localidade fique desconectada das oportunidades </w:t>
      </w:r>
      <w:r w:rsidR="002F0EBC">
        <w:rPr>
          <w:szCs w:val="22"/>
        </w:rPr>
        <w:t>de aprendizado</w:t>
      </w:r>
      <w:r w:rsidR="002F0EBC" w:rsidRPr="005A047B">
        <w:rPr>
          <w:szCs w:val="22"/>
        </w:rPr>
        <w:t xml:space="preserve"> </w:t>
      </w:r>
      <w:r w:rsidRPr="005A047B">
        <w:rPr>
          <w:szCs w:val="22"/>
        </w:rPr>
        <w:t>digita</w:t>
      </w:r>
      <w:r w:rsidR="002F3281">
        <w:rPr>
          <w:szCs w:val="22"/>
        </w:rPr>
        <w:t>l.</w:t>
      </w:r>
    </w:p>
    <w:p w14:paraId="6510D652" w14:textId="03BE3FEE" w:rsidR="00743A91" w:rsidRPr="00743A91" w:rsidRDefault="005A047B" w:rsidP="00743A91">
      <w:pPr>
        <w:rPr>
          <w:szCs w:val="22"/>
        </w:rPr>
      </w:pPr>
      <w:r w:rsidRPr="005A047B">
        <w:rPr>
          <w:szCs w:val="22"/>
        </w:rPr>
        <w:t xml:space="preserve">Como prestadora oficial dos serviços de comunicação multimídia via satélite, a Telebras foi contratada pela EACE para prover, implementar e manter pontos de presença satelitais associados ao Programa Governo Eletrônico – Serviço de Atendimento ao Cidadão (GESAC), </w:t>
      </w:r>
      <w:r w:rsidR="002F3281">
        <w:rPr>
          <w:szCs w:val="22"/>
        </w:rPr>
        <w:t>em conformidade com</w:t>
      </w:r>
      <w:r w:rsidR="002F3281" w:rsidRPr="005A047B">
        <w:rPr>
          <w:szCs w:val="22"/>
        </w:rPr>
        <w:t xml:space="preserve"> </w:t>
      </w:r>
      <w:r w:rsidRPr="005A047B">
        <w:rPr>
          <w:szCs w:val="22"/>
        </w:rPr>
        <w:t xml:space="preserve">as diretrizes estabelecidas pelo </w:t>
      </w:r>
      <w:r w:rsidR="005B5ED1">
        <w:rPr>
          <w:szCs w:val="22"/>
        </w:rPr>
        <w:t>MCom</w:t>
      </w:r>
      <w:r w:rsidRPr="005A047B">
        <w:rPr>
          <w:szCs w:val="22"/>
        </w:rPr>
        <w:t xml:space="preserve">. </w:t>
      </w:r>
      <w:r w:rsidR="00743A91" w:rsidRPr="00743A91">
        <w:rPr>
          <w:szCs w:val="22"/>
        </w:rPr>
        <w:t>A iniciativa representa um avanço relevante para a ampliação da conectividade no ambiente educacional, apoiando o objetivo de assegurar atendimento integral às escolas públicas em todo o país.</w:t>
      </w:r>
    </w:p>
    <w:p w14:paraId="431F09D5" w14:textId="77777777" w:rsidR="005A047B" w:rsidRPr="005A047B" w:rsidRDefault="005A047B" w:rsidP="005A047B">
      <w:pPr>
        <w:rPr>
          <w:b/>
          <w:szCs w:val="22"/>
        </w:rPr>
      </w:pPr>
      <w:r w:rsidRPr="005A047B">
        <w:rPr>
          <w:b/>
          <w:szCs w:val="22"/>
        </w:rPr>
        <w:t>Resultados e expansão da conectividade educacional</w:t>
      </w:r>
    </w:p>
    <w:p w14:paraId="18C90B6B" w14:textId="1BD66E40" w:rsidR="005A047B" w:rsidRPr="005A047B" w:rsidRDefault="005A047B" w:rsidP="005A047B">
      <w:pPr>
        <w:rPr>
          <w:szCs w:val="22"/>
        </w:rPr>
      </w:pPr>
      <w:r w:rsidRPr="005A047B">
        <w:rPr>
          <w:szCs w:val="22"/>
        </w:rPr>
        <w:t xml:space="preserve">Com o avanço do Projeto Aprender Conectado, a Telebras vem realizando a instalação de milhares de Pontos de Presença em escolas identificadas pela EACE em todo o território nacional. O contrato prevê a instalação, ativação, manutenção e monitoramento desses pontos, assegurando que cada instituição educacional receba o serviço </w:t>
      </w:r>
      <w:r w:rsidR="00715282">
        <w:rPr>
          <w:szCs w:val="22"/>
        </w:rPr>
        <w:t xml:space="preserve">em </w:t>
      </w:r>
      <w:r w:rsidR="005B5ED1">
        <w:rPr>
          <w:szCs w:val="22"/>
        </w:rPr>
        <w:t xml:space="preserve">conformidade com as diretrizes </w:t>
      </w:r>
      <w:r w:rsidRPr="005A047B">
        <w:rPr>
          <w:szCs w:val="22"/>
        </w:rPr>
        <w:t xml:space="preserve">do </w:t>
      </w:r>
      <w:r w:rsidR="005B5ED1">
        <w:rPr>
          <w:szCs w:val="22"/>
        </w:rPr>
        <w:t>MCom</w:t>
      </w:r>
      <w:r w:rsidRPr="005A047B">
        <w:rPr>
          <w:szCs w:val="22"/>
        </w:rPr>
        <w:t>.</w:t>
      </w:r>
    </w:p>
    <w:p w14:paraId="73C7D5F2" w14:textId="082C579A" w:rsidR="005A047B" w:rsidRPr="005A047B" w:rsidRDefault="00BD37D8" w:rsidP="00B65A00">
      <w:pPr>
        <w:jc w:val="center"/>
        <w:rPr>
          <w:szCs w:val="22"/>
        </w:rPr>
      </w:pPr>
      <w:r>
        <w:rPr>
          <w:noProof/>
        </w:rPr>
        <w:drawing>
          <wp:inline distT="0" distB="0" distL="0" distR="0" wp14:anchorId="7D562A68" wp14:editId="12D1A6F4">
            <wp:extent cx="4209690" cy="2449902"/>
            <wp:effectExtent l="0" t="0" r="635" b="7620"/>
            <wp:docPr id="161546706" name="Gráfico 1">
              <a:extLst xmlns:a="http://schemas.openxmlformats.org/drawingml/2006/main">
                <a:ext uri="{FF2B5EF4-FFF2-40B4-BE49-F238E27FC236}">
                  <a16:creationId xmlns:a16="http://schemas.microsoft.com/office/drawing/2014/main" id="{0857600E-3125-002F-711C-C9EFE6B5F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A2B5C6" w14:textId="036C2173" w:rsidR="00F5598F" w:rsidRPr="005A047B" w:rsidRDefault="005A047B" w:rsidP="00F5598F">
      <w:pPr>
        <w:pStyle w:val="Legenda"/>
      </w:pPr>
      <w:r w:rsidRPr="005A047B">
        <w:t xml:space="preserve">Gráfico </w:t>
      </w:r>
      <w:r w:rsidR="00CB42ED">
        <w:fldChar w:fldCharType="begin"/>
      </w:r>
      <w:r w:rsidR="00CB42ED">
        <w:instrText xml:space="preserve"> STYLEREF 1 \s </w:instrText>
      </w:r>
      <w:r w:rsidR="00CB42ED">
        <w:fldChar w:fldCharType="separate"/>
      </w:r>
      <w:r w:rsidR="004527D6">
        <w:rPr>
          <w:noProof/>
        </w:rPr>
        <w:t>7</w:t>
      </w:r>
      <w:r w:rsidR="00CB42ED">
        <w:rPr>
          <w:noProof/>
        </w:rPr>
        <w:fldChar w:fldCharType="end"/>
      </w:r>
      <w:r w:rsidRPr="005A047B">
        <w:noBreakHyphen/>
      </w:r>
      <w:r w:rsidR="00CB42ED">
        <w:fldChar w:fldCharType="begin"/>
      </w:r>
      <w:r w:rsidR="00CB42ED">
        <w:instrText xml:space="preserve"> SEQ Gráfico \* ARABIC \s 1 </w:instrText>
      </w:r>
      <w:r w:rsidR="00CB42ED">
        <w:fldChar w:fldCharType="separate"/>
      </w:r>
      <w:r w:rsidR="004527D6">
        <w:rPr>
          <w:noProof/>
        </w:rPr>
        <w:t>2</w:t>
      </w:r>
      <w:r w:rsidR="00CB42ED">
        <w:rPr>
          <w:noProof/>
        </w:rPr>
        <w:fldChar w:fldCharType="end"/>
      </w:r>
      <w:r w:rsidR="00F5598F" w:rsidRPr="005A047B">
        <w:t xml:space="preserve"> </w:t>
      </w:r>
      <w:r w:rsidR="00D53C9B">
        <w:t>Instalações Projeto GESAC/EACE</w:t>
      </w:r>
    </w:p>
    <w:p w14:paraId="11B6233F" w14:textId="7F782784" w:rsidR="005A047B" w:rsidRPr="005A047B" w:rsidRDefault="005A047B" w:rsidP="005A047B">
      <w:pPr>
        <w:rPr>
          <w:szCs w:val="22"/>
        </w:rPr>
      </w:pPr>
      <w:r w:rsidRPr="005A047B">
        <w:rPr>
          <w:szCs w:val="22"/>
        </w:rPr>
        <w:t xml:space="preserve">A parceria Telebras–EACE reafirma o papel </w:t>
      </w:r>
      <w:r w:rsidR="007D6F5A">
        <w:rPr>
          <w:szCs w:val="22"/>
        </w:rPr>
        <w:t xml:space="preserve">institucional </w:t>
      </w:r>
      <w:r w:rsidRPr="005A047B">
        <w:rPr>
          <w:szCs w:val="22"/>
        </w:rPr>
        <w:t xml:space="preserve">da </w:t>
      </w:r>
      <w:r w:rsidR="007D6F5A">
        <w:rPr>
          <w:szCs w:val="22"/>
        </w:rPr>
        <w:t>Companhia</w:t>
      </w:r>
      <w:r w:rsidRPr="005A047B">
        <w:rPr>
          <w:szCs w:val="22"/>
        </w:rPr>
        <w:t xml:space="preserve"> na execução de políticas públicas de telecomunicações, somando‐se às iniciativas estruturantes do Governo Federal, como o próprio Programa GESAC e o Wi-Fi Brasil.</w:t>
      </w:r>
    </w:p>
    <w:p w14:paraId="1372DA64" w14:textId="3F90F495" w:rsidR="005A047B" w:rsidRPr="005A047B" w:rsidRDefault="005A047B" w:rsidP="005A047B">
      <w:pPr>
        <w:rPr>
          <w:szCs w:val="22"/>
        </w:rPr>
      </w:pPr>
      <w:r w:rsidRPr="005A047B">
        <w:rPr>
          <w:szCs w:val="22"/>
        </w:rPr>
        <w:t xml:space="preserve">O fornecimento de conectividade satelital às escolas públicas representa não apenas a expansão de infraestrutura, mas </w:t>
      </w:r>
      <w:r w:rsidR="000A3FF5">
        <w:rPr>
          <w:szCs w:val="22"/>
        </w:rPr>
        <w:t xml:space="preserve">o fortalecimento da </w:t>
      </w:r>
      <w:r w:rsidRPr="005A047B">
        <w:rPr>
          <w:szCs w:val="22"/>
        </w:rPr>
        <w:t>democratização do acesso ao conhecimento, contribuindo para um país mais conectado, mais justo e com melhores oportunidades educacionais.</w:t>
      </w:r>
    </w:p>
    <w:p w14:paraId="4AE707B1" w14:textId="0564DF67" w:rsidR="004532CE" w:rsidRPr="00455DE6" w:rsidRDefault="008C0623" w:rsidP="00A24589">
      <w:pPr>
        <w:pStyle w:val="Ttulo2"/>
        <w:spacing w:before="240" w:after="120" w:line="276" w:lineRule="auto"/>
        <w:ind w:left="567" w:hanging="567"/>
      </w:pPr>
      <w:bookmarkStart w:id="211" w:name="_Toc191641905"/>
      <w:r w:rsidRPr="00455DE6">
        <w:t>Operação e Manutenção</w:t>
      </w:r>
      <w:bookmarkEnd w:id="211"/>
    </w:p>
    <w:p w14:paraId="70619F33" w14:textId="30F6E266" w:rsidR="007520EC" w:rsidRPr="00455DE6" w:rsidRDefault="007520EC" w:rsidP="007520EC">
      <w:pPr>
        <w:ind w:firstLine="6"/>
        <w:rPr>
          <w:szCs w:val="22"/>
        </w:rPr>
      </w:pPr>
      <w:r w:rsidRPr="00455DE6">
        <w:rPr>
          <w:szCs w:val="22"/>
        </w:rPr>
        <w:t xml:space="preserve">A Telebras manteve, ao longo do exercício de 2025, </w:t>
      </w:r>
      <w:r w:rsidR="0017246B">
        <w:rPr>
          <w:szCs w:val="22"/>
        </w:rPr>
        <w:t xml:space="preserve">padrões elevados de desempenho </w:t>
      </w:r>
      <w:r w:rsidRPr="00455DE6">
        <w:rPr>
          <w:szCs w:val="22"/>
        </w:rPr>
        <w:t>operacional</w:t>
      </w:r>
      <w:r w:rsidR="0017246B">
        <w:rPr>
          <w:szCs w:val="22"/>
        </w:rPr>
        <w:t xml:space="preserve"> em</w:t>
      </w:r>
      <w:r w:rsidRPr="00455DE6">
        <w:rPr>
          <w:szCs w:val="22"/>
        </w:rPr>
        <w:t xml:space="preserve"> sua Rede Nacional de Telecomunicações por meio de uma gestão integrada que alia manutenção de campo, operações centralizadas e rigor técnico na condução de seus processos.</w:t>
      </w:r>
    </w:p>
    <w:p w14:paraId="6C256C4C" w14:textId="72A6F715" w:rsidR="007520EC" w:rsidRPr="00455DE6" w:rsidRDefault="007520EC" w:rsidP="007520EC">
      <w:pPr>
        <w:ind w:firstLine="6"/>
        <w:rPr>
          <w:szCs w:val="22"/>
        </w:rPr>
      </w:pPr>
      <w:r w:rsidRPr="00455DE6">
        <w:rPr>
          <w:szCs w:val="22"/>
        </w:rPr>
        <w:t xml:space="preserve">O Centro Integrado de Gerência de Rede (CIGR/NOC), </w:t>
      </w:r>
      <w:r w:rsidR="002821A4">
        <w:rPr>
          <w:szCs w:val="22"/>
        </w:rPr>
        <w:t>sediado</w:t>
      </w:r>
      <w:r w:rsidR="002821A4" w:rsidRPr="00455DE6">
        <w:rPr>
          <w:szCs w:val="22"/>
        </w:rPr>
        <w:t xml:space="preserve"> </w:t>
      </w:r>
      <w:r w:rsidRPr="00455DE6">
        <w:rPr>
          <w:szCs w:val="22"/>
        </w:rPr>
        <w:t xml:space="preserve">em Brasília, constitui o núcleo das operações da Companhia. Sua atuação é voltada ao monitoramento contínuo da infraestrutura de rede, à análise de desempenho e tráfego, à gestão e ao escalonamento de incidentes, à aceitação de </w:t>
      </w:r>
      <w:r w:rsidRPr="00455DE6">
        <w:rPr>
          <w:szCs w:val="22"/>
        </w:rPr>
        <w:lastRenderedPageBreak/>
        <w:t>novas estações, à coordenação de mudanças e à administração proativa de clientes e circuitos. Essas atividades asseguram o cumprimento sistemático dos Níveis de Serviço Acordados (</w:t>
      </w:r>
      <w:proofErr w:type="spellStart"/>
      <w:r w:rsidRPr="00455DE6">
        <w:rPr>
          <w:szCs w:val="22"/>
        </w:rPr>
        <w:t>SLAs</w:t>
      </w:r>
      <w:proofErr w:type="spellEnd"/>
      <w:r w:rsidRPr="00455DE6">
        <w:rPr>
          <w:szCs w:val="22"/>
        </w:rPr>
        <w:t>), em conformidade com os padrões de qualidade exigidos pelos contratos e regulamentos aplicáveis.</w:t>
      </w:r>
    </w:p>
    <w:p w14:paraId="72B89AB7" w14:textId="77777777" w:rsidR="007520EC" w:rsidRPr="00455DE6" w:rsidRDefault="007520EC" w:rsidP="007520EC">
      <w:pPr>
        <w:ind w:firstLine="6"/>
        <w:rPr>
          <w:szCs w:val="22"/>
        </w:rPr>
      </w:pPr>
      <w:r w:rsidRPr="00455DE6">
        <w:rPr>
          <w:szCs w:val="22"/>
        </w:rPr>
        <w:t xml:space="preserve">A observância rigorosa dos </w:t>
      </w:r>
      <w:proofErr w:type="spellStart"/>
      <w:r w:rsidRPr="00455DE6">
        <w:rPr>
          <w:szCs w:val="22"/>
        </w:rPr>
        <w:t>SLAs</w:t>
      </w:r>
      <w:proofErr w:type="spellEnd"/>
      <w:r w:rsidRPr="00455DE6">
        <w:rPr>
          <w:szCs w:val="22"/>
        </w:rPr>
        <w:t xml:space="preserve"> traduz o comprometimento institucional da Telebras com a prestação de serviços de alta confiabilidade, garantindo previsibilidade operacional e aderência às melhores práticas do setor de telecomunicações. O monitoramento contínuo dos indicadores de desempenho permite à Companhia manter elevado controle sobre a performance da rede, reduzindo riscos operacionais e assegurando níveis superiores de disponibilidade.</w:t>
      </w:r>
    </w:p>
    <w:p w14:paraId="6371C849" w14:textId="0A61C9AF" w:rsidR="00F92277" w:rsidRPr="00455DE6" w:rsidRDefault="007520EC" w:rsidP="00C00EF0">
      <w:pPr>
        <w:ind w:firstLine="6"/>
        <w:rPr>
          <w:szCs w:val="22"/>
        </w:rPr>
      </w:pPr>
      <w:r w:rsidRPr="00455DE6">
        <w:rPr>
          <w:szCs w:val="22"/>
        </w:rPr>
        <w:t>Em dezembro de 2025, a Telebras alcançou índice médio de disponibilidade de 99,76%. Esse resultado comprova a eficácia das políticas de gestão adotadas e a robustez da infraestrutura implantada, refletindo a consolidação de um modelo operacional orientado à continuidade do serviço, à segurança da informação e à eficiência no atendimento às demandas estratégicas do Estado brasileiro.</w:t>
      </w:r>
      <w:r w:rsidR="00B2105A" w:rsidRPr="00E42D72">
        <w:rPr>
          <w:noProof/>
        </w:rPr>
        <w:drawing>
          <wp:inline distT="0" distB="0" distL="0" distR="0" wp14:anchorId="4B9CE007" wp14:editId="35D137A3">
            <wp:extent cx="5748518" cy="2653529"/>
            <wp:effectExtent l="0" t="0" r="5080" b="0"/>
            <wp:docPr id="1135117818" name="Imagem 1" descr="Gráfico, 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7818" name="Imagem 1" descr="Gráfico, Gráfico de barras"/>
                    <pic:cNvPicPr>
                      <a:picLocks noChangeAspect="1" noChangeArrowheads="1"/>
                    </pic:cNvPicPr>
                  </pic:nvPicPr>
                  <pic:blipFill rotWithShape="1">
                    <a:blip r:embed="rId41">
                      <a:extLst>
                        <a:ext uri="{28A0092B-C50C-407E-A947-70E740481C1C}">
                          <a14:useLocalDpi xmlns:a14="http://schemas.microsoft.com/office/drawing/2010/main" val="0"/>
                        </a:ext>
                      </a:extLst>
                    </a:blip>
                    <a:srcRect t="10095"/>
                    <a:stretch>
                      <a:fillRect/>
                    </a:stretch>
                  </pic:blipFill>
                  <pic:spPr bwMode="auto">
                    <a:xfrm>
                      <a:off x="0" y="0"/>
                      <a:ext cx="5755732" cy="2656859"/>
                    </a:xfrm>
                    <a:prstGeom prst="rect">
                      <a:avLst/>
                    </a:prstGeom>
                    <a:noFill/>
                    <a:ln>
                      <a:noFill/>
                    </a:ln>
                    <a:extLst>
                      <a:ext uri="{53640926-AAD7-44D8-BBD7-CCE9431645EC}">
                        <a14:shadowObscured xmlns:a14="http://schemas.microsoft.com/office/drawing/2010/main"/>
                      </a:ext>
                    </a:extLst>
                  </pic:spPr>
                </pic:pic>
              </a:graphicData>
            </a:graphic>
          </wp:inline>
        </w:drawing>
      </w:r>
    </w:p>
    <w:p w14:paraId="043CD0B4" w14:textId="69D1A623" w:rsidR="00CE6386" w:rsidRPr="00455DE6" w:rsidRDefault="00CE6386" w:rsidP="00CE6386">
      <w:pPr>
        <w:pStyle w:val="Legenda"/>
      </w:pPr>
      <w:bookmarkStart w:id="212" w:name="_Toc191643464"/>
      <w:r w:rsidRPr="00455DE6">
        <w:t xml:space="preserve">Gráfico </w:t>
      </w:r>
      <w:r w:rsidR="00CB42ED">
        <w:fldChar w:fldCharType="begin"/>
      </w:r>
      <w:r w:rsidR="00CB42ED">
        <w:instrText xml:space="preserve"> STYLEREF 1 \s </w:instrText>
      </w:r>
      <w:r w:rsidR="00CB42ED">
        <w:fldChar w:fldCharType="separate"/>
      </w:r>
      <w:r w:rsidR="004527D6">
        <w:rPr>
          <w:noProof/>
        </w:rPr>
        <w:t>7</w:t>
      </w:r>
      <w:r w:rsidR="00CB42ED">
        <w:rPr>
          <w:noProof/>
        </w:rPr>
        <w:fldChar w:fldCharType="end"/>
      </w:r>
      <w:r w:rsidRPr="00455DE6">
        <w:noBreakHyphen/>
      </w:r>
      <w:r w:rsidR="00CB42ED">
        <w:fldChar w:fldCharType="begin"/>
      </w:r>
      <w:r w:rsidR="00CB42ED">
        <w:instrText xml:space="preserve"> SEQ Gráfico \* ARABIC \s 1 </w:instrText>
      </w:r>
      <w:r w:rsidR="00CB42ED">
        <w:fldChar w:fldCharType="separate"/>
      </w:r>
      <w:r w:rsidR="004527D6">
        <w:rPr>
          <w:noProof/>
        </w:rPr>
        <w:t>3</w:t>
      </w:r>
      <w:r w:rsidR="00CB42ED">
        <w:rPr>
          <w:noProof/>
        </w:rPr>
        <w:fldChar w:fldCharType="end"/>
      </w:r>
      <w:r w:rsidRPr="00455DE6">
        <w:t xml:space="preserve"> Nível de Serviço – Disponibilidade da Rede</w:t>
      </w:r>
      <w:bookmarkEnd w:id="212"/>
    </w:p>
    <w:p w14:paraId="085121B2" w14:textId="0C9E44A4" w:rsidR="00604351" w:rsidRPr="00455DE6" w:rsidRDefault="00604351" w:rsidP="00604351">
      <w:pPr>
        <w:rPr>
          <w:rFonts w:eastAsiaTheme="minorEastAsia"/>
          <w:szCs w:val="22"/>
        </w:rPr>
      </w:pPr>
      <w:r w:rsidRPr="00455DE6">
        <w:rPr>
          <w:rFonts w:eastAsiaTheme="minorEastAsia"/>
          <w:szCs w:val="22"/>
        </w:rPr>
        <w:t xml:space="preserve">Nos últimos 12 meses, a Telebras identificou os principais desafios que impactaram a operacionalidade da rede e implementou estratégias </w:t>
      </w:r>
      <w:r w:rsidR="0029525D">
        <w:rPr>
          <w:rFonts w:eastAsiaTheme="minorEastAsia"/>
          <w:szCs w:val="22"/>
        </w:rPr>
        <w:t xml:space="preserve">de </w:t>
      </w:r>
      <w:r w:rsidR="0029525D" w:rsidRPr="00455DE6">
        <w:rPr>
          <w:rFonts w:eastAsiaTheme="minorEastAsia"/>
          <w:szCs w:val="22"/>
        </w:rPr>
        <w:t>mitiga</w:t>
      </w:r>
      <w:r w:rsidR="0029525D">
        <w:rPr>
          <w:rFonts w:eastAsiaTheme="minorEastAsia"/>
          <w:szCs w:val="22"/>
        </w:rPr>
        <w:t>ção</w:t>
      </w:r>
      <w:r w:rsidR="0029525D" w:rsidRPr="00455DE6">
        <w:rPr>
          <w:rFonts w:eastAsiaTheme="minorEastAsia"/>
          <w:szCs w:val="22"/>
        </w:rPr>
        <w:t xml:space="preserve"> </w:t>
      </w:r>
      <w:r w:rsidR="00A450AA">
        <w:rPr>
          <w:rFonts w:eastAsiaTheme="minorEastAsia"/>
          <w:szCs w:val="22"/>
        </w:rPr>
        <w:t>para reduzir</w:t>
      </w:r>
      <w:r w:rsidRPr="00455DE6">
        <w:rPr>
          <w:rFonts w:eastAsiaTheme="minorEastAsia"/>
          <w:szCs w:val="22"/>
        </w:rPr>
        <w:t xml:space="preserve"> seus efeitos.</w:t>
      </w:r>
    </w:p>
    <w:p w14:paraId="2B866888" w14:textId="77777777" w:rsidR="00604351" w:rsidRPr="00455DE6" w:rsidRDefault="00604351" w:rsidP="00604351">
      <w:pPr>
        <w:rPr>
          <w:rFonts w:eastAsiaTheme="minorEastAsia"/>
          <w:b/>
          <w:szCs w:val="22"/>
        </w:rPr>
      </w:pPr>
      <w:r w:rsidRPr="00455DE6">
        <w:rPr>
          <w:rFonts w:eastAsiaTheme="minorEastAsia"/>
          <w:b/>
          <w:szCs w:val="22"/>
        </w:rPr>
        <w:t>Principais desafios</w:t>
      </w:r>
    </w:p>
    <w:p w14:paraId="5E64EC17" w14:textId="5B7276C6" w:rsidR="00455DE6" w:rsidRPr="00455DE6" w:rsidRDefault="00455DE6" w:rsidP="00455DE6">
      <w:pPr>
        <w:rPr>
          <w:rFonts w:eastAsiaTheme="minorEastAsia"/>
          <w:szCs w:val="22"/>
        </w:rPr>
      </w:pPr>
      <w:r w:rsidRPr="00455DE6">
        <w:rPr>
          <w:rFonts w:eastAsiaTheme="minorEastAsia"/>
          <w:szCs w:val="22"/>
        </w:rPr>
        <w:t xml:space="preserve">A Telebras enfrentou, ao longo do exercício de 2025, desafios relevantes relacionados à continuidade operacional e à integridade de sua infraestrutura estratégica. As ocorrências observadas foram </w:t>
      </w:r>
      <w:r w:rsidR="00B852DE" w:rsidRPr="00455DE6">
        <w:rPr>
          <w:rFonts w:eastAsiaTheme="minorEastAsia"/>
          <w:szCs w:val="22"/>
        </w:rPr>
        <w:t>tratadas</w:t>
      </w:r>
      <w:r w:rsidRPr="00455DE6">
        <w:rPr>
          <w:rFonts w:eastAsiaTheme="minorEastAsia"/>
          <w:szCs w:val="22"/>
        </w:rPr>
        <w:t xml:space="preserve"> de forma sistêmica, com foco em mitigação de riscos, resiliência e </w:t>
      </w:r>
      <w:r w:rsidR="00BE5CC3">
        <w:rPr>
          <w:rFonts w:eastAsiaTheme="minorEastAsia"/>
          <w:szCs w:val="22"/>
        </w:rPr>
        <w:t>na</w:t>
      </w:r>
      <w:r w:rsidRPr="00455DE6">
        <w:rPr>
          <w:rFonts w:eastAsiaTheme="minorEastAsia"/>
          <w:szCs w:val="22"/>
        </w:rPr>
        <w:t xml:space="preserve"> manutenção dos elevados padrões de disponibilidade da rede nacional.</w:t>
      </w:r>
    </w:p>
    <w:p w14:paraId="60C22185" w14:textId="6AAE72D7" w:rsidR="00455DE6" w:rsidRPr="00455DE6" w:rsidRDefault="00455DE6" w:rsidP="009E50A2">
      <w:pPr>
        <w:numPr>
          <w:ilvl w:val="0"/>
          <w:numId w:val="111"/>
        </w:numPr>
        <w:rPr>
          <w:rFonts w:eastAsiaTheme="minorEastAsia"/>
          <w:szCs w:val="22"/>
        </w:rPr>
      </w:pPr>
      <w:r w:rsidRPr="00455DE6">
        <w:rPr>
          <w:rFonts w:eastAsiaTheme="minorEastAsia"/>
          <w:b/>
          <w:szCs w:val="22"/>
        </w:rPr>
        <w:t xml:space="preserve">Qualidade do </w:t>
      </w:r>
      <w:r w:rsidR="00156606" w:rsidRPr="004A127D">
        <w:rPr>
          <w:rFonts w:eastAsiaTheme="minorEastAsia"/>
          <w:b/>
          <w:bCs/>
          <w:szCs w:val="22"/>
        </w:rPr>
        <w:t>f</w:t>
      </w:r>
      <w:r w:rsidRPr="004A127D">
        <w:rPr>
          <w:rFonts w:eastAsiaTheme="minorEastAsia"/>
          <w:b/>
          <w:bCs/>
          <w:szCs w:val="22"/>
        </w:rPr>
        <w:t>ornecimento</w:t>
      </w:r>
      <w:r w:rsidRPr="00455DE6">
        <w:rPr>
          <w:rFonts w:eastAsiaTheme="minorEastAsia"/>
          <w:b/>
          <w:szCs w:val="22"/>
        </w:rPr>
        <w:t xml:space="preserve"> de </w:t>
      </w:r>
      <w:r w:rsidR="00156606" w:rsidRPr="004A127D">
        <w:rPr>
          <w:rFonts w:eastAsiaTheme="minorEastAsia"/>
          <w:b/>
          <w:bCs/>
          <w:szCs w:val="22"/>
        </w:rPr>
        <w:t>e</w:t>
      </w:r>
      <w:r w:rsidRPr="004A127D">
        <w:rPr>
          <w:rFonts w:eastAsiaTheme="minorEastAsia"/>
          <w:b/>
          <w:bCs/>
          <w:szCs w:val="22"/>
        </w:rPr>
        <w:t xml:space="preserve">nergia </w:t>
      </w:r>
      <w:r w:rsidR="00156606" w:rsidRPr="004A127D">
        <w:rPr>
          <w:rFonts w:eastAsiaTheme="minorEastAsia"/>
          <w:b/>
          <w:bCs/>
          <w:szCs w:val="22"/>
        </w:rPr>
        <w:t>e</w:t>
      </w:r>
      <w:r w:rsidRPr="00455DE6">
        <w:rPr>
          <w:rFonts w:eastAsiaTheme="minorEastAsia"/>
          <w:b/>
          <w:szCs w:val="22"/>
        </w:rPr>
        <w:t>létrica</w:t>
      </w:r>
      <w:r w:rsidRPr="009E50A2">
        <w:rPr>
          <w:rFonts w:eastAsiaTheme="minorEastAsia"/>
          <w:szCs w:val="22"/>
        </w:rPr>
        <w:t xml:space="preserve">: </w:t>
      </w:r>
      <w:r w:rsidRPr="00455DE6">
        <w:rPr>
          <w:rFonts w:eastAsiaTheme="minorEastAsia"/>
          <w:szCs w:val="22"/>
        </w:rPr>
        <w:t>flutuações e interrupções no fornecimento de energia impactaram temporariamente o funcionamento de estações e a durabilidade de componentes críticos, como bancos de baterias e sistemas de climatização. Esses episódios têm influência direta sobre a confiabilidade dos serviços prestados.</w:t>
      </w:r>
    </w:p>
    <w:p w14:paraId="44F5FBA2" w14:textId="750DDE15" w:rsidR="004A127D" w:rsidRPr="00B82A6C" w:rsidRDefault="00156606" w:rsidP="00301D85">
      <w:pPr>
        <w:numPr>
          <w:ilvl w:val="0"/>
          <w:numId w:val="111"/>
        </w:numPr>
        <w:rPr>
          <w:rFonts w:eastAsiaTheme="minorEastAsia"/>
          <w:b/>
          <w:szCs w:val="22"/>
        </w:rPr>
      </w:pPr>
      <w:r w:rsidRPr="009E50A2">
        <w:rPr>
          <w:rFonts w:eastAsiaTheme="minorEastAsia"/>
          <w:b/>
          <w:bCs/>
          <w:szCs w:val="22"/>
        </w:rPr>
        <w:t>Para reforçar a resiliência da infraestrutura</w:t>
      </w:r>
      <w:r w:rsidR="00455DE6" w:rsidRPr="00455DE6">
        <w:rPr>
          <w:rFonts w:eastAsiaTheme="minorEastAsia"/>
          <w:szCs w:val="22"/>
        </w:rPr>
        <w:t>, a Telebras vem mantendo investimentos na modernização dos bancos de baterias, na manutenção preventiva de geradores e na realização de tratativas institucionais junto às concessionárias de energia, com o objetivo de aprimorar a estabilidade do fornecimento.</w:t>
      </w:r>
    </w:p>
    <w:p w14:paraId="5BE9FE3B" w14:textId="77777777" w:rsidR="00A65E11" w:rsidRDefault="00A65E11">
      <w:pPr>
        <w:tabs>
          <w:tab w:val="clear" w:pos="851"/>
        </w:tabs>
        <w:spacing w:before="0" w:after="0"/>
        <w:jc w:val="left"/>
        <w:rPr>
          <w:rFonts w:eastAsiaTheme="minorEastAsia"/>
          <w:b/>
          <w:szCs w:val="22"/>
        </w:rPr>
      </w:pPr>
      <w:r>
        <w:rPr>
          <w:rFonts w:eastAsiaTheme="minorEastAsia"/>
          <w:b/>
          <w:szCs w:val="22"/>
        </w:rPr>
        <w:br w:type="page"/>
      </w:r>
    </w:p>
    <w:p w14:paraId="3E7FB52D" w14:textId="29D14252" w:rsidR="00604351" w:rsidRPr="00455DE6" w:rsidRDefault="00604351" w:rsidP="009E50A2">
      <w:pPr>
        <w:ind w:left="360"/>
        <w:rPr>
          <w:rFonts w:eastAsiaTheme="minorEastAsia"/>
          <w:b/>
          <w:szCs w:val="22"/>
        </w:rPr>
      </w:pPr>
      <w:r w:rsidRPr="00455DE6">
        <w:rPr>
          <w:rFonts w:eastAsiaTheme="minorEastAsia"/>
          <w:b/>
          <w:szCs w:val="22"/>
        </w:rPr>
        <w:lastRenderedPageBreak/>
        <w:t>Rompimento de Fibras</w:t>
      </w:r>
    </w:p>
    <w:p w14:paraId="3FA5783D" w14:textId="7F06E193" w:rsidR="00604351" w:rsidRPr="00455DE6" w:rsidRDefault="00455DE6" w:rsidP="009E50A2">
      <w:pPr>
        <w:numPr>
          <w:ilvl w:val="0"/>
          <w:numId w:val="111"/>
        </w:numPr>
        <w:rPr>
          <w:rFonts w:eastAsiaTheme="minorEastAsia"/>
          <w:szCs w:val="22"/>
        </w:rPr>
      </w:pPr>
      <w:r w:rsidRPr="00455DE6">
        <w:rPr>
          <w:rFonts w:eastAsiaTheme="minorEastAsia"/>
          <w:szCs w:val="22"/>
        </w:rPr>
        <w:t>Incidentes</w:t>
      </w:r>
      <w:r w:rsidR="00604351" w:rsidRPr="00455DE6">
        <w:rPr>
          <w:rFonts w:eastAsiaTheme="minorEastAsia"/>
          <w:szCs w:val="22"/>
        </w:rPr>
        <w:t xml:space="preserve"> de rompimento em trechos da rede externa </w:t>
      </w:r>
      <w:r w:rsidRPr="00455DE6">
        <w:rPr>
          <w:rFonts w:eastAsiaTheme="minorEastAsia"/>
          <w:szCs w:val="22"/>
        </w:rPr>
        <w:t>provocaram</w:t>
      </w:r>
      <w:r w:rsidR="00604351" w:rsidRPr="00455DE6">
        <w:rPr>
          <w:rFonts w:eastAsiaTheme="minorEastAsia"/>
          <w:szCs w:val="22"/>
        </w:rPr>
        <w:t xml:space="preserve"> interrupções </w:t>
      </w:r>
      <w:r w:rsidRPr="00455DE6">
        <w:rPr>
          <w:rFonts w:eastAsiaTheme="minorEastAsia"/>
          <w:szCs w:val="22"/>
        </w:rPr>
        <w:t>pontuais</w:t>
      </w:r>
      <w:r w:rsidR="00604351" w:rsidRPr="00455DE6">
        <w:rPr>
          <w:rFonts w:eastAsiaTheme="minorEastAsia"/>
          <w:szCs w:val="22"/>
        </w:rPr>
        <w:t xml:space="preserve"> na rede </w:t>
      </w:r>
      <w:proofErr w:type="spellStart"/>
      <w:r w:rsidR="00604351" w:rsidRPr="009E50A2">
        <w:rPr>
          <w:rFonts w:eastAsiaTheme="minorEastAsia"/>
          <w:i/>
          <w:szCs w:val="22"/>
        </w:rPr>
        <w:t>backbone</w:t>
      </w:r>
      <w:proofErr w:type="spellEnd"/>
      <w:r w:rsidRPr="00455DE6">
        <w:rPr>
          <w:rFonts w:eastAsiaTheme="minorEastAsia"/>
          <w:szCs w:val="22"/>
        </w:rPr>
        <w:t>, exigindo resposta imediata para restauração da conectividade.</w:t>
      </w:r>
      <w:r w:rsidR="00604351" w:rsidRPr="00455DE6">
        <w:rPr>
          <w:rFonts w:eastAsiaTheme="minorEastAsia"/>
          <w:szCs w:val="22"/>
        </w:rPr>
        <w:t xml:space="preserve"> Esses incidentes impactam a qualidade do serviço e exigem ações imediatas para reparo e recuperação da conectividade.</w:t>
      </w:r>
      <w:r w:rsidR="00DD0434" w:rsidRPr="00DD0434">
        <w:rPr>
          <w:rFonts w:eastAsiaTheme="minorEastAsia"/>
          <w:szCs w:val="22"/>
        </w:rPr>
        <w:t xml:space="preserve"> </w:t>
      </w:r>
      <w:r w:rsidR="00604351" w:rsidRPr="00455DE6">
        <w:rPr>
          <w:rFonts w:eastAsiaTheme="minorEastAsia"/>
          <w:szCs w:val="22"/>
        </w:rPr>
        <w:t>Para mitigar esse risco, a Telebras adota estratégias de redundância e monitoramento contínuo, além de reforçar parcerias para manutenção rápida da infraestrutura.</w:t>
      </w:r>
    </w:p>
    <w:p w14:paraId="4A0299AC" w14:textId="77777777" w:rsidR="00455DE6" w:rsidRPr="00455DE6" w:rsidRDefault="00455DE6" w:rsidP="009E50A2">
      <w:pPr>
        <w:ind w:left="360"/>
        <w:rPr>
          <w:rFonts w:eastAsiaTheme="minorEastAsia"/>
          <w:b/>
          <w:szCs w:val="22"/>
        </w:rPr>
      </w:pPr>
      <w:r w:rsidRPr="00455DE6">
        <w:rPr>
          <w:rFonts w:eastAsiaTheme="minorEastAsia"/>
          <w:b/>
          <w:szCs w:val="22"/>
        </w:rPr>
        <w:t>Vandalismo e Furtos de infraestrutura</w:t>
      </w:r>
    </w:p>
    <w:p w14:paraId="60CE2955" w14:textId="77777777" w:rsidR="00455DE6" w:rsidRPr="00455DE6" w:rsidRDefault="00455DE6" w:rsidP="009E50A2">
      <w:pPr>
        <w:numPr>
          <w:ilvl w:val="0"/>
          <w:numId w:val="111"/>
        </w:numPr>
        <w:rPr>
          <w:rFonts w:eastAsiaTheme="minorEastAsia"/>
          <w:szCs w:val="22"/>
        </w:rPr>
      </w:pPr>
      <w:r w:rsidRPr="00455DE6">
        <w:rPr>
          <w:rFonts w:eastAsiaTheme="minorEastAsia"/>
          <w:szCs w:val="22"/>
        </w:rPr>
        <w:t>Atos de vandalismo, incluindo furtos de baterias, cabos ópticos e cabos de energia, representaram desafios adicionais para a manutenção da operação. Além dos custos de reposição e reparo, essas ocorrências impactam temporariamente a disponibilidade dos serviços.</w:t>
      </w:r>
    </w:p>
    <w:p w14:paraId="60149784" w14:textId="2081F3B0" w:rsidR="00455DE6" w:rsidRDefault="00455DE6" w:rsidP="009E50A2">
      <w:pPr>
        <w:numPr>
          <w:ilvl w:val="0"/>
          <w:numId w:val="111"/>
        </w:numPr>
        <w:rPr>
          <w:rFonts w:eastAsiaTheme="minorEastAsia"/>
          <w:szCs w:val="22"/>
        </w:rPr>
      </w:pPr>
      <w:r w:rsidRPr="00455DE6">
        <w:rPr>
          <w:rFonts w:eastAsiaTheme="minorEastAsia"/>
          <w:szCs w:val="22"/>
        </w:rPr>
        <w:t xml:space="preserve">Como resposta, a Telebras reforçou </w:t>
      </w:r>
      <w:r w:rsidR="00BA2875">
        <w:rPr>
          <w:rFonts w:eastAsiaTheme="minorEastAsia"/>
          <w:szCs w:val="22"/>
        </w:rPr>
        <w:t xml:space="preserve">as </w:t>
      </w:r>
      <w:r w:rsidRPr="00455DE6">
        <w:rPr>
          <w:rFonts w:eastAsiaTheme="minorEastAsia"/>
          <w:szCs w:val="22"/>
        </w:rPr>
        <w:t xml:space="preserve">medidas de segurança e proteção de ativos, expandindo o monitoramento remoto e </w:t>
      </w:r>
      <w:r w:rsidR="006F190F">
        <w:rPr>
          <w:rFonts w:eastAsiaTheme="minorEastAsia"/>
          <w:szCs w:val="22"/>
        </w:rPr>
        <w:t xml:space="preserve">fortalecendo a </w:t>
      </w:r>
      <w:r w:rsidRPr="00455DE6">
        <w:rPr>
          <w:rFonts w:eastAsiaTheme="minorEastAsia"/>
          <w:szCs w:val="22"/>
        </w:rPr>
        <w:t xml:space="preserve">cooperação interinstitucional para </w:t>
      </w:r>
      <w:r w:rsidR="006F190F" w:rsidRPr="00455DE6">
        <w:rPr>
          <w:rFonts w:eastAsiaTheme="minorEastAsia"/>
          <w:szCs w:val="22"/>
        </w:rPr>
        <w:t>redu</w:t>
      </w:r>
      <w:r w:rsidR="006F190F">
        <w:rPr>
          <w:rFonts w:eastAsiaTheme="minorEastAsia"/>
          <w:szCs w:val="22"/>
        </w:rPr>
        <w:t>zir os</w:t>
      </w:r>
      <w:r w:rsidRPr="00455DE6">
        <w:rPr>
          <w:rFonts w:eastAsiaTheme="minorEastAsia"/>
          <w:szCs w:val="22"/>
        </w:rPr>
        <w:t xml:space="preserve"> impactos decorrentes dessas ações.</w:t>
      </w:r>
    </w:p>
    <w:p w14:paraId="3B20F088" w14:textId="346E63DB" w:rsidR="008F7AC8" w:rsidRPr="008F7AC8" w:rsidRDefault="008F7AC8" w:rsidP="008F7AC8">
      <w:pPr>
        <w:rPr>
          <w:rFonts w:eastAsiaTheme="minorEastAsia"/>
          <w:szCs w:val="22"/>
        </w:rPr>
      </w:pPr>
      <w:r w:rsidRPr="008F7AC8">
        <w:rPr>
          <w:rFonts w:eastAsiaTheme="minorEastAsia"/>
          <w:szCs w:val="22"/>
        </w:rPr>
        <w:t xml:space="preserve">Em que pese a materialidade dos desafios aqui apresentados, as medidas adotadas pela Companhia permitiram preservar elevados padrões de continuidade e qualidade na prestação dos serviços. A atuação coordenada entre as áreas técnicas e de gestão de riscos contribuiu para mitigar impactos operacionais, assegurando a manutenção da disponibilidade da rede em patamares compatíveis com as exigências regulatórias e contratuais. Nesse contexto, os resultados operacionais e as perspectivas para o exercício de 2026 refletem o compromisso permanente da Telebras com a melhoria contínua de sua infraestrutura, com a resiliência de seus ativos estratégicos e com a adequada prestação de contas </w:t>
      </w:r>
      <w:r w:rsidR="00170202">
        <w:rPr>
          <w:rFonts w:eastAsiaTheme="minorEastAsia"/>
          <w:szCs w:val="22"/>
        </w:rPr>
        <w:t xml:space="preserve">às </w:t>
      </w:r>
      <w:r w:rsidRPr="008F7AC8">
        <w:rPr>
          <w:rFonts w:eastAsiaTheme="minorEastAsia"/>
          <w:szCs w:val="22"/>
        </w:rPr>
        <w:t>partes interessadas.</w:t>
      </w:r>
    </w:p>
    <w:p w14:paraId="0B79C96B" w14:textId="1BA60723" w:rsidR="004532CE" w:rsidRPr="00AC5D12" w:rsidRDefault="00966E35" w:rsidP="00A24589">
      <w:pPr>
        <w:pStyle w:val="Ttulo2"/>
        <w:spacing w:before="240" w:after="120" w:line="276" w:lineRule="auto"/>
        <w:ind w:left="567" w:hanging="567"/>
      </w:pPr>
      <w:bookmarkStart w:id="213" w:name="_Toc191641906"/>
      <w:r w:rsidRPr="00AC5D12">
        <w:t>Tecnologia da Informação</w:t>
      </w:r>
      <w:bookmarkEnd w:id="213"/>
    </w:p>
    <w:p w14:paraId="514447A1" w14:textId="09F995E3" w:rsidR="00062785" w:rsidRPr="00AC5D12" w:rsidRDefault="00062785" w:rsidP="00545591">
      <w:pPr>
        <w:rPr>
          <w:rFonts w:eastAsiaTheme="minorEastAsia"/>
          <w:szCs w:val="22"/>
        </w:rPr>
      </w:pPr>
      <w:r w:rsidRPr="00062785">
        <w:rPr>
          <w:rFonts w:eastAsiaTheme="minorEastAsia"/>
          <w:szCs w:val="22"/>
        </w:rPr>
        <w:t>A área de Tecnologia da Informação da Telebras promoveu, em 2025, um amplo conjunto de ações de modernização voltadas a elevar a eficiência operacional, fortalecer a segurança, otimizar processos internos e apoiar a transformação digital da Companhia.</w:t>
      </w:r>
    </w:p>
    <w:p w14:paraId="062279E2" w14:textId="77777777" w:rsidR="00545591" w:rsidRPr="00AC5D12" w:rsidRDefault="00545591" w:rsidP="00545591">
      <w:pPr>
        <w:rPr>
          <w:rFonts w:eastAsiaTheme="minorEastAsia"/>
          <w:b/>
          <w:szCs w:val="22"/>
        </w:rPr>
      </w:pPr>
      <w:r w:rsidRPr="00AC5D12">
        <w:rPr>
          <w:rFonts w:eastAsiaTheme="minorEastAsia"/>
          <w:b/>
          <w:szCs w:val="22"/>
        </w:rPr>
        <w:t>Principais Avanços</w:t>
      </w:r>
    </w:p>
    <w:p w14:paraId="73AA75F1" w14:textId="46F7EA53" w:rsidR="00545591" w:rsidRPr="00AC5D12" w:rsidRDefault="00545591" w:rsidP="00545591">
      <w:pPr>
        <w:numPr>
          <w:ilvl w:val="0"/>
          <w:numId w:val="76"/>
        </w:numPr>
        <w:rPr>
          <w:rFonts w:eastAsiaTheme="minorEastAsia"/>
          <w:szCs w:val="22"/>
        </w:rPr>
      </w:pPr>
      <w:r w:rsidRPr="00AC5D12">
        <w:rPr>
          <w:rFonts w:eastAsiaTheme="minorEastAsia"/>
          <w:b/>
          <w:szCs w:val="22"/>
        </w:rPr>
        <w:t>Portal de Clientes:</w:t>
      </w:r>
      <w:r w:rsidRPr="00AC5D12">
        <w:rPr>
          <w:rFonts w:eastAsiaTheme="minorEastAsia"/>
          <w:szCs w:val="22"/>
        </w:rPr>
        <w:t xml:space="preserve"> </w:t>
      </w:r>
      <w:r w:rsidR="00847A75">
        <w:rPr>
          <w:rFonts w:eastAsiaTheme="minorEastAsia"/>
          <w:szCs w:val="22"/>
        </w:rPr>
        <w:t>c</w:t>
      </w:r>
      <w:r w:rsidRPr="00AC5D12">
        <w:rPr>
          <w:rFonts w:eastAsiaTheme="minorEastAsia"/>
          <w:szCs w:val="22"/>
        </w:rPr>
        <w:t xml:space="preserve">entralização da gestão técnica, monitoramento de telemetria, </w:t>
      </w:r>
      <w:proofErr w:type="spellStart"/>
      <w:r w:rsidRPr="00AC5D12">
        <w:rPr>
          <w:rFonts w:eastAsiaTheme="minorEastAsia"/>
          <w:szCs w:val="22"/>
        </w:rPr>
        <w:t>SLAs</w:t>
      </w:r>
      <w:proofErr w:type="spellEnd"/>
      <w:r w:rsidRPr="00AC5D12">
        <w:rPr>
          <w:rFonts w:eastAsiaTheme="minorEastAsia"/>
          <w:szCs w:val="22"/>
        </w:rPr>
        <w:t xml:space="preserve"> e saúde da rede, com </w:t>
      </w:r>
      <w:r w:rsidRPr="009E50A2">
        <w:rPr>
          <w:rFonts w:eastAsiaTheme="minorEastAsia"/>
          <w:i/>
          <w:szCs w:val="22"/>
        </w:rPr>
        <w:t>dashboards</w:t>
      </w:r>
      <w:r w:rsidRPr="00AC5D12">
        <w:rPr>
          <w:rFonts w:eastAsiaTheme="minorEastAsia"/>
          <w:szCs w:val="22"/>
        </w:rPr>
        <w:t xml:space="preserve"> e relatórios que aprimoram o acompanhamento da qualidade dos serviços.</w:t>
      </w:r>
    </w:p>
    <w:p w14:paraId="6D7B8A25" w14:textId="724C6F59" w:rsidR="00545591" w:rsidRPr="00AC5D12" w:rsidRDefault="00545591" w:rsidP="00545591">
      <w:pPr>
        <w:numPr>
          <w:ilvl w:val="0"/>
          <w:numId w:val="76"/>
        </w:numPr>
        <w:rPr>
          <w:rFonts w:eastAsiaTheme="minorEastAsia"/>
          <w:szCs w:val="22"/>
        </w:rPr>
      </w:pPr>
      <w:r w:rsidRPr="00AC5D12">
        <w:rPr>
          <w:rFonts w:eastAsiaTheme="minorEastAsia"/>
          <w:b/>
          <w:szCs w:val="22"/>
        </w:rPr>
        <w:t>Governança e Normativos:</w:t>
      </w:r>
      <w:r w:rsidRPr="00AC5D12">
        <w:rPr>
          <w:rFonts w:eastAsiaTheme="minorEastAsia"/>
          <w:szCs w:val="22"/>
        </w:rPr>
        <w:t xml:space="preserve"> </w:t>
      </w:r>
      <w:r w:rsidR="00847A75">
        <w:rPr>
          <w:rFonts w:eastAsiaTheme="minorEastAsia"/>
          <w:szCs w:val="22"/>
        </w:rPr>
        <w:t>p</w:t>
      </w:r>
      <w:r w:rsidRPr="00AC5D12">
        <w:rPr>
          <w:rFonts w:eastAsiaTheme="minorEastAsia"/>
          <w:szCs w:val="22"/>
        </w:rPr>
        <w:t>ublicação</w:t>
      </w:r>
      <w:r w:rsidR="00D81749">
        <w:rPr>
          <w:rFonts w:eastAsiaTheme="minorEastAsia"/>
          <w:szCs w:val="22"/>
        </w:rPr>
        <w:t xml:space="preserve">, revisão </w:t>
      </w:r>
      <w:r w:rsidRPr="00AC5D12">
        <w:rPr>
          <w:rFonts w:eastAsiaTheme="minorEastAsia"/>
          <w:szCs w:val="22"/>
        </w:rPr>
        <w:t>e atualização de diretrizes e práticas que reforçam segurança, conformidade, gestão de acesso, uso de dispositivos, governança de TI e alinhamento regulatório</w:t>
      </w:r>
      <w:r w:rsidR="00D81749">
        <w:rPr>
          <w:rFonts w:eastAsiaTheme="minorEastAsia"/>
          <w:szCs w:val="22"/>
        </w:rPr>
        <w:t>,</w:t>
      </w:r>
      <w:r w:rsidRPr="00AC5D12">
        <w:rPr>
          <w:rFonts w:eastAsiaTheme="minorEastAsia"/>
          <w:szCs w:val="22"/>
        </w:rPr>
        <w:t xml:space="preserve"> contribuindo para evolução do indicador </w:t>
      </w:r>
      <w:proofErr w:type="spellStart"/>
      <w:r w:rsidRPr="00AC5D12">
        <w:rPr>
          <w:rFonts w:eastAsiaTheme="minorEastAsia"/>
          <w:szCs w:val="22"/>
        </w:rPr>
        <w:t>iESGo</w:t>
      </w:r>
      <w:proofErr w:type="spellEnd"/>
      <w:r w:rsidRPr="00AC5D12">
        <w:rPr>
          <w:rFonts w:eastAsiaTheme="minorEastAsia"/>
          <w:szCs w:val="22"/>
        </w:rPr>
        <w:t>.</w:t>
      </w:r>
    </w:p>
    <w:p w14:paraId="5173EF8D" w14:textId="2E355819" w:rsidR="00545591" w:rsidRPr="00AC5D12" w:rsidRDefault="00545591" w:rsidP="00545591">
      <w:pPr>
        <w:numPr>
          <w:ilvl w:val="0"/>
          <w:numId w:val="76"/>
        </w:numPr>
        <w:rPr>
          <w:rFonts w:eastAsiaTheme="minorEastAsia"/>
          <w:szCs w:val="22"/>
        </w:rPr>
      </w:pPr>
      <w:r w:rsidRPr="00AC5D12">
        <w:rPr>
          <w:rFonts w:eastAsiaTheme="minorEastAsia"/>
          <w:b/>
          <w:szCs w:val="22"/>
        </w:rPr>
        <w:t xml:space="preserve">OSS </w:t>
      </w:r>
      <w:proofErr w:type="spellStart"/>
      <w:r w:rsidRPr="009E50A2">
        <w:rPr>
          <w:rFonts w:eastAsiaTheme="minorEastAsia"/>
          <w:b/>
          <w:i/>
          <w:szCs w:val="22"/>
        </w:rPr>
        <w:t>Order</w:t>
      </w:r>
      <w:proofErr w:type="spellEnd"/>
      <w:r w:rsidRPr="009E50A2">
        <w:rPr>
          <w:rFonts w:eastAsiaTheme="minorEastAsia"/>
          <w:b/>
          <w:i/>
          <w:szCs w:val="22"/>
        </w:rPr>
        <w:t xml:space="preserve"> Management</w:t>
      </w:r>
      <w:r w:rsidRPr="00AC5D12">
        <w:rPr>
          <w:rFonts w:eastAsiaTheme="minorEastAsia"/>
          <w:b/>
          <w:szCs w:val="22"/>
        </w:rPr>
        <w:t>:</w:t>
      </w:r>
      <w:r w:rsidRPr="00AC5D12">
        <w:rPr>
          <w:rFonts w:eastAsiaTheme="minorEastAsia"/>
          <w:szCs w:val="22"/>
        </w:rPr>
        <w:t xml:space="preserve"> </w:t>
      </w:r>
      <w:r w:rsidR="00D81749">
        <w:rPr>
          <w:rFonts w:eastAsiaTheme="minorEastAsia"/>
          <w:szCs w:val="22"/>
        </w:rPr>
        <w:t>e</w:t>
      </w:r>
      <w:r w:rsidRPr="00AC5D12">
        <w:rPr>
          <w:rFonts w:eastAsiaTheme="minorEastAsia"/>
          <w:szCs w:val="22"/>
        </w:rPr>
        <w:t>voluções que ampliam segurança, integração e estabilidade, com melhorias em APIs, fluxos OM/CRM/ITSM e interoperabilidade via arquitetura REST.</w:t>
      </w:r>
    </w:p>
    <w:p w14:paraId="67B9D57A" w14:textId="4F81872E" w:rsidR="00545591" w:rsidRPr="00AC5D12" w:rsidRDefault="00545591" w:rsidP="00545591">
      <w:pPr>
        <w:numPr>
          <w:ilvl w:val="0"/>
          <w:numId w:val="76"/>
        </w:numPr>
        <w:rPr>
          <w:rFonts w:eastAsiaTheme="minorEastAsia"/>
          <w:szCs w:val="22"/>
        </w:rPr>
      </w:pPr>
      <w:r w:rsidRPr="00AC5D12">
        <w:rPr>
          <w:rFonts w:eastAsiaTheme="minorEastAsia"/>
          <w:b/>
          <w:szCs w:val="22"/>
        </w:rPr>
        <w:t>SAP e Escrituração:</w:t>
      </w:r>
      <w:r w:rsidRPr="00AC5D12">
        <w:rPr>
          <w:rFonts w:eastAsiaTheme="minorEastAsia"/>
          <w:szCs w:val="22"/>
        </w:rPr>
        <w:t xml:space="preserve"> </w:t>
      </w:r>
      <w:r w:rsidR="0001644B">
        <w:rPr>
          <w:rFonts w:eastAsiaTheme="minorEastAsia"/>
          <w:szCs w:val="22"/>
        </w:rPr>
        <w:t>o</w:t>
      </w:r>
      <w:r w:rsidRPr="00AC5D12">
        <w:rPr>
          <w:rFonts w:eastAsiaTheme="minorEastAsia"/>
          <w:szCs w:val="22"/>
        </w:rPr>
        <w:t>timização do faturamento, captura automatizada de documentos fiscais e desenvolvimento de soluções integradas para escrituração contábil e fiscal.</w:t>
      </w:r>
    </w:p>
    <w:p w14:paraId="5F3FA0AE" w14:textId="372BD038" w:rsidR="00545591" w:rsidRPr="00AC5D12" w:rsidRDefault="00545591" w:rsidP="00545591">
      <w:pPr>
        <w:numPr>
          <w:ilvl w:val="0"/>
          <w:numId w:val="76"/>
        </w:numPr>
        <w:rPr>
          <w:rFonts w:eastAsiaTheme="minorEastAsia"/>
          <w:szCs w:val="22"/>
        </w:rPr>
      </w:pPr>
      <w:r w:rsidRPr="00AC5D12">
        <w:rPr>
          <w:rFonts w:eastAsiaTheme="minorEastAsia"/>
          <w:b/>
          <w:szCs w:val="22"/>
        </w:rPr>
        <w:t>NFCOM:</w:t>
      </w:r>
      <w:r w:rsidRPr="00AC5D12">
        <w:rPr>
          <w:rFonts w:eastAsiaTheme="minorEastAsia"/>
          <w:szCs w:val="22"/>
        </w:rPr>
        <w:t xml:space="preserve"> </w:t>
      </w:r>
      <w:r w:rsidR="0001644B">
        <w:rPr>
          <w:rFonts w:eastAsiaTheme="minorEastAsia"/>
          <w:szCs w:val="22"/>
        </w:rPr>
        <w:t>i</w:t>
      </w:r>
      <w:r w:rsidR="0001644B" w:rsidRPr="00AC5D12">
        <w:rPr>
          <w:rFonts w:eastAsiaTheme="minorEastAsia"/>
          <w:szCs w:val="22"/>
        </w:rPr>
        <w:t xml:space="preserve">mplantação </w:t>
      </w:r>
      <w:r w:rsidRPr="00AC5D12">
        <w:rPr>
          <w:rFonts w:eastAsiaTheme="minorEastAsia"/>
          <w:szCs w:val="22"/>
        </w:rPr>
        <w:t>do novo modelo fiscal nacional, com integrações SAP, adequações de faturamento e saneamento de dados, culminando na entrada em produção.</w:t>
      </w:r>
    </w:p>
    <w:p w14:paraId="27041A9D" w14:textId="26DFCC63" w:rsidR="00545591" w:rsidRPr="00AC5D12" w:rsidRDefault="00545591" w:rsidP="00545591">
      <w:pPr>
        <w:numPr>
          <w:ilvl w:val="0"/>
          <w:numId w:val="76"/>
        </w:numPr>
        <w:rPr>
          <w:rFonts w:eastAsiaTheme="minorEastAsia"/>
          <w:szCs w:val="22"/>
        </w:rPr>
      </w:pPr>
      <w:r w:rsidRPr="00AC5D12">
        <w:rPr>
          <w:rFonts w:eastAsiaTheme="minorEastAsia"/>
          <w:b/>
          <w:szCs w:val="22"/>
        </w:rPr>
        <w:t>Segurança Cibernética:</w:t>
      </w:r>
      <w:r w:rsidRPr="00AC5D12">
        <w:rPr>
          <w:rFonts w:eastAsiaTheme="minorEastAsia"/>
          <w:szCs w:val="22"/>
        </w:rPr>
        <w:t xml:space="preserve"> </w:t>
      </w:r>
      <w:r w:rsidR="0001644B">
        <w:rPr>
          <w:rFonts w:eastAsiaTheme="minorEastAsia"/>
          <w:szCs w:val="22"/>
        </w:rPr>
        <w:t>a</w:t>
      </w:r>
      <w:r w:rsidRPr="00AC5D12">
        <w:rPr>
          <w:rFonts w:eastAsiaTheme="minorEastAsia"/>
          <w:szCs w:val="22"/>
        </w:rPr>
        <w:t xml:space="preserve">ções de conscientização, implantação de </w:t>
      </w:r>
      <w:r w:rsidRPr="009E50A2">
        <w:rPr>
          <w:rFonts w:eastAsiaTheme="minorEastAsia"/>
          <w:i/>
          <w:szCs w:val="22"/>
        </w:rPr>
        <w:t>firewall</w:t>
      </w:r>
      <w:r w:rsidRPr="00AC5D12">
        <w:rPr>
          <w:rFonts w:eastAsiaTheme="minorEastAsia"/>
          <w:szCs w:val="22"/>
        </w:rPr>
        <w:t xml:space="preserve"> corporativo, reforço de </w:t>
      </w:r>
      <w:proofErr w:type="spellStart"/>
      <w:r w:rsidRPr="00AC5D12">
        <w:rPr>
          <w:rFonts w:eastAsiaTheme="minorEastAsia"/>
          <w:szCs w:val="22"/>
        </w:rPr>
        <w:t>VPNs</w:t>
      </w:r>
      <w:proofErr w:type="spellEnd"/>
      <w:r w:rsidRPr="00AC5D12">
        <w:rPr>
          <w:rFonts w:eastAsiaTheme="minorEastAsia"/>
          <w:szCs w:val="22"/>
        </w:rPr>
        <w:t xml:space="preserve">, adoção de </w:t>
      </w:r>
      <w:proofErr w:type="spellStart"/>
      <w:r w:rsidRPr="00AC5D12">
        <w:rPr>
          <w:rFonts w:eastAsiaTheme="minorEastAsia"/>
          <w:szCs w:val="22"/>
        </w:rPr>
        <w:t>Intune</w:t>
      </w:r>
      <w:proofErr w:type="spellEnd"/>
      <w:r w:rsidRPr="00AC5D12">
        <w:rPr>
          <w:rFonts w:eastAsiaTheme="minorEastAsia"/>
          <w:szCs w:val="22"/>
        </w:rPr>
        <w:t>, MFA, Microsoft Defender e políticas padronizadas.</w:t>
      </w:r>
    </w:p>
    <w:p w14:paraId="637DC5FC" w14:textId="72B0B5D9" w:rsidR="00545591" w:rsidRPr="00AC5D12" w:rsidRDefault="00545591" w:rsidP="00545591">
      <w:pPr>
        <w:numPr>
          <w:ilvl w:val="0"/>
          <w:numId w:val="76"/>
        </w:numPr>
        <w:rPr>
          <w:rFonts w:eastAsiaTheme="minorEastAsia"/>
          <w:szCs w:val="22"/>
        </w:rPr>
      </w:pPr>
      <w:r w:rsidRPr="00AC5D12">
        <w:rPr>
          <w:rFonts w:eastAsiaTheme="minorEastAsia"/>
          <w:b/>
          <w:szCs w:val="22"/>
        </w:rPr>
        <w:lastRenderedPageBreak/>
        <w:t>Suíte Microsoft:</w:t>
      </w:r>
      <w:r w:rsidRPr="00AC5D12">
        <w:rPr>
          <w:rFonts w:eastAsiaTheme="minorEastAsia"/>
          <w:szCs w:val="22"/>
        </w:rPr>
        <w:t xml:space="preserve"> </w:t>
      </w:r>
      <w:r w:rsidR="00874FEE">
        <w:rPr>
          <w:rFonts w:eastAsiaTheme="minorEastAsia"/>
          <w:szCs w:val="22"/>
        </w:rPr>
        <w:t>l</w:t>
      </w:r>
      <w:r w:rsidRPr="00AC5D12">
        <w:rPr>
          <w:rFonts w:eastAsiaTheme="minorEastAsia"/>
          <w:szCs w:val="22"/>
        </w:rPr>
        <w:t xml:space="preserve">icenciamento E3/Teams, modernização de sistemas operacionais, </w:t>
      </w:r>
      <w:r w:rsidRPr="009E50A2">
        <w:rPr>
          <w:rFonts w:eastAsiaTheme="minorEastAsia"/>
          <w:i/>
          <w:szCs w:val="22"/>
        </w:rPr>
        <w:t xml:space="preserve">Active </w:t>
      </w:r>
      <w:proofErr w:type="spellStart"/>
      <w:r w:rsidRPr="009E50A2">
        <w:rPr>
          <w:rFonts w:eastAsiaTheme="minorEastAsia"/>
          <w:i/>
          <w:szCs w:val="22"/>
        </w:rPr>
        <w:t>Directory</w:t>
      </w:r>
      <w:proofErr w:type="spellEnd"/>
      <w:r w:rsidRPr="00AC5D12">
        <w:rPr>
          <w:rFonts w:eastAsiaTheme="minorEastAsia"/>
          <w:szCs w:val="22"/>
        </w:rPr>
        <w:t xml:space="preserve"> e </w:t>
      </w:r>
      <w:r w:rsidRPr="009E50A2">
        <w:rPr>
          <w:rFonts w:eastAsiaTheme="minorEastAsia"/>
          <w:i/>
          <w:szCs w:val="22"/>
        </w:rPr>
        <w:t>Windows Server</w:t>
      </w:r>
      <w:r w:rsidRPr="00AC5D12">
        <w:rPr>
          <w:rFonts w:eastAsiaTheme="minorEastAsia"/>
          <w:szCs w:val="22"/>
        </w:rPr>
        <w:t>, garantindo colaboração e segurança.</w:t>
      </w:r>
    </w:p>
    <w:p w14:paraId="6B21434A" w14:textId="003D3568" w:rsidR="00545591" w:rsidRPr="00AC5D12" w:rsidRDefault="00545591" w:rsidP="00545591">
      <w:pPr>
        <w:numPr>
          <w:ilvl w:val="0"/>
          <w:numId w:val="76"/>
        </w:numPr>
        <w:rPr>
          <w:rFonts w:eastAsiaTheme="minorEastAsia"/>
          <w:szCs w:val="22"/>
        </w:rPr>
      </w:pPr>
      <w:r w:rsidRPr="00AC5D12">
        <w:rPr>
          <w:rFonts w:eastAsiaTheme="minorEastAsia"/>
          <w:b/>
          <w:szCs w:val="22"/>
        </w:rPr>
        <w:t>Gestão Orçamentária e Financeira:</w:t>
      </w:r>
      <w:r w:rsidRPr="00AC5D12">
        <w:rPr>
          <w:rFonts w:eastAsiaTheme="minorEastAsia"/>
          <w:szCs w:val="22"/>
        </w:rPr>
        <w:t xml:space="preserve"> </w:t>
      </w:r>
      <w:r w:rsidR="00874FEE">
        <w:rPr>
          <w:rFonts w:eastAsiaTheme="minorEastAsia"/>
          <w:szCs w:val="22"/>
        </w:rPr>
        <w:t>m</w:t>
      </w:r>
      <w:r w:rsidRPr="00AC5D12">
        <w:rPr>
          <w:rFonts w:eastAsiaTheme="minorEastAsia"/>
          <w:szCs w:val="22"/>
        </w:rPr>
        <w:t>odelos aprimorados de acompanhamento, arrecadação e fluxo de caixa, com maior granularidade por segmentos.</w:t>
      </w:r>
    </w:p>
    <w:p w14:paraId="761F598D" w14:textId="473675BA" w:rsidR="00545591" w:rsidRPr="00AC5D12" w:rsidRDefault="00545591" w:rsidP="00545591">
      <w:pPr>
        <w:numPr>
          <w:ilvl w:val="0"/>
          <w:numId w:val="76"/>
        </w:numPr>
        <w:rPr>
          <w:rFonts w:eastAsiaTheme="minorEastAsia"/>
          <w:szCs w:val="22"/>
        </w:rPr>
      </w:pPr>
      <w:r w:rsidRPr="00AC5D12">
        <w:rPr>
          <w:rFonts w:eastAsiaTheme="minorEastAsia"/>
          <w:b/>
          <w:szCs w:val="22"/>
        </w:rPr>
        <w:t>Reforma Tributária:</w:t>
      </w:r>
      <w:r w:rsidRPr="00AC5D12">
        <w:rPr>
          <w:rFonts w:eastAsiaTheme="minorEastAsia"/>
          <w:szCs w:val="22"/>
        </w:rPr>
        <w:t xml:space="preserve"> </w:t>
      </w:r>
      <w:r w:rsidR="00874FEE">
        <w:rPr>
          <w:rFonts w:eastAsiaTheme="minorEastAsia"/>
          <w:szCs w:val="22"/>
        </w:rPr>
        <w:t>d</w:t>
      </w:r>
      <w:r w:rsidR="00874FEE" w:rsidRPr="00AC5D12">
        <w:rPr>
          <w:rFonts w:eastAsiaTheme="minorEastAsia"/>
          <w:szCs w:val="22"/>
        </w:rPr>
        <w:t xml:space="preserve">esenvolvimento </w:t>
      </w:r>
      <w:r w:rsidRPr="00AC5D12">
        <w:rPr>
          <w:rFonts w:eastAsiaTheme="minorEastAsia"/>
          <w:szCs w:val="22"/>
        </w:rPr>
        <w:t>para adequação ao novo modelo IBS/CBS.</w:t>
      </w:r>
    </w:p>
    <w:p w14:paraId="2BBB772D" w14:textId="0F4F3B17" w:rsidR="00545591" w:rsidRPr="00AC5D12" w:rsidRDefault="00545591" w:rsidP="00545591">
      <w:pPr>
        <w:numPr>
          <w:ilvl w:val="0"/>
          <w:numId w:val="76"/>
        </w:numPr>
        <w:rPr>
          <w:rFonts w:eastAsiaTheme="minorEastAsia"/>
          <w:szCs w:val="22"/>
        </w:rPr>
      </w:pPr>
      <w:proofErr w:type="spellStart"/>
      <w:r w:rsidRPr="00AC5D12">
        <w:rPr>
          <w:rFonts w:eastAsiaTheme="minorEastAsia"/>
          <w:b/>
          <w:szCs w:val="22"/>
        </w:rPr>
        <w:t>Copilot</w:t>
      </w:r>
      <w:proofErr w:type="spellEnd"/>
      <w:r w:rsidRPr="00AC5D12">
        <w:rPr>
          <w:rFonts w:eastAsiaTheme="minorEastAsia"/>
          <w:b/>
          <w:szCs w:val="22"/>
        </w:rPr>
        <w:t xml:space="preserve"> (IA):</w:t>
      </w:r>
      <w:r w:rsidRPr="00AC5D12">
        <w:rPr>
          <w:rFonts w:eastAsiaTheme="minorEastAsia"/>
          <w:szCs w:val="22"/>
        </w:rPr>
        <w:t xml:space="preserve"> </w:t>
      </w:r>
      <w:r w:rsidR="002E25F1">
        <w:rPr>
          <w:rFonts w:eastAsiaTheme="minorEastAsia"/>
          <w:szCs w:val="22"/>
        </w:rPr>
        <w:t>i</w:t>
      </w:r>
      <w:r w:rsidR="002E25F1" w:rsidRPr="00AC5D12">
        <w:rPr>
          <w:rFonts w:eastAsiaTheme="minorEastAsia"/>
          <w:szCs w:val="22"/>
        </w:rPr>
        <w:t xml:space="preserve">ntegração </w:t>
      </w:r>
      <w:r w:rsidRPr="00AC5D12">
        <w:rPr>
          <w:rFonts w:eastAsiaTheme="minorEastAsia"/>
          <w:szCs w:val="22"/>
        </w:rPr>
        <w:t>de inteligência artificial para aumentar produtividade e automação no M365.</w:t>
      </w:r>
    </w:p>
    <w:p w14:paraId="400EDE04" w14:textId="77777777" w:rsidR="00391EF6" w:rsidRDefault="00391EF6" w:rsidP="00545591">
      <w:pPr>
        <w:rPr>
          <w:rFonts w:eastAsiaTheme="minorEastAsia"/>
          <w:b/>
          <w:szCs w:val="22"/>
        </w:rPr>
      </w:pPr>
    </w:p>
    <w:p w14:paraId="4E8C4BF5" w14:textId="25243E9E" w:rsidR="00604351" w:rsidRPr="00AC5D12" w:rsidRDefault="00604351" w:rsidP="00604351">
      <w:pPr>
        <w:rPr>
          <w:rFonts w:eastAsiaTheme="minorEastAsia"/>
          <w:szCs w:val="22"/>
        </w:rPr>
      </w:pPr>
    </w:p>
    <w:p w14:paraId="581B69F1" w14:textId="5C07448B" w:rsidR="00DA051C" w:rsidRPr="00CB489D" w:rsidRDefault="00DA051C" w:rsidP="00604351">
      <w:pPr>
        <w:rPr>
          <w:highlight w:val="yellow"/>
        </w:rPr>
      </w:pPr>
    </w:p>
    <w:p w14:paraId="698C45ED" w14:textId="56CC8823" w:rsidR="005F0BD1" w:rsidRPr="006B10CF" w:rsidRDefault="2294BC08" w:rsidP="00A24589">
      <w:pPr>
        <w:pStyle w:val="Ttulo1"/>
        <w:spacing w:after="240"/>
        <w:ind w:left="567" w:hanging="567"/>
        <w:rPr>
          <w:sz w:val="24"/>
        </w:rPr>
      </w:pPr>
      <w:bookmarkStart w:id="214" w:name="_Toc191641908"/>
      <w:bookmarkEnd w:id="116"/>
      <w:r w:rsidRPr="006B10CF">
        <w:rPr>
          <w:sz w:val="24"/>
        </w:rPr>
        <w:lastRenderedPageBreak/>
        <w:t>Gestão de Pessoas</w:t>
      </w:r>
      <w:bookmarkEnd w:id="214"/>
    </w:p>
    <w:p w14:paraId="736F650F" w14:textId="621A2CCD" w:rsidR="6B0B5A0D" w:rsidRPr="006C1C41" w:rsidRDefault="472E19A3" w:rsidP="00740C79">
      <w:pPr>
        <w:pStyle w:val="Ttulo2"/>
        <w:spacing w:before="240" w:after="120" w:line="276" w:lineRule="auto"/>
        <w:ind w:left="567" w:hanging="567"/>
      </w:pPr>
      <w:bookmarkStart w:id="215" w:name="_Toc191641909"/>
      <w:r w:rsidRPr="006C1C41">
        <w:t>Planos de Previdência e Seguridade Social</w:t>
      </w:r>
      <w:bookmarkEnd w:id="215"/>
    </w:p>
    <w:p w14:paraId="5386AFB3" w14:textId="3627CFCB" w:rsidR="002825B6" w:rsidRPr="006C1C41" w:rsidRDefault="002825B6" w:rsidP="002825B6">
      <w:pPr>
        <w:rPr>
          <w:rFonts w:cs="Arial"/>
        </w:rPr>
      </w:pPr>
      <w:r w:rsidRPr="006C1C41">
        <w:rPr>
          <w:rFonts w:cs="Arial"/>
        </w:rPr>
        <w:t xml:space="preserve">A Telebras patrocina três planos de previdência complementar geridos pela Fundação Sistel de Seguridade Social, demonstrando seu compromisso com o bem-estar dos </w:t>
      </w:r>
      <w:r w:rsidR="00822594">
        <w:rPr>
          <w:rFonts w:cs="Arial"/>
        </w:rPr>
        <w:t>empregados</w:t>
      </w:r>
      <w:r w:rsidR="00822594" w:rsidRPr="006C1C41">
        <w:rPr>
          <w:rFonts w:cs="Arial"/>
        </w:rPr>
        <w:t xml:space="preserve"> </w:t>
      </w:r>
      <w:r w:rsidRPr="006C1C41">
        <w:rPr>
          <w:rFonts w:cs="Arial"/>
        </w:rPr>
        <w:t>atuais e aposentados:</w:t>
      </w:r>
    </w:p>
    <w:p w14:paraId="710F3812" w14:textId="77777777" w:rsidR="002825B6" w:rsidRPr="006C1C41" w:rsidRDefault="002825B6" w:rsidP="002825B6">
      <w:pPr>
        <w:rPr>
          <w:rFonts w:cs="Arial"/>
        </w:rPr>
      </w:pPr>
      <w:r w:rsidRPr="006C1C41">
        <w:rPr>
          <w:rFonts w:cs="Arial"/>
          <w:b/>
        </w:rPr>
        <w:t>Plano de Benefícios da Sistel - PBS-A</w:t>
      </w:r>
      <w:r w:rsidRPr="006C1C41">
        <w:rPr>
          <w:rFonts w:cs="Arial"/>
        </w:rPr>
        <w:t>: Este plano de benefício definido atende ex-funcionários do Sistema Telebras, aposentados até janeiro de 2000. Oferece aposentadoria, pensão, auxílios diversos e pecúlios por morte.</w:t>
      </w:r>
    </w:p>
    <w:p w14:paraId="6FE706C5" w14:textId="77777777" w:rsidR="002825B6" w:rsidRPr="006C1C41" w:rsidRDefault="002825B6" w:rsidP="002825B6">
      <w:pPr>
        <w:rPr>
          <w:rFonts w:cs="Arial"/>
        </w:rPr>
      </w:pPr>
      <w:r w:rsidRPr="006C1C41">
        <w:rPr>
          <w:rFonts w:cs="Arial"/>
          <w:b/>
        </w:rPr>
        <w:t>Plano PBS-Telebras</w:t>
      </w:r>
      <w:r w:rsidRPr="006C1C41">
        <w:rPr>
          <w:rFonts w:cs="Arial"/>
        </w:rPr>
        <w:t>: Também um plano de benefício definido, patrocinado exclusivamente pela Telebras e em fase de extinção. Garante aposentadoria, auxílio-doença, auxílio-reclusão e pecúlios por morte.</w:t>
      </w:r>
    </w:p>
    <w:p w14:paraId="0CFB93B4" w14:textId="77777777" w:rsidR="002825B6" w:rsidRPr="006C1C41" w:rsidRDefault="002825B6" w:rsidP="002825B6">
      <w:pPr>
        <w:rPr>
          <w:rFonts w:cs="Arial"/>
        </w:rPr>
      </w:pPr>
      <w:r w:rsidRPr="006C1C41">
        <w:rPr>
          <w:rFonts w:cs="Arial"/>
          <w:b/>
        </w:rPr>
        <w:t xml:space="preserve">Plano </w:t>
      </w:r>
      <w:proofErr w:type="spellStart"/>
      <w:r w:rsidRPr="006C1C41">
        <w:rPr>
          <w:rFonts w:cs="Arial"/>
          <w:b/>
        </w:rPr>
        <w:t>Telebrasprev</w:t>
      </w:r>
      <w:proofErr w:type="spellEnd"/>
      <w:r w:rsidRPr="006C1C41">
        <w:rPr>
          <w:rFonts w:cs="Arial"/>
        </w:rPr>
        <w:t>: Estruturado na modalidade de contribuição variável, está fechado a novos participantes e oferece benefícios programados e de risco, incluindo aposentadoria (ordinária e por invalidez), pensão por morte e auxílio-doença.</w:t>
      </w:r>
    </w:p>
    <w:p w14:paraId="7671FA37" w14:textId="5954D6ED" w:rsidR="002825B6" w:rsidRPr="006C1C41" w:rsidRDefault="002825B6" w:rsidP="002825B6">
      <w:pPr>
        <w:rPr>
          <w:rFonts w:cs="Arial"/>
        </w:rPr>
      </w:pPr>
      <w:r w:rsidRPr="006C1C41">
        <w:rPr>
          <w:rFonts w:cs="Arial"/>
        </w:rPr>
        <w:t xml:space="preserve">Esses planos refletem o esforço contínuo da Telebras em assegurar segurança financeira e tranquilidade para seus </w:t>
      </w:r>
      <w:r w:rsidR="00822594">
        <w:rPr>
          <w:rFonts w:cs="Arial"/>
        </w:rPr>
        <w:t>profissionais</w:t>
      </w:r>
      <w:r w:rsidR="00822594" w:rsidRPr="006C1C41">
        <w:rPr>
          <w:rFonts w:cs="Arial"/>
        </w:rPr>
        <w:t xml:space="preserve"> </w:t>
      </w:r>
      <w:r w:rsidRPr="006C1C41">
        <w:rPr>
          <w:rFonts w:cs="Arial"/>
        </w:rPr>
        <w:t xml:space="preserve">e suas famílias, reafirmando seu papel como empregador responsável e comprometido com a sustentabilidade social de sua força de trabalho. </w:t>
      </w:r>
    </w:p>
    <w:p w14:paraId="0D98F98F" w14:textId="77777777" w:rsidR="006C1C41" w:rsidRPr="006C1C41" w:rsidRDefault="006C1C41" w:rsidP="006C1C41">
      <w:pPr>
        <w:rPr>
          <w:rFonts w:cs="Arial"/>
          <w:b/>
        </w:rPr>
      </w:pPr>
      <w:r w:rsidRPr="006C1C41">
        <w:rPr>
          <w:rFonts w:cs="Arial"/>
          <w:b/>
        </w:rPr>
        <w:t>Processos de Superávit de 2025:</w:t>
      </w:r>
    </w:p>
    <w:p w14:paraId="40AA93E1" w14:textId="2569A827" w:rsidR="006C1C41" w:rsidRPr="006C1C41" w:rsidRDefault="006C1C41" w:rsidP="00F310A7">
      <w:pPr>
        <w:pStyle w:val="PargrafodaLista"/>
        <w:numPr>
          <w:ilvl w:val="0"/>
          <w:numId w:val="118"/>
        </w:numPr>
        <w:rPr>
          <w:rFonts w:cs="Arial"/>
        </w:rPr>
      </w:pPr>
      <w:r w:rsidRPr="006C1C41">
        <w:rPr>
          <w:rFonts w:cs="Arial"/>
        </w:rPr>
        <w:t xml:space="preserve">Distribuição do Superávit PBS-A - Exercícios de 2022 e 2023. </w:t>
      </w:r>
    </w:p>
    <w:p w14:paraId="6AF7E9AA" w14:textId="6164979D" w:rsidR="006C1C41" w:rsidRPr="006C1C41" w:rsidRDefault="006C1C41" w:rsidP="00F310A7">
      <w:pPr>
        <w:pStyle w:val="PargrafodaLista"/>
        <w:numPr>
          <w:ilvl w:val="0"/>
          <w:numId w:val="118"/>
        </w:numPr>
        <w:rPr>
          <w:rFonts w:cs="Arial"/>
        </w:rPr>
      </w:pPr>
      <w:r w:rsidRPr="006C1C41">
        <w:rPr>
          <w:rFonts w:cs="Arial"/>
        </w:rPr>
        <w:t xml:space="preserve">Distribuição do Superávit </w:t>
      </w:r>
      <w:proofErr w:type="spellStart"/>
      <w:r w:rsidRPr="006C1C41">
        <w:rPr>
          <w:rFonts w:cs="Arial"/>
        </w:rPr>
        <w:t>TelebrasPrev</w:t>
      </w:r>
      <w:proofErr w:type="spellEnd"/>
      <w:r w:rsidRPr="006C1C41">
        <w:rPr>
          <w:rFonts w:cs="Arial"/>
        </w:rPr>
        <w:t xml:space="preserve"> - Exercícios de 2016, 2017, 2022 e 2023.</w:t>
      </w:r>
    </w:p>
    <w:p w14:paraId="06BBACEA" w14:textId="6B194BC2" w:rsidR="006C1C41" w:rsidRPr="006C1C41" w:rsidRDefault="006C1C41" w:rsidP="00F310A7">
      <w:pPr>
        <w:pStyle w:val="PargrafodaLista"/>
        <w:numPr>
          <w:ilvl w:val="0"/>
          <w:numId w:val="118"/>
        </w:numPr>
        <w:rPr>
          <w:rFonts w:cs="Arial"/>
        </w:rPr>
      </w:pPr>
      <w:r w:rsidRPr="006C1C41">
        <w:rPr>
          <w:rFonts w:cs="Arial"/>
        </w:rPr>
        <w:t>Distribuição do Superávit PBS Telebras - Exercícios de 2017, 2018, 2020, 2021, 2022 e 2023.</w:t>
      </w:r>
    </w:p>
    <w:p w14:paraId="68E53E02" w14:textId="3305B636" w:rsidR="006C1C41" w:rsidRPr="006C1C41" w:rsidRDefault="006C1C41" w:rsidP="006C1C41">
      <w:pPr>
        <w:rPr>
          <w:rFonts w:cs="Arial"/>
          <w:szCs w:val="22"/>
        </w:rPr>
      </w:pPr>
      <w:r w:rsidRPr="27A78E15">
        <w:rPr>
          <w:rFonts w:cs="Arial"/>
          <w:szCs w:val="22"/>
        </w:rPr>
        <w:t xml:space="preserve">Conforme mencionado acima, a Telebras é patrocinadora dos planos de benefícios PBS-A, </w:t>
      </w:r>
      <w:proofErr w:type="spellStart"/>
      <w:r w:rsidRPr="27A78E15">
        <w:rPr>
          <w:rFonts w:cs="Arial"/>
          <w:szCs w:val="22"/>
        </w:rPr>
        <w:t>TelebrasPrev</w:t>
      </w:r>
      <w:proofErr w:type="spellEnd"/>
      <w:r w:rsidRPr="27A78E15">
        <w:rPr>
          <w:rFonts w:cs="Arial"/>
          <w:szCs w:val="22"/>
        </w:rPr>
        <w:t xml:space="preserve"> e PBS Telebras. Historicamente, os resultados positivos dos planos são distribuídos na forma de reversão de valores para a patrocinadora e na forma de renda adicional temporária para os participantes e assistidos, com critérios e prazos para distribuição estabelecidos</w:t>
      </w:r>
      <w:r w:rsidR="046E8A5F" w:rsidRPr="27A78E15">
        <w:rPr>
          <w:rFonts w:cs="Arial"/>
          <w:szCs w:val="22"/>
        </w:rPr>
        <w:t>.</w:t>
      </w:r>
    </w:p>
    <w:p w14:paraId="3D88CAFD" w14:textId="31CF923D" w:rsidR="006C1C41" w:rsidRPr="006C1C41" w:rsidRDefault="002E2F29" w:rsidP="006C1C41">
      <w:pPr>
        <w:rPr>
          <w:rFonts w:cs="Arial"/>
        </w:rPr>
      </w:pPr>
      <w:r>
        <w:rPr>
          <w:rFonts w:cs="Arial"/>
        </w:rPr>
        <w:t>Em</w:t>
      </w:r>
      <w:r w:rsidR="006C1C41" w:rsidRPr="006C1C41">
        <w:rPr>
          <w:rFonts w:cs="Arial"/>
        </w:rPr>
        <w:t xml:space="preserve"> 2025, foram aprovadas as seguintes propostas de distribuições dos planos de previdência complementar patrocinados pela Telebras: PBS-A, referente aos exercícios de 2022 e de 2023; </w:t>
      </w:r>
      <w:proofErr w:type="spellStart"/>
      <w:r w:rsidR="006C1C41" w:rsidRPr="006C1C41">
        <w:rPr>
          <w:rFonts w:cs="Arial"/>
        </w:rPr>
        <w:t>TelebrasPrev</w:t>
      </w:r>
      <w:proofErr w:type="spellEnd"/>
      <w:r w:rsidR="006C1C41" w:rsidRPr="006C1C41">
        <w:rPr>
          <w:rFonts w:cs="Arial"/>
        </w:rPr>
        <w:t>, referente aos exercícios de 2016, 2017, 2022 e 2023; e PBS Telebras, para os exercícios de 2017, 2018, 2020, 2021, 2022 e 2023. Todos esses processos propostos passaram pelo rito de aprovação interna entre Reunião da Diretoria - REDIR, Comitê de Auditoria - COAUD e Conselho de Administração - CA. E, posteriormente, foram remetidos ao MC</w:t>
      </w:r>
      <w:r w:rsidR="005B5ED1">
        <w:rPr>
          <w:rFonts w:cs="Arial"/>
        </w:rPr>
        <w:t>om</w:t>
      </w:r>
      <w:r w:rsidR="006C1C41" w:rsidRPr="006C1C41">
        <w:rPr>
          <w:rFonts w:cs="Arial"/>
        </w:rPr>
        <w:t>, para então encaminhamento à Secretaria de Coordenação e Governança de Empresas Estatais - SEST. As propostas são previamente submetidas à Previc e somente após sua aprovação são iniciadas as reversões dos valores, respeitado o prazo mínimo de 36 parcelas, de acordo com a Resolução CNPC Nº 30, de 10 de outubro de 2018.</w:t>
      </w:r>
    </w:p>
    <w:p w14:paraId="43E013D7" w14:textId="77777777" w:rsidR="006C1C41" w:rsidRPr="006C1C41" w:rsidRDefault="006C1C41" w:rsidP="006C1C41">
      <w:pPr>
        <w:rPr>
          <w:rFonts w:cs="Arial"/>
        </w:rPr>
      </w:pPr>
      <w:r w:rsidRPr="006C1C41">
        <w:rPr>
          <w:rFonts w:cs="Arial"/>
        </w:rPr>
        <w:t>Em relação ao PBS-A, na destinação dos superávits, no valor de R$ 478.302.761,88 e de R$ 477.405.074,68 para os anos de 2022 e 2023, respectivamente, a participação da Telebras é de aproximadamente 6,80%, totalizando R$ 32.576.390,24.</w:t>
      </w:r>
    </w:p>
    <w:p w14:paraId="06660756" w14:textId="77777777" w:rsidR="006C1C41" w:rsidRPr="006C1C41" w:rsidRDefault="006C1C41" w:rsidP="006C1C41">
      <w:pPr>
        <w:rPr>
          <w:rFonts w:cs="Arial"/>
        </w:rPr>
      </w:pPr>
      <w:r w:rsidRPr="006C1C41">
        <w:rPr>
          <w:rFonts w:cs="Arial"/>
        </w:rPr>
        <w:t xml:space="preserve">Para o </w:t>
      </w:r>
      <w:proofErr w:type="spellStart"/>
      <w:r w:rsidRPr="006C1C41">
        <w:rPr>
          <w:rFonts w:cs="Arial"/>
        </w:rPr>
        <w:t>TelebrasPrev</w:t>
      </w:r>
      <w:proofErr w:type="spellEnd"/>
      <w:r w:rsidRPr="006C1C41">
        <w:rPr>
          <w:rFonts w:cs="Arial"/>
        </w:rPr>
        <w:t>, as distribuições à Telebras referentes aos superávits de 2016, 2017, 2022 e 2023 montam em R$ 28.961.979,90, R$ 16.994.426,02, R$ 21.590.524,50 e R$ 34.677.847,10, respectivamente, totalizando R$ 102.224.777,53.</w:t>
      </w:r>
    </w:p>
    <w:p w14:paraId="133414C2" w14:textId="032A0575" w:rsidR="006C1C41" w:rsidRPr="006C1C41" w:rsidRDefault="006C1C41" w:rsidP="006C1C41">
      <w:pPr>
        <w:rPr>
          <w:rFonts w:cs="Arial"/>
        </w:rPr>
      </w:pPr>
      <w:r w:rsidRPr="006C1C41">
        <w:rPr>
          <w:rFonts w:cs="Arial"/>
        </w:rPr>
        <w:t>Por fim, para o PBS Telebras, as destinações dos exercícios de 2017, 2018, 2020, 2021, 2022 e 2023 resultam à Telebras respectivamente em: R$ 5.297.507,66, R$ 509.602,89, R$ 505.243,90, R$ 2.865.645,38, R$ 8.354.957,49 e R$ 21.228.787,82, considerada a proporção contributiva de 50% entre participantes/assistidos e patrocinadora.</w:t>
      </w:r>
    </w:p>
    <w:p w14:paraId="0FD25A45" w14:textId="6C52A7CB" w:rsidR="00C9006B" w:rsidRPr="00670724" w:rsidRDefault="79824539" w:rsidP="00740C79">
      <w:pPr>
        <w:pStyle w:val="Ttulo2"/>
        <w:spacing w:before="360" w:after="120" w:line="276" w:lineRule="auto"/>
        <w:ind w:left="567" w:hanging="567"/>
      </w:pPr>
      <w:bookmarkStart w:id="216" w:name="_Toc1052041"/>
      <w:bookmarkStart w:id="217" w:name="_Toc191641910"/>
      <w:r w:rsidRPr="00670724">
        <w:lastRenderedPageBreak/>
        <w:t>Quadro de Pessoal</w:t>
      </w:r>
      <w:bookmarkEnd w:id="216"/>
      <w:bookmarkEnd w:id="217"/>
    </w:p>
    <w:p w14:paraId="0224B8EF" w14:textId="4D4949CA" w:rsidR="002B10FA" w:rsidRDefault="002B10FA" w:rsidP="002B10FA">
      <w:pPr>
        <w:tabs>
          <w:tab w:val="clear" w:pos="851"/>
          <w:tab w:val="left" w:pos="993"/>
        </w:tabs>
        <w:rPr>
          <w:rFonts w:cs="Arial"/>
          <w:szCs w:val="22"/>
        </w:rPr>
      </w:pPr>
      <w:r w:rsidRPr="00E1740B">
        <w:rPr>
          <w:rFonts w:cs="Arial"/>
          <w:szCs w:val="22"/>
        </w:rPr>
        <w:t xml:space="preserve">Em </w:t>
      </w:r>
      <w:r w:rsidR="00E1740B" w:rsidRPr="00E1740B">
        <w:rPr>
          <w:rFonts w:cs="Arial"/>
          <w:szCs w:val="22"/>
        </w:rPr>
        <w:t>2025, a Telebras obteve autorização do Ministério da Gestão e da Inovação em Serviços Públicos (MGI), por intermédio da Secretaria de Coordenação e Governança das Empresas Estatais (SEST), para dois aumentos em seu quadro de pessoal. O primeiro ocorreu em abril de 2025, por meio da Portaria SEST/MGI nº 3.066, que autorizou a ampliação do quadro em 35 vagas permanentes. Posteriormente, em novembro de 2025, a Portaria SEST/MGI nº 9.457 aprovou a criação de mais 32 cargos para empregados(as) públicos(as). Com essas autorizações, o quadro passou a totalizar 438 vagas para cargos permanentes e 29 vagas para cargos transitórios, estabelecendo, ao final de 2025, o limite de 467 vagas para o quadro próprio autorizado da Telebras.</w:t>
      </w:r>
      <w:r w:rsidR="00B852DE">
        <w:rPr>
          <w:rFonts w:cs="Arial"/>
          <w:szCs w:val="22"/>
        </w:rPr>
        <w:t xml:space="preserve"> </w:t>
      </w:r>
      <w:r w:rsidR="00E1740B" w:rsidRPr="00E1740B">
        <w:rPr>
          <w:rFonts w:cs="Arial"/>
          <w:szCs w:val="22"/>
        </w:rPr>
        <w:t>Dessa forma</w:t>
      </w:r>
      <w:r w:rsidRPr="00E1740B">
        <w:rPr>
          <w:rFonts w:cs="Arial"/>
          <w:szCs w:val="22"/>
        </w:rPr>
        <w:t xml:space="preserve">, a Telebras ajustou seu quadro de pessoal para alinhar-se às necessidades operacionais e estratégicas da empresa, finalizando o ano com um total de </w:t>
      </w:r>
      <w:r w:rsidR="00E1740B" w:rsidRPr="00E1740B">
        <w:rPr>
          <w:rFonts w:cs="Arial"/>
          <w:szCs w:val="22"/>
        </w:rPr>
        <w:t>485</w:t>
      </w:r>
      <w:r w:rsidRPr="00E1740B">
        <w:rPr>
          <w:rFonts w:cs="Arial"/>
          <w:szCs w:val="22"/>
        </w:rPr>
        <w:t xml:space="preserve"> </w:t>
      </w:r>
      <w:r w:rsidR="00822594">
        <w:rPr>
          <w:rFonts w:cs="Arial"/>
          <w:szCs w:val="22"/>
        </w:rPr>
        <w:t>empregados</w:t>
      </w:r>
      <w:r w:rsidR="00E1740B" w:rsidRPr="00E1740B">
        <w:rPr>
          <w:rFonts w:cs="Arial"/>
          <w:szCs w:val="22"/>
        </w:rPr>
        <w:t>, distribuídos da seguinte forma:</w:t>
      </w:r>
    </w:p>
    <w:p w14:paraId="4189844E" w14:textId="77777777" w:rsidR="0042044D" w:rsidRDefault="0042044D" w:rsidP="002B10FA">
      <w:pPr>
        <w:tabs>
          <w:tab w:val="clear" w:pos="851"/>
          <w:tab w:val="left" w:pos="993"/>
        </w:tabs>
        <w:rPr>
          <w:rFonts w:cs="Arial"/>
          <w:szCs w:val="22"/>
        </w:rPr>
      </w:pPr>
    </w:p>
    <w:tbl>
      <w:tblPr>
        <w:tblW w:w="5060" w:type="dxa"/>
        <w:tblInd w:w="1732" w:type="dxa"/>
        <w:tblCellMar>
          <w:left w:w="70" w:type="dxa"/>
          <w:right w:w="70" w:type="dxa"/>
        </w:tblCellMar>
        <w:tblLook w:val="04A0" w:firstRow="1" w:lastRow="0" w:firstColumn="1" w:lastColumn="0" w:noHBand="0" w:noVBand="1"/>
      </w:tblPr>
      <w:tblGrid>
        <w:gridCol w:w="2622"/>
        <w:gridCol w:w="659"/>
        <w:gridCol w:w="659"/>
        <w:gridCol w:w="1120"/>
      </w:tblGrid>
      <w:tr w:rsidR="0042044D" w:rsidRPr="0042044D" w14:paraId="12622423" w14:textId="77777777" w:rsidTr="00822979">
        <w:trPr>
          <w:trHeight w:val="465"/>
        </w:trPr>
        <w:tc>
          <w:tcPr>
            <w:tcW w:w="2622" w:type="dxa"/>
            <w:tcBorders>
              <w:top w:val="single" w:sz="8" w:space="0" w:color="95B3D7"/>
              <w:left w:val="nil"/>
              <w:bottom w:val="single" w:sz="8" w:space="0" w:color="95B3D7"/>
              <w:right w:val="nil"/>
            </w:tcBorders>
            <w:shd w:val="clear" w:color="000000" w:fill="DCE6F1"/>
            <w:vAlign w:val="center"/>
            <w:hideMark/>
          </w:tcPr>
          <w:p w14:paraId="0DB54DA5" w14:textId="77777777" w:rsidR="0042044D" w:rsidRPr="0042044D" w:rsidRDefault="0042044D" w:rsidP="0042044D">
            <w:pPr>
              <w:tabs>
                <w:tab w:val="clear" w:pos="851"/>
              </w:tabs>
              <w:spacing w:before="0" w:after="0"/>
              <w:jc w:val="center"/>
              <w:rPr>
                <w:rFonts w:ascii="Calibri" w:hAnsi="Calibri" w:cs="Calibri"/>
                <w:b/>
                <w:bCs/>
                <w:color w:val="244062"/>
                <w:sz w:val="18"/>
                <w:szCs w:val="18"/>
                <w:lang w:eastAsia="pt-BR"/>
              </w:rPr>
            </w:pPr>
            <w:r w:rsidRPr="0042044D">
              <w:rPr>
                <w:rFonts w:ascii="Calibri" w:hAnsi="Calibri" w:cs="Calibri"/>
                <w:b/>
                <w:bCs/>
                <w:color w:val="244062"/>
                <w:sz w:val="18"/>
                <w:szCs w:val="18"/>
                <w:lang w:eastAsia="pt-BR"/>
              </w:rPr>
              <w:t>QUADRO DE PESSOAL</w:t>
            </w:r>
          </w:p>
        </w:tc>
        <w:tc>
          <w:tcPr>
            <w:tcW w:w="659" w:type="dxa"/>
            <w:tcBorders>
              <w:top w:val="single" w:sz="8" w:space="0" w:color="95B3D7"/>
              <w:left w:val="nil"/>
              <w:bottom w:val="single" w:sz="8" w:space="0" w:color="95B3D7"/>
              <w:right w:val="single" w:sz="4" w:space="0" w:color="95B3D7"/>
            </w:tcBorders>
            <w:shd w:val="clear" w:color="000000" w:fill="DCE6F1"/>
            <w:vAlign w:val="center"/>
            <w:hideMark/>
          </w:tcPr>
          <w:p w14:paraId="7F705ACD" w14:textId="77777777" w:rsidR="0042044D" w:rsidRPr="0042044D" w:rsidRDefault="0042044D" w:rsidP="0042044D">
            <w:pPr>
              <w:tabs>
                <w:tab w:val="clear" w:pos="851"/>
              </w:tabs>
              <w:spacing w:before="0" w:after="0"/>
              <w:jc w:val="center"/>
              <w:rPr>
                <w:rFonts w:ascii="Calibri" w:hAnsi="Calibri" w:cs="Calibri"/>
                <w:b/>
                <w:bCs/>
                <w:color w:val="244062"/>
                <w:sz w:val="18"/>
                <w:szCs w:val="18"/>
                <w:lang w:eastAsia="pt-BR"/>
              </w:rPr>
            </w:pPr>
            <w:r w:rsidRPr="0042044D">
              <w:rPr>
                <w:rFonts w:ascii="Calibri" w:hAnsi="Calibri" w:cs="Calibri"/>
                <w:b/>
                <w:bCs/>
                <w:color w:val="244062"/>
                <w:sz w:val="18"/>
                <w:szCs w:val="18"/>
                <w:lang w:eastAsia="pt-BR"/>
              </w:rPr>
              <w:t>dez/25</w:t>
            </w:r>
          </w:p>
        </w:tc>
        <w:tc>
          <w:tcPr>
            <w:tcW w:w="659" w:type="dxa"/>
            <w:tcBorders>
              <w:top w:val="single" w:sz="8" w:space="0" w:color="95B3D7"/>
              <w:left w:val="nil"/>
              <w:bottom w:val="single" w:sz="8" w:space="0" w:color="95B3D7"/>
              <w:right w:val="single" w:sz="4" w:space="0" w:color="95B3D7"/>
            </w:tcBorders>
            <w:shd w:val="clear" w:color="000000" w:fill="DCE6F1"/>
            <w:vAlign w:val="center"/>
            <w:hideMark/>
          </w:tcPr>
          <w:p w14:paraId="14585C97" w14:textId="77777777" w:rsidR="0042044D" w:rsidRPr="0042044D" w:rsidRDefault="0042044D" w:rsidP="0042044D">
            <w:pPr>
              <w:tabs>
                <w:tab w:val="clear" w:pos="851"/>
              </w:tabs>
              <w:spacing w:before="0" w:after="0"/>
              <w:jc w:val="center"/>
              <w:rPr>
                <w:rFonts w:ascii="Calibri" w:hAnsi="Calibri" w:cs="Calibri"/>
                <w:b/>
                <w:bCs/>
                <w:color w:val="244062"/>
                <w:sz w:val="18"/>
                <w:szCs w:val="18"/>
                <w:lang w:eastAsia="pt-BR"/>
              </w:rPr>
            </w:pPr>
            <w:r w:rsidRPr="0042044D">
              <w:rPr>
                <w:rFonts w:ascii="Calibri" w:hAnsi="Calibri" w:cs="Calibri"/>
                <w:b/>
                <w:bCs/>
                <w:color w:val="244062"/>
                <w:sz w:val="18"/>
                <w:szCs w:val="18"/>
                <w:lang w:eastAsia="pt-BR"/>
              </w:rPr>
              <w:t>dez/24</w:t>
            </w:r>
          </w:p>
        </w:tc>
        <w:tc>
          <w:tcPr>
            <w:tcW w:w="1120" w:type="dxa"/>
            <w:tcBorders>
              <w:top w:val="single" w:sz="8" w:space="0" w:color="95B3D7"/>
              <w:left w:val="nil"/>
              <w:bottom w:val="single" w:sz="8" w:space="0" w:color="95B3D7"/>
              <w:right w:val="nil"/>
            </w:tcBorders>
            <w:shd w:val="clear" w:color="000000" w:fill="DCE6F1"/>
            <w:vAlign w:val="center"/>
            <w:hideMark/>
          </w:tcPr>
          <w:p w14:paraId="1CE4D8E9" w14:textId="77777777" w:rsidR="0042044D" w:rsidRPr="0042044D" w:rsidRDefault="0042044D" w:rsidP="0042044D">
            <w:pPr>
              <w:tabs>
                <w:tab w:val="clear" w:pos="851"/>
              </w:tabs>
              <w:spacing w:before="0" w:after="0"/>
              <w:jc w:val="center"/>
              <w:rPr>
                <w:rFonts w:ascii="Calibri" w:hAnsi="Calibri" w:cs="Calibri"/>
                <w:b/>
                <w:bCs/>
                <w:color w:val="244062"/>
                <w:sz w:val="16"/>
                <w:szCs w:val="16"/>
                <w:lang w:eastAsia="pt-BR"/>
              </w:rPr>
            </w:pPr>
            <w:r w:rsidRPr="0042044D">
              <w:rPr>
                <w:rFonts w:ascii="Calibri" w:hAnsi="Calibri" w:cs="Calibri"/>
                <w:b/>
                <w:bCs/>
                <w:color w:val="244062"/>
                <w:sz w:val="16"/>
                <w:szCs w:val="16"/>
                <w:lang w:eastAsia="pt-BR"/>
              </w:rPr>
              <w:t>∆%</w:t>
            </w:r>
            <w:r w:rsidRPr="0042044D">
              <w:rPr>
                <w:rFonts w:ascii="Calibri" w:hAnsi="Calibri" w:cs="Calibri"/>
                <w:b/>
                <w:bCs/>
                <w:color w:val="244062"/>
                <w:sz w:val="16"/>
                <w:szCs w:val="16"/>
                <w:lang w:eastAsia="pt-BR"/>
              </w:rPr>
              <w:br/>
              <w:t>dez 25/ dez 24</w:t>
            </w:r>
          </w:p>
        </w:tc>
      </w:tr>
      <w:tr w:rsidR="0042044D" w:rsidRPr="0042044D" w14:paraId="352E135C" w14:textId="77777777" w:rsidTr="00822979">
        <w:trPr>
          <w:trHeight w:val="300"/>
        </w:trPr>
        <w:tc>
          <w:tcPr>
            <w:tcW w:w="2622" w:type="dxa"/>
            <w:tcBorders>
              <w:top w:val="nil"/>
              <w:left w:val="nil"/>
              <w:bottom w:val="nil"/>
              <w:right w:val="nil"/>
            </w:tcBorders>
            <w:vAlign w:val="center"/>
            <w:hideMark/>
          </w:tcPr>
          <w:p w14:paraId="5A10FCC0" w14:textId="77777777" w:rsidR="0042044D" w:rsidRPr="0042044D" w:rsidRDefault="0042044D" w:rsidP="0042044D">
            <w:pPr>
              <w:tabs>
                <w:tab w:val="clear" w:pos="851"/>
              </w:tabs>
              <w:spacing w:before="0" w:after="0"/>
              <w:jc w:val="center"/>
              <w:rPr>
                <w:rFonts w:ascii="Calibri" w:hAnsi="Calibri" w:cs="Calibri"/>
                <w:color w:val="244062"/>
                <w:sz w:val="20"/>
                <w:szCs w:val="20"/>
                <w:lang w:eastAsia="pt-BR"/>
              </w:rPr>
            </w:pPr>
            <w:r w:rsidRPr="0042044D">
              <w:rPr>
                <w:rFonts w:ascii="Calibri" w:hAnsi="Calibri" w:cs="Calibri"/>
                <w:color w:val="244062"/>
                <w:sz w:val="20"/>
                <w:szCs w:val="20"/>
                <w:lang w:eastAsia="pt-BR"/>
              </w:rPr>
              <w:t>Empregados efetivos</w:t>
            </w:r>
          </w:p>
        </w:tc>
        <w:tc>
          <w:tcPr>
            <w:tcW w:w="659" w:type="dxa"/>
            <w:tcBorders>
              <w:top w:val="nil"/>
              <w:left w:val="nil"/>
              <w:bottom w:val="nil"/>
              <w:right w:val="single" w:sz="4" w:space="0" w:color="95B3D7"/>
            </w:tcBorders>
            <w:noWrap/>
            <w:vAlign w:val="center"/>
            <w:hideMark/>
          </w:tcPr>
          <w:p w14:paraId="58BD27C4"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363</w:t>
            </w:r>
          </w:p>
        </w:tc>
        <w:tc>
          <w:tcPr>
            <w:tcW w:w="659" w:type="dxa"/>
            <w:tcBorders>
              <w:top w:val="nil"/>
              <w:left w:val="nil"/>
              <w:bottom w:val="nil"/>
              <w:right w:val="single" w:sz="4" w:space="0" w:color="95B3D7"/>
            </w:tcBorders>
            <w:noWrap/>
            <w:vAlign w:val="center"/>
            <w:hideMark/>
          </w:tcPr>
          <w:p w14:paraId="6BAB781F"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345</w:t>
            </w:r>
          </w:p>
        </w:tc>
        <w:tc>
          <w:tcPr>
            <w:tcW w:w="1120" w:type="dxa"/>
            <w:tcBorders>
              <w:top w:val="nil"/>
              <w:left w:val="nil"/>
              <w:bottom w:val="nil"/>
              <w:right w:val="nil"/>
            </w:tcBorders>
            <w:noWrap/>
            <w:vAlign w:val="center"/>
            <w:hideMark/>
          </w:tcPr>
          <w:p w14:paraId="2C2C2903"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5,2%</w:t>
            </w:r>
          </w:p>
        </w:tc>
      </w:tr>
      <w:tr w:rsidR="0042044D" w:rsidRPr="0042044D" w14:paraId="00945484" w14:textId="77777777" w:rsidTr="00822979">
        <w:trPr>
          <w:trHeight w:val="300"/>
        </w:trPr>
        <w:tc>
          <w:tcPr>
            <w:tcW w:w="2622" w:type="dxa"/>
            <w:tcBorders>
              <w:top w:val="nil"/>
              <w:left w:val="nil"/>
              <w:bottom w:val="nil"/>
              <w:right w:val="nil"/>
            </w:tcBorders>
            <w:vAlign w:val="center"/>
            <w:hideMark/>
          </w:tcPr>
          <w:p w14:paraId="43A97DE6" w14:textId="77777777" w:rsidR="0042044D" w:rsidRPr="0042044D" w:rsidRDefault="0042044D" w:rsidP="0042044D">
            <w:pPr>
              <w:tabs>
                <w:tab w:val="clear" w:pos="851"/>
              </w:tabs>
              <w:spacing w:before="0" w:after="0"/>
              <w:jc w:val="center"/>
              <w:rPr>
                <w:rFonts w:ascii="Calibri" w:hAnsi="Calibri" w:cs="Calibri"/>
                <w:i/>
                <w:iCs/>
                <w:color w:val="244062"/>
                <w:sz w:val="20"/>
                <w:szCs w:val="20"/>
                <w:lang w:eastAsia="pt-BR"/>
              </w:rPr>
            </w:pPr>
            <w:r w:rsidRPr="0042044D">
              <w:rPr>
                <w:rFonts w:ascii="Calibri" w:hAnsi="Calibri" w:cs="Calibri"/>
                <w:color w:val="244062"/>
                <w:sz w:val="20"/>
                <w:szCs w:val="20"/>
                <w:lang w:eastAsia="pt-BR"/>
              </w:rPr>
              <w:t>Empregados</w:t>
            </w:r>
            <w:r w:rsidRPr="0042044D">
              <w:rPr>
                <w:rFonts w:ascii="Calibri" w:hAnsi="Calibri" w:cs="Calibri"/>
                <w:i/>
                <w:iCs/>
                <w:color w:val="244062"/>
                <w:sz w:val="20"/>
                <w:szCs w:val="20"/>
                <w:lang w:eastAsia="pt-BR"/>
              </w:rPr>
              <w:t xml:space="preserve"> Ad nutum</w:t>
            </w:r>
          </w:p>
        </w:tc>
        <w:tc>
          <w:tcPr>
            <w:tcW w:w="659" w:type="dxa"/>
            <w:tcBorders>
              <w:top w:val="nil"/>
              <w:left w:val="nil"/>
              <w:bottom w:val="nil"/>
              <w:right w:val="single" w:sz="4" w:space="0" w:color="95B3D7"/>
            </w:tcBorders>
            <w:noWrap/>
            <w:vAlign w:val="center"/>
            <w:hideMark/>
          </w:tcPr>
          <w:p w14:paraId="584FB359"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47</w:t>
            </w:r>
          </w:p>
        </w:tc>
        <w:tc>
          <w:tcPr>
            <w:tcW w:w="659" w:type="dxa"/>
            <w:tcBorders>
              <w:top w:val="nil"/>
              <w:left w:val="nil"/>
              <w:bottom w:val="nil"/>
              <w:right w:val="single" w:sz="4" w:space="0" w:color="95B3D7"/>
            </w:tcBorders>
            <w:noWrap/>
            <w:vAlign w:val="center"/>
            <w:hideMark/>
          </w:tcPr>
          <w:p w14:paraId="04A05286"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47</w:t>
            </w:r>
          </w:p>
        </w:tc>
        <w:tc>
          <w:tcPr>
            <w:tcW w:w="1120" w:type="dxa"/>
            <w:tcBorders>
              <w:top w:val="nil"/>
              <w:left w:val="nil"/>
              <w:bottom w:val="nil"/>
              <w:right w:val="nil"/>
            </w:tcBorders>
            <w:noWrap/>
            <w:vAlign w:val="center"/>
            <w:hideMark/>
          </w:tcPr>
          <w:p w14:paraId="158A9575"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0,0%</w:t>
            </w:r>
          </w:p>
        </w:tc>
      </w:tr>
      <w:tr w:rsidR="0042044D" w:rsidRPr="0042044D" w14:paraId="3B8A1E38" w14:textId="77777777" w:rsidTr="00822979">
        <w:trPr>
          <w:trHeight w:val="300"/>
        </w:trPr>
        <w:tc>
          <w:tcPr>
            <w:tcW w:w="2622" w:type="dxa"/>
            <w:tcBorders>
              <w:top w:val="nil"/>
              <w:left w:val="nil"/>
              <w:bottom w:val="nil"/>
              <w:right w:val="nil"/>
            </w:tcBorders>
            <w:vAlign w:val="center"/>
            <w:hideMark/>
          </w:tcPr>
          <w:p w14:paraId="557B0978" w14:textId="77777777" w:rsidR="0042044D" w:rsidRPr="0042044D" w:rsidRDefault="0042044D" w:rsidP="0042044D">
            <w:pPr>
              <w:tabs>
                <w:tab w:val="clear" w:pos="851"/>
              </w:tabs>
              <w:spacing w:before="0" w:after="0"/>
              <w:jc w:val="center"/>
              <w:rPr>
                <w:rFonts w:ascii="Calibri" w:hAnsi="Calibri" w:cs="Calibri"/>
                <w:color w:val="244062"/>
                <w:sz w:val="20"/>
                <w:szCs w:val="20"/>
                <w:lang w:eastAsia="pt-BR"/>
              </w:rPr>
            </w:pPr>
            <w:r w:rsidRPr="0042044D">
              <w:rPr>
                <w:rFonts w:ascii="Calibri" w:hAnsi="Calibri" w:cs="Calibri"/>
                <w:color w:val="244062"/>
                <w:sz w:val="20"/>
                <w:szCs w:val="20"/>
                <w:lang w:eastAsia="pt-BR"/>
              </w:rPr>
              <w:t>Requisitados</w:t>
            </w:r>
          </w:p>
        </w:tc>
        <w:tc>
          <w:tcPr>
            <w:tcW w:w="659" w:type="dxa"/>
            <w:tcBorders>
              <w:top w:val="nil"/>
              <w:left w:val="nil"/>
              <w:bottom w:val="nil"/>
              <w:right w:val="single" w:sz="4" w:space="0" w:color="95B3D7"/>
            </w:tcBorders>
            <w:noWrap/>
            <w:vAlign w:val="center"/>
            <w:hideMark/>
          </w:tcPr>
          <w:p w14:paraId="6C271F4D"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2</w:t>
            </w:r>
          </w:p>
        </w:tc>
        <w:tc>
          <w:tcPr>
            <w:tcW w:w="659" w:type="dxa"/>
            <w:tcBorders>
              <w:top w:val="nil"/>
              <w:left w:val="nil"/>
              <w:bottom w:val="nil"/>
              <w:right w:val="single" w:sz="4" w:space="0" w:color="95B3D7"/>
            </w:tcBorders>
            <w:noWrap/>
            <w:vAlign w:val="center"/>
            <w:hideMark/>
          </w:tcPr>
          <w:p w14:paraId="33E8C90E"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3</w:t>
            </w:r>
          </w:p>
        </w:tc>
        <w:tc>
          <w:tcPr>
            <w:tcW w:w="1120" w:type="dxa"/>
            <w:tcBorders>
              <w:top w:val="nil"/>
              <w:left w:val="nil"/>
              <w:bottom w:val="nil"/>
              <w:right w:val="nil"/>
            </w:tcBorders>
            <w:noWrap/>
            <w:vAlign w:val="center"/>
            <w:hideMark/>
          </w:tcPr>
          <w:p w14:paraId="0475F023"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-33,3%</w:t>
            </w:r>
          </w:p>
        </w:tc>
      </w:tr>
      <w:tr w:rsidR="0042044D" w:rsidRPr="0042044D" w14:paraId="1E7BBE54" w14:textId="77777777" w:rsidTr="00822979">
        <w:trPr>
          <w:trHeight w:val="300"/>
        </w:trPr>
        <w:tc>
          <w:tcPr>
            <w:tcW w:w="2622" w:type="dxa"/>
            <w:tcBorders>
              <w:top w:val="nil"/>
              <w:left w:val="nil"/>
              <w:bottom w:val="nil"/>
              <w:right w:val="nil"/>
            </w:tcBorders>
            <w:vAlign w:val="center"/>
            <w:hideMark/>
          </w:tcPr>
          <w:p w14:paraId="3CB62A54" w14:textId="77777777" w:rsidR="0042044D" w:rsidRPr="0042044D" w:rsidRDefault="0042044D" w:rsidP="0042044D">
            <w:pPr>
              <w:tabs>
                <w:tab w:val="clear" w:pos="851"/>
              </w:tabs>
              <w:spacing w:before="0" w:after="0"/>
              <w:jc w:val="center"/>
              <w:rPr>
                <w:rFonts w:ascii="Calibri" w:hAnsi="Calibri" w:cs="Calibri"/>
                <w:color w:val="244062"/>
                <w:sz w:val="20"/>
                <w:szCs w:val="20"/>
                <w:lang w:eastAsia="pt-BR"/>
              </w:rPr>
            </w:pPr>
            <w:r w:rsidRPr="0042044D">
              <w:rPr>
                <w:rFonts w:ascii="Calibri" w:hAnsi="Calibri" w:cs="Calibri"/>
                <w:color w:val="244062"/>
                <w:sz w:val="20"/>
                <w:szCs w:val="20"/>
                <w:lang w:eastAsia="pt-BR"/>
              </w:rPr>
              <w:t>Estagiários</w:t>
            </w:r>
          </w:p>
        </w:tc>
        <w:tc>
          <w:tcPr>
            <w:tcW w:w="659" w:type="dxa"/>
            <w:tcBorders>
              <w:top w:val="nil"/>
              <w:left w:val="nil"/>
              <w:bottom w:val="nil"/>
              <w:right w:val="single" w:sz="4" w:space="0" w:color="95B3D7"/>
            </w:tcBorders>
            <w:noWrap/>
            <w:vAlign w:val="center"/>
            <w:hideMark/>
          </w:tcPr>
          <w:p w14:paraId="3382A624"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70</w:t>
            </w:r>
          </w:p>
        </w:tc>
        <w:tc>
          <w:tcPr>
            <w:tcW w:w="659" w:type="dxa"/>
            <w:tcBorders>
              <w:top w:val="nil"/>
              <w:left w:val="nil"/>
              <w:bottom w:val="nil"/>
              <w:right w:val="single" w:sz="4" w:space="0" w:color="95B3D7"/>
            </w:tcBorders>
            <w:noWrap/>
            <w:vAlign w:val="center"/>
            <w:hideMark/>
          </w:tcPr>
          <w:p w14:paraId="362C93D0"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71</w:t>
            </w:r>
          </w:p>
        </w:tc>
        <w:tc>
          <w:tcPr>
            <w:tcW w:w="1120" w:type="dxa"/>
            <w:tcBorders>
              <w:top w:val="nil"/>
              <w:left w:val="nil"/>
              <w:bottom w:val="nil"/>
              <w:right w:val="nil"/>
            </w:tcBorders>
            <w:noWrap/>
            <w:vAlign w:val="center"/>
            <w:hideMark/>
          </w:tcPr>
          <w:p w14:paraId="672F5925"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-1,4%</w:t>
            </w:r>
          </w:p>
        </w:tc>
      </w:tr>
      <w:tr w:rsidR="0042044D" w:rsidRPr="0042044D" w14:paraId="1D36669C" w14:textId="77777777" w:rsidTr="00822979">
        <w:trPr>
          <w:trHeight w:val="315"/>
        </w:trPr>
        <w:tc>
          <w:tcPr>
            <w:tcW w:w="2622" w:type="dxa"/>
            <w:tcBorders>
              <w:top w:val="nil"/>
              <w:left w:val="nil"/>
              <w:bottom w:val="nil"/>
              <w:right w:val="nil"/>
            </w:tcBorders>
            <w:vAlign w:val="center"/>
            <w:hideMark/>
          </w:tcPr>
          <w:p w14:paraId="0C4166D9" w14:textId="77777777" w:rsidR="0042044D" w:rsidRPr="0042044D" w:rsidRDefault="0042044D" w:rsidP="0042044D">
            <w:pPr>
              <w:tabs>
                <w:tab w:val="clear" w:pos="851"/>
              </w:tabs>
              <w:spacing w:before="0" w:after="0"/>
              <w:jc w:val="center"/>
              <w:rPr>
                <w:rFonts w:ascii="Calibri" w:hAnsi="Calibri" w:cs="Calibri"/>
                <w:color w:val="244062"/>
                <w:sz w:val="20"/>
                <w:szCs w:val="20"/>
                <w:lang w:eastAsia="pt-BR"/>
              </w:rPr>
            </w:pPr>
            <w:r w:rsidRPr="0042044D">
              <w:rPr>
                <w:rFonts w:ascii="Calibri" w:hAnsi="Calibri" w:cs="Calibri"/>
                <w:color w:val="244062"/>
                <w:sz w:val="20"/>
                <w:szCs w:val="20"/>
                <w:lang w:eastAsia="pt-BR"/>
              </w:rPr>
              <w:t>Jovens aprendizes</w:t>
            </w:r>
          </w:p>
        </w:tc>
        <w:tc>
          <w:tcPr>
            <w:tcW w:w="659" w:type="dxa"/>
            <w:tcBorders>
              <w:top w:val="nil"/>
              <w:left w:val="nil"/>
              <w:bottom w:val="nil"/>
              <w:right w:val="single" w:sz="4" w:space="0" w:color="95B3D7"/>
            </w:tcBorders>
            <w:noWrap/>
            <w:vAlign w:val="center"/>
            <w:hideMark/>
          </w:tcPr>
          <w:p w14:paraId="44134D80"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3</w:t>
            </w:r>
          </w:p>
        </w:tc>
        <w:tc>
          <w:tcPr>
            <w:tcW w:w="659" w:type="dxa"/>
            <w:tcBorders>
              <w:top w:val="nil"/>
              <w:left w:val="nil"/>
              <w:bottom w:val="nil"/>
              <w:right w:val="single" w:sz="4" w:space="0" w:color="95B3D7"/>
            </w:tcBorders>
            <w:noWrap/>
            <w:vAlign w:val="center"/>
            <w:hideMark/>
          </w:tcPr>
          <w:p w14:paraId="339109F5"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3</w:t>
            </w:r>
          </w:p>
        </w:tc>
        <w:tc>
          <w:tcPr>
            <w:tcW w:w="1120" w:type="dxa"/>
            <w:tcBorders>
              <w:top w:val="nil"/>
              <w:left w:val="nil"/>
              <w:bottom w:val="nil"/>
              <w:right w:val="nil"/>
            </w:tcBorders>
            <w:noWrap/>
            <w:vAlign w:val="center"/>
            <w:hideMark/>
          </w:tcPr>
          <w:p w14:paraId="5E37C967" w14:textId="77777777" w:rsidR="0042044D" w:rsidRPr="0042044D" w:rsidRDefault="0042044D" w:rsidP="0042044D">
            <w:pPr>
              <w:tabs>
                <w:tab w:val="clear" w:pos="851"/>
              </w:tabs>
              <w:spacing w:before="0" w:after="0"/>
              <w:jc w:val="right"/>
              <w:rPr>
                <w:rFonts w:ascii="Calibri" w:hAnsi="Calibri" w:cs="Calibri"/>
                <w:color w:val="244062"/>
                <w:sz w:val="20"/>
                <w:szCs w:val="20"/>
                <w:lang w:eastAsia="pt-BR"/>
              </w:rPr>
            </w:pPr>
            <w:r w:rsidRPr="0042044D">
              <w:rPr>
                <w:rFonts w:ascii="Calibri" w:hAnsi="Calibri" w:cs="Calibri"/>
                <w:color w:val="244062"/>
                <w:sz w:val="20"/>
                <w:szCs w:val="20"/>
                <w:lang w:eastAsia="pt-BR"/>
              </w:rPr>
              <w:t>0,0%</w:t>
            </w:r>
          </w:p>
        </w:tc>
      </w:tr>
      <w:tr w:rsidR="0042044D" w:rsidRPr="0042044D" w14:paraId="26C9D0B4" w14:textId="77777777" w:rsidTr="00822979">
        <w:trPr>
          <w:trHeight w:val="315"/>
        </w:trPr>
        <w:tc>
          <w:tcPr>
            <w:tcW w:w="2622" w:type="dxa"/>
            <w:tcBorders>
              <w:top w:val="single" w:sz="8" w:space="0" w:color="95B3D7"/>
              <w:left w:val="nil"/>
              <w:bottom w:val="single" w:sz="8" w:space="0" w:color="95B3D7"/>
              <w:right w:val="nil"/>
            </w:tcBorders>
            <w:shd w:val="clear" w:color="000000" w:fill="DCE6F1"/>
            <w:vAlign w:val="center"/>
            <w:hideMark/>
          </w:tcPr>
          <w:p w14:paraId="4B0B419E" w14:textId="77777777" w:rsidR="0042044D" w:rsidRPr="0042044D" w:rsidRDefault="0042044D" w:rsidP="0042044D">
            <w:pPr>
              <w:tabs>
                <w:tab w:val="clear" w:pos="851"/>
              </w:tabs>
              <w:spacing w:before="0" w:after="0"/>
              <w:jc w:val="center"/>
              <w:rPr>
                <w:rFonts w:ascii="Calibri" w:hAnsi="Calibri" w:cs="Calibri"/>
                <w:b/>
                <w:bCs/>
                <w:color w:val="244062"/>
                <w:sz w:val="20"/>
                <w:szCs w:val="20"/>
                <w:lang w:eastAsia="pt-BR"/>
              </w:rPr>
            </w:pPr>
            <w:r w:rsidRPr="0042044D">
              <w:rPr>
                <w:rFonts w:ascii="Calibri" w:hAnsi="Calibri" w:cs="Calibri"/>
                <w:b/>
                <w:bCs/>
                <w:color w:val="244062"/>
                <w:sz w:val="20"/>
                <w:szCs w:val="20"/>
                <w:lang w:eastAsia="pt-BR"/>
              </w:rPr>
              <w:t>TOTAL</w:t>
            </w:r>
          </w:p>
        </w:tc>
        <w:tc>
          <w:tcPr>
            <w:tcW w:w="659" w:type="dxa"/>
            <w:tcBorders>
              <w:top w:val="single" w:sz="8" w:space="0" w:color="95B3D7"/>
              <w:left w:val="nil"/>
              <w:bottom w:val="single" w:sz="8" w:space="0" w:color="95B3D7"/>
              <w:right w:val="single" w:sz="4" w:space="0" w:color="95B3D7"/>
            </w:tcBorders>
            <w:shd w:val="clear" w:color="000000" w:fill="DCE6F1"/>
            <w:noWrap/>
            <w:vAlign w:val="center"/>
            <w:hideMark/>
          </w:tcPr>
          <w:p w14:paraId="09E1272A" w14:textId="77777777" w:rsidR="0042044D" w:rsidRPr="0042044D" w:rsidRDefault="0042044D" w:rsidP="0042044D">
            <w:pPr>
              <w:tabs>
                <w:tab w:val="clear" w:pos="851"/>
              </w:tabs>
              <w:spacing w:before="0" w:after="0"/>
              <w:jc w:val="center"/>
              <w:rPr>
                <w:rFonts w:ascii="Calibri" w:hAnsi="Calibri" w:cs="Calibri"/>
                <w:b/>
                <w:bCs/>
                <w:color w:val="244062"/>
                <w:sz w:val="20"/>
                <w:szCs w:val="20"/>
                <w:lang w:eastAsia="pt-BR"/>
              </w:rPr>
            </w:pPr>
            <w:r w:rsidRPr="0042044D">
              <w:rPr>
                <w:rFonts w:ascii="Calibri" w:hAnsi="Calibri" w:cs="Calibri"/>
                <w:b/>
                <w:bCs/>
                <w:color w:val="244062"/>
                <w:sz w:val="20"/>
                <w:szCs w:val="20"/>
                <w:lang w:eastAsia="pt-BR"/>
              </w:rPr>
              <w:t>485</w:t>
            </w:r>
          </w:p>
        </w:tc>
        <w:tc>
          <w:tcPr>
            <w:tcW w:w="659" w:type="dxa"/>
            <w:tcBorders>
              <w:top w:val="single" w:sz="8" w:space="0" w:color="95B3D7"/>
              <w:left w:val="nil"/>
              <w:bottom w:val="single" w:sz="8" w:space="0" w:color="95B3D7"/>
              <w:right w:val="single" w:sz="4" w:space="0" w:color="95B3D7"/>
            </w:tcBorders>
            <w:shd w:val="clear" w:color="000000" w:fill="DCE6F1"/>
            <w:noWrap/>
            <w:vAlign w:val="center"/>
            <w:hideMark/>
          </w:tcPr>
          <w:p w14:paraId="1DA824CA" w14:textId="77777777" w:rsidR="0042044D" w:rsidRPr="0042044D" w:rsidRDefault="0042044D" w:rsidP="0042044D">
            <w:pPr>
              <w:tabs>
                <w:tab w:val="clear" w:pos="851"/>
              </w:tabs>
              <w:spacing w:before="0" w:after="0"/>
              <w:jc w:val="center"/>
              <w:rPr>
                <w:rFonts w:ascii="Calibri" w:hAnsi="Calibri" w:cs="Calibri"/>
                <w:b/>
                <w:bCs/>
                <w:color w:val="244062"/>
                <w:sz w:val="20"/>
                <w:szCs w:val="20"/>
                <w:lang w:eastAsia="pt-BR"/>
              </w:rPr>
            </w:pPr>
            <w:r w:rsidRPr="0042044D">
              <w:rPr>
                <w:rFonts w:ascii="Calibri" w:hAnsi="Calibri" w:cs="Calibri"/>
                <w:b/>
                <w:bCs/>
                <w:color w:val="244062"/>
                <w:sz w:val="20"/>
                <w:szCs w:val="20"/>
                <w:lang w:eastAsia="pt-BR"/>
              </w:rPr>
              <w:t>469</w:t>
            </w:r>
          </w:p>
        </w:tc>
        <w:tc>
          <w:tcPr>
            <w:tcW w:w="1120" w:type="dxa"/>
            <w:tcBorders>
              <w:top w:val="single" w:sz="8" w:space="0" w:color="95B3D7"/>
              <w:left w:val="nil"/>
              <w:bottom w:val="single" w:sz="8" w:space="0" w:color="95B3D7"/>
              <w:right w:val="nil"/>
            </w:tcBorders>
            <w:shd w:val="clear" w:color="000000" w:fill="DCE6F1"/>
            <w:noWrap/>
            <w:vAlign w:val="center"/>
            <w:hideMark/>
          </w:tcPr>
          <w:p w14:paraId="56982B81" w14:textId="77777777" w:rsidR="0042044D" w:rsidRPr="0042044D" w:rsidRDefault="0042044D" w:rsidP="0042044D">
            <w:pPr>
              <w:tabs>
                <w:tab w:val="clear" w:pos="851"/>
              </w:tabs>
              <w:spacing w:before="0" w:after="0"/>
              <w:jc w:val="center"/>
              <w:rPr>
                <w:rFonts w:ascii="Calibri" w:hAnsi="Calibri" w:cs="Calibri"/>
                <w:b/>
                <w:bCs/>
                <w:color w:val="244062"/>
                <w:sz w:val="20"/>
                <w:szCs w:val="20"/>
                <w:lang w:eastAsia="pt-BR"/>
              </w:rPr>
            </w:pPr>
            <w:r w:rsidRPr="0042044D">
              <w:rPr>
                <w:rFonts w:ascii="Calibri" w:hAnsi="Calibri" w:cs="Calibri"/>
                <w:b/>
                <w:bCs/>
                <w:color w:val="244062"/>
                <w:sz w:val="20"/>
                <w:szCs w:val="20"/>
                <w:lang w:eastAsia="pt-BR"/>
              </w:rPr>
              <w:t>3,41%</w:t>
            </w:r>
          </w:p>
        </w:tc>
      </w:tr>
    </w:tbl>
    <w:p w14:paraId="38302BD7" w14:textId="08771108" w:rsidR="000123DA" w:rsidRPr="00670724" w:rsidRDefault="000123DA" w:rsidP="000123DA">
      <w:pPr>
        <w:pStyle w:val="Legenda"/>
      </w:pPr>
      <w:bookmarkStart w:id="218" w:name="_Toc191643422"/>
      <w:r w:rsidRPr="00670724">
        <w:t xml:space="preserve">Tabela </w:t>
      </w:r>
      <w:r w:rsidR="009A3F6E">
        <w:fldChar w:fldCharType="begin"/>
      </w:r>
      <w:r w:rsidR="009A3F6E">
        <w:instrText xml:space="preserve"> STYLEREF 1 \s </w:instrText>
      </w:r>
      <w:r w:rsidR="009A3F6E">
        <w:fldChar w:fldCharType="separate"/>
      </w:r>
      <w:r w:rsidR="004527D6">
        <w:rPr>
          <w:noProof/>
        </w:rPr>
        <w:t>8</w:t>
      </w:r>
      <w:r w:rsidR="009A3F6E">
        <w:fldChar w:fldCharType="end"/>
      </w:r>
      <w:r w:rsidRPr="00670724">
        <w:noBreakHyphen/>
      </w:r>
      <w:r w:rsidR="009A3F6E">
        <w:fldChar w:fldCharType="begin"/>
      </w:r>
      <w:r w:rsidR="009A3F6E">
        <w:instrText xml:space="preserve"> SEQ Tabela \* ARABIC \s 1 </w:instrText>
      </w:r>
      <w:r w:rsidR="009A3F6E">
        <w:fldChar w:fldCharType="separate"/>
      </w:r>
      <w:r w:rsidR="004527D6">
        <w:rPr>
          <w:noProof/>
        </w:rPr>
        <w:t>1</w:t>
      </w:r>
      <w:r w:rsidR="009A3F6E">
        <w:fldChar w:fldCharType="end"/>
      </w:r>
      <w:r w:rsidRPr="00670724">
        <w:t xml:space="preserve"> </w:t>
      </w:r>
      <w:r w:rsidR="004D4407">
        <w:t>Q</w:t>
      </w:r>
      <w:r w:rsidRPr="00670724">
        <w:t xml:space="preserve">uadro de </w:t>
      </w:r>
      <w:bookmarkEnd w:id="218"/>
      <w:r w:rsidR="0042044D">
        <w:t>E</w:t>
      </w:r>
      <w:r w:rsidR="0042044D" w:rsidRPr="00670724">
        <w:t>mpregados</w:t>
      </w:r>
      <w:r w:rsidR="0042044D">
        <w:t xml:space="preserve"> – Comparativo Anual</w:t>
      </w:r>
    </w:p>
    <w:p w14:paraId="6A1A0461" w14:textId="77777777" w:rsidR="0042044D" w:rsidRPr="0042044D" w:rsidRDefault="0042044D" w:rsidP="0042044D">
      <w:r w:rsidRPr="0042044D">
        <w:t xml:space="preserve">Destaca-se que, entre os empregados efetivos, 12 encontravam-se cedidos para outros órgãos da Administração Pública e 23 integravam o quadro transitório, por estarem cedidos à Telebras. </w:t>
      </w:r>
    </w:p>
    <w:p w14:paraId="0326E5EB" w14:textId="77777777" w:rsidR="0042044D" w:rsidRPr="0042044D" w:rsidRDefault="0042044D" w:rsidP="0042044D">
      <w:r w:rsidRPr="0042044D">
        <w:t xml:space="preserve">Na comparação entre os dados do quadro de pessoal de dezembro de 2024 e dezembro de 2025, observou-se um aumento de 5,2% no número de empregados efetivos, enquanto o quantitativo de empregados </w:t>
      </w:r>
      <w:r w:rsidRPr="0042044D">
        <w:rPr>
          <w:i/>
          <w:iCs/>
        </w:rPr>
        <w:t>Ad nutum</w:t>
      </w:r>
      <w:r w:rsidRPr="0042044D">
        <w:t xml:space="preserve"> permaneceu inalterado. Também foi verificada uma redução nos subgrupos de estagiários e requisitados.</w:t>
      </w:r>
    </w:p>
    <w:p w14:paraId="68950B8B" w14:textId="0CE97741" w:rsidR="00777F9F" w:rsidRPr="00670724" w:rsidRDefault="00777F9F" w:rsidP="00777F9F">
      <w:pPr>
        <w:spacing w:line="276" w:lineRule="auto"/>
      </w:pPr>
      <w:r w:rsidRPr="00670724">
        <w:t xml:space="preserve">O painel abaixo apresenta recortes do quadro de pessoal em </w:t>
      </w:r>
      <w:r w:rsidR="00670724" w:rsidRPr="00670724">
        <w:t>202</w:t>
      </w:r>
      <w:r w:rsidR="00670724">
        <w:t>5</w:t>
      </w:r>
      <w:r w:rsidRPr="00670724">
        <w:t xml:space="preserve"> por gênero, cor declarada e gênero no âmbito das lideranças:</w:t>
      </w:r>
    </w:p>
    <w:p w14:paraId="0F4B9792" w14:textId="4BBB9A59" w:rsidR="00777F9F" w:rsidRPr="00670724" w:rsidRDefault="00713976" w:rsidP="00505643">
      <w:pPr>
        <w:spacing w:line="276" w:lineRule="auto"/>
        <w:jc w:val="center"/>
      </w:pPr>
      <w:r>
        <w:rPr>
          <w:noProof/>
        </w:rPr>
        <w:drawing>
          <wp:inline distT="0" distB="0" distL="0" distR="0" wp14:anchorId="1275C435" wp14:editId="560F2985">
            <wp:extent cx="1584594" cy="1613200"/>
            <wp:effectExtent l="0" t="0" r="0" b="6350"/>
            <wp:docPr id="431964791"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BA1972" w:rsidRPr="00CA46D1">
        <w:rPr>
          <w:rFonts w:ascii="Calibri" w:hAnsi="Calibri" w:cs="Arial"/>
          <w:noProof/>
        </w:rPr>
        <w:drawing>
          <wp:inline distT="0" distB="0" distL="0" distR="0" wp14:anchorId="54F734AC" wp14:editId="2AAC9496">
            <wp:extent cx="1849092" cy="1641475"/>
            <wp:effectExtent l="0" t="0" r="0" b="0"/>
            <wp:docPr id="2020028068"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28068" name="Imagem 1" descr="Linha do tempo&#10;&#10;O conteúdo gerado por IA pode estar incorreto."/>
                    <pic:cNvPicPr/>
                  </pic:nvPicPr>
                  <pic:blipFill>
                    <a:blip r:embed="rId43"/>
                    <a:stretch>
                      <a:fillRect/>
                    </a:stretch>
                  </pic:blipFill>
                  <pic:spPr>
                    <a:xfrm>
                      <a:off x="0" y="0"/>
                      <a:ext cx="1858460" cy="1649791"/>
                    </a:xfrm>
                    <a:prstGeom prst="rect">
                      <a:avLst/>
                    </a:prstGeom>
                  </pic:spPr>
                </pic:pic>
              </a:graphicData>
            </a:graphic>
          </wp:inline>
        </w:drawing>
      </w:r>
      <w:r w:rsidR="00D47D7B" w:rsidRPr="007852B5">
        <w:rPr>
          <w:rFonts w:ascii="Calibri" w:hAnsi="Calibri" w:cs="Arial"/>
          <w:noProof/>
        </w:rPr>
        <w:drawing>
          <wp:inline distT="0" distB="0" distL="0" distR="0" wp14:anchorId="46F6E4DE" wp14:editId="08B6FC62">
            <wp:extent cx="1212488" cy="1622425"/>
            <wp:effectExtent l="0" t="0" r="6985" b="0"/>
            <wp:docPr id="1689563997" name="Imagem 1" descr="Gráfico, Gráfico de pizz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3997" name="Imagem 1" descr="Gráfico, Gráfico de pizza&#10;&#10;O conteúdo gerado por IA pode estar incorreto."/>
                    <pic:cNvPicPr/>
                  </pic:nvPicPr>
                  <pic:blipFill>
                    <a:blip r:embed="rId44"/>
                    <a:stretch>
                      <a:fillRect/>
                    </a:stretch>
                  </pic:blipFill>
                  <pic:spPr>
                    <a:xfrm>
                      <a:off x="0" y="0"/>
                      <a:ext cx="1224762" cy="1638848"/>
                    </a:xfrm>
                    <a:prstGeom prst="rect">
                      <a:avLst/>
                    </a:prstGeom>
                  </pic:spPr>
                </pic:pic>
              </a:graphicData>
            </a:graphic>
          </wp:inline>
        </w:drawing>
      </w:r>
    </w:p>
    <w:p w14:paraId="506CBD00" w14:textId="03A993B1" w:rsidR="00D5755B" w:rsidRPr="00670724" w:rsidRDefault="000123DA" w:rsidP="00E17763">
      <w:pPr>
        <w:pStyle w:val="Legenda"/>
      </w:pPr>
      <w:bookmarkStart w:id="219" w:name="_Toc191643465"/>
      <w:r w:rsidRPr="00670724">
        <w:t xml:space="preserve">Gráfico </w:t>
      </w:r>
      <w:r w:rsidR="009A3F6E">
        <w:fldChar w:fldCharType="begin"/>
      </w:r>
      <w:r w:rsidR="009A3F6E">
        <w:instrText xml:space="preserve"> STYLEREF 1 \s </w:instrText>
      </w:r>
      <w:r w:rsidR="009A3F6E">
        <w:fldChar w:fldCharType="separate"/>
      </w:r>
      <w:r w:rsidR="004527D6">
        <w:rPr>
          <w:noProof/>
        </w:rPr>
        <w:t>8</w:t>
      </w:r>
      <w:r w:rsidR="009A3F6E">
        <w:fldChar w:fldCharType="end"/>
      </w:r>
      <w:r w:rsidRPr="00670724">
        <w:noBreakHyphen/>
      </w:r>
      <w:r w:rsidR="009A3F6E">
        <w:fldChar w:fldCharType="begin"/>
      </w:r>
      <w:r w:rsidR="009A3F6E">
        <w:instrText xml:space="preserve"> SEQ Gráfico \* ARABIC \s 1 </w:instrText>
      </w:r>
      <w:r w:rsidR="009A3F6E">
        <w:fldChar w:fldCharType="separate"/>
      </w:r>
      <w:r w:rsidR="004527D6">
        <w:rPr>
          <w:noProof/>
        </w:rPr>
        <w:t>1</w:t>
      </w:r>
      <w:r w:rsidR="009A3F6E">
        <w:fldChar w:fldCharType="end"/>
      </w:r>
      <w:r w:rsidRPr="00670724">
        <w:t xml:space="preserve"> </w:t>
      </w:r>
      <w:r w:rsidR="00777F9F" w:rsidRPr="00670724">
        <w:t>Painel do quadro de pessoal 2024, por gênero, cor declarada e gênero no âmbito das lideranças</w:t>
      </w:r>
      <w:bookmarkEnd w:id="219"/>
    </w:p>
    <w:p w14:paraId="65AD0774" w14:textId="454A6914" w:rsidR="00F53854" w:rsidRPr="00F53854" w:rsidRDefault="006A5D13" w:rsidP="00F53854">
      <w:r>
        <w:t>A</w:t>
      </w:r>
      <w:r w:rsidR="006C21F1">
        <w:t>s</w:t>
      </w:r>
      <w:r>
        <w:t xml:space="preserve"> tabela</w:t>
      </w:r>
      <w:r w:rsidR="006C21F1">
        <w:t>s</w:t>
      </w:r>
      <w:r>
        <w:t xml:space="preserve"> abaixo apresenta</w:t>
      </w:r>
      <w:r w:rsidR="006C21F1">
        <w:t>m</w:t>
      </w:r>
      <w:r>
        <w:t xml:space="preserve"> o comparativo </w:t>
      </w:r>
      <w:r w:rsidR="0037389B">
        <w:t>anual do quadro de pessoal por gênero</w:t>
      </w:r>
      <w:r w:rsidR="00466EE1">
        <w:t xml:space="preserve">, </w:t>
      </w:r>
      <w:r w:rsidR="00FF562A">
        <w:t>por posição na empresa. Lider</w:t>
      </w:r>
      <w:r w:rsidR="00D530A3">
        <w:t>a</w:t>
      </w:r>
      <w:r w:rsidR="00FF562A">
        <w:t xml:space="preserve">nça se refere aos cargos de gerente, chefe de gabinete, </w:t>
      </w:r>
      <w:r w:rsidR="00CD40FB">
        <w:t xml:space="preserve">diretores e presidente. </w:t>
      </w:r>
      <w:r w:rsidR="00EC2299">
        <w:t xml:space="preserve">Com Cargo se refere </w:t>
      </w:r>
      <w:r w:rsidR="002114CE">
        <w:t xml:space="preserve">aos cargos de </w:t>
      </w:r>
      <w:r w:rsidR="00EC2299">
        <w:t>assessoria e coordenadoria</w:t>
      </w:r>
      <w:r w:rsidR="002114CE">
        <w:t>.</w:t>
      </w:r>
    </w:p>
    <w:p w14:paraId="26795BDE" w14:textId="77777777" w:rsidR="002114CE" w:rsidRPr="00F53854" w:rsidRDefault="002114CE" w:rsidP="00F53854"/>
    <w:tbl>
      <w:tblPr>
        <w:tblW w:w="8240" w:type="dxa"/>
        <w:jc w:val="center"/>
        <w:tblCellMar>
          <w:left w:w="70" w:type="dxa"/>
          <w:right w:w="70" w:type="dxa"/>
        </w:tblCellMar>
        <w:tblLook w:val="04A0" w:firstRow="1" w:lastRow="0" w:firstColumn="1" w:lastColumn="0" w:noHBand="0" w:noVBand="1"/>
      </w:tblPr>
      <w:tblGrid>
        <w:gridCol w:w="1680"/>
        <w:gridCol w:w="1560"/>
        <w:gridCol w:w="960"/>
        <w:gridCol w:w="1045"/>
        <w:gridCol w:w="1575"/>
        <w:gridCol w:w="1420"/>
      </w:tblGrid>
      <w:tr w:rsidR="006C21F1" w:rsidRPr="006C21F1" w14:paraId="1615E79C" w14:textId="77777777" w:rsidTr="00EC75C8">
        <w:trPr>
          <w:trHeight w:val="315"/>
          <w:jc w:val="center"/>
        </w:trPr>
        <w:tc>
          <w:tcPr>
            <w:tcW w:w="1680" w:type="dxa"/>
            <w:tcBorders>
              <w:top w:val="single" w:sz="8" w:space="0" w:color="95B3D7"/>
              <w:left w:val="nil"/>
              <w:bottom w:val="single" w:sz="8" w:space="0" w:color="95B3D7"/>
              <w:right w:val="nil"/>
            </w:tcBorders>
            <w:shd w:val="clear" w:color="000000" w:fill="DCE6F1"/>
            <w:vAlign w:val="center"/>
            <w:hideMark/>
          </w:tcPr>
          <w:p w14:paraId="58689286"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lastRenderedPageBreak/>
              <w:t>Posição</w:t>
            </w:r>
          </w:p>
        </w:tc>
        <w:tc>
          <w:tcPr>
            <w:tcW w:w="1560" w:type="dxa"/>
            <w:tcBorders>
              <w:top w:val="single" w:sz="8" w:space="0" w:color="95B3D7"/>
              <w:left w:val="nil"/>
              <w:bottom w:val="single" w:sz="8" w:space="0" w:color="95B3D7"/>
              <w:right w:val="nil"/>
            </w:tcBorders>
            <w:shd w:val="clear" w:color="000000" w:fill="DCE6F1"/>
            <w:vAlign w:val="center"/>
            <w:hideMark/>
          </w:tcPr>
          <w:p w14:paraId="3ECA101F"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Gênero</w:t>
            </w:r>
          </w:p>
        </w:tc>
        <w:tc>
          <w:tcPr>
            <w:tcW w:w="960" w:type="dxa"/>
            <w:tcBorders>
              <w:top w:val="single" w:sz="8" w:space="0" w:color="95B3D7"/>
              <w:left w:val="nil"/>
              <w:bottom w:val="single" w:sz="8" w:space="0" w:color="95B3D7"/>
              <w:right w:val="nil"/>
            </w:tcBorders>
            <w:shd w:val="clear" w:color="000000" w:fill="DCE6F1"/>
            <w:vAlign w:val="center"/>
            <w:hideMark/>
          </w:tcPr>
          <w:p w14:paraId="68D94F40"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2024</w:t>
            </w:r>
          </w:p>
        </w:tc>
        <w:tc>
          <w:tcPr>
            <w:tcW w:w="1045" w:type="dxa"/>
            <w:tcBorders>
              <w:top w:val="single" w:sz="8" w:space="0" w:color="95B3D7"/>
              <w:left w:val="nil"/>
              <w:bottom w:val="single" w:sz="8" w:space="0" w:color="95B3D7"/>
              <w:right w:val="nil"/>
            </w:tcBorders>
            <w:shd w:val="clear" w:color="000000" w:fill="DCE6F1"/>
            <w:vAlign w:val="center"/>
            <w:hideMark/>
          </w:tcPr>
          <w:p w14:paraId="73C229DB"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2025</w:t>
            </w:r>
          </w:p>
        </w:tc>
        <w:tc>
          <w:tcPr>
            <w:tcW w:w="1575" w:type="dxa"/>
            <w:tcBorders>
              <w:top w:val="single" w:sz="8" w:space="0" w:color="95B3D7"/>
              <w:left w:val="nil"/>
              <w:bottom w:val="single" w:sz="8" w:space="0" w:color="95B3D7"/>
              <w:right w:val="nil"/>
            </w:tcBorders>
            <w:shd w:val="clear" w:color="000000" w:fill="DCE6F1"/>
            <w:vAlign w:val="center"/>
            <w:hideMark/>
          </w:tcPr>
          <w:p w14:paraId="7ACCAE11" w14:textId="4708D8C5"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 xml:space="preserve">Δ </w:t>
            </w:r>
            <w:r w:rsidR="00693225" w:rsidRPr="00F951AF">
              <w:rPr>
                <w:rFonts w:ascii="Calibri" w:hAnsi="Calibri" w:cs="Calibri"/>
                <w:b/>
                <w:color w:val="244062"/>
                <w:sz w:val="16"/>
                <w:szCs w:val="16"/>
                <w:lang w:eastAsia="pt-BR"/>
              </w:rPr>
              <w:t>Abs.</w:t>
            </w:r>
            <w:r w:rsidRPr="00F951AF">
              <w:rPr>
                <w:rFonts w:ascii="Calibri" w:hAnsi="Calibri" w:cs="Calibri"/>
                <w:b/>
                <w:color w:val="244062"/>
                <w:sz w:val="16"/>
                <w:szCs w:val="16"/>
                <w:lang w:eastAsia="pt-BR"/>
              </w:rPr>
              <w:t xml:space="preserve"> (2025-2024)</w:t>
            </w:r>
          </w:p>
        </w:tc>
        <w:tc>
          <w:tcPr>
            <w:tcW w:w="1420" w:type="dxa"/>
            <w:tcBorders>
              <w:top w:val="single" w:sz="8" w:space="0" w:color="95B3D7"/>
              <w:left w:val="nil"/>
              <w:bottom w:val="single" w:sz="8" w:space="0" w:color="95B3D7"/>
              <w:right w:val="nil"/>
            </w:tcBorders>
            <w:shd w:val="clear" w:color="000000" w:fill="DCE6F1"/>
            <w:vAlign w:val="center"/>
            <w:hideMark/>
          </w:tcPr>
          <w:p w14:paraId="193EB797"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Δ % (2025-2024)</w:t>
            </w:r>
          </w:p>
        </w:tc>
      </w:tr>
      <w:tr w:rsidR="006C21F1" w:rsidRPr="006C21F1" w14:paraId="2C0C458A" w14:textId="77777777" w:rsidTr="00EC75C8">
        <w:trPr>
          <w:trHeight w:val="300"/>
          <w:jc w:val="center"/>
        </w:trPr>
        <w:tc>
          <w:tcPr>
            <w:tcW w:w="1680" w:type="dxa"/>
            <w:vMerge w:val="restart"/>
            <w:tcBorders>
              <w:top w:val="nil"/>
              <w:left w:val="nil"/>
              <w:bottom w:val="single" w:sz="4" w:space="0" w:color="95B3D7"/>
              <w:right w:val="nil"/>
            </w:tcBorders>
            <w:vAlign w:val="center"/>
            <w:hideMark/>
          </w:tcPr>
          <w:p w14:paraId="616317A6"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Empregado Efetivo</w:t>
            </w:r>
          </w:p>
        </w:tc>
        <w:tc>
          <w:tcPr>
            <w:tcW w:w="1560" w:type="dxa"/>
            <w:tcBorders>
              <w:top w:val="nil"/>
              <w:left w:val="nil"/>
              <w:bottom w:val="nil"/>
              <w:right w:val="nil"/>
            </w:tcBorders>
            <w:vAlign w:val="center"/>
            <w:hideMark/>
          </w:tcPr>
          <w:p w14:paraId="318F1C30"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960" w:type="dxa"/>
            <w:tcBorders>
              <w:top w:val="nil"/>
              <w:left w:val="nil"/>
              <w:bottom w:val="nil"/>
              <w:right w:val="nil"/>
            </w:tcBorders>
            <w:vAlign w:val="center"/>
            <w:hideMark/>
          </w:tcPr>
          <w:p w14:paraId="5A3931F5"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86</w:t>
            </w:r>
          </w:p>
        </w:tc>
        <w:tc>
          <w:tcPr>
            <w:tcW w:w="1045" w:type="dxa"/>
            <w:tcBorders>
              <w:top w:val="nil"/>
              <w:left w:val="nil"/>
              <w:bottom w:val="nil"/>
              <w:right w:val="nil"/>
            </w:tcBorders>
            <w:vAlign w:val="center"/>
            <w:hideMark/>
          </w:tcPr>
          <w:p w14:paraId="5F3E59A5"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103</w:t>
            </w:r>
          </w:p>
        </w:tc>
        <w:tc>
          <w:tcPr>
            <w:tcW w:w="1575" w:type="dxa"/>
            <w:tcBorders>
              <w:top w:val="nil"/>
              <w:left w:val="nil"/>
              <w:bottom w:val="nil"/>
              <w:right w:val="nil"/>
            </w:tcBorders>
            <w:vAlign w:val="center"/>
            <w:hideMark/>
          </w:tcPr>
          <w:p w14:paraId="76020061"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17</w:t>
            </w:r>
          </w:p>
        </w:tc>
        <w:tc>
          <w:tcPr>
            <w:tcW w:w="1420" w:type="dxa"/>
            <w:tcBorders>
              <w:top w:val="nil"/>
              <w:left w:val="nil"/>
              <w:bottom w:val="nil"/>
              <w:right w:val="nil"/>
            </w:tcBorders>
            <w:vAlign w:val="center"/>
            <w:hideMark/>
          </w:tcPr>
          <w:p w14:paraId="45D58997"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19,77%</w:t>
            </w:r>
          </w:p>
        </w:tc>
      </w:tr>
      <w:tr w:rsidR="006C21F1" w:rsidRPr="006C21F1" w14:paraId="7F00DC60" w14:textId="77777777" w:rsidTr="00EC75C8">
        <w:trPr>
          <w:trHeight w:val="300"/>
          <w:jc w:val="center"/>
        </w:trPr>
        <w:tc>
          <w:tcPr>
            <w:tcW w:w="1680" w:type="dxa"/>
            <w:vMerge/>
            <w:tcBorders>
              <w:top w:val="nil"/>
              <w:left w:val="nil"/>
              <w:bottom w:val="single" w:sz="4" w:space="0" w:color="95B3D7"/>
              <w:right w:val="nil"/>
            </w:tcBorders>
            <w:vAlign w:val="center"/>
            <w:hideMark/>
          </w:tcPr>
          <w:p w14:paraId="6DD4973F" w14:textId="77777777" w:rsidR="006C21F1" w:rsidRPr="00F951AF" w:rsidRDefault="006C21F1" w:rsidP="006C21F1">
            <w:pPr>
              <w:tabs>
                <w:tab w:val="clear" w:pos="851"/>
              </w:tabs>
              <w:spacing w:before="0" w:after="0"/>
              <w:jc w:val="left"/>
              <w:rPr>
                <w:rFonts w:ascii="Calibri" w:hAnsi="Calibri" w:cs="Calibri"/>
                <w:color w:val="244062"/>
                <w:sz w:val="16"/>
                <w:szCs w:val="16"/>
                <w:lang w:eastAsia="pt-BR"/>
              </w:rPr>
            </w:pPr>
          </w:p>
        </w:tc>
        <w:tc>
          <w:tcPr>
            <w:tcW w:w="1560" w:type="dxa"/>
            <w:tcBorders>
              <w:top w:val="nil"/>
              <w:left w:val="nil"/>
              <w:bottom w:val="single" w:sz="4" w:space="0" w:color="95B3D7"/>
              <w:right w:val="nil"/>
            </w:tcBorders>
            <w:vAlign w:val="center"/>
            <w:hideMark/>
          </w:tcPr>
          <w:p w14:paraId="0FBB3D1B"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960" w:type="dxa"/>
            <w:tcBorders>
              <w:top w:val="nil"/>
              <w:left w:val="nil"/>
              <w:bottom w:val="single" w:sz="4" w:space="0" w:color="95B3D7"/>
              <w:right w:val="nil"/>
            </w:tcBorders>
            <w:vAlign w:val="center"/>
            <w:hideMark/>
          </w:tcPr>
          <w:p w14:paraId="1D23F9F8"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157</w:t>
            </w:r>
          </w:p>
        </w:tc>
        <w:tc>
          <w:tcPr>
            <w:tcW w:w="1045" w:type="dxa"/>
            <w:tcBorders>
              <w:top w:val="nil"/>
              <w:left w:val="nil"/>
              <w:bottom w:val="single" w:sz="4" w:space="0" w:color="95B3D7"/>
              <w:right w:val="nil"/>
            </w:tcBorders>
            <w:vAlign w:val="center"/>
            <w:hideMark/>
          </w:tcPr>
          <w:p w14:paraId="08396BAD"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160</w:t>
            </w:r>
          </w:p>
        </w:tc>
        <w:tc>
          <w:tcPr>
            <w:tcW w:w="1575" w:type="dxa"/>
            <w:tcBorders>
              <w:top w:val="nil"/>
              <w:left w:val="nil"/>
              <w:bottom w:val="single" w:sz="4" w:space="0" w:color="95B3D7"/>
              <w:right w:val="nil"/>
            </w:tcBorders>
            <w:vAlign w:val="center"/>
            <w:hideMark/>
          </w:tcPr>
          <w:p w14:paraId="1DE47164"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w:t>
            </w:r>
          </w:p>
        </w:tc>
        <w:tc>
          <w:tcPr>
            <w:tcW w:w="1420" w:type="dxa"/>
            <w:tcBorders>
              <w:top w:val="nil"/>
              <w:left w:val="nil"/>
              <w:bottom w:val="single" w:sz="4" w:space="0" w:color="95B3D7"/>
              <w:right w:val="nil"/>
            </w:tcBorders>
            <w:vAlign w:val="center"/>
            <w:hideMark/>
          </w:tcPr>
          <w:p w14:paraId="5FDEBCE1"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1,91%</w:t>
            </w:r>
          </w:p>
        </w:tc>
      </w:tr>
      <w:tr w:rsidR="006C21F1" w:rsidRPr="006C21F1" w14:paraId="25A899E5" w14:textId="77777777" w:rsidTr="00EC75C8">
        <w:trPr>
          <w:trHeight w:val="300"/>
          <w:jc w:val="center"/>
        </w:trPr>
        <w:tc>
          <w:tcPr>
            <w:tcW w:w="1680" w:type="dxa"/>
            <w:vMerge w:val="restart"/>
            <w:tcBorders>
              <w:top w:val="nil"/>
              <w:left w:val="nil"/>
              <w:bottom w:val="single" w:sz="4" w:space="0" w:color="95B3D7"/>
              <w:right w:val="nil"/>
            </w:tcBorders>
            <w:vAlign w:val="center"/>
            <w:hideMark/>
          </w:tcPr>
          <w:p w14:paraId="5F134A81"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Com Cargo</w:t>
            </w:r>
          </w:p>
        </w:tc>
        <w:tc>
          <w:tcPr>
            <w:tcW w:w="1560" w:type="dxa"/>
            <w:tcBorders>
              <w:top w:val="nil"/>
              <w:left w:val="nil"/>
              <w:bottom w:val="nil"/>
              <w:right w:val="nil"/>
            </w:tcBorders>
            <w:vAlign w:val="center"/>
            <w:hideMark/>
          </w:tcPr>
          <w:p w14:paraId="021E2BFB"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960" w:type="dxa"/>
            <w:tcBorders>
              <w:top w:val="nil"/>
              <w:left w:val="nil"/>
              <w:bottom w:val="nil"/>
              <w:right w:val="nil"/>
            </w:tcBorders>
            <w:vAlign w:val="center"/>
            <w:hideMark/>
          </w:tcPr>
          <w:p w14:paraId="5A89EBFD"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31</w:t>
            </w:r>
          </w:p>
        </w:tc>
        <w:tc>
          <w:tcPr>
            <w:tcW w:w="1045" w:type="dxa"/>
            <w:tcBorders>
              <w:top w:val="nil"/>
              <w:left w:val="nil"/>
              <w:bottom w:val="nil"/>
              <w:right w:val="nil"/>
            </w:tcBorders>
            <w:vAlign w:val="center"/>
            <w:hideMark/>
          </w:tcPr>
          <w:p w14:paraId="782F1E67"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34</w:t>
            </w:r>
          </w:p>
        </w:tc>
        <w:tc>
          <w:tcPr>
            <w:tcW w:w="1575" w:type="dxa"/>
            <w:tcBorders>
              <w:top w:val="nil"/>
              <w:left w:val="nil"/>
              <w:bottom w:val="nil"/>
              <w:right w:val="nil"/>
            </w:tcBorders>
            <w:vAlign w:val="center"/>
            <w:hideMark/>
          </w:tcPr>
          <w:p w14:paraId="42AE4FED"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w:t>
            </w:r>
          </w:p>
        </w:tc>
        <w:tc>
          <w:tcPr>
            <w:tcW w:w="1420" w:type="dxa"/>
            <w:tcBorders>
              <w:top w:val="nil"/>
              <w:left w:val="nil"/>
              <w:bottom w:val="nil"/>
              <w:right w:val="nil"/>
            </w:tcBorders>
            <w:vAlign w:val="center"/>
            <w:hideMark/>
          </w:tcPr>
          <w:p w14:paraId="343D1057"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9,68%</w:t>
            </w:r>
          </w:p>
        </w:tc>
      </w:tr>
      <w:tr w:rsidR="006C21F1" w:rsidRPr="006C21F1" w14:paraId="7F45BCFA" w14:textId="77777777" w:rsidTr="00EC75C8">
        <w:trPr>
          <w:trHeight w:val="300"/>
          <w:jc w:val="center"/>
        </w:trPr>
        <w:tc>
          <w:tcPr>
            <w:tcW w:w="1680" w:type="dxa"/>
            <w:vMerge/>
            <w:tcBorders>
              <w:top w:val="nil"/>
              <w:left w:val="nil"/>
              <w:bottom w:val="single" w:sz="4" w:space="0" w:color="95B3D7"/>
              <w:right w:val="nil"/>
            </w:tcBorders>
            <w:vAlign w:val="center"/>
            <w:hideMark/>
          </w:tcPr>
          <w:p w14:paraId="5024BA2F" w14:textId="77777777" w:rsidR="006C21F1" w:rsidRPr="00F951AF" w:rsidRDefault="006C21F1" w:rsidP="006C21F1">
            <w:pPr>
              <w:tabs>
                <w:tab w:val="clear" w:pos="851"/>
              </w:tabs>
              <w:spacing w:before="0" w:after="0"/>
              <w:jc w:val="left"/>
              <w:rPr>
                <w:rFonts w:ascii="Calibri" w:hAnsi="Calibri" w:cs="Calibri"/>
                <w:color w:val="244062"/>
                <w:sz w:val="16"/>
                <w:szCs w:val="16"/>
                <w:lang w:eastAsia="pt-BR"/>
              </w:rPr>
            </w:pPr>
          </w:p>
        </w:tc>
        <w:tc>
          <w:tcPr>
            <w:tcW w:w="1560" w:type="dxa"/>
            <w:tcBorders>
              <w:top w:val="nil"/>
              <w:left w:val="nil"/>
              <w:bottom w:val="single" w:sz="4" w:space="0" w:color="95B3D7"/>
              <w:right w:val="nil"/>
            </w:tcBorders>
            <w:vAlign w:val="center"/>
            <w:hideMark/>
          </w:tcPr>
          <w:p w14:paraId="2C078EAB"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960" w:type="dxa"/>
            <w:tcBorders>
              <w:top w:val="nil"/>
              <w:left w:val="nil"/>
              <w:bottom w:val="single" w:sz="4" w:space="0" w:color="95B3D7"/>
              <w:right w:val="nil"/>
            </w:tcBorders>
            <w:vAlign w:val="center"/>
            <w:hideMark/>
          </w:tcPr>
          <w:p w14:paraId="38F8F7AF"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51</w:t>
            </w:r>
          </w:p>
        </w:tc>
        <w:tc>
          <w:tcPr>
            <w:tcW w:w="1045" w:type="dxa"/>
            <w:tcBorders>
              <w:top w:val="nil"/>
              <w:left w:val="nil"/>
              <w:bottom w:val="single" w:sz="4" w:space="0" w:color="95B3D7"/>
              <w:right w:val="nil"/>
            </w:tcBorders>
            <w:vAlign w:val="center"/>
            <w:hideMark/>
          </w:tcPr>
          <w:p w14:paraId="4242CBF1"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51</w:t>
            </w:r>
          </w:p>
        </w:tc>
        <w:tc>
          <w:tcPr>
            <w:tcW w:w="1575" w:type="dxa"/>
            <w:tcBorders>
              <w:top w:val="nil"/>
              <w:left w:val="nil"/>
              <w:bottom w:val="single" w:sz="4" w:space="0" w:color="95B3D7"/>
              <w:right w:val="nil"/>
            </w:tcBorders>
            <w:vAlign w:val="center"/>
            <w:hideMark/>
          </w:tcPr>
          <w:p w14:paraId="1796AE73"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0</w:t>
            </w:r>
          </w:p>
        </w:tc>
        <w:tc>
          <w:tcPr>
            <w:tcW w:w="1420" w:type="dxa"/>
            <w:tcBorders>
              <w:top w:val="nil"/>
              <w:left w:val="nil"/>
              <w:bottom w:val="single" w:sz="4" w:space="0" w:color="95B3D7"/>
              <w:right w:val="nil"/>
            </w:tcBorders>
            <w:vAlign w:val="center"/>
            <w:hideMark/>
          </w:tcPr>
          <w:p w14:paraId="0AAF39B6"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0,00%</w:t>
            </w:r>
          </w:p>
        </w:tc>
      </w:tr>
      <w:tr w:rsidR="006C21F1" w:rsidRPr="006C21F1" w14:paraId="4C169EFF" w14:textId="77777777" w:rsidTr="00EC75C8">
        <w:trPr>
          <w:trHeight w:val="300"/>
          <w:jc w:val="center"/>
        </w:trPr>
        <w:tc>
          <w:tcPr>
            <w:tcW w:w="1680" w:type="dxa"/>
            <w:vMerge w:val="restart"/>
            <w:tcBorders>
              <w:top w:val="nil"/>
              <w:left w:val="nil"/>
              <w:bottom w:val="single" w:sz="8" w:space="0" w:color="95B3D7"/>
              <w:right w:val="nil"/>
            </w:tcBorders>
            <w:vAlign w:val="center"/>
            <w:hideMark/>
          </w:tcPr>
          <w:p w14:paraId="316FB610"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Liderança</w:t>
            </w:r>
          </w:p>
        </w:tc>
        <w:tc>
          <w:tcPr>
            <w:tcW w:w="1560" w:type="dxa"/>
            <w:tcBorders>
              <w:top w:val="nil"/>
              <w:left w:val="nil"/>
              <w:bottom w:val="nil"/>
              <w:right w:val="nil"/>
            </w:tcBorders>
            <w:vAlign w:val="center"/>
            <w:hideMark/>
          </w:tcPr>
          <w:p w14:paraId="25A84560"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960" w:type="dxa"/>
            <w:tcBorders>
              <w:top w:val="nil"/>
              <w:left w:val="nil"/>
              <w:bottom w:val="nil"/>
              <w:right w:val="nil"/>
            </w:tcBorders>
            <w:vAlign w:val="center"/>
            <w:hideMark/>
          </w:tcPr>
          <w:p w14:paraId="437A4B3E"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w:t>
            </w:r>
          </w:p>
        </w:tc>
        <w:tc>
          <w:tcPr>
            <w:tcW w:w="1045" w:type="dxa"/>
            <w:tcBorders>
              <w:top w:val="nil"/>
              <w:left w:val="nil"/>
              <w:bottom w:val="nil"/>
              <w:right w:val="nil"/>
            </w:tcBorders>
            <w:vAlign w:val="center"/>
            <w:hideMark/>
          </w:tcPr>
          <w:p w14:paraId="45A55B6C"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w:t>
            </w:r>
          </w:p>
        </w:tc>
        <w:tc>
          <w:tcPr>
            <w:tcW w:w="1575" w:type="dxa"/>
            <w:tcBorders>
              <w:top w:val="nil"/>
              <w:left w:val="nil"/>
              <w:bottom w:val="nil"/>
              <w:right w:val="nil"/>
            </w:tcBorders>
            <w:vAlign w:val="center"/>
            <w:hideMark/>
          </w:tcPr>
          <w:p w14:paraId="73B1062A"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w:t>
            </w:r>
          </w:p>
        </w:tc>
        <w:tc>
          <w:tcPr>
            <w:tcW w:w="1420" w:type="dxa"/>
            <w:tcBorders>
              <w:top w:val="nil"/>
              <w:left w:val="nil"/>
              <w:bottom w:val="nil"/>
              <w:right w:val="nil"/>
            </w:tcBorders>
            <w:vAlign w:val="center"/>
            <w:hideMark/>
          </w:tcPr>
          <w:p w14:paraId="6946617B"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66,67%</w:t>
            </w:r>
          </w:p>
        </w:tc>
      </w:tr>
      <w:tr w:rsidR="006C21F1" w:rsidRPr="006C21F1" w14:paraId="74CF2540" w14:textId="77777777" w:rsidTr="00EC75C8">
        <w:trPr>
          <w:trHeight w:val="315"/>
          <w:jc w:val="center"/>
        </w:trPr>
        <w:tc>
          <w:tcPr>
            <w:tcW w:w="1680" w:type="dxa"/>
            <w:vMerge/>
            <w:tcBorders>
              <w:top w:val="nil"/>
              <w:left w:val="nil"/>
              <w:bottom w:val="single" w:sz="8" w:space="0" w:color="95B3D7"/>
              <w:right w:val="nil"/>
            </w:tcBorders>
            <w:vAlign w:val="center"/>
            <w:hideMark/>
          </w:tcPr>
          <w:p w14:paraId="1ADE8B62" w14:textId="77777777" w:rsidR="006C21F1" w:rsidRPr="00F951AF" w:rsidRDefault="006C21F1" w:rsidP="006C21F1">
            <w:pPr>
              <w:tabs>
                <w:tab w:val="clear" w:pos="851"/>
              </w:tabs>
              <w:spacing w:before="0" w:after="0"/>
              <w:jc w:val="left"/>
              <w:rPr>
                <w:rFonts w:ascii="Calibri" w:hAnsi="Calibri" w:cs="Calibri"/>
                <w:color w:val="244062"/>
                <w:sz w:val="16"/>
                <w:szCs w:val="16"/>
                <w:lang w:eastAsia="pt-BR"/>
              </w:rPr>
            </w:pPr>
          </w:p>
        </w:tc>
        <w:tc>
          <w:tcPr>
            <w:tcW w:w="1560" w:type="dxa"/>
            <w:tcBorders>
              <w:top w:val="nil"/>
              <w:left w:val="nil"/>
              <w:bottom w:val="nil"/>
              <w:right w:val="nil"/>
            </w:tcBorders>
            <w:vAlign w:val="center"/>
            <w:hideMark/>
          </w:tcPr>
          <w:p w14:paraId="6695F3E9" w14:textId="77777777" w:rsidR="006C21F1" w:rsidRPr="00F951AF" w:rsidRDefault="006C21F1" w:rsidP="006C21F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960" w:type="dxa"/>
            <w:tcBorders>
              <w:top w:val="nil"/>
              <w:left w:val="nil"/>
              <w:bottom w:val="nil"/>
              <w:right w:val="nil"/>
            </w:tcBorders>
            <w:vAlign w:val="center"/>
            <w:hideMark/>
          </w:tcPr>
          <w:p w14:paraId="21BB0C29"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31</w:t>
            </w:r>
          </w:p>
        </w:tc>
        <w:tc>
          <w:tcPr>
            <w:tcW w:w="1045" w:type="dxa"/>
            <w:tcBorders>
              <w:top w:val="nil"/>
              <w:left w:val="nil"/>
              <w:bottom w:val="nil"/>
              <w:right w:val="nil"/>
            </w:tcBorders>
            <w:vAlign w:val="center"/>
            <w:hideMark/>
          </w:tcPr>
          <w:p w14:paraId="1FCE448F"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29</w:t>
            </w:r>
          </w:p>
        </w:tc>
        <w:tc>
          <w:tcPr>
            <w:tcW w:w="1575" w:type="dxa"/>
            <w:tcBorders>
              <w:top w:val="nil"/>
              <w:left w:val="nil"/>
              <w:bottom w:val="nil"/>
              <w:right w:val="nil"/>
            </w:tcBorders>
            <w:vAlign w:val="center"/>
            <w:hideMark/>
          </w:tcPr>
          <w:p w14:paraId="4728D640"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w:t>
            </w:r>
          </w:p>
        </w:tc>
        <w:tc>
          <w:tcPr>
            <w:tcW w:w="1420" w:type="dxa"/>
            <w:tcBorders>
              <w:top w:val="nil"/>
              <w:left w:val="nil"/>
              <w:bottom w:val="nil"/>
              <w:right w:val="nil"/>
            </w:tcBorders>
            <w:vAlign w:val="center"/>
            <w:hideMark/>
          </w:tcPr>
          <w:p w14:paraId="04B026DA" w14:textId="77777777" w:rsidR="006C21F1" w:rsidRPr="00F951AF" w:rsidRDefault="006C21F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-6,45%</w:t>
            </w:r>
          </w:p>
        </w:tc>
      </w:tr>
      <w:tr w:rsidR="006C21F1" w:rsidRPr="006C21F1" w14:paraId="010E4F0A" w14:textId="77777777" w:rsidTr="00EC75C8">
        <w:trPr>
          <w:trHeight w:val="315"/>
          <w:jc w:val="center"/>
        </w:trPr>
        <w:tc>
          <w:tcPr>
            <w:tcW w:w="1680" w:type="dxa"/>
            <w:tcBorders>
              <w:top w:val="nil"/>
              <w:left w:val="nil"/>
              <w:bottom w:val="single" w:sz="8" w:space="0" w:color="95B3D7"/>
              <w:right w:val="nil"/>
            </w:tcBorders>
            <w:shd w:val="clear" w:color="000000" w:fill="DCE6F1"/>
            <w:vAlign w:val="center"/>
            <w:hideMark/>
          </w:tcPr>
          <w:p w14:paraId="49D500F6"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Total</w:t>
            </w:r>
          </w:p>
        </w:tc>
        <w:tc>
          <w:tcPr>
            <w:tcW w:w="1560" w:type="dxa"/>
            <w:tcBorders>
              <w:top w:val="single" w:sz="8" w:space="0" w:color="95B3D7"/>
              <w:left w:val="nil"/>
              <w:bottom w:val="single" w:sz="8" w:space="0" w:color="95B3D7"/>
              <w:right w:val="nil"/>
            </w:tcBorders>
            <w:shd w:val="clear" w:color="000000" w:fill="DCE6F1"/>
            <w:vAlign w:val="center"/>
            <w:hideMark/>
          </w:tcPr>
          <w:p w14:paraId="0B92A8D3" w14:textId="77777777" w:rsidR="006C21F1" w:rsidRPr="00F951AF" w:rsidRDefault="006C21F1" w:rsidP="006C21F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 </w:t>
            </w:r>
          </w:p>
        </w:tc>
        <w:tc>
          <w:tcPr>
            <w:tcW w:w="960" w:type="dxa"/>
            <w:tcBorders>
              <w:top w:val="single" w:sz="8" w:space="0" w:color="95B3D7"/>
              <w:left w:val="nil"/>
              <w:bottom w:val="single" w:sz="8" w:space="0" w:color="95B3D7"/>
              <w:right w:val="nil"/>
            </w:tcBorders>
            <w:shd w:val="clear" w:color="000000" w:fill="DCE6F1"/>
            <w:vAlign w:val="center"/>
            <w:hideMark/>
          </w:tcPr>
          <w:p w14:paraId="146356C2" w14:textId="77777777" w:rsidR="006C21F1" w:rsidRPr="00F951AF" w:rsidRDefault="006C21F1" w:rsidP="00F310A7">
            <w:pPr>
              <w:tabs>
                <w:tab w:val="clear" w:pos="851"/>
              </w:tabs>
              <w:spacing w:before="0" w:after="0"/>
              <w:jc w:val="right"/>
              <w:rPr>
                <w:rFonts w:ascii="Calibri" w:hAnsi="Calibri" w:cs="Calibri"/>
                <w:b/>
                <w:color w:val="244062"/>
                <w:sz w:val="16"/>
                <w:szCs w:val="16"/>
                <w:lang w:eastAsia="pt-BR"/>
              </w:rPr>
            </w:pPr>
            <w:r w:rsidRPr="00F951AF">
              <w:rPr>
                <w:rFonts w:ascii="Calibri" w:hAnsi="Calibri" w:cs="Calibri"/>
                <w:b/>
                <w:color w:val="244062"/>
                <w:sz w:val="16"/>
                <w:szCs w:val="16"/>
                <w:lang w:eastAsia="pt-BR"/>
              </w:rPr>
              <w:t>359</w:t>
            </w:r>
          </w:p>
        </w:tc>
        <w:tc>
          <w:tcPr>
            <w:tcW w:w="1045" w:type="dxa"/>
            <w:tcBorders>
              <w:top w:val="single" w:sz="8" w:space="0" w:color="95B3D7"/>
              <w:left w:val="nil"/>
              <w:bottom w:val="single" w:sz="8" w:space="0" w:color="95B3D7"/>
              <w:right w:val="nil"/>
            </w:tcBorders>
            <w:shd w:val="clear" w:color="000000" w:fill="DCE6F1"/>
            <w:vAlign w:val="center"/>
            <w:hideMark/>
          </w:tcPr>
          <w:p w14:paraId="42041B7B" w14:textId="77777777" w:rsidR="006C21F1" w:rsidRPr="00F951AF" w:rsidRDefault="006C21F1" w:rsidP="00F310A7">
            <w:pPr>
              <w:tabs>
                <w:tab w:val="clear" w:pos="851"/>
              </w:tabs>
              <w:spacing w:before="0" w:after="0"/>
              <w:jc w:val="right"/>
              <w:rPr>
                <w:rFonts w:ascii="Calibri" w:hAnsi="Calibri" w:cs="Calibri"/>
                <w:b/>
                <w:color w:val="244062"/>
                <w:sz w:val="16"/>
                <w:szCs w:val="16"/>
                <w:lang w:eastAsia="pt-BR"/>
              </w:rPr>
            </w:pPr>
            <w:r w:rsidRPr="00F951AF">
              <w:rPr>
                <w:rFonts w:ascii="Calibri" w:hAnsi="Calibri" w:cs="Calibri"/>
                <w:b/>
                <w:color w:val="244062"/>
                <w:sz w:val="16"/>
                <w:szCs w:val="16"/>
                <w:lang w:eastAsia="pt-BR"/>
              </w:rPr>
              <w:t>382</w:t>
            </w:r>
          </w:p>
        </w:tc>
        <w:tc>
          <w:tcPr>
            <w:tcW w:w="1575" w:type="dxa"/>
            <w:tcBorders>
              <w:top w:val="single" w:sz="8" w:space="0" w:color="95B3D7"/>
              <w:left w:val="nil"/>
              <w:bottom w:val="single" w:sz="8" w:space="0" w:color="95B3D7"/>
              <w:right w:val="nil"/>
            </w:tcBorders>
            <w:shd w:val="clear" w:color="000000" w:fill="DCE6F1"/>
            <w:vAlign w:val="center"/>
            <w:hideMark/>
          </w:tcPr>
          <w:p w14:paraId="329F10B5" w14:textId="77777777" w:rsidR="006C21F1" w:rsidRPr="00F951AF" w:rsidRDefault="006C21F1" w:rsidP="00F310A7">
            <w:pPr>
              <w:tabs>
                <w:tab w:val="clear" w:pos="851"/>
              </w:tabs>
              <w:spacing w:before="0" w:after="0"/>
              <w:jc w:val="right"/>
              <w:rPr>
                <w:rFonts w:ascii="Calibri" w:hAnsi="Calibri" w:cs="Calibri"/>
                <w:b/>
                <w:color w:val="244062"/>
                <w:sz w:val="16"/>
                <w:szCs w:val="16"/>
                <w:lang w:eastAsia="pt-BR"/>
              </w:rPr>
            </w:pPr>
            <w:r w:rsidRPr="00F951AF">
              <w:rPr>
                <w:rFonts w:ascii="Calibri" w:hAnsi="Calibri" w:cs="Calibri"/>
                <w:b/>
                <w:color w:val="244062"/>
                <w:sz w:val="16"/>
                <w:szCs w:val="16"/>
                <w:lang w:eastAsia="pt-BR"/>
              </w:rPr>
              <w:t>23</w:t>
            </w:r>
          </w:p>
        </w:tc>
        <w:tc>
          <w:tcPr>
            <w:tcW w:w="1420" w:type="dxa"/>
            <w:tcBorders>
              <w:top w:val="single" w:sz="8" w:space="0" w:color="95B3D7"/>
              <w:left w:val="nil"/>
              <w:bottom w:val="single" w:sz="8" w:space="0" w:color="95B3D7"/>
              <w:right w:val="nil"/>
            </w:tcBorders>
            <w:shd w:val="clear" w:color="000000" w:fill="DCE6F1"/>
            <w:vAlign w:val="center"/>
            <w:hideMark/>
          </w:tcPr>
          <w:p w14:paraId="1B50AD1F" w14:textId="77777777" w:rsidR="006C21F1" w:rsidRPr="00F951AF" w:rsidRDefault="006C21F1" w:rsidP="00F310A7">
            <w:pPr>
              <w:tabs>
                <w:tab w:val="clear" w:pos="851"/>
              </w:tabs>
              <w:spacing w:before="0" w:after="0"/>
              <w:jc w:val="right"/>
              <w:rPr>
                <w:rFonts w:ascii="Calibri" w:hAnsi="Calibri" w:cs="Calibri"/>
                <w:b/>
                <w:color w:val="244062"/>
                <w:sz w:val="16"/>
                <w:szCs w:val="16"/>
                <w:lang w:eastAsia="pt-BR"/>
              </w:rPr>
            </w:pPr>
            <w:r w:rsidRPr="00F951AF">
              <w:rPr>
                <w:rFonts w:ascii="Calibri" w:hAnsi="Calibri" w:cs="Calibri"/>
                <w:b/>
                <w:color w:val="244062"/>
                <w:sz w:val="16"/>
                <w:szCs w:val="16"/>
                <w:lang w:eastAsia="pt-BR"/>
              </w:rPr>
              <w:t>6,41%</w:t>
            </w:r>
          </w:p>
        </w:tc>
      </w:tr>
    </w:tbl>
    <w:p w14:paraId="38EB8A38" w14:textId="3269C932" w:rsidR="00B01CEC" w:rsidRPr="00670724" w:rsidRDefault="00B01CEC" w:rsidP="00B01CEC">
      <w:pPr>
        <w:pStyle w:val="Legenda"/>
      </w:pPr>
      <w:r w:rsidRPr="00670724">
        <w:t xml:space="preserve">Tabela </w:t>
      </w:r>
      <w:r>
        <w:fldChar w:fldCharType="begin"/>
      </w:r>
      <w:r>
        <w:instrText xml:space="preserve"> STYLEREF 1 \s </w:instrText>
      </w:r>
      <w:r>
        <w:fldChar w:fldCharType="separate"/>
      </w:r>
      <w:r w:rsidR="004527D6">
        <w:rPr>
          <w:noProof/>
        </w:rPr>
        <w:t>8</w:t>
      </w:r>
      <w:r>
        <w:fldChar w:fldCharType="end"/>
      </w:r>
      <w:r w:rsidRPr="00670724">
        <w:noBreakHyphen/>
      </w:r>
      <w:r>
        <w:fldChar w:fldCharType="begin"/>
      </w:r>
      <w:r>
        <w:instrText xml:space="preserve"> SEQ Tabela \* ARABIC \s 1 </w:instrText>
      </w:r>
      <w:r>
        <w:fldChar w:fldCharType="separate"/>
      </w:r>
      <w:r w:rsidR="004527D6">
        <w:rPr>
          <w:noProof/>
        </w:rPr>
        <w:t>2</w:t>
      </w:r>
      <w:r>
        <w:rPr>
          <w:noProof/>
        </w:rPr>
        <w:fldChar w:fldCharType="end"/>
      </w:r>
      <w:r w:rsidRPr="00670724">
        <w:t xml:space="preserve"> </w:t>
      </w:r>
      <w:r>
        <w:t>Q</w:t>
      </w:r>
      <w:r w:rsidRPr="00670724">
        <w:t xml:space="preserve">uadro de </w:t>
      </w:r>
      <w:r w:rsidR="00C6475C">
        <w:t>Pessoal por Gênero</w:t>
      </w:r>
    </w:p>
    <w:p w14:paraId="4F6D4D13" w14:textId="77777777" w:rsidR="0078255F" w:rsidRPr="0078255F" w:rsidRDefault="0078255F" w:rsidP="00EC75C8"/>
    <w:tbl>
      <w:tblPr>
        <w:tblW w:w="6946" w:type="dxa"/>
        <w:jc w:val="center"/>
        <w:tblCellMar>
          <w:left w:w="70" w:type="dxa"/>
          <w:right w:w="70" w:type="dxa"/>
        </w:tblCellMar>
        <w:tblLook w:val="04A0" w:firstRow="1" w:lastRow="0" w:firstColumn="1" w:lastColumn="0" w:noHBand="0" w:noVBand="1"/>
      </w:tblPr>
      <w:tblGrid>
        <w:gridCol w:w="1680"/>
        <w:gridCol w:w="1560"/>
        <w:gridCol w:w="960"/>
        <w:gridCol w:w="1140"/>
        <w:gridCol w:w="1606"/>
      </w:tblGrid>
      <w:tr w:rsidR="007E508D" w:rsidRPr="007E508D" w14:paraId="0DDA6041" w14:textId="77777777" w:rsidTr="00EC75C8">
        <w:trPr>
          <w:trHeight w:val="315"/>
          <w:jc w:val="center"/>
        </w:trPr>
        <w:tc>
          <w:tcPr>
            <w:tcW w:w="1680" w:type="dxa"/>
            <w:tcBorders>
              <w:top w:val="single" w:sz="8" w:space="0" w:color="95B3D7"/>
              <w:left w:val="nil"/>
              <w:bottom w:val="single" w:sz="8" w:space="0" w:color="95B3D7"/>
              <w:right w:val="nil"/>
            </w:tcBorders>
            <w:shd w:val="clear" w:color="000000" w:fill="DCE6F1"/>
            <w:vAlign w:val="center"/>
            <w:hideMark/>
          </w:tcPr>
          <w:p w14:paraId="2E3CCC9F" w14:textId="77777777" w:rsidR="007E508D" w:rsidRPr="00F951AF" w:rsidRDefault="007E508D" w:rsidP="007E508D">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Posição</w:t>
            </w:r>
          </w:p>
        </w:tc>
        <w:tc>
          <w:tcPr>
            <w:tcW w:w="1560" w:type="dxa"/>
            <w:tcBorders>
              <w:top w:val="single" w:sz="8" w:space="0" w:color="95B3D7"/>
              <w:left w:val="nil"/>
              <w:bottom w:val="single" w:sz="8" w:space="0" w:color="95B3D7"/>
              <w:right w:val="nil"/>
            </w:tcBorders>
            <w:shd w:val="clear" w:color="000000" w:fill="DCE6F1"/>
            <w:vAlign w:val="center"/>
            <w:hideMark/>
          </w:tcPr>
          <w:p w14:paraId="6D82ACC0" w14:textId="77777777" w:rsidR="007E508D" w:rsidRPr="00F951AF" w:rsidRDefault="007E508D" w:rsidP="007E508D">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Gênero</w:t>
            </w:r>
          </w:p>
        </w:tc>
        <w:tc>
          <w:tcPr>
            <w:tcW w:w="960" w:type="dxa"/>
            <w:tcBorders>
              <w:top w:val="single" w:sz="8" w:space="0" w:color="95B3D7"/>
              <w:left w:val="nil"/>
              <w:bottom w:val="single" w:sz="8" w:space="0" w:color="95B3D7"/>
              <w:right w:val="nil"/>
            </w:tcBorders>
            <w:shd w:val="clear" w:color="000000" w:fill="DCE6F1"/>
            <w:vAlign w:val="center"/>
            <w:hideMark/>
          </w:tcPr>
          <w:p w14:paraId="492A3C68" w14:textId="77777777" w:rsidR="007E508D" w:rsidRPr="00F951AF" w:rsidRDefault="007E508D" w:rsidP="007E508D">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2024</w:t>
            </w:r>
          </w:p>
        </w:tc>
        <w:tc>
          <w:tcPr>
            <w:tcW w:w="1140" w:type="dxa"/>
            <w:tcBorders>
              <w:top w:val="single" w:sz="8" w:space="0" w:color="95B3D7"/>
              <w:left w:val="nil"/>
              <w:bottom w:val="single" w:sz="8" w:space="0" w:color="95B3D7"/>
              <w:right w:val="nil"/>
            </w:tcBorders>
            <w:shd w:val="clear" w:color="000000" w:fill="DCE6F1"/>
            <w:vAlign w:val="center"/>
            <w:hideMark/>
          </w:tcPr>
          <w:p w14:paraId="745C48F4" w14:textId="77777777" w:rsidR="007E508D" w:rsidRPr="00F951AF" w:rsidRDefault="007E508D" w:rsidP="007E508D">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2025</w:t>
            </w:r>
          </w:p>
        </w:tc>
        <w:tc>
          <w:tcPr>
            <w:tcW w:w="1606" w:type="dxa"/>
            <w:tcBorders>
              <w:top w:val="single" w:sz="8" w:space="0" w:color="95B3D7"/>
              <w:left w:val="nil"/>
              <w:bottom w:val="single" w:sz="8" w:space="0" w:color="95B3D7"/>
              <w:right w:val="nil"/>
            </w:tcBorders>
            <w:shd w:val="clear" w:color="000000" w:fill="DCE6F1"/>
            <w:vAlign w:val="center"/>
            <w:hideMark/>
          </w:tcPr>
          <w:p w14:paraId="1367BD6B" w14:textId="77777777" w:rsidR="007E508D" w:rsidRPr="00F951AF" w:rsidRDefault="007E508D" w:rsidP="007E508D">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 xml:space="preserve">Δ </w:t>
            </w:r>
            <w:proofErr w:type="spellStart"/>
            <w:r w:rsidRPr="00F951AF">
              <w:rPr>
                <w:rFonts w:ascii="Calibri" w:hAnsi="Calibri" w:cs="Calibri"/>
                <w:b/>
                <w:color w:val="244062"/>
                <w:sz w:val="16"/>
                <w:szCs w:val="16"/>
                <w:lang w:eastAsia="pt-BR"/>
              </w:rPr>
              <w:t>Abs</w:t>
            </w:r>
            <w:proofErr w:type="spellEnd"/>
            <w:r w:rsidRPr="00F951AF">
              <w:rPr>
                <w:rFonts w:ascii="Calibri" w:hAnsi="Calibri" w:cs="Calibri"/>
                <w:b/>
                <w:color w:val="244062"/>
                <w:sz w:val="16"/>
                <w:szCs w:val="16"/>
                <w:lang w:eastAsia="pt-BR"/>
              </w:rPr>
              <w:t xml:space="preserve"> (2025-2024)</w:t>
            </w:r>
          </w:p>
        </w:tc>
      </w:tr>
      <w:tr w:rsidR="007E508D" w:rsidRPr="007E508D" w14:paraId="5DABABBB" w14:textId="77777777" w:rsidTr="00EC75C8">
        <w:trPr>
          <w:trHeight w:val="300"/>
          <w:jc w:val="center"/>
        </w:trPr>
        <w:tc>
          <w:tcPr>
            <w:tcW w:w="1680" w:type="dxa"/>
            <w:vMerge w:val="restart"/>
            <w:tcBorders>
              <w:top w:val="nil"/>
              <w:left w:val="nil"/>
              <w:bottom w:val="single" w:sz="4" w:space="0" w:color="95B3D7"/>
              <w:right w:val="nil"/>
            </w:tcBorders>
            <w:vAlign w:val="center"/>
            <w:hideMark/>
          </w:tcPr>
          <w:p w14:paraId="0DAB61CD"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Empregado Efetivo</w:t>
            </w:r>
          </w:p>
        </w:tc>
        <w:tc>
          <w:tcPr>
            <w:tcW w:w="1560" w:type="dxa"/>
            <w:tcBorders>
              <w:top w:val="nil"/>
              <w:left w:val="nil"/>
              <w:bottom w:val="nil"/>
              <w:right w:val="nil"/>
            </w:tcBorders>
            <w:vAlign w:val="center"/>
            <w:hideMark/>
          </w:tcPr>
          <w:p w14:paraId="02D3B431"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960" w:type="dxa"/>
            <w:tcBorders>
              <w:top w:val="nil"/>
              <w:left w:val="nil"/>
              <w:bottom w:val="nil"/>
              <w:right w:val="nil"/>
            </w:tcBorders>
            <w:vAlign w:val="center"/>
            <w:hideMark/>
          </w:tcPr>
          <w:p w14:paraId="0EB4708E"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35,39%</w:t>
            </w:r>
          </w:p>
        </w:tc>
        <w:tc>
          <w:tcPr>
            <w:tcW w:w="1140" w:type="dxa"/>
            <w:tcBorders>
              <w:top w:val="nil"/>
              <w:left w:val="nil"/>
              <w:bottom w:val="nil"/>
              <w:right w:val="nil"/>
            </w:tcBorders>
            <w:vAlign w:val="center"/>
            <w:hideMark/>
          </w:tcPr>
          <w:p w14:paraId="3B4EA645"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39,16%</w:t>
            </w:r>
          </w:p>
        </w:tc>
        <w:tc>
          <w:tcPr>
            <w:tcW w:w="1606" w:type="dxa"/>
            <w:tcBorders>
              <w:top w:val="nil"/>
              <w:left w:val="nil"/>
              <w:bottom w:val="nil"/>
              <w:right w:val="nil"/>
            </w:tcBorders>
            <w:vAlign w:val="center"/>
            <w:hideMark/>
          </w:tcPr>
          <w:p w14:paraId="534D75C3"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3,77%</w:t>
            </w:r>
          </w:p>
        </w:tc>
      </w:tr>
      <w:tr w:rsidR="007E508D" w:rsidRPr="007E508D" w14:paraId="6FFCC5D1" w14:textId="77777777" w:rsidTr="00EC75C8">
        <w:trPr>
          <w:trHeight w:val="300"/>
          <w:jc w:val="center"/>
        </w:trPr>
        <w:tc>
          <w:tcPr>
            <w:tcW w:w="1680" w:type="dxa"/>
            <w:vMerge/>
            <w:tcBorders>
              <w:top w:val="nil"/>
              <w:left w:val="nil"/>
              <w:bottom w:val="single" w:sz="4" w:space="0" w:color="95B3D7"/>
              <w:right w:val="nil"/>
            </w:tcBorders>
            <w:vAlign w:val="center"/>
            <w:hideMark/>
          </w:tcPr>
          <w:p w14:paraId="1DE8025F" w14:textId="77777777" w:rsidR="007E508D" w:rsidRPr="00F951AF" w:rsidRDefault="007E508D" w:rsidP="007E508D">
            <w:pPr>
              <w:tabs>
                <w:tab w:val="clear" w:pos="851"/>
              </w:tabs>
              <w:spacing w:before="0" w:after="0"/>
              <w:jc w:val="left"/>
              <w:rPr>
                <w:rFonts w:ascii="Calibri" w:hAnsi="Calibri" w:cs="Calibri"/>
                <w:color w:val="244062"/>
                <w:sz w:val="16"/>
                <w:szCs w:val="16"/>
                <w:lang w:eastAsia="pt-BR"/>
              </w:rPr>
            </w:pPr>
          </w:p>
        </w:tc>
        <w:tc>
          <w:tcPr>
            <w:tcW w:w="1560" w:type="dxa"/>
            <w:tcBorders>
              <w:top w:val="nil"/>
              <w:left w:val="nil"/>
              <w:bottom w:val="single" w:sz="4" w:space="0" w:color="95B3D7"/>
              <w:right w:val="nil"/>
            </w:tcBorders>
            <w:vAlign w:val="center"/>
            <w:hideMark/>
          </w:tcPr>
          <w:p w14:paraId="68AFBD64"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960" w:type="dxa"/>
            <w:tcBorders>
              <w:top w:val="nil"/>
              <w:left w:val="nil"/>
              <w:bottom w:val="single" w:sz="4" w:space="0" w:color="95B3D7"/>
              <w:right w:val="nil"/>
            </w:tcBorders>
            <w:vAlign w:val="center"/>
            <w:hideMark/>
          </w:tcPr>
          <w:p w14:paraId="39019F16"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64,61%</w:t>
            </w:r>
          </w:p>
        </w:tc>
        <w:tc>
          <w:tcPr>
            <w:tcW w:w="1140" w:type="dxa"/>
            <w:tcBorders>
              <w:top w:val="nil"/>
              <w:left w:val="nil"/>
              <w:bottom w:val="single" w:sz="4" w:space="0" w:color="95B3D7"/>
              <w:right w:val="nil"/>
            </w:tcBorders>
            <w:vAlign w:val="center"/>
            <w:hideMark/>
          </w:tcPr>
          <w:p w14:paraId="0E40EF34"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60,84%</w:t>
            </w:r>
          </w:p>
        </w:tc>
        <w:tc>
          <w:tcPr>
            <w:tcW w:w="1606" w:type="dxa"/>
            <w:tcBorders>
              <w:top w:val="nil"/>
              <w:left w:val="nil"/>
              <w:bottom w:val="single" w:sz="4" w:space="0" w:color="95B3D7"/>
              <w:right w:val="nil"/>
            </w:tcBorders>
            <w:vAlign w:val="center"/>
            <w:hideMark/>
          </w:tcPr>
          <w:p w14:paraId="6C255A0E"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-3,77%</w:t>
            </w:r>
          </w:p>
        </w:tc>
      </w:tr>
      <w:tr w:rsidR="007E508D" w:rsidRPr="007E508D" w14:paraId="14A67441" w14:textId="77777777" w:rsidTr="00EC75C8">
        <w:trPr>
          <w:trHeight w:val="300"/>
          <w:jc w:val="center"/>
        </w:trPr>
        <w:tc>
          <w:tcPr>
            <w:tcW w:w="1680" w:type="dxa"/>
            <w:vMerge w:val="restart"/>
            <w:tcBorders>
              <w:top w:val="nil"/>
              <w:left w:val="nil"/>
              <w:bottom w:val="single" w:sz="4" w:space="0" w:color="95B3D7"/>
              <w:right w:val="nil"/>
            </w:tcBorders>
            <w:vAlign w:val="center"/>
            <w:hideMark/>
          </w:tcPr>
          <w:p w14:paraId="4F3DD125"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Com Cargo</w:t>
            </w:r>
          </w:p>
        </w:tc>
        <w:tc>
          <w:tcPr>
            <w:tcW w:w="1560" w:type="dxa"/>
            <w:tcBorders>
              <w:top w:val="nil"/>
              <w:left w:val="nil"/>
              <w:bottom w:val="nil"/>
              <w:right w:val="nil"/>
            </w:tcBorders>
            <w:vAlign w:val="center"/>
            <w:hideMark/>
          </w:tcPr>
          <w:p w14:paraId="118D59C7"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960" w:type="dxa"/>
            <w:tcBorders>
              <w:top w:val="nil"/>
              <w:left w:val="nil"/>
              <w:bottom w:val="nil"/>
              <w:right w:val="nil"/>
            </w:tcBorders>
            <w:vAlign w:val="center"/>
            <w:hideMark/>
          </w:tcPr>
          <w:p w14:paraId="76B9D8E4"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37,80%</w:t>
            </w:r>
          </w:p>
        </w:tc>
        <w:tc>
          <w:tcPr>
            <w:tcW w:w="1140" w:type="dxa"/>
            <w:tcBorders>
              <w:top w:val="nil"/>
              <w:left w:val="nil"/>
              <w:bottom w:val="nil"/>
              <w:right w:val="nil"/>
            </w:tcBorders>
            <w:vAlign w:val="center"/>
            <w:hideMark/>
          </w:tcPr>
          <w:p w14:paraId="52C2AC78"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40,00%</w:t>
            </w:r>
          </w:p>
        </w:tc>
        <w:tc>
          <w:tcPr>
            <w:tcW w:w="1606" w:type="dxa"/>
            <w:tcBorders>
              <w:top w:val="nil"/>
              <w:left w:val="nil"/>
              <w:bottom w:val="nil"/>
              <w:right w:val="nil"/>
            </w:tcBorders>
            <w:vAlign w:val="center"/>
            <w:hideMark/>
          </w:tcPr>
          <w:p w14:paraId="115F6B5C"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2,20%</w:t>
            </w:r>
          </w:p>
        </w:tc>
      </w:tr>
      <w:tr w:rsidR="007E508D" w:rsidRPr="007E508D" w14:paraId="10DC1DAB" w14:textId="77777777" w:rsidTr="00EC75C8">
        <w:trPr>
          <w:trHeight w:val="300"/>
          <w:jc w:val="center"/>
        </w:trPr>
        <w:tc>
          <w:tcPr>
            <w:tcW w:w="1680" w:type="dxa"/>
            <w:vMerge/>
            <w:tcBorders>
              <w:top w:val="nil"/>
              <w:left w:val="nil"/>
              <w:bottom w:val="single" w:sz="4" w:space="0" w:color="95B3D7"/>
              <w:right w:val="nil"/>
            </w:tcBorders>
            <w:vAlign w:val="center"/>
            <w:hideMark/>
          </w:tcPr>
          <w:p w14:paraId="50C68E32" w14:textId="77777777" w:rsidR="007E508D" w:rsidRPr="00F951AF" w:rsidRDefault="007E508D" w:rsidP="007E508D">
            <w:pPr>
              <w:tabs>
                <w:tab w:val="clear" w:pos="851"/>
              </w:tabs>
              <w:spacing w:before="0" w:after="0"/>
              <w:jc w:val="left"/>
              <w:rPr>
                <w:rFonts w:ascii="Calibri" w:hAnsi="Calibri" w:cs="Calibri"/>
                <w:color w:val="244062"/>
                <w:sz w:val="16"/>
                <w:szCs w:val="16"/>
                <w:lang w:eastAsia="pt-BR"/>
              </w:rPr>
            </w:pPr>
          </w:p>
        </w:tc>
        <w:tc>
          <w:tcPr>
            <w:tcW w:w="1560" w:type="dxa"/>
            <w:tcBorders>
              <w:top w:val="nil"/>
              <w:left w:val="nil"/>
              <w:bottom w:val="single" w:sz="4" w:space="0" w:color="95B3D7"/>
              <w:right w:val="nil"/>
            </w:tcBorders>
            <w:vAlign w:val="center"/>
            <w:hideMark/>
          </w:tcPr>
          <w:p w14:paraId="6C49F0EC"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960" w:type="dxa"/>
            <w:tcBorders>
              <w:top w:val="nil"/>
              <w:left w:val="nil"/>
              <w:bottom w:val="single" w:sz="4" w:space="0" w:color="95B3D7"/>
              <w:right w:val="nil"/>
            </w:tcBorders>
            <w:vAlign w:val="center"/>
            <w:hideMark/>
          </w:tcPr>
          <w:p w14:paraId="6BAC88FD"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62,20%</w:t>
            </w:r>
          </w:p>
        </w:tc>
        <w:tc>
          <w:tcPr>
            <w:tcW w:w="1140" w:type="dxa"/>
            <w:tcBorders>
              <w:top w:val="nil"/>
              <w:left w:val="nil"/>
              <w:bottom w:val="single" w:sz="4" w:space="0" w:color="95B3D7"/>
              <w:right w:val="nil"/>
            </w:tcBorders>
            <w:vAlign w:val="center"/>
            <w:hideMark/>
          </w:tcPr>
          <w:p w14:paraId="55104A78"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60,00%</w:t>
            </w:r>
          </w:p>
        </w:tc>
        <w:tc>
          <w:tcPr>
            <w:tcW w:w="1606" w:type="dxa"/>
            <w:tcBorders>
              <w:top w:val="nil"/>
              <w:left w:val="nil"/>
              <w:bottom w:val="single" w:sz="4" w:space="0" w:color="95B3D7"/>
              <w:right w:val="nil"/>
            </w:tcBorders>
            <w:vAlign w:val="center"/>
            <w:hideMark/>
          </w:tcPr>
          <w:p w14:paraId="6D05C179"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-2,20%</w:t>
            </w:r>
          </w:p>
        </w:tc>
      </w:tr>
      <w:tr w:rsidR="007E508D" w:rsidRPr="007E508D" w14:paraId="57B7FE35" w14:textId="77777777" w:rsidTr="00EC75C8">
        <w:trPr>
          <w:trHeight w:val="300"/>
          <w:jc w:val="center"/>
        </w:trPr>
        <w:tc>
          <w:tcPr>
            <w:tcW w:w="1680" w:type="dxa"/>
            <w:vMerge w:val="restart"/>
            <w:tcBorders>
              <w:top w:val="single" w:sz="4" w:space="0" w:color="95B3D7"/>
              <w:left w:val="nil"/>
              <w:bottom w:val="nil"/>
              <w:right w:val="nil"/>
            </w:tcBorders>
            <w:vAlign w:val="center"/>
            <w:hideMark/>
          </w:tcPr>
          <w:p w14:paraId="676AF35F"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Liderança</w:t>
            </w:r>
          </w:p>
        </w:tc>
        <w:tc>
          <w:tcPr>
            <w:tcW w:w="1560" w:type="dxa"/>
            <w:tcBorders>
              <w:top w:val="single" w:sz="4" w:space="0" w:color="95B3D7"/>
              <w:left w:val="nil"/>
              <w:bottom w:val="nil"/>
              <w:right w:val="nil"/>
            </w:tcBorders>
            <w:vAlign w:val="center"/>
            <w:hideMark/>
          </w:tcPr>
          <w:p w14:paraId="0D0783F1"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960" w:type="dxa"/>
            <w:tcBorders>
              <w:top w:val="single" w:sz="4" w:space="0" w:color="95B3D7"/>
              <w:left w:val="nil"/>
              <w:bottom w:val="nil"/>
              <w:right w:val="nil"/>
            </w:tcBorders>
            <w:vAlign w:val="center"/>
            <w:hideMark/>
          </w:tcPr>
          <w:p w14:paraId="745D74C3"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8,82%</w:t>
            </w:r>
          </w:p>
        </w:tc>
        <w:tc>
          <w:tcPr>
            <w:tcW w:w="1140" w:type="dxa"/>
            <w:tcBorders>
              <w:top w:val="single" w:sz="4" w:space="0" w:color="95B3D7"/>
              <w:left w:val="nil"/>
              <w:bottom w:val="nil"/>
              <w:right w:val="nil"/>
            </w:tcBorders>
            <w:vAlign w:val="center"/>
            <w:hideMark/>
          </w:tcPr>
          <w:p w14:paraId="4055503B"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14,71%</w:t>
            </w:r>
          </w:p>
        </w:tc>
        <w:tc>
          <w:tcPr>
            <w:tcW w:w="1606" w:type="dxa"/>
            <w:tcBorders>
              <w:top w:val="single" w:sz="4" w:space="0" w:color="95B3D7"/>
              <w:left w:val="nil"/>
              <w:bottom w:val="nil"/>
              <w:right w:val="nil"/>
            </w:tcBorders>
            <w:vAlign w:val="center"/>
            <w:hideMark/>
          </w:tcPr>
          <w:p w14:paraId="23F3B6C9"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5,89%</w:t>
            </w:r>
          </w:p>
        </w:tc>
      </w:tr>
      <w:tr w:rsidR="007E508D" w:rsidRPr="007E508D" w14:paraId="520110EA" w14:textId="77777777" w:rsidTr="00EC75C8">
        <w:trPr>
          <w:trHeight w:val="300"/>
          <w:jc w:val="center"/>
        </w:trPr>
        <w:tc>
          <w:tcPr>
            <w:tcW w:w="1680" w:type="dxa"/>
            <w:vMerge/>
            <w:tcBorders>
              <w:top w:val="nil"/>
              <w:left w:val="nil"/>
              <w:bottom w:val="single" w:sz="4" w:space="0" w:color="95B3D7"/>
              <w:right w:val="nil"/>
            </w:tcBorders>
            <w:vAlign w:val="center"/>
            <w:hideMark/>
          </w:tcPr>
          <w:p w14:paraId="48A01224" w14:textId="77777777" w:rsidR="007E508D" w:rsidRPr="00F951AF" w:rsidRDefault="007E508D" w:rsidP="007E508D">
            <w:pPr>
              <w:tabs>
                <w:tab w:val="clear" w:pos="851"/>
              </w:tabs>
              <w:spacing w:before="0" w:after="0"/>
              <w:jc w:val="left"/>
              <w:rPr>
                <w:rFonts w:ascii="Calibri" w:hAnsi="Calibri" w:cs="Calibri"/>
                <w:color w:val="244062"/>
                <w:sz w:val="16"/>
                <w:szCs w:val="16"/>
                <w:lang w:eastAsia="pt-BR"/>
              </w:rPr>
            </w:pPr>
          </w:p>
        </w:tc>
        <w:tc>
          <w:tcPr>
            <w:tcW w:w="1560" w:type="dxa"/>
            <w:tcBorders>
              <w:top w:val="nil"/>
              <w:left w:val="nil"/>
              <w:bottom w:val="single" w:sz="4" w:space="0" w:color="95B3D7"/>
              <w:right w:val="nil"/>
            </w:tcBorders>
            <w:vAlign w:val="center"/>
            <w:hideMark/>
          </w:tcPr>
          <w:p w14:paraId="3FE4D595" w14:textId="77777777" w:rsidR="007E508D" w:rsidRPr="00F951AF" w:rsidRDefault="007E508D" w:rsidP="007E508D">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960" w:type="dxa"/>
            <w:tcBorders>
              <w:top w:val="nil"/>
              <w:left w:val="nil"/>
              <w:bottom w:val="single" w:sz="4" w:space="0" w:color="95B3D7"/>
              <w:right w:val="nil"/>
            </w:tcBorders>
            <w:vAlign w:val="center"/>
            <w:hideMark/>
          </w:tcPr>
          <w:p w14:paraId="48E27B30"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91,18%</w:t>
            </w:r>
          </w:p>
        </w:tc>
        <w:tc>
          <w:tcPr>
            <w:tcW w:w="1140" w:type="dxa"/>
            <w:tcBorders>
              <w:top w:val="nil"/>
              <w:left w:val="nil"/>
              <w:bottom w:val="single" w:sz="4" w:space="0" w:color="95B3D7"/>
              <w:right w:val="nil"/>
            </w:tcBorders>
            <w:vAlign w:val="center"/>
            <w:hideMark/>
          </w:tcPr>
          <w:p w14:paraId="339CB3E9"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85,29%</w:t>
            </w:r>
          </w:p>
        </w:tc>
        <w:tc>
          <w:tcPr>
            <w:tcW w:w="1606" w:type="dxa"/>
            <w:tcBorders>
              <w:top w:val="nil"/>
              <w:left w:val="nil"/>
              <w:bottom w:val="single" w:sz="4" w:space="0" w:color="95B3D7"/>
              <w:right w:val="nil"/>
            </w:tcBorders>
            <w:vAlign w:val="center"/>
            <w:hideMark/>
          </w:tcPr>
          <w:p w14:paraId="1DAEB276" w14:textId="77777777" w:rsidR="007E508D" w:rsidRPr="00F951AF" w:rsidRDefault="007E508D"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-5,89%</w:t>
            </w:r>
          </w:p>
        </w:tc>
      </w:tr>
    </w:tbl>
    <w:p w14:paraId="4F4DE63C" w14:textId="58560325" w:rsidR="007E508D" w:rsidRPr="00670724" w:rsidRDefault="007E508D" w:rsidP="007E508D">
      <w:pPr>
        <w:pStyle w:val="Legenda"/>
      </w:pPr>
      <w:r w:rsidRPr="00670724">
        <w:t xml:space="preserve">Tabela </w:t>
      </w:r>
      <w:r>
        <w:fldChar w:fldCharType="begin"/>
      </w:r>
      <w:r>
        <w:instrText xml:space="preserve"> STYLEREF 1 \s </w:instrText>
      </w:r>
      <w:r>
        <w:fldChar w:fldCharType="separate"/>
      </w:r>
      <w:r w:rsidR="004527D6">
        <w:rPr>
          <w:noProof/>
        </w:rPr>
        <w:t>8</w:t>
      </w:r>
      <w:r>
        <w:fldChar w:fldCharType="end"/>
      </w:r>
      <w:r w:rsidRPr="00670724">
        <w:noBreakHyphen/>
      </w:r>
      <w:r w:rsidR="00867B51">
        <w:fldChar w:fldCharType="begin"/>
      </w:r>
      <w:r w:rsidR="00867B51">
        <w:instrText xml:space="preserve"> SEQ Tabela \* ARABIC \s 1 </w:instrText>
      </w:r>
      <w:r w:rsidR="00867B51">
        <w:fldChar w:fldCharType="separate"/>
      </w:r>
      <w:r w:rsidR="004527D6">
        <w:rPr>
          <w:noProof/>
        </w:rPr>
        <w:t>3</w:t>
      </w:r>
      <w:r w:rsidR="00867B51">
        <w:rPr>
          <w:noProof/>
        </w:rPr>
        <w:fldChar w:fldCharType="end"/>
      </w:r>
      <w:r w:rsidRPr="00670724">
        <w:t xml:space="preserve"> </w:t>
      </w:r>
      <w:r>
        <w:t>Q</w:t>
      </w:r>
      <w:r w:rsidRPr="00670724">
        <w:t xml:space="preserve">uadro </w:t>
      </w:r>
      <w:r w:rsidR="00C6475C">
        <w:t>de Pessoal (%) por Gênero</w:t>
      </w:r>
    </w:p>
    <w:p w14:paraId="7A23FA42" w14:textId="77777777" w:rsidR="000017FD" w:rsidRDefault="000017FD" w:rsidP="00126905"/>
    <w:tbl>
      <w:tblPr>
        <w:tblW w:w="7300" w:type="dxa"/>
        <w:jc w:val="center"/>
        <w:tblCellMar>
          <w:left w:w="70" w:type="dxa"/>
          <w:right w:w="70" w:type="dxa"/>
        </w:tblCellMar>
        <w:tblLook w:val="04A0" w:firstRow="1" w:lastRow="0" w:firstColumn="1" w:lastColumn="0" w:noHBand="0" w:noVBand="1"/>
      </w:tblPr>
      <w:tblGrid>
        <w:gridCol w:w="1960"/>
        <w:gridCol w:w="1180"/>
        <w:gridCol w:w="1400"/>
        <w:gridCol w:w="1400"/>
        <w:gridCol w:w="1360"/>
      </w:tblGrid>
      <w:tr w:rsidR="00B73051" w:rsidRPr="00370F56" w14:paraId="30B47B70" w14:textId="77777777" w:rsidTr="00D530A3">
        <w:trPr>
          <w:trHeight w:val="495"/>
          <w:jc w:val="center"/>
        </w:trPr>
        <w:tc>
          <w:tcPr>
            <w:tcW w:w="1960" w:type="dxa"/>
            <w:tcBorders>
              <w:top w:val="single" w:sz="8" w:space="0" w:color="95B3D7"/>
              <w:left w:val="nil"/>
              <w:bottom w:val="single" w:sz="8" w:space="0" w:color="95B3D7"/>
              <w:right w:val="nil"/>
            </w:tcBorders>
            <w:shd w:val="clear" w:color="000000" w:fill="DCE6F1"/>
            <w:vAlign w:val="center"/>
            <w:hideMark/>
          </w:tcPr>
          <w:p w14:paraId="2EF85327" w14:textId="77777777" w:rsidR="00B73051" w:rsidRPr="00F951AF" w:rsidRDefault="00B73051" w:rsidP="00B7305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Posição</w:t>
            </w:r>
          </w:p>
        </w:tc>
        <w:tc>
          <w:tcPr>
            <w:tcW w:w="1180" w:type="dxa"/>
            <w:tcBorders>
              <w:top w:val="single" w:sz="8" w:space="0" w:color="95B3D7"/>
              <w:left w:val="nil"/>
              <w:bottom w:val="single" w:sz="8" w:space="0" w:color="95B3D7"/>
              <w:right w:val="nil"/>
            </w:tcBorders>
            <w:shd w:val="clear" w:color="000000" w:fill="DCE6F1"/>
            <w:vAlign w:val="center"/>
            <w:hideMark/>
          </w:tcPr>
          <w:p w14:paraId="079ACB39" w14:textId="77777777" w:rsidR="00B73051" w:rsidRPr="00F951AF" w:rsidRDefault="00B73051" w:rsidP="00B7305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Gênero</w:t>
            </w:r>
          </w:p>
        </w:tc>
        <w:tc>
          <w:tcPr>
            <w:tcW w:w="1400" w:type="dxa"/>
            <w:tcBorders>
              <w:top w:val="single" w:sz="8" w:space="0" w:color="95B3D7"/>
              <w:left w:val="nil"/>
              <w:bottom w:val="single" w:sz="8" w:space="0" w:color="95B3D7"/>
              <w:right w:val="nil"/>
            </w:tcBorders>
            <w:shd w:val="clear" w:color="000000" w:fill="DCE6F1"/>
            <w:vAlign w:val="center"/>
            <w:hideMark/>
          </w:tcPr>
          <w:p w14:paraId="58730B31" w14:textId="77777777" w:rsidR="00B73051" w:rsidRPr="00F951AF" w:rsidRDefault="00B73051" w:rsidP="00B7305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2024</w:t>
            </w:r>
          </w:p>
        </w:tc>
        <w:tc>
          <w:tcPr>
            <w:tcW w:w="1400" w:type="dxa"/>
            <w:tcBorders>
              <w:top w:val="single" w:sz="8" w:space="0" w:color="95B3D7"/>
              <w:left w:val="nil"/>
              <w:bottom w:val="single" w:sz="8" w:space="0" w:color="95B3D7"/>
              <w:right w:val="nil"/>
            </w:tcBorders>
            <w:shd w:val="clear" w:color="000000" w:fill="DCE6F1"/>
            <w:vAlign w:val="center"/>
            <w:hideMark/>
          </w:tcPr>
          <w:p w14:paraId="50814D90" w14:textId="77777777" w:rsidR="00B73051" w:rsidRPr="00F951AF" w:rsidRDefault="00B73051" w:rsidP="00B7305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2025</w:t>
            </w:r>
          </w:p>
        </w:tc>
        <w:tc>
          <w:tcPr>
            <w:tcW w:w="1360" w:type="dxa"/>
            <w:tcBorders>
              <w:top w:val="single" w:sz="8" w:space="0" w:color="95B3D7"/>
              <w:left w:val="nil"/>
              <w:bottom w:val="single" w:sz="8" w:space="0" w:color="95B3D7"/>
              <w:right w:val="nil"/>
            </w:tcBorders>
            <w:shd w:val="clear" w:color="000000" w:fill="DCE6F1"/>
            <w:vAlign w:val="center"/>
            <w:hideMark/>
          </w:tcPr>
          <w:p w14:paraId="0B896355" w14:textId="77777777" w:rsidR="00B73051" w:rsidRPr="00F951AF" w:rsidRDefault="00B73051" w:rsidP="00B73051">
            <w:pPr>
              <w:tabs>
                <w:tab w:val="clear" w:pos="851"/>
              </w:tabs>
              <w:spacing w:before="0" w:after="0"/>
              <w:jc w:val="center"/>
              <w:rPr>
                <w:rFonts w:ascii="Calibri" w:hAnsi="Calibri" w:cs="Calibri"/>
                <w:b/>
                <w:color w:val="244062"/>
                <w:sz w:val="16"/>
                <w:szCs w:val="16"/>
                <w:lang w:eastAsia="pt-BR"/>
              </w:rPr>
            </w:pPr>
            <w:r w:rsidRPr="00F951AF">
              <w:rPr>
                <w:rFonts w:ascii="Calibri" w:hAnsi="Calibri" w:cs="Calibri"/>
                <w:b/>
                <w:color w:val="244062"/>
                <w:sz w:val="16"/>
                <w:szCs w:val="16"/>
                <w:lang w:eastAsia="pt-BR"/>
              </w:rPr>
              <w:t>Δ % (2025-2024)</w:t>
            </w:r>
          </w:p>
        </w:tc>
      </w:tr>
      <w:tr w:rsidR="00B73051" w:rsidRPr="00370F56" w14:paraId="116B3988" w14:textId="77777777" w:rsidTr="00D530A3">
        <w:trPr>
          <w:trHeight w:val="300"/>
          <w:jc w:val="center"/>
        </w:trPr>
        <w:tc>
          <w:tcPr>
            <w:tcW w:w="1960" w:type="dxa"/>
            <w:vMerge w:val="restart"/>
            <w:tcBorders>
              <w:top w:val="nil"/>
              <w:left w:val="nil"/>
              <w:bottom w:val="single" w:sz="4" w:space="0" w:color="95B3D7"/>
              <w:right w:val="nil"/>
            </w:tcBorders>
            <w:vAlign w:val="center"/>
            <w:hideMark/>
          </w:tcPr>
          <w:p w14:paraId="16F03D13"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Empregado Efetivo</w:t>
            </w:r>
          </w:p>
        </w:tc>
        <w:tc>
          <w:tcPr>
            <w:tcW w:w="1180" w:type="dxa"/>
            <w:tcBorders>
              <w:top w:val="nil"/>
              <w:left w:val="nil"/>
              <w:bottom w:val="nil"/>
              <w:right w:val="nil"/>
            </w:tcBorders>
            <w:vAlign w:val="center"/>
            <w:hideMark/>
          </w:tcPr>
          <w:p w14:paraId="1963BD06"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1400" w:type="dxa"/>
            <w:tcBorders>
              <w:top w:val="nil"/>
              <w:left w:val="nil"/>
              <w:bottom w:val="nil"/>
              <w:right w:val="nil"/>
            </w:tcBorders>
            <w:vAlign w:val="center"/>
            <w:hideMark/>
          </w:tcPr>
          <w:p w14:paraId="22574EB9"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11.843,01</w:t>
            </w:r>
          </w:p>
        </w:tc>
        <w:tc>
          <w:tcPr>
            <w:tcW w:w="1400" w:type="dxa"/>
            <w:tcBorders>
              <w:top w:val="nil"/>
              <w:left w:val="nil"/>
              <w:bottom w:val="nil"/>
              <w:right w:val="nil"/>
            </w:tcBorders>
            <w:vAlign w:val="center"/>
            <w:hideMark/>
          </w:tcPr>
          <w:p w14:paraId="0A73C3E3"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12.469,64</w:t>
            </w:r>
          </w:p>
        </w:tc>
        <w:tc>
          <w:tcPr>
            <w:tcW w:w="1360" w:type="dxa"/>
            <w:tcBorders>
              <w:top w:val="nil"/>
              <w:left w:val="nil"/>
              <w:bottom w:val="nil"/>
              <w:right w:val="nil"/>
            </w:tcBorders>
            <w:vAlign w:val="center"/>
            <w:hideMark/>
          </w:tcPr>
          <w:p w14:paraId="162E832E"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5,29%</w:t>
            </w:r>
          </w:p>
        </w:tc>
      </w:tr>
      <w:tr w:rsidR="00B73051" w:rsidRPr="00370F56" w14:paraId="12C13940" w14:textId="77777777" w:rsidTr="00D530A3">
        <w:trPr>
          <w:trHeight w:val="300"/>
          <w:jc w:val="center"/>
        </w:trPr>
        <w:tc>
          <w:tcPr>
            <w:tcW w:w="1960" w:type="dxa"/>
            <w:vMerge/>
            <w:tcBorders>
              <w:top w:val="nil"/>
              <w:left w:val="nil"/>
              <w:bottom w:val="single" w:sz="4" w:space="0" w:color="95B3D7"/>
              <w:right w:val="nil"/>
            </w:tcBorders>
            <w:vAlign w:val="center"/>
            <w:hideMark/>
          </w:tcPr>
          <w:p w14:paraId="598AC443" w14:textId="77777777" w:rsidR="00B73051" w:rsidRPr="00F951AF" w:rsidRDefault="00B73051" w:rsidP="00B73051">
            <w:pPr>
              <w:tabs>
                <w:tab w:val="clear" w:pos="851"/>
              </w:tabs>
              <w:spacing w:before="0" w:after="0"/>
              <w:jc w:val="left"/>
              <w:rPr>
                <w:rFonts w:ascii="Calibri" w:hAnsi="Calibri" w:cs="Calibri"/>
                <w:color w:val="244062"/>
                <w:sz w:val="16"/>
                <w:szCs w:val="16"/>
                <w:lang w:eastAsia="pt-BR"/>
              </w:rPr>
            </w:pPr>
          </w:p>
        </w:tc>
        <w:tc>
          <w:tcPr>
            <w:tcW w:w="1180" w:type="dxa"/>
            <w:tcBorders>
              <w:top w:val="nil"/>
              <w:left w:val="nil"/>
              <w:bottom w:val="single" w:sz="4" w:space="0" w:color="95B3D7"/>
              <w:right w:val="nil"/>
            </w:tcBorders>
            <w:vAlign w:val="center"/>
            <w:hideMark/>
          </w:tcPr>
          <w:p w14:paraId="3B981E79"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1400" w:type="dxa"/>
            <w:tcBorders>
              <w:top w:val="nil"/>
              <w:left w:val="nil"/>
              <w:bottom w:val="single" w:sz="4" w:space="0" w:color="95B3D7"/>
              <w:right w:val="nil"/>
            </w:tcBorders>
            <w:vAlign w:val="center"/>
            <w:hideMark/>
          </w:tcPr>
          <w:p w14:paraId="55D5E385"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12.457,89</w:t>
            </w:r>
          </w:p>
        </w:tc>
        <w:tc>
          <w:tcPr>
            <w:tcW w:w="1400" w:type="dxa"/>
            <w:tcBorders>
              <w:top w:val="nil"/>
              <w:left w:val="nil"/>
              <w:bottom w:val="single" w:sz="4" w:space="0" w:color="95B3D7"/>
              <w:right w:val="nil"/>
            </w:tcBorders>
            <w:vAlign w:val="center"/>
            <w:hideMark/>
          </w:tcPr>
          <w:p w14:paraId="09863DCF"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12.977,87</w:t>
            </w:r>
          </w:p>
        </w:tc>
        <w:tc>
          <w:tcPr>
            <w:tcW w:w="1360" w:type="dxa"/>
            <w:tcBorders>
              <w:top w:val="nil"/>
              <w:left w:val="nil"/>
              <w:bottom w:val="single" w:sz="4" w:space="0" w:color="95B3D7"/>
              <w:right w:val="nil"/>
            </w:tcBorders>
            <w:vAlign w:val="center"/>
            <w:hideMark/>
          </w:tcPr>
          <w:p w14:paraId="7DFDF587"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4,17%</w:t>
            </w:r>
          </w:p>
        </w:tc>
      </w:tr>
      <w:tr w:rsidR="00B73051" w:rsidRPr="00370F56" w14:paraId="0F885721" w14:textId="77777777" w:rsidTr="00D530A3">
        <w:trPr>
          <w:trHeight w:val="300"/>
          <w:jc w:val="center"/>
        </w:trPr>
        <w:tc>
          <w:tcPr>
            <w:tcW w:w="1960" w:type="dxa"/>
            <w:vMerge w:val="restart"/>
            <w:tcBorders>
              <w:top w:val="nil"/>
              <w:left w:val="nil"/>
              <w:bottom w:val="single" w:sz="4" w:space="0" w:color="95B3D7"/>
              <w:right w:val="nil"/>
            </w:tcBorders>
            <w:vAlign w:val="center"/>
            <w:hideMark/>
          </w:tcPr>
          <w:p w14:paraId="19BE13CF"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Com Cargo</w:t>
            </w:r>
          </w:p>
        </w:tc>
        <w:tc>
          <w:tcPr>
            <w:tcW w:w="1180" w:type="dxa"/>
            <w:tcBorders>
              <w:top w:val="nil"/>
              <w:left w:val="nil"/>
              <w:bottom w:val="nil"/>
              <w:right w:val="nil"/>
            </w:tcBorders>
            <w:vAlign w:val="center"/>
            <w:hideMark/>
          </w:tcPr>
          <w:p w14:paraId="2C0AB196"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1400" w:type="dxa"/>
            <w:tcBorders>
              <w:top w:val="nil"/>
              <w:left w:val="nil"/>
              <w:bottom w:val="nil"/>
              <w:right w:val="nil"/>
            </w:tcBorders>
            <w:vAlign w:val="center"/>
            <w:hideMark/>
          </w:tcPr>
          <w:p w14:paraId="314B829D"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17.886,71</w:t>
            </w:r>
          </w:p>
        </w:tc>
        <w:tc>
          <w:tcPr>
            <w:tcW w:w="1400" w:type="dxa"/>
            <w:tcBorders>
              <w:top w:val="nil"/>
              <w:left w:val="nil"/>
              <w:bottom w:val="nil"/>
              <w:right w:val="nil"/>
            </w:tcBorders>
            <w:vAlign w:val="center"/>
            <w:hideMark/>
          </w:tcPr>
          <w:p w14:paraId="38DE8093"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18.683,50</w:t>
            </w:r>
          </w:p>
        </w:tc>
        <w:tc>
          <w:tcPr>
            <w:tcW w:w="1360" w:type="dxa"/>
            <w:tcBorders>
              <w:top w:val="nil"/>
              <w:left w:val="nil"/>
              <w:bottom w:val="nil"/>
              <w:right w:val="nil"/>
            </w:tcBorders>
            <w:vAlign w:val="center"/>
            <w:hideMark/>
          </w:tcPr>
          <w:p w14:paraId="4AF76271"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4,45%</w:t>
            </w:r>
          </w:p>
        </w:tc>
      </w:tr>
      <w:tr w:rsidR="00B73051" w:rsidRPr="00370F56" w14:paraId="15381844" w14:textId="77777777" w:rsidTr="00EC2299">
        <w:trPr>
          <w:trHeight w:val="300"/>
          <w:jc w:val="center"/>
        </w:trPr>
        <w:tc>
          <w:tcPr>
            <w:tcW w:w="1960" w:type="dxa"/>
            <w:vMerge/>
            <w:tcBorders>
              <w:top w:val="nil"/>
              <w:left w:val="nil"/>
              <w:bottom w:val="single" w:sz="4" w:space="0" w:color="95B3D7"/>
              <w:right w:val="nil"/>
            </w:tcBorders>
            <w:vAlign w:val="center"/>
            <w:hideMark/>
          </w:tcPr>
          <w:p w14:paraId="7C834ACD" w14:textId="77777777" w:rsidR="00B73051" w:rsidRPr="00F951AF" w:rsidRDefault="00B73051" w:rsidP="00B73051">
            <w:pPr>
              <w:tabs>
                <w:tab w:val="clear" w:pos="851"/>
              </w:tabs>
              <w:spacing w:before="0" w:after="0"/>
              <w:jc w:val="left"/>
              <w:rPr>
                <w:rFonts w:ascii="Calibri" w:hAnsi="Calibri" w:cs="Calibri"/>
                <w:color w:val="244062"/>
                <w:sz w:val="16"/>
                <w:szCs w:val="16"/>
                <w:lang w:eastAsia="pt-BR"/>
              </w:rPr>
            </w:pPr>
          </w:p>
        </w:tc>
        <w:tc>
          <w:tcPr>
            <w:tcW w:w="1180" w:type="dxa"/>
            <w:tcBorders>
              <w:top w:val="nil"/>
              <w:left w:val="nil"/>
              <w:bottom w:val="single" w:sz="4" w:space="0" w:color="95B3D7"/>
              <w:right w:val="nil"/>
            </w:tcBorders>
            <w:vAlign w:val="center"/>
            <w:hideMark/>
          </w:tcPr>
          <w:p w14:paraId="53D9950E"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1400" w:type="dxa"/>
            <w:tcBorders>
              <w:top w:val="nil"/>
              <w:left w:val="nil"/>
              <w:bottom w:val="single" w:sz="4" w:space="0" w:color="95B3D7"/>
              <w:right w:val="nil"/>
            </w:tcBorders>
            <w:vAlign w:val="center"/>
            <w:hideMark/>
          </w:tcPr>
          <w:p w14:paraId="5D381A38"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20.329,76</w:t>
            </w:r>
          </w:p>
        </w:tc>
        <w:tc>
          <w:tcPr>
            <w:tcW w:w="1400" w:type="dxa"/>
            <w:tcBorders>
              <w:top w:val="nil"/>
              <w:left w:val="nil"/>
              <w:bottom w:val="single" w:sz="4" w:space="0" w:color="95B3D7"/>
              <w:right w:val="nil"/>
            </w:tcBorders>
            <w:vAlign w:val="center"/>
            <w:hideMark/>
          </w:tcPr>
          <w:p w14:paraId="4C52B1E8"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21.487,10</w:t>
            </w:r>
          </w:p>
        </w:tc>
        <w:tc>
          <w:tcPr>
            <w:tcW w:w="1360" w:type="dxa"/>
            <w:tcBorders>
              <w:top w:val="nil"/>
              <w:left w:val="nil"/>
              <w:bottom w:val="single" w:sz="4" w:space="0" w:color="95B3D7"/>
              <w:right w:val="nil"/>
            </w:tcBorders>
            <w:vAlign w:val="center"/>
            <w:hideMark/>
          </w:tcPr>
          <w:p w14:paraId="1B7FE9C6"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5,69%</w:t>
            </w:r>
          </w:p>
        </w:tc>
      </w:tr>
      <w:tr w:rsidR="00B73051" w:rsidRPr="00370F56" w14:paraId="5462DF55" w14:textId="77777777" w:rsidTr="00EC2299">
        <w:trPr>
          <w:trHeight w:val="300"/>
          <w:jc w:val="center"/>
        </w:trPr>
        <w:tc>
          <w:tcPr>
            <w:tcW w:w="1960" w:type="dxa"/>
            <w:vMerge w:val="restart"/>
            <w:tcBorders>
              <w:top w:val="single" w:sz="4" w:space="0" w:color="95B3D7"/>
              <w:left w:val="nil"/>
              <w:bottom w:val="nil"/>
              <w:right w:val="nil"/>
            </w:tcBorders>
            <w:vAlign w:val="center"/>
            <w:hideMark/>
          </w:tcPr>
          <w:p w14:paraId="2407992F"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Liderança</w:t>
            </w:r>
          </w:p>
        </w:tc>
        <w:tc>
          <w:tcPr>
            <w:tcW w:w="1180" w:type="dxa"/>
            <w:tcBorders>
              <w:top w:val="single" w:sz="4" w:space="0" w:color="95B3D7"/>
              <w:left w:val="nil"/>
              <w:bottom w:val="nil"/>
              <w:right w:val="nil"/>
            </w:tcBorders>
            <w:vAlign w:val="center"/>
            <w:hideMark/>
          </w:tcPr>
          <w:p w14:paraId="528C678E"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FEMININO</w:t>
            </w:r>
          </w:p>
        </w:tc>
        <w:tc>
          <w:tcPr>
            <w:tcW w:w="1400" w:type="dxa"/>
            <w:tcBorders>
              <w:top w:val="single" w:sz="4" w:space="0" w:color="95B3D7"/>
              <w:left w:val="nil"/>
              <w:bottom w:val="nil"/>
              <w:right w:val="nil"/>
            </w:tcBorders>
            <w:vAlign w:val="center"/>
            <w:hideMark/>
          </w:tcPr>
          <w:p w14:paraId="6F6D975D"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30.419,62</w:t>
            </w:r>
          </w:p>
        </w:tc>
        <w:tc>
          <w:tcPr>
            <w:tcW w:w="1400" w:type="dxa"/>
            <w:tcBorders>
              <w:top w:val="single" w:sz="4" w:space="0" w:color="95B3D7"/>
              <w:left w:val="nil"/>
              <w:bottom w:val="nil"/>
              <w:right w:val="nil"/>
            </w:tcBorders>
            <w:vAlign w:val="center"/>
            <w:hideMark/>
          </w:tcPr>
          <w:p w14:paraId="5A54B063"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31.449,56</w:t>
            </w:r>
          </w:p>
        </w:tc>
        <w:tc>
          <w:tcPr>
            <w:tcW w:w="1360" w:type="dxa"/>
            <w:tcBorders>
              <w:top w:val="single" w:sz="4" w:space="0" w:color="95B3D7"/>
              <w:left w:val="nil"/>
              <w:bottom w:val="nil"/>
              <w:right w:val="nil"/>
            </w:tcBorders>
            <w:vAlign w:val="center"/>
            <w:hideMark/>
          </w:tcPr>
          <w:p w14:paraId="7DFFAB7D"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3,39%</w:t>
            </w:r>
          </w:p>
        </w:tc>
      </w:tr>
      <w:tr w:rsidR="00B73051" w:rsidRPr="00370F56" w14:paraId="4C312145" w14:textId="77777777" w:rsidTr="00EC2299">
        <w:trPr>
          <w:trHeight w:val="315"/>
          <w:jc w:val="center"/>
        </w:trPr>
        <w:tc>
          <w:tcPr>
            <w:tcW w:w="1960" w:type="dxa"/>
            <w:vMerge/>
            <w:tcBorders>
              <w:top w:val="nil"/>
              <w:left w:val="nil"/>
              <w:bottom w:val="single" w:sz="4" w:space="0" w:color="95B3D7"/>
              <w:right w:val="nil"/>
            </w:tcBorders>
            <w:vAlign w:val="center"/>
            <w:hideMark/>
          </w:tcPr>
          <w:p w14:paraId="701EA2B5" w14:textId="77777777" w:rsidR="00B73051" w:rsidRPr="00F951AF" w:rsidRDefault="00B73051" w:rsidP="00B73051">
            <w:pPr>
              <w:tabs>
                <w:tab w:val="clear" w:pos="851"/>
              </w:tabs>
              <w:spacing w:before="0" w:after="0"/>
              <w:jc w:val="left"/>
              <w:rPr>
                <w:rFonts w:ascii="Calibri" w:hAnsi="Calibri" w:cs="Calibri"/>
                <w:color w:val="244062"/>
                <w:sz w:val="16"/>
                <w:szCs w:val="16"/>
                <w:lang w:eastAsia="pt-BR"/>
              </w:rPr>
            </w:pPr>
          </w:p>
        </w:tc>
        <w:tc>
          <w:tcPr>
            <w:tcW w:w="1180" w:type="dxa"/>
            <w:tcBorders>
              <w:top w:val="nil"/>
              <w:left w:val="nil"/>
              <w:bottom w:val="single" w:sz="4" w:space="0" w:color="95B3D7"/>
              <w:right w:val="nil"/>
            </w:tcBorders>
            <w:vAlign w:val="center"/>
            <w:hideMark/>
          </w:tcPr>
          <w:p w14:paraId="6254E9FF" w14:textId="77777777" w:rsidR="00B73051" w:rsidRPr="00F951AF" w:rsidRDefault="00B73051" w:rsidP="00B73051">
            <w:pPr>
              <w:tabs>
                <w:tab w:val="clear" w:pos="851"/>
              </w:tabs>
              <w:spacing w:before="0" w:after="0"/>
              <w:jc w:val="center"/>
              <w:rPr>
                <w:rFonts w:ascii="Calibri" w:hAnsi="Calibri" w:cs="Calibri"/>
                <w:color w:val="244062"/>
                <w:sz w:val="16"/>
                <w:szCs w:val="16"/>
                <w:lang w:eastAsia="pt-BR"/>
              </w:rPr>
            </w:pPr>
            <w:r w:rsidRPr="00F951AF">
              <w:rPr>
                <w:rFonts w:ascii="Calibri" w:hAnsi="Calibri" w:cs="Calibri"/>
                <w:color w:val="244062"/>
                <w:sz w:val="16"/>
                <w:szCs w:val="16"/>
                <w:lang w:eastAsia="pt-BR"/>
              </w:rPr>
              <w:t>MASCULINO</w:t>
            </w:r>
          </w:p>
        </w:tc>
        <w:tc>
          <w:tcPr>
            <w:tcW w:w="1400" w:type="dxa"/>
            <w:tcBorders>
              <w:top w:val="nil"/>
              <w:left w:val="nil"/>
              <w:bottom w:val="single" w:sz="4" w:space="0" w:color="95B3D7"/>
              <w:right w:val="nil"/>
            </w:tcBorders>
            <w:vAlign w:val="center"/>
            <w:hideMark/>
          </w:tcPr>
          <w:p w14:paraId="6EA1B95F"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31.292,77</w:t>
            </w:r>
          </w:p>
        </w:tc>
        <w:tc>
          <w:tcPr>
            <w:tcW w:w="1400" w:type="dxa"/>
            <w:tcBorders>
              <w:top w:val="nil"/>
              <w:left w:val="nil"/>
              <w:bottom w:val="single" w:sz="4" w:space="0" w:color="95B3D7"/>
              <w:right w:val="nil"/>
            </w:tcBorders>
            <w:vAlign w:val="center"/>
            <w:hideMark/>
          </w:tcPr>
          <w:p w14:paraId="4D515444"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32.373,61</w:t>
            </w:r>
          </w:p>
        </w:tc>
        <w:tc>
          <w:tcPr>
            <w:tcW w:w="1360" w:type="dxa"/>
            <w:tcBorders>
              <w:top w:val="nil"/>
              <w:left w:val="nil"/>
              <w:bottom w:val="single" w:sz="4" w:space="0" w:color="95B3D7"/>
              <w:right w:val="nil"/>
            </w:tcBorders>
            <w:vAlign w:val="center"/>
            <w:hideMark/>
          </w:tcPr>
          <w:p w14:paraId="441A9E21" w14:textId="77777777" w:rsidR="00B73051" w:rsidRPr="00F951AF" w:rsidRDefault="00B73051" w:rsidP="00F310A7">
            <w:pPr>
              <w:tabs>
                <w:tab w:val="clear" w:pos="851"/>
              </w:tabs>
              <w:spacing w:before="0" w:after="0"/>
              <w:jc w:val="right"/>
              <w:rPr>
                <w:rFonts w:ascii="Calibri" w:hAnsi="Calibri" w:cs="Calibri"/>
                <w:color w:val="244062"/>
                <w:sz w:val="16"/>
                <w:szCs w:val="16"/>
                <w:lang w:eastAsia="pt-BR"/>
              </w:rPr>
            </w:pPr>
            <w:r w:rsidRPr="00F951AF">
              <w:rPr>
                <w:rFonts w:ascii="Calibri" w:hAnsi="Calibri" w:cs="Calibri"/>
                <w:color w:val="244062"/>
                <w:sz w:val="16"/>
                <w:szCs w:val="16"/>
                <w:lang w:eastAsia="pt-BR"/>
              </w:rPr>
              <w:t>3,45%</w:t>
            </w:r>
          </w:p>
        </w:tc>
      </w:tr>
    </w:tbl>
    <w:p w14:paraId="19750EF6" w14:textId="5D151411" w:rsidR="00CA4714" w:rsidRDefault="00CA4714" w:rsidP="002114CE">
      <w:pPr>
        <w:pStyle w:val="Legenda"/>
      </w:pPr>
      <w:r w:rsidRPr="00670724">
        <w:t xml:space="preserve">Tabela </w:t>
      </w:r>
      <w:r>
        <w:fldChar w:fldCharType="begin"/>
      </w:r>
      <w:r>
        <w:instrText xml:space="preserve"> STYLEREF 1 \s </w:instrText>
      </w:r>
      <w:r>
        <w:fldChar w:fldCharType="separate"/>
      </w:r>
      <w:r w:rsidR="004527D6">
        <w:rPr>
          <w:noProof/>
        </w:rPr>
        <w:t>8</w:t>
      </w:r>
      <w:r>
        <w:fldChar w:fldCharType="end"/>
      </w:r>
      <w:r w:rsidRPr="00670724">
        <w:noBreakHyphen/>
      </w:r>
      <w:r>
        <w:fldChar w:fldCharType="begin"/>
      </w:r>
      <w:r>
        <w:instrText xml:space="preserve"> SEQ Tabela \* ARABIC \s 1 </w:instrText>
      </w:r>
      <w:r>
        <w:fldChar w:fldCharType="separate"/>
      </w:r>
      <w:r w:rsidR="004527D6">
        <w:rPr>
          <w:noProof/>
        </w:rPr>
        <w:t>4</w:t>
      </w:r>
      <w:r>
        <w:rPr>
          <w:noProof/>
        </w:rPr>
        <w:fldChar w:fldCharType="end"/>
      </w:r>
      <w:r w:rsidRPr="00670724">
        <w:t xml:space="preserve"> </w:t>
      </w:r>
      <w:r>
        <w:t>Q</w:t>
      </w:r>
      <w:r w:rsidRPr="00670724">
        <w:t xml:space="preserve">uadro </w:t>
      </w:r>
      <w:r>
        <w:t xml:space="preserve">de Pessoal </w:t>
      </w:r>
      <w:r w:rsidR="00B73051">
        <w:t xml:space="preserve">- </w:t>
      </w:r>
      <w:r w:rsidR="00EA4865">
        <w:t>Remuneração Média</w:t>
      </w:r>
      <w:r w:rsidR="00B73051">
        <w:t xml:space="preserve"> </w:t>
      </w:r>
      <w:r w:rsidR="00FF562A">
        <w:t>por Cargo e Gênero</w:t>
      </w:r>
      <w:r w:rsidR="00B73051">
        <w:t xml:space="preserve"> </w:t>
      </w:r>
    </w:p>
    <w:p w14:paraId="2DC1FCB6" w14:textId="53A1CB2A" w:rsidR="00DF07CF" w:rsidRPr="002B6B0A" w:rsidRDefault="001D7635" w:rsidP="001D7635">
      <w:r>
        <w:t>A equidade é tratada pela Companhia de forma transversal, integrando os princípios estabelecidos em sua Política Ambiental, Social e de Governança (ESG). Esse marco orienta ações voltadas à promoção da igualdade de oportunidades, à valorização da diversidade e ao respeito aos direitos humanos</w:t>
      </w:r>
      <w:r w:rsidR="00DF07CF">
        <w:t xml:space="preserve">. </w:t>
      </w:r>
      <w:r w:rsidR="00DF07CF" w:rsidRPr="00DF07CF">
        <w:t>Entre as iniciativas desenvolvidas no período, destaca</w:t>
      </w:r>
      <w:r w:rsidR="00DF07CF" w:rsidRPr="00DF07CF">
        <w:noBreakHyphen/>
        <w:t xml:space="preserve">se a participação nos </w:t>
      </w:r>
      <w:proofErr w:type="gramStart"/>
      <w:r w:rsidR="00DF07CF" w:rsidRPr="00DF07CF">
        <w:t>programas</w:t>
      </w:r>
      <w:r w:rsidR="00E11D86">
        <w:t xml:space="preserve"> </w:t>
      </w:r>
      <w:r w:rsidR="00DF07CF" w:rsidRPr="00DF07CF">
        <w:t>Pró</w:t>
      </w:r>
      <w:proofErr w:type="gramEnd"/>
      <w:r w:rsidR="00DF07CF" w:rsidRPr="00DF07CF">
        <w:noBreakHyphen/>
        <w:t>Equidade de Gênero e Raça e no Pacto pela Diversidade, Equidade e Inclusão nas Estatais Federais, bem como nas avaliações externas de governança e integridade (Indicador de Governança das Empresas Estatais -IG</w:t>
      </w:r>
      <w:r w:rsidR="00CB429C">
        <w:t>-</w:t>
      </w:r>
      <w:r w:rsidR="00DF07CF" w:rsidRPr="00DF07CF">
        <w:t xml:space="preserve">SEST e Governança, Sustentabilidade e Inovação - </w:t>
      </w:r>
      <w:proofErr w:type="spellStart"/>
      <w:r w:rsidR="00DF07CF" w:rsidRPr="00DF07CF">
        <w:t>iESGo</w:t>
      </w:r>
      <w:proofErr w:type="spellEnd"/>
      <w:r w:rsidR="00DF07CF" w:rsidRPr="00DF07CF">
        <w:t>) que incorporam dimensões de diversidade, equidade e inclusão.</w:t>
      </w:r>
    </w:p>
    <w:p w14:paraId="1BC4BDDA" w14:textId="6113EE29" w:rsidR="00430D32" w:rsidRPr="0093433E" w:rsidRDefault="001D7635" w:rsidP="0093433E">
      <w:r w:rsidRPr="002B6B0A">
        <w:t>Essas ações demonstram o compromisso contínuo da Companhia com a promoção de um ambiente organizacional inclusivo, alinhado às melhores práticas de governança e responsabilidade social.</w:t>
      </w:r>
    </w:p>
    <w:p w14:paraId="0ADAC03B" w14:textId="756D4BEB" w:rsidR="00C9006B" w:rsidRPr="00E7186A" w:rsidRDefault="79824539" w:rsidP="00AE2A3B">
      <w:pPr>
        <w:pStyle w:val="Ttulo2"/>
        <w:spacing w:before="240" w:after="120" w:line="276" w:lineRule="auto"/>
        <w:ind w:left="567" w:hanging="567"/>
      </w:pPr>
      <w:bookmarkStart w:id="220" w:name="_Toc191641911"/>
      <w:bookmarkStart w:id="221" w:name="_Toc1052042"/>
      <w:r w:rsidRPr="00E7186A">
        <w:t>Remuneração</w:t>
      </w:r>
      <w:bookmarkEnd w:id="220"/>
      <w:r w:rsidRPr="00E7186A">
        <w:t xml:space="preserve"> </w:t>
      </w:r>
      <w:bookmarkEnd w:id="221"/>
    </w:p>
    <w:p w14:paraId="3368A416" w14:textId="508B5044" w:rsidR="00670724" w:rsidRPr="00E7186A" w:rsidRDefault="00E7186A" w:rsidP="00E7186A">
      <w:pPr>
        <w:rPr>
          <w:szCs w:val="22"/>
        </w:rPr>
      </w:pPr>
      <w:r w:rsidRPr="00E7186A">
        <w:rPr>
          <w:szCs w:val="22"/>
        </w:rPr>
        <w:t>A maior remuneração para o quadro de pessoal alcançou R$ 33.207,79, e a menor foi de R$ 4</w:t>
      </w:r>
      <w:r w:rsidR="004565DB">
        <w:rPr>
          <w:szCs w:val="22"/>
        </w:rPr>
        <w:t>.</w:t>
      </w:r>
      <w:r w:rsidRPr="00E7186A">
        <w:rPr>
          <w:szCs w:val="22"/>
        </w:rPr>
        <w:t xml:space="preserve">403,96, estabelecendo um salário médio de R$ 15.669,22. Para os dirigentes, a remuneração oscilou entre R$ </w:t>
      </w:r>
      <w:r w:rsidRPr="00E7186A">
        <w:rPr>
          <w:szCs w:val="22"/>
        </w:rPr>
        <w:lastRenderedPageBreak/>
        <w:t>40.251,06 e R$ 44.276,18, com uma média de R$ 41.257,34, reconhecendo as responsabilidades e a liderança desses profissionais dentro da organização.</w:t>
      </w:r>
    </w:p>
    <w:p w14:paraId="16B94260" w14:textId="6174B934" w:rsidR="00C9006B" w:rsidRPr="008206C2" w:rsidRDefault="62369B81" w:rsidP="00AE2A3B">
      <w:pPr>
        <w:pStyle w:val="Ttulo2"/>
        <w:spacing w:before="240" w:after="120" w:line="276" w:lineRule="auto"/>
        <w:ind w:left="567" w:hanging="567"/>
      </w:pPr>
      <w:bookmarkStart w:id="222" w:name="_Toc1052043"/>
      <w:bookmarkStart w:id="223" w:name="_Toc191641912"/>
      <w:r w:rsidRPr="008206C2">
        <w:t>Acordo Coletivo de Trabalho</w:t>
      </w:r>
      <w:bookmarkEnd w:id="222"/>
      <w:bookmarkEnd w:id="223"/>
    </w:p>
    <w:p w14:paraId="0831DCE3" w14:textId="459117D4" w:rsidR="008206C2" w:rsidRPr="008206C2" w:rsidRDefault="00934B0A" w:rsidP="008206C2">
      <w:pPr>
        <w:rPr>
          <w:szCs w:val="22"/>
        </w:rPr>
      </w:pPr>
      <w:r w:rsidRPr="008206C2">
        <w:rPr>
          <w:szCs w:val="22"/>
        </w:rPr>
        <w:t xml:space="preserve">A </w:t>
      </w:r>
      <w:r w:rsidR="00777F9F" w:rsidRPr="008206C2">
        <w:rPr>
          <w:szCs w:val="22"/>
        </w:rPr>
        <w:t xml:space="preserve">Telebras concluiu com êxito as negociações do ACT </w:t>
      </w:r>
      <w:r w:rsidR="008206C2" w:rsidRPr="008206C2">
        <w:rPr>
          <w:szCs w:val="22"/>
        </w:rPr>
        <w:t xml:space="preserve">bianual </w:t>
      </w:r>
      <w:r w:rsidR="00777F9F" w:rsidRPr="008206C2">
        <w:rPr>
          <w:szCs w:val="22"/>
        </w:rPr>
        <w:t>2024</w:t>
      </w:r>
      <w:r w:rsidR="008206C2" w:rsidRPr="008206C2">
        <w:rPr>
          <w:szCs w:val="22"/>
        </w:rPr>
        <w:t>/2026, assinado em abril de 2025</w:t>
      </w:r>
      <w:r w:rsidR="00777F9F" w:rsidRPr="008206C2">
        <w:rPr>
          <w:szCs w:val="22"/>
        </w:rPr>
        <w:t>,</w:t>
      </w:r>
      <w:r w:rsidR="00777F9F">
        <w:rPr>
          <w:szCs w:val="22"/>
        </w:rPr>
        <w:t xml:space="preserve"> </w:t>
      </w:r>
      <w:r w:rsidR="00777F9F" w:rsidRPr="008206C2">
        <w:rPr>
          <w:szCs w:val="22"/>
        </w:rPr>
        <w:t xml:space="preserve">implementando </w:t>
      </w:r>
      <w:r w:rsidR="008206C2" w:rsidRPr="008206C2">
        <w:rPr>
          <w:szCs w:val="22"/>
        </w:rPr>
        <w:t>os seguintes reajustes</w:t>
      </w:r>
      <w:r w:rsidR="7B298C82" w:rsidRPr="500E1BFB">
        <w:rPr>
          <w:szCs w:val="22"/>
        </w:rPr>
        <w:t>:</w:t>
      </w:r>
    </w:p>
    <w:p w14:paraId="7BF3AE21" w14:textId="77777777" w:rsidR="008206C2" w:rsidRPr="008206C2" w:rsidRDefault="008206C2" w:rsidP="002B6B0A">
      <w:pPr>
        <w:ind w:left="360"/>
        <w:rPr>
          <w:szCs w:val="22"/>
        </w:rPr>
      </w:pPr>
      <w:r w:rsidRPr="008206C2">
        <w:rPr>
          <w:szCs w:val="22"/>
        </w:rPr>
        <w:t>Primeiro ano (data-base 11/2024)</w:t>
      </w:r>
    </w:p>
    <w:p w14:paraId="4E6C14A2" w14:textId="77777777" w:rsidR="008206C2" w:rsidRPr="008206C2" w:rsidRDefault="008206C2" w:rsidP="002B6B0A">
      <w:pPr>
        <w:numPr>
          <w:ilvl w:val="1"/>
          <w:numId w:val="113"/>
        </w:numPr>
        <w:rPr>
          <w:szCs w:val="22"/>
        </w:rPr>
      </w:pPr>
      <w:r w:rsidRPr="008206C2">
        <w:rPr>
          <w:szCs w:val="22"/>
        </w:rPr>
        <w:t>Reajuste de 4,6% para os cargos do PCR, retroativo à data-base;</w:t>
      </w:r>
    </w:p>
    <w:p w14:paraId="23607361" w14:textId="77777777" w:rsidR="008206C2" w:rsidRPr="008206C2" w:rsidRDefault="008206C2" w:rsidP="002B6B0A">
      <w:pPr>
        <w:numPr>
          <w:ilvl w:val="1"/>
          <w:numId w:val="113"/>
        </w:numPr>
        <w:rPr>
          <w:szCs w:val="22"/>
        </w:rPr>
      </w:pPr>
      <w:r w:rsidRPr="008206C2">
        <w:rPr>
          <w:szCs w:val="22"/>
        </w:rPr>
        <w:t xml:space="preserve">9,2% para os </w:t>
      </w:r>
      <w:r w:rsidR="00777F9F" w:rsidRPr="008206C2">
        <w:rPr>
          <w:szCs w:val="22"/>
        </w:rPr>
        <w:t xml:space="preserve">benefícios de </w:t>
      </w:r>
      <w:r w:rsidRPr="008206C2">
        <w:rPr>
          <w:szCs w:val="22"/>
        </w:rPr>
        <w:t>vale alimentação e plano de saúde, retroativo à data-base;</w:t>
      </w:r>
      <w:r w:rsidR="00777F9F" w:rsidRPr="008206C2">
        <w:rPr>
          <w:szCs w:val="22"/>
        </w:rPr>
        <w:t xml:space="preserve"> e</w:t>
      </w:r>
    </w:p>
    <w:p w14:paraId="463712A0" w14:textId="77777777" w:rsidR="008206C2" w:rsidRPr="008206C2" w:rsidRDefault="008206C2" w:rsidP="002B6B0A">
      <w:pPr>
        <w:numPr>
          <w:ilvl w:val="1"/>
          <w:numId w:val="113"/>
        </w:numPr>
        <w:rPr>
          <w:szCs w:val="22"/>
        </w:rPr>
      </w:pPr>
      <w:r w:rsidRPr="008206C2">
        <w:rPr>
          <w:szCs w:val="22"/>
        </w:rPr>
        <w:t>4,6% para os benefícios de auxílio creche e auxílio medicamento/saúde, retroativo à data-base.</w:t>
      </w:r>
    </w:p>
    <w:p w14:paraId="49D25B6B" w14:textId="77777777" w:rsidR="008206C2" w:rsidRPr="008206C2" w:rsidRDefault="008206C2" w:rsidP="002B6B0A">
      <w:pPr>
        <w:ind w:left="360"/>
        <w:rPr>
          <w:szCs w:val="22"/>
        </w:rPr>
      </w:pPr>
      <w:r w:rsidRPr="008206C2">
        <w:rPr>
          <w:szCs w:val="22"/>
        </w:rPr>
        <w:t>Segundo ano (data-base 11/2025)</w:t>
      </w:r>
    </w:p>
    <w:p w14:paraId="2609E2CD" w14:textId="77777777" w:rsidR="008206C2" w:rsidRPr="008206C2" w:rsidRDefault="008206C2" w:rsidP="002B6B0A">
      <w:pPr>
        <w:numPr>
          <w:ilvl w:val="1"/>
          <w:numId w:val="114"/>
        </w:numPr>
        <w:rPr>
          <w:szCs w:val="22"/>
        </w:rPr>
      </w:pPr>
      <w:r w:rsidRPr="008206C2">
        <w:rPr>
          <w:szCs w:val="22"/>
        </w:rPr>
        <w:t xml:space="preserve">Reajuste de 4,49% em </w:t>
      </w:r>
      <w:r w:rsidR="00777F9F" w:rsidRPr="008206C2">
        <w:rPr>
          <w:szCs w:val="22"/>
        </w:rPr>
        <w:t xml:space="preserve">todos os </w:t>
      </w:r>
      <w:r w:rsidRPr="008206C2">
        <w:rPr>
          <w:szCs w:val="22"/>
        </w:rPr>
        <w:t>cargos do PCR, funções gratificadas e cargos em comissão;</w:t>
      </w:r>
    </w:p>
    <w:p w14:paraId="644E9E86" w14:textId="77777777" w:rsidR="008206C2" w:rsidRPr="008206C2" w:rsidRDefault="008206C2" w:rsidP="002B6B0A">
      <w:pPr>
        <w:numPr>
          <w:ilvl w:val="1"/>
          <w:numId w:val="114"/>
        </w:numPr>
        <w:rPr>
          <w:szCs w:val="22"/>
        </w:rPr>
      </w:pPr>
      <w:r w:rsidRPr="008206C2">
        <w:rPr>
          <w:szCs w:val="22"/>
        </w:rPr>
        <w:t>Reajuste de 4,49% em todos os benefícios.</w:t>
      </w:r>
    </w:p>
    <w:p w14:paraId="68858EF9" w14:textId="1FBBD4F9" w:rsidR="009C6092" w:rsidRPr="008206C2" w:rsidRDefault="00777F9F" w:rsidP="009C6092">
      <w:pPr>
        <w:rPr>
          <w:szCs w:val="22"/>
        </w:rPr>
      </w:pPr>
      <w:r w:rsidRPr="008206C2">
        <w:rPr>
          <w:szCs w:val="22"/>
        </w:rPr>
        <w:t xml:space="preserve">Além disso, duas novas cláusulas </w:t>
      </w:r>
      <w:r w:rsidR="008206C2" w:rsidRPr="008206C2">
        <w:rPr>
          <w:szCs w:val="22"/>
        </w:rPr>
        <w:t>sociais</w:t>
      </w:r>
      <w:r w:rsidRPr="008206C2">
        <w:rPr>
          <w:szCs w:val="22"/>
        </w:rPr>
        <w:t xml:space="preserve"> foram incluídas (</w:t>
      </w:r>
      <w:r w:rsidR="008206C2" w:rsidRPr="008206C2">
        <w:rPr>
          <w:szCs w:val="22"/>
        </w:rPr>
        <w:t>proteção à mulher vítima de violência doméstica, reconhecimento de união civil</w:t>
      </w:r>
      <w:r w:rsidRPr="008206C2">
        <w:rPr>
          <w:szCs w:val="22"/>
        </w:rPr>
        <w:t>) e manteve as demais cláusulas sociais</w:t>
      </w:r>
      <w:r w:rsidR="008206C2" w:rsidRPr="008206C2">
        <w:rPr>
          <w:szCs w:val="22"/>
        </w:rPr>
        <w:t>, com ajustes para benefício e elucidação de alguns direitos.</w:t>
      </w:r>
      <w:r w:rsidRPr="008206C2">
        <w:rPr>
          <w:szCs w:val="22"/>
        </w:rPr>
        <w:t xml:space="preserve"> Este acordo é válido de 1º de novembro de </w:t>
      </w:r>
      <w:r w:rsidR="008206C2" w:rsidRPr="008206C2">
        <w:rPr>
          <w:szCs w:val="22"/>
        </w:rPr>
        <w:t>2024</w:t>
      </w:r>
      <w:r w:rsidRPr="008206C2">
        <w:rPr>
          <w:szCs w:val="22"/>
        </w:rPr>
        <w:t xml:space="preserve"> a 31 de outubro de </w:t>
      </w:r>
      <w:r w:rsidR="008206C2" w:rsidRPr="008206C2">
        <w:rPr>
          <w:szCs w:val="22"/>
        </w:rPr>
        <w:t>2026.</w:t>
      </w:r>
    </w:p>
    <w:p w14:paraId="5E7EA309" w14:textId="6E8C3C37" w:rsidR="00C9006B" w:rsidRPr="00262B61" w:rsidRDefault="42986106" w:rsidP="00554F74">
      <w:pPr>
        <w:pStyle w:val="Ttulo2"/>
        <w:spacing w:before="360" w:after="120" w:line="276" w:lineRule="auto"/>
        <w:ind w:left="567" w:hanging="567"/>
      </w:pPr>
      <w:bookmarkStart w:id="224" w:name="_Toc1052044"/>
      <w:bookmarkStart w:id="225" w:name="_Toc191641913"/>
      <w:r w:rsidRPr="00262B61">
        <w:t>Concurso Público</w:t>
      </w:r>
      <w:bookmarkEnd w:id="224"/>
      <w:bookmarkEnd w:id="225"/>
    </w:p>
    <w:p w14:paraId="0C988D74" w14:textId="7F33480A" w:rsidR="00262B61" w:rsidRPr="00262B61" w:rsidRDefault="00777F9F" w:rsidP="00262B61">
      <w:pPr>
        <w:rPr>
          <w:szCs w:val="22"/>
        </w:rPr>
      </w:pPr>
      <w:r w:rsidRPr="00262B61">
        <w:rPr>
          <w:szCs w:val="22"/>
        </w:rPr>
        <w:t xml:space="preserve">A estratégia de recrutamento da Telebras </w:t>
      </w:r>
      <w:r w:rsidR="00262B61" w:rsidRPr="00262B61">
        <w:rPr>
          <w:szCs w:val="22"/>
        </w:rPr>
        <w:t>inclui</w:t>
      </w:r>
      <w:r w:rsidRPr="00262B61">
        <w:rPr>
          <w:szCs w:val="22"/>
        </w:rPr>
        <w:t xml:space="preserve"> a realização de concursos públicos para atrair talentos especializados. Desde </w:t>
      </w:r>
      <w:r w:rsidR="00262B61" w:rsidRPr="00262B61">
        <w:rPr>
          <w:szCs w:val="22"/>
        </w:rPr>
        <w:t>2013</w:t>
      </w:r>
      <w:r w:rsidRPr="00262B61">
        <w:rPr>
          <w:szCs w:val="22"/>
        </w:rPr>
        <w:t xml:space="preserve">, a empresa realizou três concursos, admitindo um total de </w:t>
      </w:r>
      <w:r w:rsidR="00262B61" w:rsidRPr="00262B61">
        <w:rPr>
          <w:szCs w:val="22"/>
        </w:rPr>
        <w:t xml:space="preserve">492 </w:t>
      </w:r>
      <w:r w:rsidR="00822594">
        <w:rPr>
          <w:szCs w:val="22"/>
        </w:rPr>
        <w:t>empregados</w:t>
      </w:r>
      <w:r w:rsidR="00822594" w:rsidRPr="00262B61">
        <w:rPr>
          <w:szCs w:val="22"/>
        </w:rPr>
        <w:t xml:space="preserve"> </w:t>
      </w:r>
      <w:r w:rsidRPr="00262B61">
        <w:rPr>
          <w:szCs w:val="22"/>
        </w:rPr>
        <w:t xml:space="preserve">até dezembro de </w:t>
      </w:r>
      <w:r w:rsidR="00262B61" w:rsidRPr="00262B61">
        <w:rPr>
          <w:szCs w:val="22"/>
        </w:rPr>
        <w:t>2025, sendo certo que 182</w:t>
      </w:r>
      <w:r w:rsidRPr="00262B61">
        <w:rPr>
          <w:szCs w:val="22"/>
        </w:rPr>
        <w:t xml:space="preserve"> desses </w:t>
      </w:r>
      <w:r w:rsidR="00262B61" w:rsidRPr="00262B61">
        <w:rPr>
          <w:szCs w:val="22"/>
        </w:rPr>
        <w:t>empregados</w:t>
      </w:r>
      <w:r w:rsidRPr="00262B61">
        <w:rPr>
          <w:szCs w:val="22"/>
        </w:rPr>
        <w:t xml:space="preserve"> se </w:t>
      </w:r>
      <w:r w:rsidR="00262B61" w:rsidRPr="00262B61">
        <w:rPr>
          <w:szCs w:val="22"/>
        </w:rPr>
        <w:t xml:space="preserve">desligaram. </w:t>
      </w:r>
    </w:p>
    <w:p w14:paraId="1652E3FD" w14:textId="202BFC76" w:rsidR="00777F9F" w:rsidRPr="00262B61" w:rsidRDefault="00262B61" w:rsidP="00777F9F">
      <w:pPr>
        <w:rPr>
          <w:szCs w:val="22"/>
        </w:rPr>
      </w:pPr>
      <w:r w:rsidRPr="00262B61">
        <w:rPr>
          <w:szCs w:val="22"/>
        </w:rPr>
        <w:t xml:space="preserve">Em 09 de dezembro de 2025, foi publicado um novo </w:t>
      </w:r>
      <w:r w:rsidR="00EC655C">
        <w:rPr>
          <w:szCs w:val="22"/>
        </w:rPr>
        <w:t>e</w:t>
      </w:r>
      <w:r w:rsidRPr="00262B61">
        <w:rPr>
          <w:szCs w:val="22"/>
        </w:rPr>
        <w:t>dital de concurso público, realizado em 08 de fevereiro de 202</w:t>
      </w:r>
      <w:r w:rsidR="00E11D86">
        <w:rPr>
          <w:szCs w:val="22"/>
        </w:rPr>
        <w:t>6</w:t>
      </w:r>
      <w:r w:rsidRPr="00262B61">
        <w:rPr>
          <w:szCs w:val="22"/>
        </w:rPr>
        <w:t>, com a previsão de 15 vagas imediatas e cadastro reserva.</w:t>
      </w:r>
    </w:p>
    <w:p w14:paraId="5F57A78C" w14:textId="5A65C274" w:rsidR="00C9006B" w:rsidRPr="00B8089B" w:rsidRDefault="02BAEB50" w:rsidP="00736361">
      <w:pPr>
        <w:pStyle w:val="Ttulo2"/>
        <w:spacing w:before="240" w:after="120" w:line="276" w:lineRule="auto"/>
        <w:ind w:left="567" w:hanging="510"/>
      </w:pPr>
      <w:bookmarkStart w:id="226" w:name="_Toc1052045"/>
      <w:bookmarkStart w:id="227" w:name="_Toc191641914"/>
      <w:r w:rsidRPr="00B8089B">
        <w:t>Avaliação de Desempenho</w:t>
      </w:r>
      <w:bookmarkEnd w:id="226"/>
      <w:bookmarkEnd w:id="227"/>
      <w:r w:rsidR="00F4309B" w:rsidRPr="00B8089B">
        <w:t xml:space="preserve"> e Progressão Funcional</w:t>
      </w:r>
    </w:p>
    <w:p w14:paraId="076E5B29" w14:textId="57C90B9B" w:rsidR="00C22866" w:rsidRPr="00B8089B" w:rsidRDefault="00C22866" w:rsidP="00C22866">
      <w:pPr>
        <w:rPr>
          <w:rFonts w:cs="Arial"/>
          <w:szCs w:val="22"/>
        </w:rPr>
      </w:pPr>
      <w:r w:rsidRPr="00B8089B">
        <w:rPr>
          <w:rFonts w:cs="Arial"/>
          <w:szCs w:val="22"/>
        </w:rPr>
        <w:t>A Telebras conduz seu processo de Progressão Funcional por meio de Promoção Horizontal por Antiguidade por Merecimento, conforme estabelece o Plano de Carreira e Remuneração (PCR) da Telebras e os instrumentos normativos internos Diretriz nº 278 e na Prática nº 44.  A concessão de promoções está vinculada à disponibilidade financeira e orçamentária, limitada à 1% da folha salarial anual, nos termos do Art. 8º da Resolução CGPAR nº 52, de 17 de abril de 2024.</w:t>
      </w:r>
    </w:p>
    <w:p w14:paraId="2FABE799" w14:textId="458876CF" w:rsidR="00C22866" w:rsidRPr="00B8089B" w:rsidRDefault="00C22866" w:rsidP="00C22866">
      <w:pPr>
        <w:rPr>
          <w:rFonts w:cs="Arial"/>
          <w:szCs w:val="22"/>
        </w:rPr>
      </w:pPr>
      <w:r w:rsidRPr="00B8089B">
        <w:rPr>
          <w:rFonts w:cs="Arial"/>
          <w:szCs w:val="22"/>
        </w:rPr>
        <w:t>Em 2025, foi realizada a Avaliação de Desempenho por Competências e Resultados</w:t>
      </w:r>
      <w:r w:rsidR="00822594">
        <w:rPr>
          <w:rFonts w:cs="Arial"/>
          <w:szCs w:val="22"/>
        </w:rPr>
        <w:t>,</w:t>
      </w:r>
      <w:r w:rsidRPr="00B8089B">
        <w:rPr>
          <w:rFonts w:cs="Arial"/>
          <w:szCs w:val="22"/>
        </w:rPr>
        <w:t xml:space="preserve"> com objetivo de incentivar o desenvolvimento profissional do</w:t>
      </w:r>
      <w:r w:rsidR="00496142">
        <w:rPr>
          <w:rFonts w:cs="Arial"/>
          <w:szCs w:val="22"/>
        </w:rPr>
        <w:t>s</w:t>
      </w:r>
      <w:r w:rsidRPr="00B8089B">
        <w:rPr>
          <w:rFonts w:cs="Arial"/>
          <w:szCs w:val="22"/>
        </w:rPr>
        <w:t xml:space="preserve"> seus </w:t>
      </w:r>
      <w:r w:rsidR="00822594">
        <w:rPr>
          <w:rFonts w:cs="Arial"/>
          <w:szCs w:val="22"/>
        </w:rPr>
        <w:t>empregados</w:t>
      </w:r>
      <w:r w:rsidR="00822594" w:rsidRPr="00B8089B">
        <w:rPr>
          <w:rFonts w:cs="Arial"/>
          <w:szCs w:val="22"/>
        </w:rPr>
        <w:t xml:space="preserve"> </w:t>
      </w:r>
      <w:r w:rsidRPr="00B8089B">
        <w:rPr>
          <w:rFonts w:cs="Arial"/>
          <w:szCs w:val="22"/>
        </w:rPr>
        <w:t xml:space="preserve">e reconhecer o desempenho </w:t>
      </w:r>
      <w:r w:rsidR="00822594">
        <w:rPr>
          <w:rFonts w:cs="Arial"/>
          <w:szCs w:val="22"/>
        </w:rPr>
        <w:t>desses</w:t>
      </w:r>
      <w:r w:rsidR="00822594" w:rsidRPr="00B8089B">
        <w:rPr>
          <w:rFonts w:cs="Arial"/>
          <w:szCs w:val="22"/>
        </w:rPr>
        <w:t xml:space="preserve"> </w:t>
      </w:r>
      <w:r w:rsidR="00822594">
        <w:rPr>
          <w:rFonts w:cs="Arial"/>
          <w:szCs w:val="22"/>
        </w:rPr>
        <w:t>profissionais</w:t>
      </w:r>
      <w:r w:rsidRPr="00B8089B">
        <w:rPr>
          <w:rFonts w:cs="Arial"/>
          <w:szCs w:val="22"/>
        </w:rPr>
        <w:t>. Dos 294 empregados elegíveis, incluindo os empregados cedidos e requisitados, 99 foram promovidos – 85 por mérito e 14 por antiguidade – representando 34% do total. Entre os promovidos por mérito, houve variação de um a três níveis salariais, refletindo o compromisso da empresa em valorizar os talentos internos e incentivar a excelência e respeitados os critérios da Progressão Funcional.</w:t>
      </w:r>
    </w:p>
    <w:p w14:paraId="74AE4D31" w14:textId="13F3FE8B" w:rsidR="00777F9F" w:rsidRPr="00B8089B" w:rsidRDefault="00777F9F" w:rsidP="005C23DF">
      <w:pPr>
        <w:rPr>
          <w:rFonts w:cs="Arial"/>
          <w:szCs w:val="22"/>
        </w:rPr>
      </w:pPr>
      <w:r w:rsidRPr="00B8089B">
        <w:rPr>
          <w:rFonts w:cs="Arial"/>
          <w:szCs w:val="22"/>
        </w:rPr>
        <w:t xml:space="preserve">Quanto ao gênero feminino e masculino, a distribuição percentual de eleitos registrou, respectivamente, 35% e 65%. Estes resultados são proporcionais ao </w:t>
      </w:r>
      <w:r w:rsidR="00C22866" w:rsidRPr="00B8089B">
        <w:rPr>
          <w:rFonts w:cs="Arial"/>
          <w:szCs w:val="22"/>
        </w:rPr>
        <w:t xml:space="preserve">percentual observado no </w:t>
      </w:r>
      <w:r w:rsidRPr="00B8089B">
        <w:rPr>
          <w:rFonts w:cs="Arial"/>
          <w:szCs w:val="22"/>
        </w:rPr>
        <w:t>atual quadro de pessoal da Telebras.</w:t>
      </w:r>
    </w:p>
    <w:p w14:paraId="6F5D6911" w14:textId="6485F4CC" w:rsidR="00C9006B" w:rsidRPr="00B24735" w:rsidRDefault="00B66F61" w:rsidP="00736361">
      <w:pPr>
        <w:pStyle w:val="Ttulo2"/>
        <w:spacing w:before="240" w:after="120" w:line="276" w:lineRule="auto"/>
        <w:ind w:left="567" w:hanging="567"/>
      </w:pPr>
      <w:r w:rsidRPr="00B24735">
        <w:lastRenderedPageBreak/>
        <w:t>Treinamento e Desenvolvimento</w:t>
      </w:r>
    </w:p>
    <w:p w14:paraId="6249B21F" w14:textId="16CCF9AF" w:rsidR="00B24735" w:rsidRPr="00B24735" w:rsidRDefault="00B24735" w:rsidP="00B24735">
      <w:pPr>
        <w:rPr>
          <w:rFonts w:ascii="Calibri" w:eastAsia="Calibri" w:hAnsi="Calibri" w:cs="Calibri"/>
          <w:szCs w:val="22"/>
        </w:rPr>
      </w:pPr>
      <w:r w:rsidRPr="00B24735">
        <w:rPr>
          <w:rFonts w:ascii="Calibri" w:eastAsia="Calibri" w:hAnsi="Calibri" w:cs="Calibri"/>
          <w:szCs w:val="22"/>
        </w:rPr>
        <w:t>Em 2025, a Telebras avançou de forma consistente na agenda de Treinamento e Desenvolvimento (T&amp;D), alinhada ao Plano Estratégico Institucional (PEI 2025–2030) e ao fortalecimento de competências críticas para a execução da estratégia corporativa. As ações priorizaram o reforço da cultura organizacional, a modernização da gestão e o desenvolvimento de capacidades voltadas à transformação digital, governança e gestão pública orientada a resultados.</w:t>
      </w:r>
    </w:p>
    <w:p w14:paraId="40433E3B" w14:textId="77777777" w:rsidR="00B24735" w:rsidRPr="00B24735" w:rsidRDefault="00B24735" w:rsidP="00B24735">
      <w:pPr>
        <w:rPr>
          <w:rFonts w:ascii="Calibri" w:eastAsia="Calibri" w:hAnsi="Calibri" w:cs="Calibri"/>
          <w:szCs w:val="22"/>
        </w:rPr>
      </w:pPr>
      <w:r w:rsidRPr="00B24735">
        <w:rPr>
          <w:rFonts w:ascii="Calibri" w:eastAsia="Calibri" w:hAnsi="Calibri" w:cs="Calibri"/>
          <w:szCs w:val="22"/>
        </w:rPr>
        <w:t>Em abril, a 1817ª Reunião de Diretoria aprovou o primeiro Plano de T&amp;D da Telebras, estruturando trilhas de conhecimento, cursos, workshops e capacitações regulatórias. Em maio, foi lançada a Trilha de Desenvolvimento: Liderança Transformadora, direcionada a gerentes e coordenadores, com foco em liderança ágil, engajamento de equipes e atuação estratégica.</w:t>
      </w:r>
    </w:p>
    <w:p w14:paraId="6EB737A5" w14:textId="77777777" w:rsidR="00B24735" w:rsidRPr="00B24735" w:rsidRDefault="00B24735" w:rsidP="00B24735">
      <w:pPr>
        <w:rPr>
          <w:rFonts w:ascii="Calibri" w:eastAsia="Calibri" w:hAnsi="Calibri" w:cs="Calibri"/>
          <w:szCs w:val="22"/>
        </w:rPr>
      </w:pPr>
      <w:r w:rsidRPr="00B24735">
        <w:rPr>
          <w:rFonts w:ascii="Calibri" w:eastAsia="Calibri" w:hAnsi="Calibri" w:cs="Calibri"/>
          <w:szCs w:val="22"/>
        </w:rPr>
        <w:t>Dentre as ações executadas em 2025, destacam-se:</w:t>
      </w:r>
    </w:p>
    <w:p w14:paraId="05DEA975"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Eventos estratégicos: CONARH 2025, HSM+ 2025, 26º Congresso do IBGC;</w:t>
      </w:r>
    </w:p>
    <w:p w14:paraId="4A17B25D"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Governança e compliance: Atualização em Governança para Estatais, CONBRAI 2025;</w:t>
      </w:r>
    </w:p>
    <w:p w14:paraId="0A2270DB"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Gestão de riscos e projetos: ISO 31000:2018, Preparatório PMP, Modelagem Financeira;</w:t>
      </w:r>
    </w:p>
    <w:p w14:paraId="66503794"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 xml:space="preserve">Agilidade no setor público: Agile Trends </w:t>
      </w:r>
      <w:proofErr w:type="spellStart"/>
      <w:r w:rsidRPr="00B24735">
        <w:rPr>
          <w:rFonts w:ascii="Calibri" w:eastAsia="Calibri" w:hAnsi="Calibri" w:cs="Calibri"/>
          <w:szCs w:val="22"/>
        </w:rPr>
        <w:t>Gov</w:t>
      </w:r>
      <w:proofErr w:type="spellEnd"/>
      <w:r w:rsidRPr="00B24735">
        <w:rPr>
          <w:rFonts w:ascii="Calibri" w:eastAsia="Calibri" w:hAnsi="Calibri" w:cs="Calibri"/>
          <w:szCs w:val="22"/>
        </w:rPr>
        <w:t>, Oficina de Metodologias Ágeis;</w:t>
      </w:r>
    </w:p>
    <w:p w14:paraId="2E71278C"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Contratações públicas: IA aplicada às licitações, Gestão Estratégica por Resultados;</w:t>
      </w:r>
    </w:p>
    <w:p w14:paraId="4606E639"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Telecomunicações, satélites e defesa: FUTURECOM, Congresso Latino-Americano de Satélites, CAED 2025, Curso Superior de Segurança e Defesa Cibernética (CSSDC 2025);</w:t>
      </w:r>
    </w:p>
    <w:p w14:paraId="11BAF3AC" w14:textId="77777777" w:rsidR="00B24735" w:rsidRPr="00B24735" w:rsidRDefault="00B24735" w:rsidP="002B6B0A">
      <w:pPr>
        <w:numPr>
          <w:ilvl w:val="0"/>
          <w:numId w:val="115"/>
        </w:numPr>
        <w:rPr>
          <w:rFonts w:ascii="Calibri" w:eastAsia="Calibri" w:hAnsi="Calibri" w:cs="Calibri"/>
          <w:szCs w:val="22"/>
        </w:rPr>
      </w:pPr>
      <w:r w:rsidRPr="00B24735">
        <w:rPr>
          <w:rFonts w:ascii="Calibri" w:eastAsia="Calibri" w:hAnsi="Calibri" w:cs="Calibri"/>
          <w:szCs w:val="22"/>
        </w:rPr>
        <w:t>Comunicação e influência: PPTPLAY, Conteúdo, Corpo e Voz.</w:t>
      </w:r>
    </w:p>
    <w:p w14:paraId="6F428D27" w14:textId="636325F2" w:rsidR="00B24735" w:rsidRPr="00B24735" w:rsidRDefault="00B24735" w:rsidP="00B24735">
      <w:pPr>
        <w:rPr>
          <w:rFonts w:ascii="Calibri" w:eastAsia="Calibri" w:hAnsi="Calibri" w:cs="Calibri"/>
          <w:szCs w:val="22"/>
        </w:rPr>
      </w:pPr>
      <w:r w:rsidRPr="00B24735">
        <w:rPr>
          <w:rFonts w:ascii="Calibri" w:eastAsia="Calibri" w:hAnsi="Calibri" w:cs="Calibri"/>
          <w:szCs w:val="22"/>
        </w:rPr>
        <w:t xml:space="preserve">Considerando a execução do Plano de T&amp;D e as demandas adicionais das áreas, foram investidos aproximadamente R$ 400 mil em mais de 50 iniciativas, totalizando mais de 6.200 horas-aula, ampliando o alcance das ações de capacitação e promovendo o desenvolvimento contínuo dos(as) </w:t>
      </w:r>
      <w:r w:rsidR="00822594">
        <w:rPr>
          <w:rFonts w:ascii="Calibri" w:eastAsia="Calibri" w:hAnsi="Calibri" w:cs="Calibri"/>
          <w:szCs w:val="22"/>
        </w:rPr>
        <w:t>empregados</w:t>
      </w:r>
      <w:r w:rsidRPr="00B24735">
        <w:rPr>
          <w:rFonts w:ascii="Calibri" w:eastAsia="Calibri" w:hAnsi="Calibri" w:cs="Calibri"/>
          <w:szCs w:val="22"/>
        </w:rPr>
        <w:t>(as) da Telebras.</w:t>
      </w:r>
    </w:p>
    <w:p w14:paraId="1F3FE236" w14:textId="214F4A0E" w:rsidR="00777F9F" w:rsidRPr="00B24735" w:rsidRDefault="00B24735" w:rsidP="00777F9F">
      <w:pPr>
        <w:rPr>
          <w:rFonts w:ascii="Calibri" w:eastAsia="Calibri" w:hAnsi="Calibri" w:cs="Calibri"/>
          <w:szCs w:val="22"/>
        </w:rPr>
      </w:pPr>
      <w:r w:rsidRPr="00B24735">
        <w:rPr>
          <w:rFonts w:ascii="Calibri" w:eastAsia="Calibri" w:hAnsi="Calibri" w:cs="Calibri"/>
          <w:szCs w:val="22"/>
        </w:rPr>
        <w:t>Em dezembro, teve início a atualização do Plano de T&amp;D para 2026, com diretrizes voltadas à revisão de necessidades, antecipação de demandas estratégicas e regulatórias, aprimoramento da gestão do portfólio, ampliação de modalidades híbridas e fortalecimento dos mecanismos de avaliação de resultados.</w:t>
      </w:r>
    </w:p>
    <w:p w14:paraId="616012C2" w14:textId="2D46DE3B" w:rsidR="000D1EBC" w:rsidRPr="00CB489D" w:rsidRDefault="000D1EBC" w:rsidP="002B6259">
      <w:pPr>
        <w:rPr>
          <w:rFonts w:cs="Arial"/>
          <w:highlight w:val="yellow"/>
        </w:rPr>
        <w:sectPr w:rsidR="000D1EBC" w:rsidRPr="00CB489D" w:rsidSect="000978E5">
          <w:headerReference w:type="default" r:id="rId45"/>
          <w:type w:val="continuous"/>
          <w:pgSz w:w="11907" w:h="16840" w:code="9"/>
          <w:pgMar w:top="1701" w:right="1134" w:bottom="1531" w:left="1701" w:header="397" w:footer="720" w:gutter="0"/>
          <w:cols w:space="708"/>
          <w:titlePg/>
          <w:docGrid w:linePitch="360"/>
        </w:sectPr>
      </w:pPr>
    </w:p>
    <w:p w14:paraId="16B1702D" w14:textId="4E94EA87" w:rsidR="005F0BD1" w:rsidRPr="002B6B0A" w:rsidRDefault="1A204EAF" w:rsidP="00736361">
      <w:pPr>
        <w:pStyle w:val="Ttulo1"/>
        <w:spacing w:after="240"/>
        <w:ind w:left="567" w:hanging="567"/>
        <w:rPr>
          <w:sz w:val="24"/>
        </w:rPr>
      </w:pPr>
      <w:bookmarkStart w:id="228" w:name="_Toc191641916"/>
      <w:r w:rsidRPr="002B6B0A">
        <w:rPr>
          <w:sz w:val="24"/>
        </w:rPr>
        <w:lastRenderedPageBreak/>
        <w:t xml:space="preserve">Licitações </w:t>
      </w:r>
      <w:r w:rsidR="2F19A4A1" w:rsidRPr="002B6B0A">
        <w:rPr>
          <w:sz w:val="24"/>
        </w:rPr>
        <w:t>e</w:t>
      </w:r>
      <w:r w:rsidRPr="002B6B0A">
        <w:rPr>
          <w:sz w:val="24"/>
        </w:rPr>
        <w:t xml:space="preserve"> Contratos</w:t>
      </w:r>
      <w:bookmarkEnd w:id="228"/>
    </w:p>
    <w:p w14:paraId="683D5D52" w14:textId="176CF0FA" w:rsidR="00B751A8" w:rsidRPr="00072F81" w:rsidRDefault="00B751A8" w:rsidP="00B751A8">
      <w:pPr>
        <w:spacing w:after="240"/>
        <w:rPr>
          <w:rFonts w:cs="Arial"/>
        </w:rPr>
      </w:pPr>
      <w:r w:rsidRPr="00072F81">
        <w:rPr>
          <w:rFonts w:cs="Arial"/>
        </w:rPr>
        <w:t>Em 202</w:t>
      </w:r>
      <w:r w:rsidR="005D7565" w:rsidRPr="00072F81">
        <w:rPr>
          <w:rFonts w:cs="Arial"/>
        </w:rPr>
        <w:t>5</w:t>
      </w:r>
      <w:r w:rsidRPr="00072F81">
        <w:rPr>
          <w:rFonts w:cs="Arial"/>
        </w:rPr>
        <w:t xml:space="preserve">, a empresa realizou contratações significativas para a aquisição de bens, produtos e serviços, totalizando o montante de R$ </w:t>
      </w:r>
      <w:r w:rsidR="00072F81" w:rsidRPr="00072F81">
        <w:rPr>
          <w:rFonts w:cs="Arial"/>
        </w:rPr>
        <w:t>269</w:t>
      </w:r>
      <w:r w:rsidRPr="00072F81">
        <w:rPr>
          <w:rFonts w:cs="Arial"/>
        </w:rPr>
        <w:t xml:space="preserve"> milhões</w:t>
      </w:r>
      <w:r w:rsidR="00072F81" w:rsidRPr="00072F81">
        <w:rPr>
          <w:rFonts w:cs="Arial"/>
        </w:rPr>
        <w:t>.</w:t>
      </w:r>
      <w:r w:rsidRPr="00072F81">
        <w:rPr>
          <w:rFonts w:cs="Arial"/>
        </w:rPr>
        <w:t xml:space="preserve"> Essas contratações foram distribuídas conforme modalidades de licitação específicas, refletindo a aderência rigorosa da Telebras às normativas legais e regulamentares em suas operações de compra, conforme tabela abaixo:</w:t>
      </w:r>
    </w:p>
    <w:tbl>
      <w:tblPr>
        <w:tblW w:w="8220" w:type="dxa"/>
        <w:jc w:val="center"/>
        <w:tblCellMar>
          <w:left w:w="70" w:type="dxa"/>
          <w:right w:w="70" w:type="dxa"/>
        </w:tblCellMar>
        <w:tblLook w:val="04A0" w:firstRow="1" w:lastRow="0" w:firstColumn="1" w:lastColumn="0" w:noHBand="0" w:noVBand="1"/>
      </w:tblPr>
      <w:tblGrid>
        <w:gridCol w:w="2160"/>
        <w:gridCol w:w="1720"/>
        <w:gridCol w:w="1360"/>
        <w:gridCol w:w="1500"/>
        <w:gridCol w:w="1480"/>
      </w:tblGrid>
      <w:tr w:rsidR="00CC40CC" w:rsidRPr="00CC40CC" w14:paraId="42FD01F0" w14:textId="77777777" w:rsidTr="00CC40CC">
        <w:trPr>
          <w:trHeight w:val="915"/>
          <w:jc w:val="center"/>
        </w:trPr>
        <w:tc>
          <w:tcPr>
            <w:tcW w:w="2160" w:type="dxa"/>
            <w:tcBorders>
              <w:top w:val="single" w:sz="8" w:space="0" w:color="9BC2E6"/>
              <w:left w:val="nil"/>
              <w:bottom w:val="single" w:sz="8" w:space="0" w:color="9BC2E6"/>
              <w:right w:val="nil"/>
            </w:tcBorders>
            <w:shd w:val="clear" w:color="000000" w:fill="DDEBF7"/>
            <w:vAlign w:val="center"/>
            <w:hideMark/>
          </w:tcPr>
          <w:p w14:paraId="619F5489"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MODALIDADE LICITAÇÃO</w:t>
            </w:r>
          </w:p>
        </w:tc>
        <w:tc>
          <w:tcPr>
            <w:tcW w:w="1720" w:type="dxa"/>
            <w:tcBorders>
              <w:top w:val="single" w:sz="8" w:space="0" w:color="9BC2E6"/>
              <w:left w:val="nil"/>
              <w:bottom w:val="single" w:sz="8" w:space="0" w:color="9BC2E6"/>
              <w:right w:val="nil"/>
            </w:tcBorders>
            <w:shd w:val="clear" w:color="000000" w:fill="DDEBF7"/>
            <w:vAlign w:val="center"/>
            <w:hideMark/>
          </w:tcPr>
          <w:p w14:paraId="387AF844"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QUANTIDADE CONTRATADA</w:t>
            </w:r>
          </w:p>
        </w:tc>
        <w:tc>
          <w:tcPr>
            <w:tcW w:w="1360" w:type="dxa"/>
            <w:tcBorders>
              <w:top w:val="single" w:sz="8" w:space="0" w:color="9BC2E6"/>
              <w:left w:val="nil"/>
              <w:bottom w:val="single" w:sz="8" w:space="0" w:color="9BC2E6"/>
              <w:right w:val="nil"/>
            </w:tcBorders>
            <w:shd w:val="clear" w:color="000000" w:fill="DDEBF7"/>
            <w:vAlign w:val="center"/>
            <w:hideMark/>
          </w:tcPr>
          <w:p w14:paraId="60932324"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 QUANTIDADE</w:t>
            </w:r>
          </w:p>
        </w:tc>
        <w:tc>
          <w:tcPr>
            <w:tcW w:w="1500" w:type="dxa"/>
            <w:tcBorders>
              <w:top w:val="single" w:sz="8" w:space="0" w:color="9BC2E6"/>
              <w:left w:val="nil"/>
              <w:bottom w:val="single" w:sz="8" w:space="0" w:color="9BC2E6"/>
              <w:right w:val="nil"/>
            </w:tcBorders>
            <w:shd w:val="clear" w:color="000000" w:fill="DDEBF7"/>
            <w:vAlign w:val="center"/>
            <w:hideMark/>
          </w:tcPr>
          <w:p w14:paraId="07B7FF23"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VALOR DO CONTRATO</w:t>
            </w:r>
          </w:p>
        </w:tc>
        <w:tc>
          <w:tcPr>
            <w:tcW w:w="1480" w:type="dxa"/>
            <w:tcBorders>
              <w:top w:val="single" w:sz="8" w:space="0" w:color="9BC2E6"/>
              <w:left w:val="nil"/>
              <w:bottom w:val="single" w:sz="8" w:space="0" w:color="9BC2E6"/>
              <w:right w:val="nil"/>
            </w:tcBorders>
            <w:shd w:val="clear" w:color="000000" w:fill="DDEBF7"/>
            <w:vAlign w:val="center"/>
            <w:hideMark/>
          </w:tcPr>
          <w:p w14:paraId="38C39A23"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 xml:space="preserve"> % VALOR</w:t>
            </w:r>
          </w:p>
        </w:tc>
      </w:tr>
      <w:tr w:rsidR="00CC40CC" w:rsidRPr="00CC40CC" w14:paraId="2F28BEC2" w14:textId="77777777" w:rsidTr="00CC40CC">
        <w:trPr>
          <w:trHeight w:val="300"/>
          <w:jc w:val="center"/>
        </w:trPr>
        <w:tc>
          <w:tcPr>
            <w:tcW w:w="2160" w:type="dxa"/>
            <w:tcBorders>
              <w:top w:val="nil"/>
              <w:left w:val="nil"/>
              <w:bottom w:val="nil"/>
              <w:right w:val="nil"/>
            </w:tcBorders>
            <w:vAlign w:val="center"/>
            <w:hideMark/>
          </w:tcPr>
          <w:p w14:paraId="7F402A20"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Afastamento</w:t>
            </w:r>
          </w:p>
        </w:tc>
        <w:tc>
          <w:tcPr>
            <w:tcW w:w="1720" w:type="dxa"/>
            <w:tcBorders>
              <w:top w:val="nil"/>
              <w:left w:val="nil"/>
              <w:bottom w:val="nil"/>
              <w:right w:val="nil"/>
            </w:tcBorders>
            <w:vAlign w:val="center"/>
            <w:hideMark/>
          </w:tcPr>
          <w:p w14:paraId="5B9D1AF0"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8</w:t>
            </w:r>
          </w:p>
        </w:tc>
        <w:tc>
          <w:tcPr>
            <w:tcW w:w="1360" w:type="dxa"/>
            <w:tcBorders>
              <w:top w:val="nil"/>
              <w:left w:val="nil"/>
              <w:bottom w:val="nil"/>
              <w:right w:val="nil"/>
            </w:tcBorders>
            <w:vAlign w:val="center"/>
            <w:hideMark/>
          </w:tcPr>
          <w:p w14:paraId="351F5935"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11,76%</w:t>
            </w:r>
          </w:p>
        </w:tc>
        <w:tc>
          <w:tcPr>
            <w:tcW w:w="1500" w:type="dxa"/>
            <w:tcBorders>
              <w:top w:val="nil"/>
              <w:left w:val="nil"/>
              <w:bottom w:val="nil"/>
              <w:right w:val="nil"/>
            </w:tcBorders>
            <w:vAlign w:val="center"/>
            <w:hideMark/>
          </w:tcPr>
          <w:p w14:paraId="0EAE0EF0"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 xml:space="preserve"> R$  203.636.668 </w:t>
            </w:r>
          </w:p>
        </w:tc>
        <w:tc>
          <w:tcPr>
            <w:tcW w:w="1480" w:type="dxa"/>
            <w:tcBorders>
              <w:top w:val="nil"/>
              <w:left w:val="nil"/>
              <w:bottom w:val="nil"/>
              <w:right w:val="nil"/>
            </w:tcBorders>
            <w:vAlign w:val="center"/>
            <w:hideMark/>
          </w:tcPr>
          <w:p w14:paraId="467FC802"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75,69%</w:t>
            </w:r>
          </w:p>
        </w:tc>
      </w:tr>
      <w:tr w:rsidR="00CC40CC" w:rsidRPr="00CC40CC" w14:paraId="59DFA3D0" w14:textId="77777777" w:rsidTr="00CC40CC">
        <w:trPr>
          <w:trHeight w:val="300"/>
          <w:jc w:val="center"/>
        </w:trPr>
        <w:tc>
          <w:tcPr>
            <w:tcW w:w="2160" w:type="dxa"/>
            <w:tcBorders>
              <w:top w:val="nil"/>
              <w:left w:val="nil"/>
              <w:bottom w:val="nil"/>
              <w:right w:val="nil"/>
            </w:tcBorders>
            <w:vAlign w:val="center"/>
            <w:hideMark/>
          </w:tcPr>
          <w:p w14:paraId="492ADDA3"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Dispensa Eletrônica</w:t>
            </w:r>
          </w:p>
        </w:tc>
        <w:tc>
          <w:tcPr>
            <w:tcW w:w="1720" w:type="dxa"/>
            <w:tcBorders>
              <w:top w:val="nil"/>
              <w:left w:val="nil"/>
              <w:bottom w:val="nil"/>
              <w:right w:val="nil"/>
            </w:tcBorders>
            <w:vAlign w:val="center"/>
            <w:hideMark/>
          </w:tcPr>
          <w:p w14:paraId="0C8582CC"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4</w:t>
            </w:r>
          </w:p>
        </w:tc>
        <w:tc>
          <w:tcPr>
            <w:tcW w:w="1360" w:type="dxa"/>
            <w:tcBorders>
              <w:top w:val="nil"/>
              <w:left w:val="nil"/>
              <w:bottom w:val="nil"/>
              <w:right w:val="nil"/>
            </w:tcBorders>
            <w:vAlign w:val="center"/>
            <w:hideMark/>
          </w:tcPr>
          <w:p w14:paraId="78F771A5"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5,88%</w:t>
            </w:r>
          </w:p>
        </w:tc>
        <w:tc>
          <w:tcPr>
            <w:tcW w:w="1500" w:type="dxa"/>
            <w:tcBorders>
              <w:top w:val="nil"/>
              <w:left w:val="nil"/>
              <w:bottom w:val="nil"/>
              <w:right w:val="nil"/>
            </w:tcBorders>
            <w:vAlign w:val="center"/>
            <w:hideMark/>
          </w:tcPr>
          <w:p w14:paraId="47CFC738"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 xml:space="preserve"> R$            56.440 </w:t>
            </w:r>
          </w:p>
        </w:tc>
        <w:tc>
          <w:tcPr>
            <w:tcW w:w="1480" w:type="dxa"/>
            <w:tcBorders>
              <w:top w:val="nil"/>
              <w:left w:val="nil"/>
              <w:bottom w:val="nil"/>
              <w:right w:val="nil"/>
            </w:tcBorders>
            <w:vAlign w:val="center"/>
            <w:hideMark/>
          </w:tcPr>
          <w:p w14:paraId="091A87FD"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0,02%</w:t>
            </w:r>
          </w:p>
        </w:tc>
      </w:tr>
      <w:tr w:rsidR="00CC40CC" w:rsidRPr="00CC40CC" w14:paraId="36FDE04F" w14:textId="77777777" w:rsidTr="00CC40CC">
        <w:trPr>
          <w:trHeight w:val="300"/>
          <w:jc w:val="center"/>
        </w:trPr>
        <w:tc>
          <w:tcPr>
            <w:tcW w:w="2160" w:type="dxa"/>
            <w:tcBorders>
              <w:top w:val="nil"/>
              <w:left w:val="nil"/>
              <w:bottom w:val="nil"/>
              <w:right w:val="nil"/>
            </w:tcBorders>
            <w:vAlign w:val="center"/>
            <w:hideMark/>
          </w:tcPr>
          <w:p w14:paraId="739C5786"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Dispensa Tradicional</w:t>
            </w:r>
          </w:p>
        </w:tc>
        <w:tc>
          <w:tcPr>
            <w:tcW w:w="1720" w:type="dxa"/>
            <w:tcBorders>
              <w:top w:val="nil"/>
              <w:left w:val="nil"/>
              <w:bottom w:val="nil"/>
              <w:right w:val="nil"/>
            </w:tcBorders>
            <w:vAlign w:val="center"/>
            <w:hideMark/>
          </w:tcPr>
          <w:p w14:paraId="4FD69E46"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7</w:t>
            </w:r>
          </w:p>
        </w:tc>
        <w:tc>
          <w:tcPr>
            <w:tcW w:w="1360" w:type="dxa"/>
            <w:tcBorders>
              <w:top w:val="nil"/>
              <w:left w:val="nil"/>
              <w:bottom w:val="nil"/>
              <w:right w:val="nil"/>
            </w:tcBorders>
            <w:vAlign w:val="center"/>
            <w:hideMark/>
          </w:tcPr>
          <w:p w14:paraId="7782C129"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10,29%</w:t>
            </w:r>
          </w:p>
        </w:tc>
        <w:tc>
          <w:tcPr>
            <w:tcW w:w="1500" w:type="dxa"/>
            <w:tcBorders>
              <w:top w:val="nil"/>
              <w:left w:val="nil"/>
              <w:bottom w:val="nil"/>
              <w:right w:val="nil"/>
            </w:tcBorders>
            <w:vAlign w:val="center"/>
            <w:hideMark/>
          </w:tcPr>
          <w:p w14:paraId="6E394B03"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 xml:space="preserve"> R$      1.768.049 </w:t>
            </w:r>
          </w:p>
        </w:tc>
        <w:tc>
          <w:tcPr>
            <w:tcW w:w="1480" w:type="dxa"/>
            <w:tcBorders>
              <w:top w:val="nil"/>
              <w:left w:val="nil"/>
              <w:bottom w:val="nil"/>
              <w:right w:val="nil"/>
            </w:tcBorders>
            <w:vAlign w:val="center"/>
            <w:hideMark/>
          </w:tcPr>
          <w:p w14:paraId="26FF9B84"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0,66%</w:t>
            </w:r>
          </w:p>
        </w:tc>
      </w:tr>
      <w:tr w:rsidR="00CC40CC" w:rsidRPr="00CC40CC" w14:paraId="75E939F5" w14:textId="77777777" w:rsidTr="00CC40CC">
        <w:trPr>
          <w:trHeight w:val="300"/>
          <w:jc w:val="center"/>
        </w:trPr>
        <w:tc>
          <w:tcPr>
            <w:tcW w:w="2160" w:type="dxa"/>
            <w:tcBorders>
              <w:top w:val="nil"/>
              <w:left w:val="nil"/>
              <w:bottom w:val="nil"/>
              <w:right w:val="nil"/>
            </w:tcBorders>
            <w:vAlign w:val="center"/>
            <w:hideMark/>
          </w:tcPr>
          <w:p w14:paraId="449309DF"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Inexigibilidade</w:t>
            </w:r>
          </w:p>
        </w:tc>
        <w:tc>
          <w:tcPr>
            <w:tcW w:w="1720" w:type="dxa"/>
            <w:tcBorders>
              <w:top w:val="nil"/>
              <w:left w:val="nil"/>
              <w:bottom w:val="nil"/>
              <w:right w:val="nil"/>
            </w:tcBorders>
            <w:vAlign w:val="center"/>
            <w:hideMark/>
          </w:tcPr>
          <w:p w14:paraId="57EE7B50"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34</w:t>
            </w:r>
          </w:p>
        </w:tc>
        <w:tc>
          <w:tcPr>
            <w:tcW w:w="1360" w:type="dxa"/>
            <w:tcBorders>
              <w:top w:val="nil"/>
              <w:left w:val="nil"/>
              <w:bottom w:val="nil"/>
              <w:right w:val="nil"/>
            </w:tcBorders>
            <w:vAlign w:val="center"/>
            <w:hideMark/>
          </w:tcPr>
          <w:p w14:paraId="72FD9AF4"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50,00%</w:t>
            </w:r>
          </w:p>
        </w:tc>
        <w:tc>
          <w:tcPr>
            <w:tcW w:w="1500" w:type="dxa"/>
            <w:tcBorders>
              <w:top w:val="nil"/>
              <w:left w:val="nil"/>
              <w:bottom w:val="nil"/>
              <w:right w:val="nil"/>
            </w:tcBorders>
            <w:vAlign w:val="center"/>
            <w:hideMark/>
          </w:tcPr>
          <w:p w14:paraId="062E7C41"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 xml:space="preserve"> R$      8.212.438 </w:t>
            </w:r>
          </w:p>
        </w:tc>
        <w:tc>
          <w:tcPr>
            <w:tcW w:w="1480" w:type="dxa"/>
            <w:tcBorders>
              <w:top w:val="nil"/>
              <w:left w:val="nil"/>
              <w:bottom w:val="nil"/>
              <w:right w:val="nil"/>
            </w:tcBorders>
            <w:vAlign w:val="center"/>
            <w:hideMark/>
          </w:tcPr>
          <w:p w14:paraId="40617599"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3,05%</w:t>
            </w:r>
          </w:p>
        </w:tc>
      </w:tr>
      <w:tr w:rsidR="00CC40CC" w:rsidRPr="00CC40CC" w14:paraId="268AD45A" w14:textId="77777777" w:rsidTr="00CC40CC">
        <w:trPr>
          <w:trHeight w:val="300"/>
          <w:jc w:val="center"/>
        </w:trPr>
        <w:tc>
          <w:tcPr>
            <w:tcW w:w="2160" w:type="dxa"/>
            <w:tcBorders>
              <w:top w:val="nil"/>
              <w:left w:val="nil"/>
              <w:bottom w:val="nil"/>
              <w:right w:val="nil"/>
            </w:tcBorders>
            <w:vAlign w:val="center"/>
            <w:hideMark/>
          </w:tcPr>
          <w:p w14:paraId="0F6161DF"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Pregão Eletrônico</w:t>
            </w:r>
          </w:p>
        </w:tc>
        <w:tc>
          <w:tcPr>
            <w:tcW w:w="1720" w:type="dxa"/>
            <w:tcBorders>
              <w:top w:val="nil"/>
              <w:left w:val="nil"/>
              <w:bottom w:val="nil"/>
              <w:right w:val="nil"/>
            </w:tcBorders>
            <w:vAlign w:val="center"/>
            <w:hideMark/>
          </w:tcPr>
          <w:p w14:paraId="25F450D9"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13</w:t>
            </w:r>
          </w:p>
        </w:tc>
        <w:tc>
          <w:tcPr>
            <w:tcW w:w="1360" w:type="dxa"/>
            <w:tcBorders>
              <w:top w:val="nil"/>
              <w:left w:val="nil"/>
              <w:bottom w:val="nil"/>
              <w:right w:val="nil"/>
            </w:tcBorders>
            <w:vAlign w:val="center"/>
            <w:hideMark/>
          </w:tcPr>
          <w:p w14:paraId="28CE6E73"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19,12%</w:t>
            </w:r>
          </w:p>
        </w:tc>
        <w:tc>
          <w:tcPr>
            <w:tcW w:w="1500" w:type="dxa"/>
            <w:tcBorders>
              <w:top w:val="nil"/>
              <w:left w:val="nil"/>
              <w:bottom w:val="nil"/>
              <w:right w:val="nil"/>
            </w:tcBorders>
            <w:vAlign w:val="center"/>
            <w:hideMark/>
          </w:tcPr>
          <w:p w14:paraId="126FEE8C"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 xml:space="preserve"> R$    43.876.535 </w:t>
            </w:r>
          </w:p>
        </w:tc>
        <w:tc>
          <w:tcPr>
            <w:tcW w:w="1480" w:type="dxa"/>
            <w:tcBorders>
              <w:top w:val="nil"/>
              <w:left w:val="nil"/>
              <w:bottom w:val="nil"/>
              <w:right w:val="nil"/>
            </w:tcBorders>
            <w:vAlign w:val="center"/>
            <w:hideMark/>
          </w:tcPr>
          <w:p w14:paraId="6B1F303F"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16,31%</w:t>
            </w:r>
          </w:p>
        </w:tc>
      </w:tr>
      <w:tr w:rsidR="00CC40CC" w:rsidRPr="00CC40CC" w14:paraId="17DD1BF6" w14:textId="77777777" w:rsidTr="00CC40CC">
        <w:trPr>
          <w:trHeight w:val="315"/>
          <w:jc w:val="center"/>
        </w:trPr>
        <w:tc>
          <w:tcPr>
            <w:tcW w:w="2160" w:type="dxa"/>
            <w:tcBorders>
              <w:top w:val="nil"/>
              <w:left w:val="nil"/>
              <w:bottom w:val="single" w:sz="8" w:space="0" w:color="9BC2E6"/>
              <w:right w:val="nil"/>
            </w:tcBorders>
            <w:vAlign w:val="center"/>
            <w:hideMark/>
          </w:tcPr>
          <w:p w14:paraId="37015717"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Pregão Eletrônico SRP</w:t>
            </w:r>
          </w:p>
        </w:tc>
        <w:tc>
          <w:tcPr>
            <w:tcW w:w="1720" w:type="dxa"/>
            <w:tcBorders>
              <w:top w:val="nil"/>
              <w:left w:val="nil"/>
              <w:bottom w:val="single" w:sz="8" w:space="0" w:color="9BC2E6"/>
              <w:right w:val="nil"/>
            </w:tcBorders>
            <w:vAlign w:val="center"/>
            <w:hideMark/>
          </w:tcPr>
          <w:p w14:paraId="4976D164" w14:textId="77777777" w:rsidR="00CC40CC" w:rsidRPr="00CC40CC" w:rsidRDefault="00CC40CC" w:rsidP="00CC40CC">
            <w:pPr>
              <w:tabs>
                <w:tab w:val="clear" w:pos="851"/>
              </w:tabs>
              <w:spacing w:before="0" w:after="0"/>
              <w:jc w:val="center"/>
              <w:rPr>
                <w:rFonts w:ascii="Calibri" w:hAnsi="Calibri" w:cs="Calibri"/>
                <w:color w:val="1F4E78"/>
                <w:sz w:val="20"/>
                <w:szCs w:val="20"/>
                <w:lang w:eastAsia="pt-BR"/>
              </w:rPr>
            </w:pPr>
            <w:r w:rsidRPr="00CC40CC">
              <w:rPr>
                <w:rFonts w:ascii="Calibri" w:hAnsi="Calibri" w:cs="Calibri"/>
                <w:color w:val="1F4E78"/>
                <w:sz w:val="20"/>
                <w:szCs w:val="20"/>
                <w:lang w:eastAsia="pt-BR"/>
              </w:rPr>
              <w:t>2</w:t>
            </w:r>
          </w:p>
        </w:tc>
        <w:tc>
          <w:tcPr>
            <w:tcW w:w="1360" w:type="dxa"/>
            <w:tcBorders>
              <w:top w:val="nil"/>
              <w:left w:val="nil"/>
              <w:bottom w:val="single" w:sz="8" w:space="0" w:color="9BC2E6"/>
              <w:right w:val="nil"/>
            </w:tcBorders>
            <w:vAlign w:val="center"/>
            <w:hideMark/>
          </w:tcPr>
          <w:p w14:paraId="6E4BC078"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2,94%</w:t>
            </w:r>
          </w:p>
        </w:tc>
        <w:tc>
          <w:tcPr>
            <w:tcW w:w="1500" w:type="dxa"/>
            <w:tcBorders>
              <w:top w:val="nil"/>
              <w:left w:val="nil"/>
              <w:bottom w:val="single" w:sz="8" w:space="0" w:color="9BC2E6"/>
              <w:right w:val="nil"/>
            </w:tcBorders>
            <w:vAlign w:val="center"/>
            <w:hideMark/>
          </w:tcPr>
          <w:p w14:paraId="6B239EF2"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 xml:space="preserve"> R$    11.493.639 </w:t>
            </w:r>
          </w:p>
        </w:tc>
        <w:tc>
          <w:tcPr>
            <w:tcW w:w="1480" w:type="dxa"/>
            <w:tcBorders>
              <w:top w:val="nil"/>
              <w:left w:val="nil"/>
              <w:bottom w:val="single" w:sz="8" w:space="0" w:color="9BC2E6"/>
              <w:right w:val="nil"/>
            </w:tcBorders>
            <w:vAlign w:val="center"/>
            <w:hideMark/>
          </w:tcPr>
          <w:p w14:paraId="5095A4B9" w14:textId="77777777" w:rsidR="00CC40CC" w:rsidRPr="00CC40CC" w:rsidRDefault="00CC40CC" w:rsidP="00B12141">
            <w:pPr>
              <w:tabs>
                <w:tab w:val="clear" w:pos="851"/>
              </w:tabs>
              <w:spacing w:before="0" w:after="0"/>
              <w:jc w:val="right"/>
              <w:rPr>
                <w:rFonts w:ascii="Calibri" w:hAnsi="Calibri" w:cs="Calibri"/>
                <w:color w:val="1F4E78"/>
                <w:sz w:val="20"/>
                <w:szCs w:val="20"/>
                <w:lang w:eastAsia="pt-BR"/>
              </w:rPr>
            </w:pPr>
            <w:r w:rsidRPr="00CC40CC">
              <w:rPr>
                <w:rFonts w:ascii="Calibri" w:hAnsi="Calibri" w:cs="Calibri"/>
                <w:color w:val="1F4E78"/>
                <w:sz w:val="20"/>
                <w:szCs w:val="20"/>
                <w:lang w:eastAsia="pt-BR"/>
              </w:rPr>
              <w:t>4,27%</w:t>
            </w:r>
          </w:p>
        </w:tc>
      </w:tr>
      <w:tr w:rsidR="00CC40CC" w:rsidRPr="00CC40CC" w14:paraId="6165616D" w14:textId="77777777" w:rsidTr="00CC40CC">
        <w:trPr>
          <w:trHeight w:val="315"/>
          <w:jc w:val="center"/>
        </w:trPr>
        <w:tc>
          <w:tcPr>
            <w:tcW w:w="2160" w:type="dxa"/>
            <w:tcBorders>
              <w:top w:val="nil"/>
              <w:left w:val="nil"/>
              <w:bottom w:val="single" w:sz="8" w:space="0" w:color="9BC2E6"/>
              <w:right w:val="nil"/>
            </w:tcBorders>
            <w:shd w:val="clear" w:color="000000" w:fill="DDEBF7"/>
            <w:vAlign w:val="center"/>
            <w:hideMark/>
          </w:tcPr>
          <w:p w14:paraId="18865C2D"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Total Geral</w:t>
            </w:r>
          </w:p>
        </w:tc>
        <w:tc>
          <w:tcPr>
            <w:tcW w:w="1720" w:type="dxa"/>
            <w:tcBorders>
              <w:top w:val="nil"/>
              <w:left w:val="nil"/>
              <w:bottom w:val="single" w:sz="8" w:space="0" w:color="9BC2E6"/>
              <w:right w:val="nil"/>
            </w:tcBorders>
            <w:shd w:val="clear" w:color="000000" w:fill="DDEBF7"/>
            <w:vAlign w:val="center"/>
            <w:hideMark/>
          </w:tcPr>
          <w:p w14:paraId="758AD97A" w14:textId="77777777" w:rsidR="00CC40CC" w:rsidRPr="00CC40CC" w:rsidRDefault="00CC40CC" w:rsidP="00CC40CC">
            <w:pPr>
              <w:tabs>
                <w:tab w:val="clear" w:pos="851"/>
              </w:tabs>
              <w:spacing w:before="0" w:after="0"/>
              <w:jc w:val="center"/>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68</w:t>
            </w:r>
          </w:p>
        </w:tc>
        <w:tc>
          <w:tcPr>
            <w:tcW w:w="1360" w:type="dxa"/>
            <w:tcBorders>
              <w:top w:val="nil"/>
              <w:left w:val="nil"/>
              <w:bottom w:val="single" w:sz="8" w:space="0" w:color="9BC2E6"/>
              <w:right w:val="nil"/>
            </w:tcBorders>
            <w:shd w:val="clear" w:color="000000" w:fill="DDEBF7"/>
            <w:vAlign w:val="center"/>
            <w:hideMark/>
          </w:tcPr>
          <w:p w14:paraId="6AC600D3" w14:textId="77777777" w:rsidR="00CC40CC" w:rsidRPr="00CC40CC" w:rsidRDefault="00CC40CC" w:rsidP="00B12141">
            <w:pPr>
              <w:tabs>
                <w:tab w:val="clear" w:pos="851"/>
              </w:tabs>
              <w:spacing w:before="0" w:after="0"/>
              <w:jc w:val="right"/>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100,00%</w:t>
            </w:r>
          </w:p>
        </w:tc>
        <w:tc>
          <w:tcPr>
            <w:tcW w:w="1500" w:type="dxa"/>
            <w:tcBorders>
              <w:top w:val="nil"/>
              <w:left w:val="nil"/>
              <w:bottom w:val="single" w:sz="8" w:space="0" w:color="9BC2E6"/>
              <w:right w:val="nil"/>
            </w:tcBorders>
            <w:shd w:val="clear" w:color="000000" w:fill="DDEBF7"/>
            <w:vAlign w:val="center"/>
            <w:hideMark/>
          </w:tcPr>
          <w:p w14:paraId="491A80E2" w14:textId="77777777" w:rsidR="00CC40CC" w:rsidRPr="00CC40CC" w:rsidRDefault="00CC40CC" w:rsidP="00B12141">
            <w:pPr>
              <w:tabs>
                <w:tab w:val="clear" w:pos="851"/>
              </w:tabs>
              <w:spacing w:before="0" w:after="0"/>
              <w:jc w:val="right"/>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 xml:space="preserve"> R$     269.043.770 </w:t>
            </w:r>
          </w:p>
        </w:tc>
        <w:tc>
          <w:tcPr>
            <w:tcW w:w="1480" w:type="dxa"/>
            <w:tcBorders>
              <w:top w:val="nil"/>
              <w:left w:val="nil"/>
              <w:bottom w:val="single" w:sz="8" w:space="0" w:color="9BC2E6"/>
              <w:right w:val="nil"/>
            </w:tcBorders>
            <w:shd w:val="clear" w:color="000000" w:fill="DDEBF7"/>
            <w:vAlign w:val="center"/>
            <w:hideMark/>
          </w:tcPr>
          <w:p w14:paraId="18CF3D0A" w14:textId="77777777" w:rsidR="00CC40CC" w:rsidRPr="00CC40CC" w:rsidRDefault="00CC40CC" w:rsidP="00B12141">
            <w:pPr>
              <w:tabs>
                <w:tab w:val="clear" w:pos="851"/>
              </w:tabs>
              <w:spacing w:before="0" w:after="0"/>
              <w:jc w:val="right"/>
              <w:rPr>
                <w:rFonts w:ascii="Calibri" w:hAnsi="Calibri" w:cs="Calibri"/>
                <w:b/>
                <w:bCs/>
                <w:color w:val="1F4E78"/>
                <w:sz w:val="18"/>
                <w:szCs w:val="18"/>
                <w:lang w:eastAsia="pt-BR"/>
              </w:rPr>
            </w:pPr>
            <w:r w:rsidRPr="00CC40CC">
              <w:rPr>
                <w:rFonts w:ascii="Calibri" w:hAnsi="Calibri" w:cs="Calibri"/>
                <w:b/>
                <w:bCs/>
                <w:color w:val="1F4E78"/>
                <w:sz w:val="18"/>
                <w:szCs w:val="18"/>
                <w:lang w:eastAsia="pt-BR"/>
              </w:rPr>
              <w:t>100,00%</w:t>
            </w:r>
          </w:p>
        </w:tc>
      </w:tr>
    </w:tbl>
    <w:p w14:paraId="2EF53499" w14:textId="4377B8CE" w:rsidR="00216FCA" w:rsidRPr="00072F81" w:rsidRDefault="00636E96" w:rsidP="005371E9">
      <w:pPr>
        <w:pStyle w:val="Legenda"/>
        <w:rPr>
          <w:rFonts w:eastAsia="Calibri"/>
        </w:rPr>
      </w:pPr>
      <w:bookmarkStart w:id="229" w:name="_Toc191643423"/>
      <w:r w:rsidRPr="00072F81">
        <w:t xml:space="preserve">Tabela </w:t>
      </w:r>
      <w:r w:rsidR="009A3F6E">
        <w:fldChar w:fldCharType="begin"/>
      </w:r>
      <w:r w:rsidR="009A3F6E">
        <w:instrText xml:space="preserve"> STYLEREF 1 \s </w:instrText>
      </w:r>
      <w:r w:rsidR="009A3F6E">
        <w:fldChar w:fldCharType="separate"/>
      </w:r>
      <w:r w:rsidR="004527D6">
        <w:rPr>
          <w:noProof/>
        </w:rPr>
        <w:t>9</w:t>
      </w:r>
      <w:r w:rsidR="009A3F6E">
        <w:fldChar w:fldCharType="end"/>
      </w:r>
      <w:r w:rsidRPr="00072F81">
        <w:noBreakHyphen/>
      </w:r>
      <w:r w:rsidR="009A3F6E">
        <w:fldChar w:fldCharType="begin"/>
      </w:r>
      <w:r w:rsidR="009A3F6E">
        <w:instrText xml:space="preserve"> SEQ Tabela \* ARABIC \s 1 </w:instrText>
      </w:r>
      <w:r w:rsidR="009A3F6E">
        <w:fldChar w:fldCharType="separate"/>
      </w:r>
      <w:r w:rsidR="004527D6">
        <w:rPr>
          <w:noProof/>
        </w:rPr>
        <w:t>1</w:t>
      </w:r>
      <w:r w:rsidR="009A3F6E">
        <w:fldChar w:fldCharType="end"/>
      </w:r>
      <w:r w:rsidRPr="00072F81">
        <w:t xml:space="preserve"> Contratos de aquisição e serviços por modalidade de licitação</w:t>
      </w:r>
      <w:bookmarkEnd w:id="229"/>
    </w:p>
    <w:p w14:paraId="713223D3" w14:textId="77777777" w:rsidR="00CC40CC" w:rsidRDefault="00CC40CC" w:rsidP="000A26A1">
      <w:pPr>
        <w:rPr>
          <w:rFonts w:eastAsia="Calibri"/>
          <w:b/>
        </w:rPr>
      </w:pPr>
    </w:p>
    <w:p w14:paraId="764EDD27" w14:textId="4C087BCC" w:rsidR="00482616" w:rsidRPr="00072F81" w:rsidRDefault="000A26A1" w:rsidP="000A26A1">
      <w:pPr>
        <w:rPr>
          <w:rFonts w:eastAsia="Calibri"/>
          <w:b/>
        </w:rPr>
      </w:pPr>
      <w:r w:rsidRPr="00072F81">
        <w:rPr>
          <w:rFonts w:eastAsia="Calibri"/>
          <w:b/>
        </w:rPr>
        <w:t>Modalidades de Licitação e Justificativas</w:t>
      </w:r>
    </w:p>
    <w:p w14:paraId="30071610" w14:textId="7835352A" w:rsidR="00482616" w:rsidRPr="00072F81" w:rsidRDefault="00482616" w:rsidP="00482616">
      <w:pPr>
        <w:rPr>
          <w:rFonts w:eastAsia="Calibri"/>
        </w:rPr>
      </w:pPr>
      <w:r w:rsidRPr="00072F81">
        <w:rPr>
          <w:rFonts w:eastAsia="Calibri"/>
          <w:b/>
        </w:rPr>
        <w:t>Inexigibilidade de Licitação</w:t>
      </w:r>
      <w:r w:rsidRPr="00072F81">
        <w:rPr>
          <w:rFonts w:eastAsia="Calibri"/>
        </w:rPr>
        <w:t>: As contratações realizadas sob esta modalidade foram fundamentadas na notória especialização de serviços, incluindo capacitações e outros serviços especializados sem concorrência disponível no mercado, como o fornecimento de energia elétrica e extensões da rede.</w:t>
      </w:r>
    </w:p>
    <w:p w14:paraId="1AE63E41" w14:textId="77777777" w:rsidR="00482616" w:rsidRPr="00072F81" w:rsidRDefault="00482616" w:rsidP="00482616">
      <w:pPr>
        <w:rPr>
          <w:rFonts w:eastAsia="Calibri"/>
        </w:rPr>
      </w:pPr>
      <w:r w:rsidRPr="00072F81">
        <w:rPr>
          <w:rFonts w:eastAsia="Calibri"/>
          <w:b/>
        </w:rPr>
        <w:t>Dispensa de Licitação</w:t>
      </w:r>
      <w:r w:rsidRPr="00072F81">
        <w:rPr>
          <w:rFonts w:eastAsia="Calibri"/>
        </w:rPr>
        <w:t>: Esta modalidade foi aplicada a aquisições de pequeno valor, justificadas pelos critérios estabelecidos nos Incisos I, II, IV e V do Art. 112 do Regulamento de Licitações e Contratos da Telebras (RELIC) e pelos Incisos I, II, IV e V do Art. 29 da Lei nº 13.303/2016.</w:t>
      </w:r>
    </w:p>
    <w:p w14:paraId="0DEF004F" w14:textId="77777777" w:rsidR="00482616" w:rsidRPr="00072F81" w:rsidRDefault="00482616" w:rsidP="00482616">
      <w:pPr>
        <w:rPr>
          <w:rFonts w:eastAsia="Calibri"/>
        </w:rPr>
      </w:pPr>
      <w:r w:rsidRPr="00072F81">
        <w:rPr>
          <w:rFonts w:eastAsia="Calibri"/>
          <w:b/>
        </w:rPr>
        <w:t>Afastamento de Licitação</w:t>
      </w:r>
      <w:r w:rsidRPr="00072F81">
        <w:rPr>
          <w:rFonts w:eastAsia="Calibri"/>
        </w:rPr>
        <w:t>: Casos que se enquadram no Inciso I do § 3º do Art. 28 da Lei nº 13.303/2016, destacando situações específicas que permitem a Telebras realizar contratações diretas, de acordo com a legislação.</w:t>
      </w:r>
    </w:p>
    <w:p w14:paraId="24EB8F1F" w14:textId="6259AF41" w:rsidR="00482616" w:rsidRPr="00072F81" w:rsidRDefault="00482616" w:rsidP="0093433E">
      <w:pPr>
        <w:widowControl w:val="0"/>
        <w:rPr>
          <w:rFonts w:eastAsia="Calibri"/>
        </w:rPr>
      </w:pPr>
      <w:r w:rsidRPr="00072F81">
        <w:rPr>
          <w:rFonts w:eastAsia="Calibri"/>
          <w:b/>
        </w:rPr>
        <w:t>Pregão Eletrônico</w:t>
      </w:r>
      <w:r w:rsidRPr="00072F81">
        <w:rPr>
          <w:rFonts w:eastAsia="Calibri"/>
        </w:rPr>
        <w:t>: A modalidade de pregão eletrônico foi utilizada conforme as diretrizes do artigo 32, IV, da Lei nº 13.303/2016, artigo 92, I, do RELIC, e Lei 14.133/2021, no que couber, evidenciando a busca da Telebras pela eficiência e transparência nas contratações públicas.</w:t>
      </w:r>
    </w:p>
    <w:p w14:paraId="25A541D5" w14:textId="77777777" w:rsidR="007B3AAA" w:rsidRDefault="007B3AAA">
      <w:pPr>
        <w:tabs>
          <w:tab w:val="clear" w:pos="851"/>
        </w:tabs>
        <w:spacing w:before="0" w:after="0"/>
        <w:jc w:val="left"/>
        <w:rPr>
          <w:rFonts w:eastAsia="Calibri"/>
        </w:rPr>
      </w:pPr>
      <w:r>
        <w:rPr>
          <w:rFonts w:eastAsia="Calibri"/>
        </w:rPr>
        <w:br w:type="page"/>
      </w:r>
    </w:p>
    <w:p w14:paraId="54E7F974" w14:textId="77777777" w:rsidR="00482616" w:rsidRPr="00072F81" w:rsidRDefault="00482616" w:rsidP="002B6B0A">
      <w:pPr>
        <w:widowControl w:val="0"/>
        <w:rPr>
          <w:rFonts w:eastAsia="Calibri"/>
        </w:rPr>
      </w:pPr>
    </w:p>
    <w:p w14:paraId="0BA2B3F7" w14:textId="57D2CD1C" w:rsidR="00845FA3" w:rsidRPr="00F53F7A" w:rsidRDefault="3C5723AB" w:rsidP="002B6B0A">
      <w:pPr>
        <w:pStyle w:val="Ttulo1"/>
        <w:keepNext w:val="0"/>
        <w:pageBreakBefore w:val="0"/>
        <w:widowControl w:val="0"/>
        <w:spacing w:after="240"/>
        <w:ind w:left="567" w:hanging="567"/>
        <w:rPr>
          <w:sz w:val="24"/>
        </w:rPr>
      </w:pPr>
      <w:bookmarkStart w:id="230" w:name="_Toc191641917"/>
      <w:r w:rsidRPr="00F53F7A">
        <w:rPr>
          <w:sz w:val="24"/>
        </w:rPr>
        <w:t>Auditoria Externa</w:t>
      </w:r>
      <w:bookmarkEnd w:id="230"/>
      <w:r w:rsidR="00F368A5" w:rsidRPr="00F53F7A">
        <w:rPr>
          <w:color w:val="FF0000"/>
          <w:sz w:val="24"/>
        </w:rPr>
        <w:t xml:space="preserve"> </w:t>
      </w:r>
    </w:p>
    <w:p w14:paraId="0CC2E11E" w14:textId="4DE01E87" w:rsidR="00052435" w:rsidRPr="00F53F7A" w:rsidRDefault="00052435" w:rsidP="002B6B0A">
      <w:pPr>
        <w:widowControl w:val="0"/>
        <w:rPr>
          <w:rFonts w:cs="Arial"/>
          <w:szCs w:val="22"/>
        </w:rPr>
      </w:pPr>
      <w:r w:rsidRPr="7EA26185">
        <w:rPr>
          <w:rFonts w:cs="Arial"/>
          <w:szCs w:val="22"/>
        </w:rPr>
        <w:t xml:space="preserve">Em atenção aos termos da Instrução CVM 381/03, a Telebras esclarece que, em 25 de outubro de 2022, contratou pelo período de três anos a empresa </w:t>
      </w:r>
      <w:proofErr w:type="spellStart"/>
      <w:r w:rsidRPr="00B27E88">
        <w:rPr>
          <w:rFonts w:cs="Arial"/>
          <w:i/>
          <w:szCs w:val="22"/>
        </w:rPr>
        <w:t>Consult</w:t>
      </w:r>
      <w:proofErr w:type="spellEnd"/>
      <w:r w:rsidRPr="00B27E88">
        <w:rPr>
          <w:rFonts w:cs="Arial"/>
          <w:i/>
          <w:szCs w:val="22"/>
        </w:rPr>
        <w:t xml:space="preserve"> </w:t>
      </w:r>
      <w:r w:rsidRPr="7EA26185">
        <w:rPr>
          <w:rFonts w:cs="Arial"/>
          <w:szCs w:val="22"/>
        </w:rPr>
        <w:t>– Auditores Independentes, para a prestação de serviços de auditoria independente das demonstrações contábeis, ora apresentada ao mercado. O valor total dos honorários contratados para esse serviço, conforme contrato firmado entre as partes, foi de R$ 160,5 mil.</w:t>
      </w:r>
    </w:p>
    <w:p w14:paraId="2B42F3F2" w14:textId="77777777" w:rsidR="00F53F7A" w:rsidRPr="00F53F7A" w:rsidRDefault="00F53F7A" w:rsidP="002B6B0A">
      <w:pPr>
        <w:widowControl w:val="0"/>
        <w:rPr>
          <w:rFonts w:cs="Arial"/>
          <w:szCs w:val="22"/>
        </w:rPr>
      </w:pPr>
      <w:r w:rsidRPr="5797E84C">
        <w:rPr>
          <w:rFonts w:cs="Arial"/>
          <w:szCs w:val="22"/>
        </w:rPr>
        <w:t xml:space="preserve">No ano de 2025, o contrato com a </w:t>
      </w:r>
      <w:proofErr w:type="spellStart"/>
      <w:r w:rsidRPr="00B27E88">
        <w:rPr>
          <w:rFonts w:cs="Arial"/>
          <w:i/>
          <w:szCs w:val="22"/>
        </w:rPr>
        <w:t>Consult</w:t>
      </w:r>
      <w:proofErr w:type="spellEnd"/>
      <w:r w:rsidRPr="5797E84C">
        <w:rPr>
          <w:rFonts w:cs="Arial"/>
          <w:szCs w:val="22"/>
        </w:rPr>
        <w:t xml:space="preserve"> foi prorrogado por mais dois anos, com vigência até 25 de outubro de 2027. O valor referente à prorrogação foi de R$ 108,7 mil, totalizando R$ 269,2 mil no período contratual.</w:t>
      </w:r>
    </w:p>
    <w:p w14:paraId="05B331E9" w14:textId="77777777" w:rsidR="00052435" w:rsidRDefault="00052435" w:rsidP="002B6B0A">
      <w:pPr>
        <w:widowControl w:val="0"/>
        <w:rPr>
          <w:rFonts w:cs="Arial"/>
        </w:rPr>
      </w:pPr>
      <w:r w:rsidRPr="00F53F7A">
        <w:rPr>
          <w:rFonts w:cs="Arial"/>
        </w:rPr>
        <w:t>Na contratação dos serviços de auditoria independente, as políticas adotadas pela Companhia fundamentam-se nos princípios que preservam a independência do auditor. Esses princípios consistem, de acordo com os padrões internacionalmente aceitos, em: (a) o auditor não deve auditar o seu próprio trabalho; (b) o auditor não deve exercer função de gerência no seu cliente; e (c) o auditor não deve representar legalmente os interesses de seus clientes.</w:t>
      </w:r>
    </w:p>
    <w:p w14:paraId="42955FA8" w14:textId="37947414" w:rsidR="00F53F7A" w:rsidRPr="00F53F7A" w:rsidRDefault="00052435" w:rsidP="0093433E">
      <w:pPr>
        <w:widowControl w:val="0"/>
        <w:rPr>
          <w:rFonts w:cs="Arial"/>
          <w:szCs w:val="22"/>
        </w:rPr>
      </w:pPr>
      <w:r w:rsidRPr="5797E84C">
        <w:rPr>
          <w:rFonts w:cs="Arial"/>
          <w:szCs w:val="22"/>
        </w:rPr>
        <w:t xml:space="preserve">A </w:t>
      </w:r>
      <w:proofErr w:type="spellStart"/>
      <w:r w:rsidRPr="00B27E88">
        <w:rPr>
          <w:rFonts w:cs="Arial"/>
          <w:i/>
          <w:szCs w:val="22"/>
        </w:rPr>
        <w:t>Consult</w:t>
      </w:r>
      <w:proofErr w:type="spellEnd"/>
      <w:r w:rsidRPr="00B27E88">
        <w:rPr>
          <w:rFonts w:cs="Arial"/>
          <w:i/>
          <w:szCs w:val="22"/>
        </w:rPr>
        <w:t xml:space="preserve"> </w:t>
      </w:r>
      <w:r w:rsidRPr="5797E84C">
        <w:rPr>
          <w:rFonts w:cs="Arial"/>
          <w:szCs w:val="22"/>
        </w:rPr>
        <w:t>– Auditores Independentes declarou que a prestação dos serviços foi feita em estrita observância das normas contábeis que tratam da independência dos auditores independentes em trabalhos de auditoria e não representaram situação que poderia afetar a independência e a objetividade ao desempenho de seus serviços de auditoria externa.</w:t>
      </w:r>
    </w:p>
    <w:p w14:paraId="5535E594" w14:textId="77777777" w:rsidR="007B3AAA" w:rsidRDefault="007B3AAA">
      <w:pPr>
        <w:tabs>
          <w:tab w:val="clear" w:pos="851"/>
        </w:tabs>
        <w:spacing w:before="0" w:after="0"/>
        <w:jc w:val="left"/>
        <w:rPr>
          <w:rFonts w:cs="Arial"/>
          <w:szCs w:val="22"/>
        </w:rPr>
      </w:pPr>
      <w:r>
        <w:rPr>
          <w:rFonts w:cs="Arial"/>
          <w:szCs w:val="22"/>
        </w:rPr>
        <w:br w:type="page"/>
      </w:r>
    </w:p>
    <w:p w14:paraId="7B8C1E43" w14:textId="09AF8FF4" w:rsidR="00052435" w:rsidRPr="00F53F7A" w:rsidRDefault="00052435" w:rsidP="002B6B0A">
      <w:pPr>
        <w:widowControl w:val="0"/>
        <w:rPr>
          <w:rFonts w:cs="Arial"/>
        </w:rPr>
      </w:pPr>
    </w:p>
    <w:p w14:paraId="163DAA21" w14:textId="064A6F5D" w:rsidR="000D2941" w:rsidRPr="002B6B0A" w:rsidRDefault="39278D62" w:rsidP="002B6B0A">
      <w:pPr>
        <w:pStyle w:val="Ttulo1"/>
        <w:keepNext w:val="0"/>
        <w:pageBreakBefore w:val="0"/>
        <w:widowControl w:val="0"/>
        <w:spacing w:after="240"/>
        <w:ind w:left="567" w:hanging="567"/>
        <w:rPr>
          <w:sz w:val="24"/>
        </w:rPr>
      </w:pPr>
      <w:bookmarkStart w:id="231" w:name="_Toc191641918"/>
      <w:r w:rsidRPr="002B6B0A">
        <w:rPr>
          <w:sz w:val="24"/>
        </w:rPr>
        <w:t>Declaração dos Diretores sobre os Relatórios de Auditoria e Demonstrações Contábeis</w:t>
      </w:r>
      <w:bookmarkEnd w:id="231"/>
    </w:p>
    <w:p w14:paraId="1A6FDABA" w14:textId="708969C1" w:rsidR="00071E4B" w:rsidRPr="0009325A" w:rsidRDefault="00071E4B" w:rsidP="002B6B0A">
      <w:pPr>
        <w:widowControl w:val="0"/>
      </w:pPr>
      <w:r w:rsidRPr="0009325A">
        <w:t>Em at</w:t>
      </w:r>
      <w:r w:rsidR="008E19FF" w:rsidRPr="0009325A">
        <w:t>endimento ao disposto no art. 27</w:t>
      </w:r>
      <w:r w:rsidRPr="0009325A">
        <w:t>, parágrafo 1º, incis</w:t>
      </w:r>
      <w:r w:rsidR="008E19FF" w:rsidRPr="0009325A">
        <w:t xml:space="preserve">os V e VI, da Instrução CVM nº </w:t>
      </w:r>
      <w:r w:rsidRPr="0009325A">
        <w:t xml:space="preserve">80, de </w:t>
      </w:r>
      <w:r w:rsidR="008E19FF" w:rsidRPr="0009325A">
        <w:t>29</w:t>
      </w:r>
      <w:r w:rsidRPr="0009325A">
        <w:t xml:space="preserve"> de </w:t>
      </w:r>
      <w:r w:rsidR="008E19FF" w:rsidRPr="0009325A">
        <w:t>março de 2022</w:t>
      </w:r>
      <w:r w:rsidRPr="0009325A">
        <w:t>, os Diretores da Telecomunicações Brasileiras S.A. – Telebras, inscrita no CNPJ nº 00.336.701/0001-04, declaram:</w:t>
      </w:r>
      <w:r w:rsidR="004163EE" w:rsidRPr="0009325A">
        <w:t xml:space="preserve"> </w:t>
      </w:r>
    </w:p>
    <w:p w14:paraId="49A6288F" w14:textId="2FCE9F9D" w:rsidR="00071E4B" w:rsidRPr="0009325A" w:rsidRDefault="00071E4B" w:rsidP="002B6B0A">
      <w:pPr>
        <w:pStyle w:val="PargrafodaLista"/>
        <w:numPr>
          <w:ilvl w:val="0"/>
          <w:numId w:val="116"/>
        </w:numPr>
      </w:pPr>
      <w:r w:rsidRPr="0009325A">
        <w:t xml:space="preserve">baseados em seus conhecimentos, no </w:t>
      </w:r>
      <w:r w:rsidR="00012BC0" w:rsidRPr="0009325A">
        <w:t xml:space="preserve">relatório </w:t>
      </w:r>
      <w:r w:rsidRPr="0009325A">
        <w:t xml:space="preserve">apresentado pelos auditores e nas discussões subsequentes sobre os resultados de auditoria, que concordam com as opiniões expressas no relatório elaborado </w:t>
      </w:r>
      <w:r w:rsidRPr="00060F19">
        <w:t xml:space="preserve">pelos auditores da empresa </w:t>
      </w:r>
      <w:proofErr w:type="spellStart"/>
      <w:r w:rsidRPr="00060F19">
        <w:t>Consult</w:t>
      </w:r>
      <w:proofErr w:type="spellEnd"/>
      <w:r w:rsidRPr="00060F19">
        <w:t xml:space="preserve"> – Auditores Independentes, emitido em </w:t>
      </w:r>
      <w:r w:rsidR="00060F19" w:rsidRPr="00060F19">
        <w:t>25</w:t>
      </w:r>
      <w:r w:rsidR="0065694B" w:rsidRPr="00060F19">
        <w:t xml:space="preserve"> </w:t>
      </w:r>
      <w:r w:rsidR="00B1676D" w:rsidRPr="00060F19">
        <w:t>d</w:t>
      </w:r>
      <w:r w:rsidR="00C2287F" w:rsidRPr="00060F19">
        <w:t xml:space="preserve">e </w:t>
      </w:r>
      <w:r w:rsidR="00DE6183" w:rsidRPr="00060F19">
        <w:t>fevereiro</w:t>
      </w:r>
      <w:r w:rsidR="0065694B" w:rsidRPr="00060F19">
        <w:t xml:space="preserve"> </w:t>
      </w:r>
      <w:r w:rsidR="008E19FF" w:rsidRPr="00060F19">
        <w:t xml:space="preserve">de </w:t>
      </w:r>
      <w:r w:rsidR="00A53EF4" w:rsidRPr="00060F19">
        <w:t>202</w:t>
      </w:r>
      <w:r w:rsidR="005E56F7" w:rsidRPr="00060F19">
        <w:t>6</w:t>
      </w:r>
      <w:r w:rsidR="00C2287F" w:rsidRPr="00060F19">
        <w:t xml:space="preserve">, </w:t>
      </w:r>
      <w:r w:rsidRPr="00060F19">
        <w:t>não havendo qualquer discordância com relação às Demonstrações Contábeis relativas ao exercício</w:t>
      </w:r>
      <w:r w:rsidRPr="0009325A">
        <w:t xml:space="preserve"> social encerrado em 31 de dezembro de </w:t>
      </w:r>
      <w:r w:rsidR="00A53EF4" w:rsidRPr="0009325A">
        <w:t>202</w:t>
      </w:r>
      <w:r w:rsidR="00D7468B" w:rsidRPr="0009325A">
        <w:t>5</w:t>
      </w:r>
      <w:r w:rsidRPr="0009325A">
        <w:t>.</w:t>
      </w:r>
    </w:p>
    <w:p w14:paraId="23FB5E48" w14:textId="090CDED1" w:rsidR="00071E4B" w:rsidRPr="004312C6" w:rsidRDefault="00071E4B" w:rsidP="002B6B0A">
      <w:pPr>
        <w:pStyle w:val="PargrafodaLista"/>
        <w:numPr>
          <w:ilvl w:val="0"/>
          <w:numId w:val="116"/>
        </w:numPr>
      </w:pPr>
      <w:r w:rsidRPr="0009325A">
        <w:t xml:space="preserve">que </w:t>
      </w:r>
      <w:r w:rsidR="005D52B2" w:rsidRPr="0009325A">
        <w:t xml:space="preserve">revisaram </w:t>
      </w:r>
      <w:r w:rsidRPr="0009325A">
        <w:t xml:space="preserve">o relatório dos referidos auditores sobre as Demonstrações Contábeis relativas ao exercício encerrado em 31 de dezembro de </w:t>
      </w:r>
      <w:r w:rsidR="00A53EF4" w:rsidRPr="0009325A">
        <w:t>202</w:t>
      </w:r>
      <w:r w:rsidR="00586DFD" w:rsidRPr="0009325A">
        <w:t>5</w:t>
      </w:r>
      <w:r w:rsidRPr="0009325A">
        <w:t>, da Telecomunicações Brasileiras S.A - Telebras e, baseados nas discussões subsequentes, concordam que tais demonstrações refletem adequadamente</w:t>
      </w:r>
      <w:r w:rsidR="007066A9" w:rsidRPr="0009325A">
        <w:t>,</w:t>
      </w:r>
      <w:r w:rsidRPr="0009325A">
        <w:t xml:space="preserve"> em todos os aspectos relevantes, a posição patrimonial e financeira correspondente ao exercício apresentado.</w:t>
      </w:r>
    </w:p>
    <w:p w14:paraId="644762A2" w14:textId="5C385086" w:rsidR="00AF5026" w:rsidRPr="00212531" w:rsidRDefault="00AF5026" w:rsidP="00C00EF0">
      <w:pPr>
        <w:ind w:firstLine="6"/>
        <w:rPr>
          <w:rFonts w:cs="Arial"/>
          <w:color w:val="FF0000"/>
        </w:rPr>
      </w:pPr>
    </w:p>
    <w:sectPr w:rsidR="00AF5026" w:rsidRPr="00212531" w:rsidSect="008736B5">
      <w:pgSz w:w="11907" w:h="16840" w:code="9"/>
      <w:pgMar w:top="1701" w:right="1134" w:bottom="1531"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A08B7" w14:textId="77777777" w:rsidR="00E07A8D" w:rsidRDefault="00E07A8D">
      <w:r>
        <w:separator/>
      </w:r>
    </w:p>
    <w:p w14:paraId="0E7D1E4A" w14:textId="77777777" w:rsidR="00E07A8D" w:rsidRDefault="00E07A8D"/>
    <w:p w14:paraId="70FFAD22" w14:textId="77777777" w:rsidR="00E07A8D" w:rsidRDefault="00E07A8D"/>
    <w:p w14:paraId="1BA1F0A8" w14:textId="77777777" w:rsidR="00E07A8D" w:rsidRDefault="00E07A8D"/>
  </w:endnote>
  <w:endnote w:type="continuationSeparator" w:id="0">
    <w:p w14:paraId="6AF8F48C" w14:textId="77777777" w:rsidR="00E07A8D" w:rsidRDefault="00E07A8D">
      <w:r>
        <w:continuationSeparator/>
      </w:r>
    </w:p>
    <w:p w14:paraId="6BCA8AD4" w14:textId="77777777" w:rsidR="00E07A8D" w:rsidRDefault="00E07A8D"/>
    <w:p w14:paraId="543CDD7A" w14:textId="77777777" w:rsidR="00E07A8D" w:rsidRDefault="00E07A8D"/>
    <w:p w14:paraId="3E0971E7" w14:textId="77777777" w:rsidR="00E07A8D" w:rsidRDefault="00E07A8D"/>
  </w:endnote>
  <w:endnote w:type="continuationNotice" w:id="1">
    <w:p w14:paraId="04AF2F3B" w14:textId="77777777" w:rsidR="00E07A8D" w:rsidRDefault="00E07A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rthold Akzidenz Grotesk BE">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82249" w14:textId="77777777" w:rsidR="00C76B8E" w:rsidRDefault="00C76B8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32CF" w14:textId="78871CF8" w:rsidR="00AC3993" w:rsidRDefault="00AC3993"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9A3F6E">
      <w:rPr>
        <w:caps/>
        <w:noProof/>
        <w:color w:val="4F81BD" w:themeColor="accent1"/>
      </w:rPr>
      <w:t>20</w:t>
    </w:r>
    <w:r>
      <w:rPr>
        <w:caps/>
        <w:color w:val="4F81BD"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84A9C" w14:textId="1DB1C337" w:rsidR="00AC3993" w:rsidRDefault="00AC3993"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9A3F6E">
      <w:rPr>
        <w:caps/>
        <w:noProof/>
        <w:color w:val="4F81BD" w:themeColor="accent1"/>
      </w:rPr>
      <w:t>1</w:t>
    </w:r>
    <w:r>
      <w:rPr>
        <w:caps/>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F0064" w14:textId="77777777" w:rsidR="00E07A8D" w:rsidRDefault="00E07A8D">
      <w:r>
        <w:separator/>
      </w:r>
    </w:p>
    <w:p w14:paraId="7B7ECD79" w14:textId="77777777" w:rsidR="00E07A8D" w:rsidRDefault="00E07A8D"/>
    <w:p w14:paraId="4A9D904B" w14:textId="77777777" w:rsidR="00E07A8D" w:rsidRDefault="00E07A8D"/>
    <w:p w14:paraId="19B57879" w14:textId="77777777" w:rsidR="00E07A8D" w:rsidRDefault="00E07A8D"/>
  </w:footnote>
  <w:footnote w:type="continuationSeparator" w:id="0">
    <w:p w14:paraId="3997B1C8" w14:textId="77777777" w:rsidR="00E07A8D" w:rsidRDefault="00E07A8D">
      <w:r>
        <w:continuationSeparator/>
      </w:r>
    </w:p>
    <w:p w14:paraId="0B8C1E13" w14:textId="77777777" w:rsidR="00E07A8D" w:rsidRDefault="00E07A8D"/>
    <w:p w14:paraId="196A7F45" w14:textId="77777777" w:rsidR="00E07A8D" w:rsidRDefault="00E07A8D"/>
    <w:p w14:paraId="25A12EAB" w14:textId="77777777" w:rsidR="00E07A8D" w:rsidRDefault="00E07A8D"/>
  </w:footnote>
  <w:footnote w:type="continuationNotice" w:id="1">
    <w:p w14:paraId="07D62260" w14:textId="77777777" w:rsidR="00E07A8D" w:rsidRDefault="00E07A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4305" w14:textId="77777777" w:rsidR="00C76B8E" w:rsidRDefault="00C76B8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7249" w14:textId="4A4C1E1F" w:rsidR="00AC3993" w:rsidRDefault="00A253F2" w:rsidP="00616F3F">
    <w:pPr>
      <w:pStyle w:val="Cabealho"/>
      <w:jc w:val="left"/>
    </w:pPr>
    <w:r>
      <w:rPr>
        <w:noProof/>
      </w:rPr>
      <w:drawing>
        <wp:anchor distT="0" distB="0" distL="114300" distR="114300" simplePos="0" relativeHeight="251658247" behindDoc="0" locked="0" layoutInCell="1" allowOverlap="1" wp14:anchorId="2EC128CD" wp14:editId="2394B8A5">
          <wp:simplePos x="0" y="0"/>
          <wp:positionH relativeFrom="column">
            <wp:posOffset>4900295</wp:posOffset>
          </wp:positionH>
          <wp:positionV relativeFrom="paragraph">
            <wp:posOffset>-88265</wp:posOffset>
          </wp:positionV>
          <wp:extent cx="1141095" cy="354330"/>
          <wp:effectExtent l="0" t="0" r="1905" b="7620"/>
          <wp:wrapThrough wrapText="bothSides">
            <wp:wrapPolygon edited="0">
              <wp:start x="1082" y="0"/>
              <wp:lineTo x="0" y="5806"/>
              <wp:lineTo x="0" y="8129"/>
              <wp:lineTo x="2164" y="18581"/>
              <wp:lineTo x="2524" y="20903"/>
              <wp:lineTo x="4688" y="20903"/>
              <wp:lineTo x="4688" y="18581"/>
              <wp:lineTo x="21275" y="13935"/>
              <wp:lineTo x="21275" y="4645"/>
              <wp:lineTo x="3967" y="0"/>
              <wp:lineTo x="1082" y="0"/>
            </wp:wrapPolygon>
          </wp:wrapThrough>
          <wp:docPr id="1283667580" name="Imagem 1283667580"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2451158" name="Imagem 62451158" descr="Logotipo, nome da empres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41095"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993" w:rsidRPr="00B10669">
      <w:rPr>
        <w:noProof/>
        <w:lang w:eastAsia="pt-BR"/>
      </w:rPr>
      <mc:AlternateContent>
        <mc:Choice Requires="wps">
          <w:drawing>
            <wp:anchor distT="0" distB="0" distL="114300" distR="114300" simplePos="0" relativeHeight="251658242" behindDoc="0" locked="0" layoutInCell="1" allowOverlap="1" wp14:anchorId="1288083B" wp14:editId="07B06B45">
              <wp:simplePos x="0" y="0"/>
              <wp:positionH relativeFrom="column">
                <wp:posOffset>-601345</wp:posOffset>
              </wp:positionH>
              <wp:positionV relativeFrom="paragraph">
                <wp:posOffset>410210</wp:posOffset>
              </wp:positionV>
              <wp:extent cx="7200900" cy="0"/>
              <wp:effectExtent l="0" t="0" r="0" b="0"/>
              <wp:wrapNone/>
              <wp:docPr id="455" name="Conector reto 455"/>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B098E5" id="Conector reto 45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" strokecolor="#95b3d7 [1940]" strokeweight="1.5pt"/>
          </w:pict>
        </mc:Fallback>
      </mc:AlternateContent>
    </w:r>
    <w:r w:rsidR="00AC3993" w:rsidRPr="00B10669">
      <w:rPr>
        <w:noProof/>
        <w:lang w:eastAsia="pt-BR"/>
      </w:rPr>
      <mc:AlternateContent>
        <mc:Choice Requires="wps">
          <w:drawing>
            <wp:anchor distT="0" distB="0" distL="114300" distR="114300" simplePos="0" relativeHeight="251658243" behindDoc="0" locked="0" layoutInCell="1" allowOverlap="1" wp14:anchorId="160FF383" wp14:editId="7CFD99F7">
              <wp:simplePos x="0" y="0"/>
              <wp:positionH relativeFrom="column">
                <wp:posOffset>-182245</wp:posOffset>
              </wp:positionH>
              <wp:positionV relativeFrom="paragraph">
                <wp:posOffset>444500</wp:posOffset>
              </wp:positionV>
              <wp:extent cx="6680200" cy="0"/>
              <wp:effectExtent l="0" t="0" r="0" b="0"/>
              <wp:wrapNone/>
              <wp:docPr id="474" name="Conector reto 474"/>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5D90A" id="Conector reto 474"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" strokecolor="#205867 [1608]" strokeweight="1.5pt"/>
          </w:pict>
        </mc:Fallback>
      </mc:AlternateContent>
    </w:r>
  </w:p>
  <w:p w14:paraId="16B7CDAD" w14:textId="77777777" w:rsidR="00AC3993" w:rsidRDefault="00AC3993" w:rsidP="008116AC">
    <w:pPr>
      <w:ind w:right="397"/>
      <w:jc w:val="right"/>
      <w:rPr>
        <w:b/>
        <w:color w:val="8080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03F0" w14:textId="44B336AA" w:rsidR="00AC3993" w:rsidRDefault="00C76B8E" w:rsidP="003D4A07">
    <w:pPr>
      <w:pStyle w:val="Cabealho"/>
      <w:jc w:val="right"/>
    </w:pPr>
    <w:r>
      <w:rPr>
        <w:noProof/>
      </w:rPr>
      <w:drawing>
        <wp:anchor distT="0" distB="0" distL="114300" distR="114300" simplePos="0" relativeHeight="251660296" behindDoc="0" locked="0" layoutInCell="1" allowOverlap="1" wp14:anchorId="5838A706" wp14:editId="0DD6DC68">
          <wp:simplePos x="0" y="0"/>
          <wp:positionH relativeFrom="column">
            <wp:posOffset>5067300</wp:posOffset>
          </wp:positionH>
          <wp:positionV relativeFrom="paragraph">
            <wp:posOffset>-61595</wp:posOffset>
          </wp:positionV>
          <wp:extent cx="1141095" cy="354330"/>
          <wp:effectExtent l="0" t="0" r="1905" b="7620"/>
          <wp:wrapThrough wrapText="bothSides">
            <wp:wrapPolygon edited="0">
              <wp:start x="1082" y="0"/>
              <wp:lineTo x="0" y="5806"/>
              <wp:lineTo x="0" y="8129"/>
              <wp:lineTo x="2164" y="18581"/>
              <wp:lineTo x="2524" y="20903"/>
              <wp:lineTo x="4688" y="20903"/>
              <wp:lineTo x="4688" y="18581"/>
              <wp:lineTo x="21275" y="13935"/>
              <wp:lineTo x="21275" y="4645"/>
              <wp:lineTo x="3967" y="0"/>
              <wp:lineTo x="1082" y="0"/>
            </wp:wrapPolygon>
          </wp:wrapThrough>
          <wp:docPr id="1748691040" name="Imagem 1748691040"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2451158" name="Imagem 62451158" descr="Logotipo, nome da empres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41095"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993" w:rsidRPr="00B10669">
      <w:rPr>
        <w:noProof/>
        <w:lang w:eastAsia="pt-BR"/>
      </w:rPr>
      <mc:AlternateContent>
        <mc:Choice Requires="wps">
          <w:drawing>
            <wp:anchor distT="0" distB="0" distL="114300" distR="114300" simplePos="0" relativeHeight="251658240" behindDoc="0" locked="0" layoutInCell="1" allowOverlap="1" wp14:anchorId="31AC0925" wp14:editId="77894447">
              <wp:simplePos x="0" y="0"/>
              <wp:positionH relativeFrom="column">
                <wp:posOffset>-601345</wp:posOffset>
              </wp:positionH>
              <wp:positionV relativeFrom="paragraph">
                <wp:posOffset>410210</wp:posOffset>
              </wp:positionV>
              <wp:extent cx="7200900" cy="0"/>
              <wp:effectExtent l="0" t="0" r="0" b="0"/>
              <wp:wrapNone/>
              <wp:docPr id="448" name="Conector reto 448"/>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36819" id="Conector reto 448"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" strokecolor="#95b3d7 [1940]" strokeweight="1.5pt"/>
          </w:pict>
        </mc:Fallback>
      </mc:AlternateContent>
    </w:r>
    <w:r w:rsidR="00AC3993" w:rsidRPr="00B10669">
      <w:rPr>
        <w:noProof/>
        <w:lang w:eastAsia="pt-BR"/>
      </w:rPr>
      <mc:AlternateContent>
        <mc:Choice Requires="wps">
          <w:drawing>
            <wp:anchor distT="0" distB="0" distL="114300" distR="114300" simplePos="0" relativeHeight="251658241" behindDoc="0" locked="0" layoutInCell="1" allowOverlap="1" wp14:anchorId="65E998E9" wp14:editId="4D9C1F40">
              <wp:simplePos x="0" y="0"/>
              <wp:positionH relativeFrom="column">
                <wp:posOffset>-182245</wp:posOffset>
              </wp:positionH>
              <wp:positionV relativeFrom="paragraph">
                <wp:posOffset>444500</wp:posOffset>
              </wp:positionV>
              <wp:extent cx="6680200" cy="0"/>
              <wp:effectExtent l="0" t="0" r="0" b="0"/>
              <wp:wrapNone/>
              <wp:docPr id="449" name="Conector reto 449"/>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23CEA" id="Conector reto 449"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" strokecolor="#205867 [1608]" strokeweight="1.5pt"/>
          </w:pict>
        </mc:Fallback>
      </mc:AlternateContent>
    </w:r>
  </w:p>
  <w:p w14:paraId="213DC54F" w14:textId="2697FC24" w:rsidR="00AC3993" w:rsidRDefault="00AC3993" w:rsidP="00C279DD">
    <w:pPr>
      <w:ind w:right="39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D56D" w14:textId="4F7497A1" w:rsidR="00AC3993" w:rsidRDefault="00C76B8E" w:rsidP="003D4A07">
    <w:pPr>
      <w:pStyle w:val="Cabealho"/>
      <w:jc w:val="right"/>
    </w:pPr>
    <w:r>
      <w:rPr>
        <w:noProof/>
      </w:rPr>
      <w:drawing>
        <wp:anchor distT="0" distB="0" distL="114300" distR="114300" simplePos="0" relativeHeight="251662344" behindDoc="0" locked="0" layoutInCell="1" allowOverlap="1" wp14:anchorId="2FB7142F" wp14:editId="0FAB1170">
          <wp:simplePos x="0" y="0"/>
          <wp:positionH relativeFrom="column">
            <wp:posOffset>5019675</wp:posOffset>
          </wp:positionH>
          <wp:positionV relativeFrom="paragraph">
            <wp:posOffset>-64770</wp:posOffset>
          </wp:positionV>
          <wp:extent cx="1141095" cy="354330"/>
          <wp:effectExtent l="0" t="0" r="1905" b="7620"/>
          <wp:wrapThrough wrapText="bothSides">
            <wp:wrapPolygon edited="0">
              <wp:start x="1082" y="0"/>
              <wp:lineTo x="0" y="5806"/>
              <wp:lineTo x="0" y="8129"/>
              <wp:lineTo x="2164" y="18581"/>
              <wp:lineTo x="2524" y="20903"/>
              <wp:lineTo x="4688" y="20903"/>
              <wp:lineTo x="4688" y="18581"/>
              <wp:lineTo x="21275" y="13935"/>
              <wp:lineTo x="21275" y="4645"/>
              <wp:lineTo x="3967" y="0"/>
              <wp:lineTo x="1082" y="0"/>
            </wp:wrapPolygon>
          </wp:wrapThrough>
          <wp:docPr id="191813726" name="Imagem 191813726"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62451158" name="Imagem 62451158" descr="Logotipo, nome da empres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141095"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993" w:rsidRPr="00B10669">
      <w:rPr>
        <w:noProof/>
        <w:lang w:eastAsia="pt-BR"/>
      </w:rPr>
      <mc:AlternateContent>
        <mc:Choice Requires="wps">
          <w:drawing>
            <wp:anchor distT="0" distB="0" distL="114300" distR="114300" simplePos="0" relativeHeight="251658244" behindDoc="0" locked="0" layoutInCell="1" allowOverlap="1" wp14:anchorId="7B9C765C" wp14:editId="3C75975E">
              <wp:simplePos x="0" y="0"/>
              <wp:positionH relativeFrom="column">
                <wp:posOffset>-601345</wp:posOffset>
              </wp:positionH>
              <wp:positionV relativeFrom="paragraph">
                <wp:posOffset>410210</wp:posOffset>
              </wp:positionV>
              <wp:extent cx="7200900" cy="0"/>
              <wp:effectExtent l="0" t="0" r="0" b="0"/>
              <wp:wrapNone/>
              <wp:docPr id="479" name="Conector reto 479"/>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343935" id="Conector reto 479"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" strokecolor="#95b3d7 [1940]" strokeweight="1.5pt"/>
          </w:pict>
        </mc:Fallback>
      </mc:AlternateContent>
    </w:r>
    <w:r w:rsidR="00AC3993" w:rsidRPr="00B10669">
      <w:rPr>
        <w:noProof/>
        <w:lang w:eastAsia="pt-BR"/>
      </w:rPr>
      <mc:AlternateContent>
        <mc:Choice Requires="wps">
          <w:drawing>
            <wp:anchor distT="0" distB="0" distL="114300" distR="114300" simplePos="0" relativeHeight="251658245" behindDoc="0" locked="0" layoutInCell="1" allowOverlap="1" wp14:anchorId="063CB304" wp14:editId="61AC46F7">
              <wp:simplePos x="0" y="0"/>
              <wp:positionH relativeFrom="column">
                <wp:posOffset>-182245</wp:posOffset>
              </wp:positionH>
              <wp:positionV relativeFrom="paragraph">
                <wp:posOffset>444500</wp:posOffset>
              </wp:positionV>
              <wp:extent cx="6680200" cy="0"/>
              <wp:effectExtent l="0" t="0" r="0" b="0"/>
              <wp:wrapNone/>
              <wp:docPr id="480" name="Conector reto 480"/>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8BD82" id="Conector reto 480"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" strokecolor="#205867 [1608]" strokeweight="1.5pt"/>
          </w:pict>
        </mc:Fallback>
      </mc:AlternateContent>
    </w:r>
  </w:p>
  <w:p w14:paraId="7D4E0065" w14:textId="77777777" w:rsidR="00AC3993" w:rsidRDefault="00AC3993" w:rsidP="008116AC">
    <w:pPr>
      <w:ind w:right="397"/>
      <w:jc w:val="right"/>
      <w:rPr>
        <w:b/>
        <w:color w:val="80808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916"/>
    <w:multiLevelType w:val="hybridMultilevel"/>
    <w:tmpl w:val="657E17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F533D8"/>
    <w:multiLevelType w:val="hybridMultilevel"/>
    <w:tmpl w:val="4FD65A62"/>
    <w:lvl w:ilvl="0" w:tplc="0FE8B8D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3C96AAF"/>
    <w:multiLevelType w:val="hybridMultilevel"/>
    <w:tmpl w:val="397E050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D66B96"/>
    <w:multiLevelType w:val="hybridMultilevel"/>
    <w:tmpl w:val="17F2E91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8014297"/>
    <w:multiLevelType w:val="multilevel"/>
    <w:tmpl w:val="949E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C643F"/>
    <w:multiLevelType w:val="hybridMultilevel"/>
    <w:tmpl w:val="00B8CC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A494A6A"/>
    <w:multiLevelType w:val="multilevel"/>
    <w:tmpl w:val="933609C2"/>
    <w:lvl w:ilvl="0">
      <w:start w:val="1"/>
      <w:numFmt w:val="decimal"/>
      <w:pStyle w:val="Ttulo1"/>
      <w:lvlText w:val="%1"/>
      <w:lvlJc w:val="left"/>
      <w:pPr>
        <w:ind w:left="5819" w:hanging="432"/>
      </w:pPr>
      <w:rPr>
        <w:rFonts w:hint="default"/>
        <w:color w:val="002060"/>
        <w:sz w:val="26"/>
        <w:szCs w:val="26"/>
      </w:rPr>
    </w:lvl>
    <w:lvl w:ilvl="1">
      <w:start w:val="1"/>
      <w:numFmt w:val="decimal"/>
      <w:pStyle w:val="Ttulo2"/>
      <w:lvlText w:val="%1.%2"/>
      <w:lvlJc w:val="left"/>
      <w:pPr>
        <w:ind w:left="6475" w:hanging="1229"/>
      </w:pPr>
    </w:lvl>
    <w:lvl w:ilvl="2">
      <w:start w:val="1"/>
      <w:numFmt w:val="decimal"/>
      <w:pStyle w:val="Ttulo3"/>
      <w:lvlText w:val="%1.%2.%3"/>
      <w:lvlJc w:val="left"/>
      <w:pPr>
        <w:ind w:left="5682" w:hanging="720"/>
      </w:pPr>
      <w:rPr>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0CCD49A6"/>
    <w:multiLevelType w:val="hybridMultilevel"/>
    <w:tmpl w:val="657A5CD8"/>
    <w:lvl w:ilvl="0" w:tplc="C966EC1A">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D0F29B3"/>
    <w:multiLevelType w:val="hybridMultilevel"/>
    <w:tmpl w:val="DF382A8A"/>
    <w:lvl w:ilvl="0" w:tplc="98C0867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E4359FB"/>
    <w:multiLevelType w:val="hybridMultilevel"/>
    <w:tmpl w:val="51848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F4916B7"/>
    <w:multiLevelType w:val="hybridMultilevel"/>
    <w:tmpl w:val="597AF79C"/>
    <w:lvl w:ilvl="0" w:tplc="0FE8B8D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2B01645"/>
    <w:multiLevelType w:val="hybridMultilevel"/>
    <w:tmpl w:val="07E2C8D4"/>
    <w:lvl w:ilvl="0" w:tplc="0FE8B8D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3B7181"/>
    <w:multiLevelType w:val="hybridMultilevel"/>
    <w:tmpl w:val="476A1B06"/>
    <w:lvl w:ilvl="0" w:tplc="5AD88B1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4360FA4"/>
    <w:multiLevelType w:val="multilevel"/>
    <w:tmpl w:val="7198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762BC1"/>
    <w:multiLevelType w:val="multilevel"/>
    <w:tmpl w:val="842C3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8B1337"/>
    <w:multiLevelType w:val="hybridMultilevel"/>
    <w:tmpl w:val="8A8EEA6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7B368A0"/>
    <w:multiLevelType w:val="multilevel"/>
    <w:tmpl w:val="162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B6213B"/>
    <w:multiLevelType w:val="hybridMultilevel"/>
    <w:tmpl w:val="0416001D"/>
    <w:styleLink w:val="1ai"/>
    <w:lvl w:ilvl="0" w:tplc="AAC86F0E">
      <w:start w:val="1"/>
      <w:numFmt w:val="decimal"/>
      <w:lvlText w:val="%1)"/>
      <w:lvlJc w:val="left"/>
      <w:pPr>
        <w:tabs>
          <w:tab w:val="num" w:pos="360"/>
        </w:tabs>
        <w:ind w:left="360" w:hanging="360"/>
      </w:pPr>
      <w:rPr>
        <w:rFonts w:cs="Times New Roman"/>
      </w:rPr>
    </w:lvl>
    <w:lvl w:ilvl="1" w:tplc="F8602C62">
      <w:start w:val="1"/>
      <w:numFmt w:val="lowerLetter"/>
      <w:lvlText w:val="%2)"/>
      <w:lvlJc w:val="left"/>
      <w:pPr>
        <w:tabs>
          <w:tab w:val="num" w:pos="720"/>
        </w:tabs>
        <w:ind w:left="720" w:hanging="360"/>
      </w:pPr>
      <w:rPr>
        <w:rFonts w:cs="Times New Roman"/>
      </w:rPr>
    </w:lvl>
    <w:lvl w:ilvl="2" w:tplc="3A6A713E">
      <w:start w:val="1"/>
      <w:numFmt w:val="lowerRoman"/>
      <w:lvlText w:val="%3)"/>
      <w:lvlJc w:val="left"/>
      <w:pPr>
        <w:tabs>
          <w:tab w:val="num" w:pos="1080"/>
        </w:tabs>
        <w:ind w:left="1080" w:hanging="360"/>
      </w:pPr>
      <w:rPr>
        <w:rFonts w:cs="Times New Roman"/>
      </w:rPr>
    </w:lvl>
    <w:lvl w:ilvl="3" w:tplc="F4F612BA">
      <w:start w:val="1"/>
      <w:numFmt w:val="decimal"/>
      <w:lvlText w:val="(%4)"/>
      <w:lvlJc w:val="left"/>
      <w:pPr>
        <w:tabs>
          <w:tab w:val="num" w:pos="1440"/>
        </w:tabs>
        <w:ind w:left="1440" w:hanging="360"/>
      </w:pPr>
      <w:rPr>
        <w:rFonts w:cs="Times New Roman"/>
      </w:rPr>
    </w:lvl>
    <w:lvl w:ilvl="4" w:tplc="CB622388">
      <w:start w:val="1"/>
      <w:numFmt w:val="lowerLetter"/>
      <w:lvlText w:val="(%5)"/>
      <w:lvlJc w:val="left"/>
      <w:pPr>
        <w:tabs>
          <w:tab w:val="num" w:pos="1800"/>
        </w:tabs>
        <w:ind w:left="1800" w:hanging="360"/>
      </w:pPr>
      <w:rPr>
        <w:rFonts w:cs="Times New Roman"/>
      </w:rPr>
    </w:lvl>
    <w:lvl w:ilvl="5" w:tplc="66BE275A">
      <w:start w:val="1"/>
      <w:numFmt w:val="lowerRoman"/>
      <w:lvlText w:val="(%6)"/>
      <w:lvlJc w:val="left"/>
      <w:pPr>
        <w:tabs>
          <w:tab w:val="num" w:pos="2160"/>
        </w:tabs>
        <w:ind w:left="2160" w:hanging="360"/>
      </w:pPr>
      <w:rPr>
        <w:rFonts w:cs="Times New Roman"/>
      </w:rPr>
    </w:lvl>
    <w:lvl w:ilvl="6" w:tplc="FF38A720">
      <w:start w:val="1"/>
      <w:numFmt w:val="decimal"/>
      <w:lvlText w:val="%7."/>
      <w:lvlJc w:val="left"/>
      <w:pPr>
        <w:tabs>
          <w:tab w:val="num" w:pos="2520"/>
        </w:tabs>
        <w:ind w:left="2520" w:hanging="360"/>
      </w:pPr>
      <w:rPr>
        <w:rFonts w:cs="Times New Roman"/>
      </w:rPr>
    </w:lvl>
    <w:lvl w:ilvl="7" w:tplc="1A3E04BE">
      <w:start w:val="1"/>
      <w:numFmt w:val="lowerLetter"/>
      <w:lvlText w:val="%8."/>
      <w:lvlJc w:val="left"/>
      <w:pPr>
        <w:tabs>
          <w:tab w:val="num" w:pos="2880"/>
        </w:tabs>
        <w:ind w:left="2880" w:hanging="360"/>
      </w:pPr>
      <w:rPr>
        <w:rFonts w:cs="Times New Roman"/>
      </w:rPr>
    </w:lvl>
    <w:lvl w:ilvl="8" w:tplc="590C9FB2">
      <w:start w:val="1"/>
      <w:numFmt w:val="lowerRoman"/>
      <w:lvlText w:val="%9."/>
      <w:lvlJc w:val="left"/>
      <w:pPr>
        <w:tabs>
          <w:tab w:val="num" w:pos="3240"/>
        </w:tabs>
        <w:ind w:left="3240" w:hanging="360"/>
      </w:pPr>
      <w:rPr>
        <w:rFonts w:cs="Times New Roman"/>
      </w:rPr>
    </w:lvl>
  </w:abstractNum>
  <w:abstractNum w:abstractNumId="18" w15:restartNumberingAfterBreak="0">
    <w:nsid w:val="190F7A2D"/>
    <w:multiLevelType w:val="hybridMultilevel"/>
    <w:tmpl w:val="9416A85C"/>
    <w:lvl w:ilvl="0" w:tplc="C966EC1A">
      <w:start w:val="1"/>
      <w:numFmt w:val="bullet"/>
      <w:lvlText w:val="•"/>
      <w:lvlJc w:val="left"/>
      <w:pPr>
        <w:ind w:left="724" w:hanging="360"/>
      </w:pPr>
      <w:rPr>
        <w:rFonts w:ascii="Arial" w:hAnsi="Arial" w:hint="default"/>
      </w:rPr>
    </w:lvl>
    <w:lvl w:ilvl="1" w:tplc="FFFFFFFF" w:tentative="1">
      <w:start w:val="1"/>
      <w:numFmt w:val="bullet"/>
      <w:lvlText w:val="o"/>
      <w:lvlJc w:val="left"/>
      <w:pPr>
        <w:ind w:left="1444" w:hanging="360"/>
      </w:pPr>
      <w:rPr>
        <w:rFonts w:ascii="Courier New" w:hAnsi="Courier New" w:cs="Courier New" w:hint="default"/>
      </w:rPr>
    </w:lvl>
    <w:lvl w:ilvl="2" w:tplc="FFFFFFFF" w:tentative="1">
      <w:start w:val="1"/>
      <w:numFmt w:val="bullet"/>
      <w:lvlText w:val=""/>
      <w:lvlJc w:val="left"/>
      <w:pPr>
        <w:ind w:left="2164" w:hanging="360"/>
      </w:pPr>
      <w:rPr>
        <w:rFonts w:ascii="Wingdings" w:hAnsi="Wingdings" w:hint="default"/>
      </w:rPr>
    </w:lvl>
    <w:lvl w:ilvl="3" w:tplc="FFFFFFFF" w:tentative="1">
      <w:start w:val="1"/>
      <w:numFmt w:val="bullet"/>
      <w:lvlText w:val=""/>
      <w:lvlJc w:val="left"/>
      <w:pPr>
        <w:ind w:left="2884" w:hanging="360"/>
      </w:pPr>
      <w:rPr>
        <w:rFonts w:ascii="Symbol" w:hAnsi="Symbol" w:hint="default"/>
      </w:rPr>
    </w:lvl>
    <w:lvl w:ilvl="4" w:tplc="FFFFFFFF" w:tentative="1">
      <w:start w:val="1"/>
      <w:numFmt w:val="bullet"/>
      <w:lvlText w:val="o"/>
      <w:lvlJc w:val="left"/>
      <w:pPr>
        <w:ind w:left="3604" w:hanging="360"/>
      </w:pPr>
      <w:rPr>
        <w:rFonts w:ascii="Courier New" w:hAnsi="Courier New" w:cs="Courier New" w:hint="default"/>
      </w:rPr>
    </w:lvl>
    <w:lvl w:ilvl="5" w:tplc="FFFFFFFF" w:tentative="1">
      <w:start w:val="1"/>
      <w:numFmt w:val="bullet"/>
      <w:lvlText w:val=""/>
      <w:lvlJc w:val="left"/>
      <w:pPr>
        <w:ind w:left="4324" w:hanging="360"/>
      </w:pPr>
      <w:rPr>
        <w:rFonts w:ascii="Wingdings" w:hAnsi="Wingdings" w:hint="default"/>
      </w:rPr>
    </w:lvl>
    <w:lvl w:ilvl="6" w:tplc="FFFFFFFF" w:tentative="1">
      <w:start w:val="1"/>
      <w:numFmt w:val="bullet"/>
      <w:lvlText w:val=""/>
      <w:lvlJc w:val="left"/>
      <w:pPr>
        <w:ind w:left="5044" w:hanging="360"/>
      </w:pPr>
      <w:rPr>
        <w:rFonts w:ascii="Symbol" w:hAnsi="Symbol" w:hint="default"/>
      </w:rPr>
    </w:lvl>
    <w:lvl w:ilvl="7" w:tplc="FFFFFFFF" w:tentative="1">
      <w:start w:val="1"/>
      <w:numFmt w:val="bullet"/>
      <w:lvlText w:val="o"/>
      <w:lvlJc w:val="left"/>
      <w:pPr>
        <w:ind w:left="5764" w:hanging="360"/>
      </w:pPr>
      <w:rPr>
        <w:rFonts w:ascii="Courier New" w:hAnsi="Courier New" w:cs="Courier New" w:hint="default"/>
      </w:rPr>
    </w:lvl>
    <w:lvl w:ilvl="8" w:tplc="FFFFFFFF" w:tentative="1">
      <w:start w:val="1"/>
      <w:numFmt w:val="bullet"/>
      <w:lvlText w:val=""/>
      <w:lvlJc w:val="left"/>
      <w:pPr>
        <w:ind w:left="6484" w:hanging="360"/>
      </w:pPr>
      <w:rPr>
        <w:rFonts w:ascii="Wingdings" w:hAnsi="Wingdings" w:hint="default"/>
      </w:rPr>
    </w:lvl>
  </w:abstractNum>
  <w:abstractNum w:abstractNumId="19" w15:restartNumberingAfterBreak="0">
    <w:nsid w:val="1C3026F1"/>
    <w:multiLevelType w:val="hybridMultilevel"/>
    <w:tmpl w:val="F5C6671E"/>
    <w:lvl w:ilvl="0" w:tplc="FFFFFFFF">
      <w:start w:val="1"/>
      <w:numFmt w:val="bullet"/>
      <w:lvlText w:val=""/>
      <w:lvlJc w:val="left"/>
      <w:pPr>
        <w:ind w:left="720" w:hanging="360"/>
      </w:pPr>
      <w:rPr>
        <w:rFonts w:ascii="Symbol" w:hAnsi="Symbol" w:hint="default"/>
      </w:rPr>
    </w:lvl>
    <w:lvl w:ilvl="1" w:tplc="0FE8B8D4">
      <w:start w:val="1"/>
      <w:numFmt w:val="lowerRoman"/>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621339"/>
    <w:multiLevelType w:val="hybridMultilevel"/>
    <w:tmpl w:val="AE7439EA"/>
    <w:lvl w:ilvl="0" w:tplc="C966EC1A">
      <w:start w:val="1"/>
      <w:numFmt w:val="bullet"/>
      <w:lvlText w:val="•"/>
      <w:lvlJc w:val="left"/>
      <w:pPr>
        <w:ind w:left="1084" w:hanging="360"/>
      </w:pPr>
      <w:rPr>
        <w:rFonts w:ascii="Arial" w:hAnsi="Arial" w:hint="default"/>
      </w:rPr>
    </w:lvl>
    <w:lvl w:ilvl="1" w:tplc="FFFFFFFF" w:tentative="1">
      <w:start w:val="1"/>
      <w:numFmt w:val="bullet"/>
      <w:lvlText w:val="o"/>
      <w:lvlJc w:val="left"/>
      <w:pPr>
        <w:ind w:left="1804" w:hanging="360"/>
      </w:pPr>
      <w:rPr>
        <w:rFonts w:ascii="Courier New" w:hAnsi="Courier New" w:cs="Courier New" w:hint="default"/>
      </w:rPr>
    </w:lvl>
    <w:lvl w:ilvl="2" w:tplc="FFFFFFFF" w:tentative="1">
      <w:start w:val="1"/>
      <w:numFmt w:val="bullet"/>
      <w:lvlText w:val=""/>
      <w:lvlJc w:val="left"/>
      <w:pPr>
        <w:ind w:left="2524" w:hanging="360"/>
      </w:pPr>
      <w:rPr>
        <w:rFonts w:ascii="Wingdings" w:hAnsi="Wingdings" w:hint="default"/>
      </w:rPr>
    </w:lvl>
    <w:lvl w:ilvl="3" w:tplc="FFFFFFFF" w:tentative="1">
      <w:start w:val="1"/>
      <w:numFmt w:val="bullet"/>
      <w:lvlText w:val=""/>
      <w:lvlJc w:val="left"/>
      <w:pPr>
        <w:ind w:left="3244" w:hanging="360"/>
      </w:pPr>
      <w:rPr>
        <w:rFonts w:ascii="Symbol" w:hAnsi="Symbol" w:hint="default"/>
      </w:rPr>
    </w:lvl>
    <w:lvl w:ilvl="4" w:tplc="FFFFFFFF" w:tentative="1">
      <w:start w:val="1"/>
      <w:numFmt w:val="bullet"/>
      <w:lvlText w:val="o"/>
      <w:lvlJc w:val="left"/>
      <w:pPr>
        <w:ind w:left="3964" w:hanging="360"/>
      </w:pPr>
      <w:rPr>
        <w:rFonts w:ascii="Courier New" w:hAnsi="Courier New" w:cs="Courier New" w:hint="default"/>
      </w:rPr>
    </w:lvl>
    <w:lvl w:ilvl="5" w:tplc="FFFFFFFF" w:tentative="1">
      <w:start w:val="1"/>
      <w:numFmt w:val="bullet"/>
      <w:lvlText w:val=""/>
      <w:lvlJc w:val="left"/>
      <w:pPr>
        <w:ind w:left="4684" w:hanging="360"/>
      </w:pPr>
      <w:rPr>
        <w:rFonts w:ascii="Wingdings" w:hAnsi="Wingdings" w:hint="default"/>
      </w:rPr>
    </w:lvl>
    <w:lvl w:ilvl="6" w:tplc="FFFFFFFF" w:tentative="1">
      <w:start w:val="1"/>
      <w:numFmt w:val="bullet"/>
      <w:lvlText w:val=""/>
      <w:lvlJc w:val="left"/>
      <w:pPr>
        <w:ind w:left="5404" w:hanging="360"/>
      </w:pPr>
      <w:rPr>
        <w:rFonts w:ascii="Symbol" w:hAnsi="Symbol" w:hint="default"/>
      </w:rPr>
    </w:lvl>
    <w:lvl w:ilvl="7" w:tplc="FFFFFFFF" w:tentative="1">
      <w:start w:val="1"/>
      <w:numFmt w:val="bullet"/>
      <w:lvlText w:val="o"/>
      <w:lvlJc w:val="left"/>
      <w:pPr>
        <w:ind w:left="6124" w:hanging="360"/>
      </w:pPr>
      <w:rPr>
        <w:rFonts w:ascii="Courier New" w:hAnsi="Courier New" w:cs="Courier New" w:hint="default"/>
      </w:rPr>
    </w:lvl>
    <w:lvl w:ilvl="8" w:tplc="FFFFFFFF" w:tentative="1">
      <w:start w:val="1"/>
      <w:numFmt w:val="bullet"/>
      <w:lvlText w:val=""/>
      <w:lvlJc w:val="left"/>
      <w:pPr>
        <w:ind w:left="6844" w:hanging="360"/>
      </w:pPr>
      <w:rPr>
        <w:rFonts w:ascii="Wingdings" w:hAnsi="Wingdings" w:hint="default"/>
      </w:rPr>
    </w:lvl>
  </w:abstractNum>
  <w:abstractNum w:abstractNumId="21" w15:restartNumberingAfterBreak="0">
    <w:nsid w:val="1C883243"/>
    <w:multiLevelType w:val="hybridMultilevel"/>
    <w:tmpl w:val="036204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BF5A96"/>
    <w:multiLevelType w:val="multilevel"/>
    <w:tmpl w:val="F740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531D6C"/>
    <w:multiLevelType w:val="hybridMultilevel"/>
    <w:tmpl w:val="D8EA3752"/>
    <w:styleLink w:val="ListaNumerada-Nmeros"/>
    <w:lvl w:ilvl="0" w:tplc="42CE2548">
      <w:start w:val="1"/>
      <w:numFmt w:val="decimal"/>
      <w:lvlText w:val="%1. "/>
      <w:lvlJc w:val="left"/>
      <w:pPr>
        <w:tabs>
          <w:tab w:val="num" w:pos="851"/>
        </w:tabs>
        <w:ind w:left="1134" w:hanging="283"/>
      </w:pPr>
      <w:rPr>
        <w:rFonts w:cs="Times New Roman" w:hint="default"/>
      </w:rPr>
    </w:lvl>
    <w:lvl w:ilvl="1" w:tplc="C7F23392">
      <w:start w:val="1"/>
      <w:numFmt w:val="bullet"/>
      <w:lvlText w:val=""/>
      <w:lvlJc w:val="left"/>
      <w:pPr>
        <w:tabs>
          <w:tab w:val="num" w:pos="720"/>
        </w:tabs>
        <w:ind w:left="720" w:hanging="360"/>
      </w:pPr>
      <w:rPr>
        <w:rFonts w:ascii="Symbol" w:hAnsi="Symbol" w:hint="default"/>
      </w:rPr>
    </w:lvl>
    <w:lvl w:ilvl="2" w:tplc="D646F148">
      <w:start w:val="1"/>
      <w:numFmt w:val="lowerRoman"/>
      <w:lvlText w:val="%3)"/>
      <w:lvlJc w:val="left"/>
      <w:pPr>
        <w:tabs>
          <w:tab w:val="num" w:pos="1080"/>
        </w:tabs>
        <w:ind w:left="1080" w:hanging="360"/>
      </w:pPr>
      <w:rPr>
        <w:rFonts w:cs="Times New Roman" w:hint="default"/>
      </w:rPr>
    </w:lvl>
    <w:lvl w:ilvl="3" w:tplc="FD762D04">
      <w:start w:val="1"/>
      <w:numFmt w:val="decimal"/>
      <w:lvlText w:val="(%4)"/>
      <w:lvlJc w:val="left"/>
      <w:pPr>
        <w:tabs>
          <w:tab w:val="num" w:pos="1440"/>
        </w:tabs>
        <w:ind w:left="1440" w:hanging="360"/>
      </w:pPr>
      <w:rPr>
        <w:rFonts w:cs="Times New Roman" w:hint="default"/>
      </w:rPr>
    </w:lvl>
    <w:lvl w:ilvl="4" w:tplc="3A38E67E">
      <w:start w:val="1"/>
      <w:numFmt w:val="lowerLetter"/>
      <w:lvlText w:val="(%5)"/>
      <w:lvlJc w:val="left"/>
      <w:pPr>
        <w:tabs>
          <w:tab w:val="num" w:pos="1800"/>
        </w:tabs>
        <w:ind w:left="1800" w:hanging="360"/>
      </w:pPr>
      <w:rPr>
        <w:rFonts w:cs="Times New Roman" w:hint="default"/>
      </w:rPr>
    </w:lvl>
    <w:lvl w:ilvl="5" w:tplc="0C08DB9A">
      <w:start w:val="1"/>
      <w:numFmt w:val="lowerRoman"/>
      <w:lvlText w:val="(%6)"/>
      <w:lvlJc w:val="left"/>
      <w:pPr>
        <w:tabs>
          <w:tab w:val="num" w:pos="2160"/>
        </w:tabs>
        <w:ind w:left="2160" w:hanging="360"/>
      </w:pPr>
      <w:rPr>
        <w:rFonts w:cs="Times New Roman" w:hint="default"/>
      </w:rPr>
    </w:lvl>
    <w:lvl w:ilvl="6" w:tplc="382EA43C">
      <w:start w:val="1"/>
      <w:numFmt w:val="decimal"/>
      <w:lvlText w:val="%7."/>
      <w:lvlJc w:val="left"/>
      <w:pPr>
        <w:tabs>
          <w:tab w:val="num" w:pos="2520"/>
        </w:tabs>
        <w:ind w:left="2520" w:hanging="360"/>
      </w:pPr>
      <w:rPr>
        <w:rFonts w:cs="Times New Roman" w:hint="default"/>
      </w:rPr>
    </w:lvl>
    <w:lvl w:ilvl="7" w:tplc="35AED6C8">
      <w:start w:val="1"/>
      <w:numFmt w:val="lowerLetter"/>
      <w:lvlText w:val="%8."/>
      <w:lvlJc w:val="left"/>
      <w:pPr>
        <w:tabs>
          <w:tab w:val="num" w:pos="2880"/>
        </w:tabs>
        <w:ind w:left="2880" w:hanging="360"/>
      </w:pPr>
      <w:rPr>
        <w:rFonts w:cs="Times New Roman" w:hint="default"/>
      </w:rPr>
    </w:lvl>
    <w:lvl w:ilvl="8" w:tplc="52E69FC6">
      <w:start w:val="1"/>
      <w:numFmt w:val="lowerRoman"/>
      <w:lvlText w:val="%9."/>
      <w:lvlJc w:val="left"/>
      <w:pPr>
        <w:tabs>
          <w:tab w:val="num" w:pos="3240"/>
        </w:tabs>
        <w:ind w:left="3240" w:hanging="360"/>
      </w:pPr>
      <w:rPr>
        <w:rFonts w:cs="Times New Roman" w:hint="default"/>
      </w:rPr>
    </w:lvl>
  </w:abstractNum>
  <w:abstractNum w:abstractNumId="24" w15:restartNumberingAfterBreak="0">
    <w:nsid w:val="1F6B7663"/>
    <w:multiLevelType w:val="hybridMultilevel"/>
    <w:tmpl w:val="511882E6"/>
    <w:lvl w:ilvl="0" w:tplc="2E98CD38">
      <w:start w:val="1"/>
      <w:numFmt w:val="decimal"/>
      <w:pStyle w:val="TtulodoGrfico"/>
      <w:lvlText w:val="GRÁFICO %1 - "/>
      <w:lvlJc w:val="left"/>
      <w:pPr>
        <w:tabs>
          <w:tab w:val="num" w:pos="5813"/>
        </w:tabs>
        <w:ind w:left="7287" w:hanging="1474"/>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FAE0876"/>
    <w:multiLevelType w:val="hybridMultilevel"/>
    <w:tmpl w:val="AA02AC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149202B"/>
    <w:multiLevelType w:val="multilevel"/>
    <w:tmpl w:val="AB52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6A241C1"/>
    <w:multiLevelType w:val="hybridMultilevel"/>
    <w:tmpl w:val="74649D7E"/>
    <w:lvl w:ilvl="0" w:tplc="0FE8B8D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6B47C7F"/>
    <w:multiLevelType w:val="multilevel"/>
    <w:tmpl w:val="E282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7A54D9"/>
    <w:multiLevelType w:val="hybridMultilevel"/>
    <w:tmpl w:val="88524ABE"/>
    <w:lvl w:ilvl="0" w:tplc="0FE8B8D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A9B2450"/>
    <w:multiLevelType w:val="hybridMultilevel"/>
    <w:tmpl w:val="67FE03BC"/>
    <w:lvl w:ilvl="0" w:tplc="73A26B7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C6B49A6"/>
    <w:multiLevelType w:val="hybridMultilevel"/>
    <w:tmpl w:val="6D6AE81C"/>
    <w:lvl w:ilvl="0" w:tplc="04160005">
      <w:start w:val="1"/>
      <w:numFmt w:val="bullet"/>
      <w:lvlText w:val=""/>
      <w:lvlJc w:val="left"/>
      <w:pPr>
        <w:ind w:left="1084" w:hanging="360"/>
      </w:pPr>
      <w:rPr>
        <w:rFonts w:ascii="Wingdings" w:hAnsi="Wingdings" w:hint="default"/>
      </w:rPr>
    </w:lvl>
    <w:lvl w:ilvl="1" w:tplc="04160003" w:tentative="1">
      <w:start w:val="1"/>
      <w:numFmt w:val="bullet"/>
      <w:lvlText w:val="o"/>
      <w:lvlJc w:val="left"/>
      <w:pPr>
        <w:ind w:left="1804" w:hanging="360"/>
      </w:pPr>
      <w:rPr>
        <w:rFonts w:ascii="Courier New" w:hAnsi="Courier New" w:cs="Courier New" w:hint="default"/>
      </w:rPr>
    </w:lvl>
    <w:lvl w:ilvl="2" w:tplc="04160005" w:tentative="1">
      <w:start w:val="1"/>
      <w:numFmt w:val="bullet"/>
      <w:lvlText w:val=""/>
      <w:lvlJc w:val="left"/>
      <w:pPr>
        <w:ind w:left="2524" w:hanging="360"/>
      </w:pPr>
      <w:rPr>
        <w:rFonts w:ascii="Wingdings" w:hAnsi="Wingdings" w:hint="default"/>
      </w:rPr>
    </w:lvl>
    <w:lvl w:ilvl="3" w:tplc="04160001" w:tentative="1">
      <w:start w:val="1"/>
      <w:numFmt w:val="bullet"/>
      <w:lvlText w:val=""/>
      <w:lvlJc w:val="left"/>
      <w:pPr>
        <w:ind w:left="3244" w:hanging="360"/>
      </w:pPr>
      <w:rPr>
        <w:rFonts w:ascii="Symbol" w:hAnsi="Symbol" w:hint="default"/>
      </w:rPr>
    </w:lvl>
    <w:lvl w:ilvl="4" w:tplc="04160003" w:tentative="1">
      <w:start w:val="1"/>
      <w:numFmt w:val="bullet"/>
      <w:lvlText w:val="o"/>
      <w:lvlJc w:val="left"/>
      <w:pPr>
        <w:ind w:left="3964" w:hanging="360"/>
      </w:pPr>
      <w:rPr>
        <w:rFonts w:ascii="Courier New" w:hAnsi="Courier New" w:cs="Courier New" w:hint="default"/>
      </w:rPr>
    </w:lvl>
    <w:lvl w:ilvl="5" w:tplc="04160005" w:tentative="1">
      <w:start w:val="1"/>
      <w:numFmt w:val="bullet"/>
      <w:lvlText w:val=""/>
      <w:lvlJc w:val="left"/>
      <w:pPr>
        <w:ind w:left="4684" w:hanging="360"/>
      </w:pPr>
      <w:rPr>
        <w:rFonts w:ascii="Wingdings" w:hAnsi="Wingdings" w:hint="default"/>
      </w:rPr>
    </w:lvl>
    <w:lvl w:ilvl="6" w:tplc="04160001" w:tentative="1">
      <w:start w:val="1"/>
      <w:numFmt w:val="bullet"/>
      <w:lvlText w:val=""/>
      <w:lvlJc w:val="left"/>
      <w:pPr>
        <w:ind w:left="5404" w:hanging="360"/>
      </w:pPr>
      <w:rPr>
        <w:rFonts w:ascii="Symbol" w:hAnsi="Symbol" w:hint="default"/>
      </w:rPr>
    </w:lvl>
    <w:lvl w:ilvl="7" w:tplc="04160003" w:tentative="1">
      <w:start w:val="1"/>
      <w:numFmt w:val="bullet"/>
      <w:lvlText w:val="o"/>
      <w:lvlJc w:val="left"/>
      <w:pPr>
        <w:ind w:left="6124" w:hanging="360"/>
      </w:pPr>
      <w:rPr>
        <w:rFonts w:ascii="Courier New" w:hAnsi="Courier New" w:cs="Courier New" w:hint="default"/>
      </w:rPr>
    </w:lvl>
    <w:lvl w:ilvl="8" w:tplc="04160005" w:tentative="1">
      <w:start w:val="1"/>
      <w:numFmt w:val="bullet"/>
      <w:lvlText w:val=""/>
      <w:lvlJc w:val="left"/>
      <w:pPr>
        <w:ind w:left="6844" w:hanging="360"/>
      </w:pPr>
      <w:rPr>
        <w:rFonts w:ascii="Wingdings" w:hAnsi="Wingdings" w:hint="default"/>
      </w:rPr>
    </w:lvl>
  </w:abstractNum>
  <w:abstractNum w:abstractNumId="32" w15:restartNumberingAfterBreak="0">
    <w:nsid w:val="2CBE3D0A"/>
    <w:multiLevelType w:val="hybridMultilevel"/>
    <w:tmpl w:val="9FA4F8AE"/>
    <w:lvl w:ilvl="0" w:tplc="0FE8B8D4">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D9979B6"/>
    <w:multiLevelType w:val="hybridMultilevel"/>
    <w:tmpl w:val="1A5E107A"/>
    <w:lvl w:ilvl="0" w:tplc="6C36ADE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E121BAA"/>
    <w:multiLevelType w:val="multilevel"/>
    <w:tmpl w:val="EBFA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2326C0"/>
    <w:multiLevelType w:val="hybridMultilevel"/>
    <w:tmpl w:val="9F723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2F191144"/>
    <w:multiLevelType w:val="hybridMultilevel"/>
    <w:tmpl w:val="9AECD428"/>
    <w:lvl w:ilvl="0" w:tplc="FFFFFFFF">
      <w:start w:val="1"/>
      <w:numFmt w:val="bullet"/>
      <w:lvlText w:val=""/>
      <w:lvlJc w:val="left"/>
      <w:pPr>
        <w:ind w:left="720" w:hanging="360"/>
      </w:pPr>
      <w:rPr>
        <w:rFonts w:ascii="Symbol" w:hAnsi="Symbol" w:hint="default"/>
      </w:rPr>
    </w:lvl>
    <w:lvl w:ilvl="1" w:tplc="0FE8B8D4">
      <w:start w:val="1"/>
      <w:numFmt w:val="lowerRoman"/>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11E183F"/>
    <w:multiLevelType w:val="hybridMultilevel"/>
    <w:tmpl w:val="CFC8A96E"/>
    <w:lvl w:ilvl="0" w:tplc="C966EC1A">
      <w:start w:val="1"/>
      <w:numFmt w:val="bullet"/>
      <w:lvlText w:val="•"/>
      <w:lvlJc w:val="left"/>
      <w:pPr>
        <w:ind w:left="1084" w:hanging="360"/>
      </w:pPr>
      <w:rPr>
        <w:rFonts w:ascii="Arial" w:hAnsi="Arial" w:hint="default"/>
      </w:rPr>
    </w:lvl>
    <w:lvl w:ilvl="1" w:tplc="04160003" w:tentative="1">
      <w:start w:val="1"/>
      <w:numFmt w:val="bullet"/>
      <w:lvlText w:val="o"/>
      <w:lvlJc w:val="left"/>
      <w:pPr>
        <w:ind w:left="1804" w:hanging="360"/>
      </w:pPr>
      <w:rPr>
        <w:rFonts w:ascii="Courier New" w:hAnsi="Courier New" w:cs="Courier New" w:hint="default"/>
      </w:rPr>
    </w:lvl>
    <w:lvl w:ilvl="2" w:tplc="04160005" w:tentative="1">
      <w:start w:val="1"/>
      <w:numFmt w:val="bullet"/>
      <w:lvlText w:val=""/>
      <w:lvlJc w:val="left"/>
      <w:pPr>
        <w:ind w:left="2524" w:hanging="360"/>
      </w:pPr>
      <w:rPr>
        <w:rFonts w:ascii="Wingdings" w:hAnsi="Wingdings" w:hint="default"/>
      </w:rPr>
    </w:lvl>
    <w:lvl w:ilvl="3" w:tplc="04160001" w:tentative="1">
      <w:start w:val="1"/>
      <w:numFmt w:val="bullet"/>
      <w:lvlText w:val=""/>
      <w:lvlJc w:val="left"/>
      <w:pPr>
        <w:ind w:left="3244" w:hanging="360"/>
      </w:pPr>
      <w:rPr>
        <w:rFonts w:ascii="Symbol" w:hAnsi="Symbol" w:hint="default"/>
      </w:rPr>
    </w:lvl>
    <w:lvl w:ilvl="4" w:tplc="04160003" w:tentative="1">
      <w:start w:val="1"/>
      <w:numFmt w:val="bullet"/>
      <w:lvlText w:val="o"/>
      <w:lvlJc w:val="left"/>
      <w:pPr>
        <w:ind w:left="3964" w:hanging="360"/>
      </w:pPr>
      <w:rPr>
        <w:rFonts w:ascii="Courier New" w:hAnsi="Courier New" w:cs="Courier New" w:hint="default"/>
      </w:rPr>
    </w:lvl>
    <w:lvl w:ilvl="5" w:tplc="04160005" w:tentative="1">
      <w:start w:val="1"/>
      <w:numFmt w:val="bullet"/>
      <w:lvlText w:val=""/>
      <w:lvlJc w:val="left"/>
      <w:pPr>
        <w:ind w:left="4684" w:hanging="360"/>
      </w:pPr>
      <w:rPr>
        <w:rFonts w:ascii="Wingdings" w:hAnsi="Wingdings" w:hint="default"/>
      </w:rPr>
    </w:lvl>
    <w:lvl w:ilvl="6" w:tplc="04160001" w:tentative="1">
      <w:start w:val="1"/>
      <w:numFmt w:val="bullet"/>
      <w:lvlText w:val=""/>
      <w:lvlJc w:val="left"/>
      <w:pPr>
        <w:ind w:left="5404" w:hanging="360"/>
      </w:pPr>
      <w:rPr>
        <w:rFonts w:ascii="Symbol" w:hAnsi="Symbol" w:hint="default"/>
      </w:rPr>
    </w:lvl>
    <w:lvl w:ilvl="7" w:tplc="04160003" w:tentative="1">
      <w:start w:val="1"/>
      <w:numFmt w:val="bullet"/>
      <w:lvlText w:val="o"/>
      <w:lvlJc w:val="left"/>
      <w:pPr>
        <w:ind w:left="6124" w:hanging="360"/>
      </w:pPr>
      <w:rPr>
        <w:rFonts w:ascii="Courier New" w:hAnsi="Courier New" w:cs="Courier New" w:hint="default"/>
      </w:rPr>
    </w:lvl>
    <w:lvl w:ilvl="8" w:tplc="04160005" w:tentative="1">
      <w:start w:val="1"/>
      <w:numFmt w:val="bullet"/>
      <w:lvlText w:val=""/>
      <w:lvlJc w:val="left"/>
      <w:pPr>
        <w:ind w:left="6844" w:hanging="360"/>
      </w:pPr>
      <w:rPr>
        <w:rFonts w:ascii="Wingdings" w:hAnsi="Wingdings" w:hint="default"/>
      </w:rPr>
    </w:lvl>
  </w:abstractNum>
  <w:abstractNum w:abstractNumId="38" w15:restartNumberingAfterBreak="0">
    <w:nsid w:val="32AF2016"/>
    <w:multiLevelType w:val="hybridMultilevel"/>
    <w:tmpl w:val="3BE42C7C"/>
    <w:lvl w:ilvl="0" w:tplc="0FE8B8D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34A72E68"/>
    <w:multiLevelType w:val="hybridMultilevel"/>
    <w:tmpl w:val="0260896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34E900CD"/>
    <w:multiLevelType w:val="hybridMultilevel"/>
    <w:tmpl w:val="D62CFD4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38CC3943"/>
    <w:multiLevelType w:val="hybridMultilevel"/>
    <w:tmpl w:val="BE04529C"/>
    <w:styleLink w:val="ListaNumerada-AlneaseIncisos"/>
    <w:lvl w:ilvl="0" w:tplc="34E6E198">
      <w:start w:val="1"/>
      <w:numFmt w:val="lowerLetter"/>
      <w:suff w:val="space"/>
      <w:lvlText w:val="%1)"/>
      <w:lvlJc w:val="left"/>
      <w:pPr>
        <w:ind w:left="1134" w:hanging="283"/>
      </w:pPr>
      <w:rPr>
        <w:rFonts w:cs="Times New Roman" w:hint="default"/>
      </w:rPr>
    </w:lvl>
    <w:lvl w:ilvl="1" w:tplc="2EC0FD60">
      <w:start w:val="1"/>
      <w:numFmt w:val="none"/>
      <w:suff w:val="space"/>
      <w:lvlText w:val="%2-"/>
      <w:lvlJc w:val="left"/>
      <w:pPr>
        <w:ind w:left="1281" w:hanging="147"/>
      </w:pPr>
      <w:rPr>
        <w:rFonts w:cs="Times New Roman" w:hint="default"/>
      </w:rPr>
    </w:lvl>
    <w:lvl w:ilvl="2" w:tplc="14320200">
      <w:start w:val="1"/>
      <w:numFmt w:val="none"/>
      <w:lvlText w:val="%3"/>
      <w:lvlJc w:val="left"/>
      <w:pPr>
        <w:tabs>
          <w:tab w:val="num" w:pos="1440"/>
        </w:tabs>
        <w:ind w:left="1440" w:hanging="360"/>
      </w:pPr>
      <w:rPr>
        <w:rFonts w:cs="Times New Roman" w:hint="default"/>
      </w:rPr>
    </w:lvl>
    <w:lvl w:ilvl="3" w:tplc="066E2E56">
      <w:start w:val="1"/>
      <w:numFmt w:val="none"/>
      <w:lvlText w:val=""/>
      <w:lvlJc w:val="left"/>
      <w:pPr>
        <w:tabs>
          <w:tab w:val="num" w:pos="1800"/>
        </w:tabs>
        <w:ind w:left="1800" w:hanging="360"/>
      </w:pPr>
      <w:rPr>
        <w:rFonts w:cs="Times New Roman" w:hint="default"/>
      </w:rPr>
    </w:lvl>
    <w:lvl w:ilvl="4" w:tplc="22625628">
      <w:start w:val="1"/>
      <w:numFmt w:val="none"/>
      <w:lvlText w:val=""/>
      <w:lvlJc w:val="left"/>
      <w:pPr>
        <w:tabs>
          <w:tab w:val="num" w:pos="2160"/>
        </w:tabs>
        <w:ind w:left="2160" w:hanging="360"/>
      </w:pPr>
      <w:rPr>
        <w:rFonts w:cs="Times New Roman" w:hint="default"/>
      </w:rPr>
    </w:lvl>
    <w:lvl w:ilvl="5" w:tplc="A0BE4264">
      <w:start w:val="1"/>
      <w:numFmt w:val="none"/>
      <w:lvlText w:val=""/>
      <w:lvlJc w:val="left"/>
      <w:pPr>
        <w:tabs>
          <w:tab w:val="num" w:pos="2520"/>
        </w:tabs>
        <w:ind w:left="2520" w:hanging="360"/>
      </w:pPr>
      <w:rPr>
        <w:rFonts w:cs="Times New Roman" w:hint="default"/>
      </w:rPr>
    </w:lvl>
    <w:lvl w:ilvl="6" w:tplc="5366F9AA">
      <w:start w:val="1"/>
      <w:numFmt w:val="none"/>
      <w:lvlText w:val=""/>
      <w:lvlJc w:val="left"/>
      <w:pPr>
        <w:tabs>
          <w:tab w:val="num" w:pos="2880"/>
        </w:tabs>
        <w:ind w:left="2880" w:hanging="360"/>
      </w:pPr>
      <w:rPr>
        <w:rFonts w:cs="Times New Roman" w:hint="default"/>
      </w:rPr>
    </w:lvl>
    <w:lvl w:ilvl="7" w:tplc="9F307330">
      <w:start w:val="1"/>
      <w:numFmt w:val="none"/>
      <w:lvlText w:val=""/>
      <w:lvlJc w:val="left"/>
      <w:pPr>
        <w:tabs>
          <w:tab w:val="num" w:pos="3240"/>
        </w:tabs>
        <w:ind w:left="3240" w:hanging="360"/>
      </w:pPr>
      <w:rPr>
        <w:rFonts w:cs="Times New Roman" w:hint="default"/>
      </w:rPr>
    </w:lvl>
    <w:lvl w:ilvl="8" w:tplc="8C0A0332">
      <w:start w:val="1"/>
      <w:numFmt w:val="none"/>
      <w:lvlText w:val=""/>
      <w:lvlJc w:val="left"/>
      <w:pPr>
        <w:tabs>
          <w:tab w:val="num" w:pos="3600"/>
        </w:tabs>
        <w:ind w:left="3600" w:hanging="360"/>
      </w:pPr>
      <w:rPr>
        <w:rFonts w:cs="Times New Roman" w:hint="default"/>
      </w:rPr>
    </w:lvl>
  </w:abstractNum>
  <w:abstractNum w:abstractNumId="42" w15:restartNumberingAfterBreak="0">
    <w:nsid w:val="3ADB1A75"/>
    <w:multiLevelType w:val="hybridMultilevel"/>
    <w:tmpl w:val="6DC6B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3B032DE2"/>
    <w:multiLevelType w:val="multilevel"/>
    <w:tmpl w:val="00FE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A560DC"/>
    <w:multiLevelType w:val="hybridMultilevel"/>
    <w:tmpl w:val="5ACE1D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3BAE5545"/>
    <w:multiLevelType w:val="multilevel"/>
    <w:tmpl w:val="D6808D7E"/>
    <w:lvl w:ilvl="0">
      <w:start w:val="3"/>
      <w:numFmt w:val="decimal"/>
      <w:lvlText w:val="%1."/>
      <w:lvlJc w:val="left"/>
      <w:pPr>
        <w:ind w:left="495" w:hanging="495"/>
      </w:pPr>
      <w:rPr>
        <w:rFonts w:hint="default"/>
      </w:rPr>
    </w:lvl>
    <w:lvl w:ilvl="1">
      <w:start w:val="1"/>
      <w:numFmt w:val="decimal"/>
      <w:lvlText w:val="%1.%2."/>
      <w:lvlJc w:val="left"/>
      <w:pPr>
        <w:ind w:left="523" w:hanging="495"/>
      </w:pPr>
      <w:rPr>
        <w:rFonts w:hint="default"/>
      </w:rPr>
    </w:lvl>
    <w:lvl w:ilvl="2">
      <w:start w:val="1"/>
      <w:numFmt w:val="decimal"/>
      <w:lvlText w:val="%1.%2.%3."/>
      <w:lvlJc w:val="left"/>
      <w:pPr>
        <w:ind w:left="776" w:hanging="720"/>
      </w:pPr>
      <w:rPr>
        <w:rFonts w:hint="default"/>
        <w:b/>
        <w:bCs w:val="0"/>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46" w15:restartNumberingAfterBreak="0">
    <w:nsid w:val="3C3865A7"/>
    <w:multiLevelType w:val="multilevel"/>
    <w:tmpl w:val="252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C386863"/>
    <w:multiLevelType w:val="hybridMultilevel"/>
    <w:tmpl w:val="EC6229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3D5D4A42"/>
    <w:multiLevelType w:val="hybridMultilevel"/>
    <w:tmpl w:val="B8285692"/>
    <w:lvl w:ilvl="0" w:tplc="D1400400">
      <w:start w:val="1"/>
      <w:numFmt w:val="decimal"/>
      <w:pStyle w:val="TtulodoApndice"/>
      <w:lvlText w:val="Apêndice %1 - "/>
      <w:lvlJc w:val="left"/>
      <w:pPr>
        <w:ind w:left="360" w:hanging="360"/>
      </w:pPr>
      <w:rPr>
        <w:rFonts w:cs="Times New Roman" w:hint="default"/>
        <w:b/>
        <w:bCs w:val="0"/>
        <w:i w:val="0"/>
        <w:iCs w:val="0"/>
        <w:caps/>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3E0A47C5"/>
    <w:multiLevelType w:val="hybridMultilevel"/>
    <w:tmpl w:val="10888EFE"/>
    <w:lvl w:ilvl="0" w:tplc="3AD2F4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EA44CEE"/>
    <w:multiLevelType w:val="hybridMultilevel"/>
    <w:tmpl w:val="FD7867E2"/>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1" w15:restartNumberingAfterBreak="0">
    <w:nsid w:val="3EC955D0"/>
    <w:multiLevelType w:val="multilevel"/>
    <w:tmpl w:val="9276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EE760E6"/>
    <w:multiLevelType w:val="hybridMultilevel"/>
    <w:tmpl w:val="8A02F8A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411621EE"/>
    <w:multiLevelType w:val="multilevel"/>
    <w:tmpl w:val="CC94F5D8"/>
    <w:styleLink w:val="Artigoseo"/>
    <w:lvl w:ilvl="0">
      <w:start w:val="1"/>
      <w:numFmt w:val="upperRoman"/>
      <w:lvlText w:val="Artigo %1."/>
      <w:lvlJc w:val="left"/>
      <w:pPr>
        <w:tabs>
          <w:tab w:val="num" w:pos="1440"/>
        </w:tabs>
      </w:pPr>
      <w:rPr>
        <w:rFonts w:cs="Times New Roman"/>
      </w:rPr>
    </w:lvl>
    <w:lvl w:ilvl="1">
      <w:start w:val="1"/>
      <w:numFmt w:val="decimalZero"/>
      <w:isLgl/>
      <w:lvlText w:val="Seção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4" w15:restartNumberingAfterBreak="0">
    <w:nsid w:val="412739F0"/>
    <w:multiLevelType w:val="hybridMultilevel"/>
    <w:tmpl w:val="D66A1EB6"/>
    <w:lvl w:ilvl="0" w:tplc="2668BA2A">
      <w:start w:val="1"/>
      <w:numFmt w:val="decimal"/>
      <w:pStyle w:val="TtulodaFigura"/>
      <w:lvlText w:val="FIGURA %1 - "/>
      <w:lvlJc w:val="left"/>
      <w:pPr>
        <w:tabs>
          <w:tab w:val="num" w:pos="120"/>
        </w:tabs>
        <w:ind w:left="1424" w:hanging="1304"/>
      </w:pPr>
      <w:rPr>
        <w:rFonts w:cs="Times New Roman" w:hint="default"/>
      </w:rPr>
    </w:lvl>
    <w:lvl w:ilvl="1" w:tplc="08561E54">
      <w:start w:val="1"/>
      <w:numFmt w:val="lowerLetter"/>
      <w:lvlText w:val="%2)"/>
      <w:lvlJc w:val="left"/>
      <w:pPr>
        <w:tabs>
          <w:tab w:val="num" w:pos="1935"/>
        </w:tabs>
        <w:ind w:left="1935" w:hanging="855"/>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5" w15:restartNumberingAfterBreak="0">
    <w:nsid w:val="43943F35"/>
    <w:multiLevelType w:val="hybridMultilevel"/>
    <w:tmpl w:val="4CCEF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45EF195A"/>
    <w:multiLevelType w:val="hybridMultilevel"/>
    <w:tmpl w:val="19308B4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4711195B"/>
    <w:multiLevelType w:val="multilevel"/>
    <w:tmpl w:val="B6A6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9B29C6"/>
    <w:multiLevelType w:val="hybridMultilevel"/>
    <w:tmpl w:val="846EE284"/>
    <w:lvl w:ilvl="0" w:tplc="5AD88B1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4CD37E1A"/>
    <w:multiLevelType w:val="hybridMultilevel"/>
    <w:tmpl w:val="048CC67A"/>
    <w:lvl w:ilvl="0" w:tplc="63FAF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D504C50"/>
    <w:multiLevelType w:val="multilevel"/>
    <w:tmpl w:val="BB2E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09D5405"/>
    <w:multiLevelType w:val="hybridMultilevel"/>
    <w:tmpl w:val="12E07602"/>
    <w:lvl w:ilvl="0" w:tplc="AF0030AE">
      <w:start w:val="1"/>
      <w:numFmt w:val="bullet"/>
      <w:lvlText w:val=""/>
      <w:lvlJc w:val="left"/>
      <w:pPr>
        <w:tabs>
          <w:tab w:val="num" w:pos="720"/>
        </w:tabs>
        <w:ind w:left="720" w:hanging="360"/>
      </w:pPr>
      <w:rPr>
        <w:rFonts w:ascii="Wingdings" w:hAnsi="Wingdings" w:hint="default"/>
      </w:rPr>
    </w:lvl>
    <w:lvl w:ilvl="1" w:tplc="FA682FD6">
      <w:numFmt w:val="bullet"/>
      <w:lvlText w:val=""/>
      <w:lvlJc w:val="left"/>
      <w:pPr>
        <w:tabs>
          <w:tab w:val="num" w:pos="1440"/>
        </w:tabs>
        <w:ind w:left="1440" w:hanging="360"/>
      </w:pPr>
      <w:rPr>
        <w:rFonts w:ascii="Wingdings" w:hAnsi="Wingdings" w:hint="default"/>
      </w:rPr>
    </w:lvl>
    <w:lvl w:ilvl="2" w:tplc="A49C5D58" w:tentative="1">
      <w:start w:val="1"/>
      <w:numFmt w:val="bullet"/>
      <w:lvlText w:val=""/>
      <w:lvlJc w:val="left"/>
      <w:pPr>
        <w:tabs>
          <w:tab w:val="num" w:pos="2160"/>
        </w:tabs>
        <w:ind w:left="2160" w:hanging="360"/>
      </w:pPr>
      <w:rPr>
        <w:rFonts w:ascii="Wingdings" w:hAnsi="Wingdings" w:hint="default"/>
      </w:rPr>
    </w:lvl>
    <w:lvl w:ilvl="3" w:tplc="72627E2E" w:tentative="1">
      <w:start w:val="1"/>
      <w:numFmt w:val="bullet"/>
      <w:lvlText w:val=""/>
      <w:lvlJc w:val="left"/>
      <w:pPr>
        <w:tabs>
          <w:tab w:val="num" w:pos="2880"/>
        </w:tabs>
        <w:ind w:left="2880" w:hanging="360"/>
      </w:pPr>
      <w:rPr>
        <w:rFonts w:ascii="Wingdings" w:hAnsi="Wingdings" w:hint="default"/>
      </w:rPr>
    </w:lvl>
    <w:lvl w:ilvl="4" w:tplc="4B929A6C" w:tentative="1">
      <w:start w:val="1"/>
      <w:numFmt w:val="bullet"/>
      <w:lvlText w:val=""/>
      <w:lvlJc w:val="left"/>
      <w:pPr>
        <w:tabs>
          <w:tab w:val="num" w:pos="3600"/>
        </w:tabs>
        <w:ind w:left="3600" w:hanging="360"/>
      </w:pPr>
      <w:rPr>
        <w:rFonts w:ascii="Wingdings" w:hAnsi="Wingdings" w:hint="default"/>
      </w:rPr>
    </w:lvl>
    <w:lvl w:ilvl="5" w:tplc="ABC891F6" w:tentative="1">
      <w:start w:val="1"/>
      <w:numFmt w:val="bullet"/>
      <w:lvlText w:val=""/>
      <w:lvlJc w:val="left"/>
      <w:pPr>
        <w:tabs>
          <w:tab w:val="num" w:pos="4320"/>
        </w:tabs>
        <w:ind w:left="4320" w:hanging="360"/>
      </w:pPr>
      <w:rPr>
        <w:rFonts w:ascii="Wingdings" w:hAnsi="Wingdings" w:hint="default"/>
      </w:rPr>
    </w:lvl>
    <w:lvl w:ilvl="6" w:tplc="23D4DD58" w:tentative="1">
      <w:start w:val="1"/>
      <w:numFmt w:val="bullet"/>
      <w:lvlText w:val=""/>
      <w:lvlJc w:val="left"/>
      <w:pPr>
        <w:tabs>
          <w:tab w:val="num" w:pos="5040"/>
        </w:tabs>
        <w:ind w:left="5040" w:hanging="360"/>
      </w:pPr>
      <w:rPr>
        <w:rFonts w:ascii="Wingdings" w:hAnsi="Wingdings" w:hint="default"/>
      </w:rPr>
    </w:lvl>
    <w:lvl w:ilvl="7" w:tplc="301ABDA6" w:tentative="1">
      <w:start w:val="1"/>
      <w:numFmt w:val="bullet"/>
      <w:lvlText w:val=""/>
      <w:lvlJc w:val="left"/>
      <w:pPr>
        <w:tabs>
          <w:tab w:val="num" w:pos="5760"/>
        </w:tabs>
        <w:ind w:left="5760" w:hanging="360"/>
      </w:pPr>
      <w:rPr>
        <w:rFonts w:ascii="Wingdings" w:hAnsi="Wingdings" w:hint="default"/>
      </w:rPr>
    </w:lvl>
    <w:lvl w:ilvl="8" w:tplc="08169D7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1A20348"/>
    <w:multiLevelType w:val="hybridMultilevel"/>
    <w:tmpl w:val="05169C7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283312B"/>
    <w:multiLevelType w:val="hybridMultilevel"/>
    <w:tmpl w:val="1BE4678C"/>
    <w:lvl w:ilvl="0" w:tplc="C966EC1A">
      <w:start w:val="1"/>
      <w:numFmt w:val="bullet"/>
      <w:lvlText w:val="•"/>
      <w:lvlJc w:val="left"/>
      <w:pPr>
        <w:tabs>
          <w:tab w:val="num" w:pos="720"/>
        </w:tabs>
        <w:ind w:left="720" w:hanging="360"/>
      </w:pPr>
      <w:rPr>
        <w:rFonts w:ascii="Arial" w:hAnsi="Arial" w:hint="default"/>
      </w:rPr>
    </w:lvl>
    <w:lvl w:ilvl="1" w:tplc="2EAC0B98">
      <w:numFmt w:val="bullet"/>
      <w:lvlText w:val="•"/>
      <w:lvlJc w:val="left"/>
      <w:pPr>
        <w:tabs>
          <w:tab w:val="num" w:pos="1440"/>
        </w:tabs>
        <w:ind w:left="1440" w:hanging="360"/>
      </w:pPr>
      <w:rPr>
        <w:rFonts w:ascii="Arial" w:hAnsi="Arial" w:hint="default"/>
      </w:rPr>
    </w:lvl>
    <w:lvl w:ilvl="2" w:tplc="1430C36A">
      <w:numFmt w:val="bullet"/>
      <w:lvlText w:val="•"/>
      <w:lvlJc w:val="left"/>
      <w:pPr>
        <w:tabs>
          <w:tab w:val="num" w:pos="2160"/>
        </w:tabs>
        <w:ind w:left="2160" w:hanging="360"/>
      </w:pPr>
      <w:rPr>
        <w:rFonts w:ascii="Arial" w:hAnsi="Arial" w:hint="default"/>
      </w:rPr>
    </w:lvl>
    <w:lvl w:ilvl="3" w:tplc="52307E86" w:tentative="1">
      <w:start w:val="1"/>
      <w:numFmt w:val="bullet"/>
      <w:lvlText w:val="•"/>
      <w:lvlJc w:val="left"/>
      <w:pPr>
        <w:tabs>
          <w:tab w:val="num" w:pos="2880"/>
        </w:tabs>
        <w:ind w:left="2880" w:hanging="360"/>
      </w:pPr>
      <w:rPr>
        <w:rFonts w:ascii="Arial" w:hAnsi="Arial" w:hint="default"/>
      </w:rPr>
    </w:lvl>
    <w:lvl w:ilvl="4" w:tplc="68C82A92" w:tentative="1">
      <w:start w:val="1"/>
      <w:numFmt w:val="bullet"/>
      <w:lvlText w:val="•"/>
      <w:lvlJc w:val="left"/>
      <w:pPr>
        <w:tabs>
          <w:tab w:val="num" w:pos="3600"/>
        </w:tabs>
        <w:ind w:left="3600" w:hanging="360"/>
      </w:pPr>
      <w:rPr>
        <w:rFonts w:ascii="Arial" w:hAnsi="Arial" w:hint="default"/>
      </w:rPr>
    </w:lvl>
    <w:lvl w:ilvl="5" w:tplc="7C82F81C" w:tentative="1">
      <w:start w:val="1"/>
      <w:numFmt w:val="bullet"/>
      <w:lvlText w:val="•"/>
      <w:lvlJc w:val="left"/>
      <w:pPr>
        <w:tabs>
          <w:tab w:val="num" w:pos="4320"/>
        </w:tabs>
        <w:ind w:left="4320" w:hanging="360"/>
      </w:pPr>
      <w:rPr>
        <w:rFonts w:ascii="Arial" w:hAnsi="Arial" w:hint="default"/>
      </w:rPr>
    </w:lvl>
    <w:lvl w:ilvl="6" w:tplc="D37CB384" w:tentative="1">
      <w:start w:val="1"/>
      <w:numFmt w:val="bullet"/>
      <w:lvlText w:val="•"/>
      <w:lvlJc w:val="left"/>
      <w:pPr>
        <w:tabs>
          <w:tab w:val="num" w:pos="5040"/>
        </w:tabs>
        <w:ind w:left="5040" w:hanging="360"/>
      </w:pPr>
      <w:rPr>
        <w:rFonts w:ascii="Arial" w:hAnsi="Arial" w:hint="default"/>
      </w:rPr>
    </w:lvl>
    <w:lvl w:ilvl="7" w:tplc="86D658D8" w:tentative="1">
      <w:start w:val="1"/>
      <w:numFmt w:val="bullet"/>
      <w:lvlText w:val="•"/>
      <w:lvlJc w:val="left"/>
      <w:pPr>
        <w:tabs>
          <w:tab w:val="num" w:pos="5760"/>
        </w:tabs>
        <w:ind w:left="5760" w:hanging="360"/>
      </w:pPr>
      <w:rPr>
        <w:rFonts w:ascii="Arial" w:hAnsi="Arial" w:hint="default"/>
      </w:rPr>
    </w:lvl>
    <w:lvl w:ilvl="8" w:tplc="C824A00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3CA2187"/>
    <w:multiLevelType w:val="hybridMultilevel"/>
    <w:tmpl w:val="403C9E14"/>
    <w:lvl w:ilvl="0" w:tplc="17DCC38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54BA2730"/>
    <w:multiLevelType w:val="hybridMultilevel"/>
    <w:tmpl w:val="206088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6" w15:restartNumberingAfterBreak="0">
    <w:nsid w:val="55A85B69"/>
    <w:multiLevelType w:val="hybridMultilevel"/>
    <w:tmpl w:val="34F06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582D0678"/>
    <w:multiLevelType w:val="hybridMultilevel"/>
    <w:tmpl w:val="9348C5A8"/>
    <w:lvl w:ilvl="0" w:tplc="C966EC1A">
      <w:start w:val="1"/>
      <w:numFmt w:val="bullet"/>
      <w:lvlText w:val="•"/>
      <w:lvlJc w:val="left"/>
      <w:pPr>
        <w:ind w:left="1084" w:hanging="360"/>
      </w:pPr>
      <w:rPr>
        <w:rFonts w:ascii="Arial" w:hAnsi="Arial" w:hint="default"/>
      </w:rPr>
    </w:lvl>
    <w:lvl w:ilvl="1" w:tplc="04160003" w:tentative="1">
      <w:start w:val="1"/>
      <w:numFmt w:val="bullet"/>
      <w:lvlText w:val="o"/>
      <w:lvlJc w:val="left"/>
      <w:pPr>
        <w:ind w:left="1804" w:hanging="360"/>
      </w:pPr>
      <w:rPr>
        <w:rFonts w:ascii="Courier New" w:hAnsi="Courier New" w:cs="Courier New" w:hint="default"/>
      </w:rPr>
    </w:lvl>
    <w:lvl w:ilvl="2" w:tplc="04160005" w:tentative="1">
      <w:start w:val="1"/>
      <w:numFmt w:val="bullet"/>
      <w:lvlText w:val=""/>
      <w:lvlJc w:val="left"/>
      <w:pPr>
        <w:ind w:left="2524" w:hanging="360"/>
      </w:pPr>
      <w:rPr>
        <w:rFonts w:ascii="Wingdings" w:hAnsi="Wingdings" w:hint="default"/>
      </w:rPr>
    </w:lvl>
    <w:lvl w:ilvl="3" w:tplc="04160001" w:tentative="1">
      <w:start w:val="1"/>
      <w:numFmt w:val="bullet"/>
      <w:lvlText w:val=""/>
      <w:lvlJc w:val="left"/>
      <w:pPr>
        <w:ind w:left="3244" w:hanging="360"/>
      </w:pPr>
      <w:rPr>
        <w:rFonts w:ascii="Symbol" w:hAnsi="Symbol" w:hint="default"/>
      </w:rPr>
    </w:lvl>
    <w:lvl w:ilvl="4" w:tplc="04160003" w:tentative="1">
      <w:start w:val="1"/>
      <w:numFmt w:val="bullet"/>
      <w:lvlText w:val="o"/>
      <w:lvlJc w:val="left"/>
      <w:pPr>
        <w:ind w:left="3964" w:hanging="360"/>
      </w:pPr>
      <w:rPr>
        <w:rFonts w:ascii="Courier New" w:hAnsi="Courier New" w:cs="Courier New" w:hint="default"/>
      </w:rPr>
    </w:lvl>
    <w:lvl w:ilvl="5" w:tplc="04160005" w:tentative="1">
      <w:start w:val="1"/>
      <w:numFmt w:val="bullet"/>
      <w:lvlText w:val=""/>
      <w:lvlJc w:val="left"/>
      <w:pPr>
        <w:ind w:left="4684" w:hanging="360"/>
      </w:pPr>
      <w:rPr>
        <w:rFonts w:ascii="Wingdings" w:hAnsi="Wingdings" w:hint="default"/>
      </w:rPr>
    </w:lvl>
    <w:lvl w:ilvl="6" w:tplc="04160001" w:tentative="1">
      <w:start w:val="1"/>
      <w:numFmt w:val="bullet"/>
      <w:lvlText w:val=""/>
      <w:lvlJc w:val="left"/>
      <w:pPr>
        <w:ind w:left="5404" w:hanging="360"/>
      </w:pPr>
      <w:rPr>
        <w:rFonts w:ascii="Symbol" w:hAnsi="Symbol" w:hint="default"/>
      </w:rPr>
    </w:lvl>
    <w:lvl w:ilvl="7" w:tplc="04160003" w:tentative="1">
      <w:start w:val="1"/>
      <w:numFmt w:val="bullet"/>
      <w:lvlText w:val="o"/>
      <w:lvlJc w:val="left"/>
      <w:pPr>
        <w:ind w:left="6124" w:hanging="360"/>
      </w:pPr>
      <w:rPr>
        <w:rFonts w:ascii="Courier New" w:hAnsi="Courier New" w:cs="Courier New" w:hint="default"/>
      </w:rPr>
    </w:lvl>
    <w:lvl w:ilvl="8" w:tplc="04160005" w:tentative="1">
      <w:start w:val="1"/>
      <w:numFmt w:val="bullet"/>
      <w:lvlText w:val=""/>
      <w:lvlJc w:val="left"/>
      <w:pPr>
        <w:ind w:left="6844" w:hanging="360"/>
      </w:pPr>
      <w:rPr>
        <w:rFonts w:ascii="Wingdings" w:hAnsi="Wingdings" w:hint="default"/>
      </w:rPr>
    </w:lvl>
  </w:abstractNum>
  <w:abstractNum w:abstractNumId="68" w15:restartNumberingAfterBreak="0">
    <w:nsid w:val="58766FA5"/>
    <w:multiLevelType w:val="hybridMultilevel"/>
    <w:tmpl w:val="DF0C705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5ADD0E83"/>
    <w:multiLevelType w:val="hybridMultilevel"/>
    <w:tmpl w:val="C430DA7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5B2B46FB"/>
    <w:multiLevelType w:val="hybridMultilevel"/>
    <w:tmpl w:val="A89E29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5BE07640"/>
    <w:multiLevelType w:val="hybridMultilevel"/>
    <w:tmpl w:val="AA46F25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2" w15:restartNumberingAfterBreak="0">
    <w:nsid w:val="5DA26C43"/>
    <w:multiLevelType w:val="hybridMultilevel"/>
    <w:tmpl w:val="AC6064CC"/>
    <w:lvl w:ilvl="0" w:tplc="0FE8B8D4">
      <w:start w:val="1"/>
      <w:numFmt w:val="lowerRoman"/>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FA34BCB"/>
    <w:multiLevelType w:val="multilevel"/>
    <w:tmpl w:val="EB9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0D21E28"/>
    <w:multiLevelType w:val="hybridMultilevel"/>
    <w:tmpl w:val="CE88D9FA"/>
    <w:lvl w:ilvl="0" w:tplc="5184B172">
      <w:start w:val="1"/>
      <w:numFmt w:val="decimal"/>
      <w:pStyle w:val="TtulodaTabela"/>
      <w:lvlText w:val="TABELA %1 - "/>
      <w:lvlJc w:val="left"/>
      <w:pPr>
        <w:tabs>
          <w:tab w:val="num" w:pos="6238"/>
        </w:tabs>
        <w:ind w:left="7576" w:hanging="1338"/>
      </w:pPr>
      <w:rPr>
        <w:rFonts w:cs="Times New Roman" w:hint="default"/>
      </w:rPr>
    </w:lvl>
    <w:lvl w:ilvl="1" w:tplc="D54ECFCC" w:tentative="1">
      <w:start w:val="1"/>
      <w:numFmt w:val="lowerLetter"/>
      <w:lvlText w:val="%2."/>
      <w:lvlJc w:val="left"/>
      <w:pPr>
        <w:tabs>
          <w:tab w:val="num" w:pos="1440"/>
        </w:tabs>
        <w:ind w:left="1440" w:hanging="360"/>
      </w:pPr>
      <w:rPr>
        <w:rFonts w:cs="Times New Roman"/>
      </w:rPr>
    </w:lvl>
    <w:lvl w:ilvl="2" w:tplc="4426E4C4" w:tentative="1">
      <w:start w:val="1"/>
      <w:numFmt w:val="lowerRoman"/>
      <w:lvlText w:val="%3."/>
      <w:lvlJc w:val="right"/>
      <w:pPr>
        <w:tabs>
          <w:tab w:val="num" w:pos="2160"/>
        </w:tabs>
        <w:ind w:left="2160" w:hanging="180"/>
      </w:pPr>
      <w:rPr>
        <w:rFonts w:cs="Times New Roman"/>
      </w:rPr>
    </w:lvl>
    <w:lvl w:ilvl="3" w:tplc="C5DC1720" w:tentative="1">
      <w:start w:val="1"/>
      <w:numFmt w:val="decimal"/>
      <w:lvlText w:val="%4."/>
      <w:lvlJc w:val="left"/>
      <w:pPr>
        <w:tabs>
          <w:tab w:val="num" w:pos="2880"/>
        </w:tabs>
        <w:ind w:left="2880" w:hanging="360"/>
      </w:pPr>
      <w:rPr>
        <w:rFonts w:cs="Times New Roman"/>
      </w:rPr>
    </w:lvl>
    <w:lvl w:ilvl="4" w:tplc="8DC68B0E" w:tentative="1">
      <w:start w:val="1"/>
      <w:numFmt w:val="lowerLetter"/>
      <w:lvlText w:val="%5."/>
      <w:lvlJc w:val="left"/>
      <w:pPr>
        <w:tabs>
          <w:tab w:val="num" w:pos="3600"/>
        </w:tabs>
        <w:ind w:left="3600" w:hanging="360"/>
      </w:pPr>
      <w:rPr>
        <w:rFonts w:cs="Times New Roman"/>
      </w:rPr>
    </w:lvl>
    <w:lvl w:ilvl="5" w:tplc="14B4AB78" w:tentative="1">
      <w:start w:val="1"/>
      <w:numFmt w:val="lowerRoman"/>
      <w:lvlText w:val="%6."/>
      <w:lvlJc w:val="right"/>
      <w:pPr>
        <w:tabs>
          <w:tab w:val="num" w:pos="4320"/>
        </w:tabs>
        <w:ind w:left="4320" w:hanging="180"/>
      </w:pPr>
      <w:rPr>
        <w:rFonts w:cs="Times New Roman"/>
      </w:rPr>
    </w:lvl>
    <w:lvl w:ilvl="6" w:tplc="9558C55E" w:tentative="1">
      <w:start w:val="1"/>
      <w:numFmt w:val="decimal"/>
      <w:lvlText w:val="%7."/>
      <w:lvlJc w:val="left"/>
      <w:pPr>
        <w:tabs>
          <w:tab w:val="num" w:pos="5040"/>
        </w:tabs>
        <w:ind w:left="5040" w:hanging="360"/>
      </w:pPr>
      <w:rPr>
        <w:rFonts w:cs="Times New Roman"/>
      </w:rPr>
    </w:lvl>
    <w:lvl w:ilvl="7" w:tplc="2B282228" w:tentative="1">
      <w:start w:val="1"/>
      <w:numFmt w:val="lowerLetter"/>
      <w:lvlText w:val="%8."/>
      <w:lvlJc w:val="left"/>
      <w:pPr>
        <w:tabs>
          <w:tab w:val="num" w:pos="5760"/>
        </w:tabs>
        <w:ind w:left="5760" w:hanging="360"/>
      </w:pPr>
      <w:rPr>
        <w:rFonts w:cs="Times New Roman"/>
      </w:rPr>
    </w:lvl>
    <w:lvl w:ilvl="8" w:tplc="E2B61BE4" w:tentative="1">
      <w:start w:val="1"/>
      <w:numFmt w:val="lowerRoman"/>
      <w:lvlText w:val="%9."/>
      <w:lvlJc w:val="right"/>
      <w:pPr>
        <w:tabs>
          <w:tab w:val="num" w:pos="6480"/>
        </w:tabs>
        <w:ind w:left="6480" w:hanging="180"/>
      </w:pPr>
      <w:rPr>
        <w:rFonts w:cs="Times New Roman"/>
      </w:rPr>
    </w:lvl>
  </w:abstractNum>
  <w:abstractNum w:abstractNumId="75" w15:restartNumberingAfterBreak="0">
    <w:nsid w:val="648B0338"/>
    <w:multiLevelType w:val="hybridMultilevel"/>
    <w:tmpl w:val="3DFC65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64DC1F12"/>
    <w:multiLevelType w:val="hybridMultilevel"/>
    <w:tmpl w:val="5CA6BD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653B4E00"/>
    <w:multiLevelType w:val="hybridMultilevel"/>
    <w:tmpl w:val="2820DAA0"/>
    <w:lvl w:ilvl="0" w:tplc="0416000D">
      <w:start w:val="1"/>
      <w:numFmt w:val="bullet"/>
      <w:lvlText w:val=""/>
      <w:lvlJc w:val="left"/>
      <w:pPr>
        <w:ind w:left="724" w:hanging="360"/>
      </w:pPr>
      <w:rPr>
        <w:rFonts w:ascii="Wingdings" w:hAnsi="Wingdings" w:hint="default"/>
      </w:rPr>
    </w:lvl>
    <w:lvl w:ilvl="1" w:tplc="04160003" w:tentative="1">
      <w:start w:val="1"/>
      <w:numFmt w:val="bullet"/>
      <w:lvlText w:val="o"/>
      <w:lvlJc w:val="left"/>
      <w:pPr>
        <w:ind w:left="1444" w:hanging="360"/>
      </w:pPr>
      <w:rPr>
        <w:rFonts w:ascii="Courier New" w:hAnsi="Courier New" w:cs="Courier New" w:hint="default"/>
      </w:rPr>
    </w:lvl>
    <w:lvl w:ilvl="2" w:tplc="04160005" w:tentative="1">
      <w:start w:val="1"/>
      <w:numFmt w:val="bullet"/>
      <w:lvlText w:val=""/>
      <w:lvlJc w:val="left"/>
      <w:pPr>
        <w:ind w:left="2164" w:hanging="360"/>
      </w:pPr>
      <w:rPr>
        <w:rFonts w:ascii="Wingdings" w:hAnsi="Wingdings" w:hint="default"/>
      </w:rPr>
    </w:lvl>
    <w:lvl w:ilvl="3" w:tplc="04160001" w:tentative="1">
      <w:start w:val="1"/>
      <w:numFmt w:val="bullet"/>
      <w:lvlText w:val=""/>
      <w:lvlJc w:val="left"/>
      <w:pPr>
        <w:ind w:left="2884" w:hanging="360"/>
      </w:pPr>
      <w:rPr>
        <w:rFonts w:ascii="Symbol" w:hAnsi="Symbol" w:hint="default"/>
      </w:rPr>
    </w:lvl>
    <w:lvl w:ilvl="4" w:tplc="04160003" w:tentative="1">
      <w:start w:val="1"/>
      <w:numFmt w:val="bullet"/>
      <w:lvlText w:val="o"/>
      <w:lvlJc w:val="left"/>
      <w:pPr>
        <w:ind w:left="3604" w:hanging="360"/>
      </w:pPr>
      <w:rPr>
        <w:rFonts w:ascii="Courier New" w:hAnsi="Courier New" w:cs="Courier New" w:hint="default"/>
      </w:rPr>
    </w:lvl>
    <w:lvl w:ilvl="5" w:tplc="04160005" w:tentative="1">
      <w:start w:val="1"/>
      <w:numFmt w:val="bullet"/>
      <w:lvlText w:val=""/>
      <w:lvlJc w:val="left"/>
      <w:pPr>
        <w:ind w:left="4324" w:hanging="360"/>
      </w:pPr>
      <w:rPr>
        <w:rFonts w:ascii="Wingdings" w:hAnsi="Wingdings" w:hint="default"/>
      </w:rPr>
    </w:lvl>
    <w:lvl w:ilvl="6" w:tplc="04160001" w:tentative="1">
      <w:start w:val="1"/>
      <w:numFmt w:val="bullet"/>
      <w:lvlText w:val=""/>
      <w:lvlJc w:val="left"/>
      <w:pPr>
        <w:ind w:left="5044" w:hanging="360"/>
      </w:pPr>
      <w:rPr>
        <w:rFonts w:ascii="Symbol" w:hAnsi="Symbol" w:hint="default"/>
      </w:rPr>
    </w:lvl>
    <w:lvl w:ilvl="7" w:tplc="04160003" w:tentative="1">
      <w:start w:val="1"/>
      <w:numFmt w:val="bullet"/>
      <w:lvlText w:val="o"/>
      <w:lvlJc w:val="left"/>
      <w:pPr>
        <w:ind w:left="5764" w:hanging="360"/>
      </w:pPr>
      <w:rPr>
        <w:rFonts w:ascii="Courier New" w:hAnsi="Courier New" w:cs="Courier New" w:hint="default"/>
      </w:rPr>
    </w:lvl>
    <w:lvl w:ilvl="8" w:tplc="04160005" w:tentative="1">
      <w:start w:val="1"/>
      <w:numFmt w:val="bullet"/>
      <w:lvlText w:val=""/>
      <w:lvlJc w:val="left"/>
      <w:pPr>
        <w:ind w:left="6484" w:hanging="360"/>
      </w:pPr>
      <w:rPr>
        <w:rFonts w:ascii="Wingdings" w:hAnsi="Wingdings" w:hint="default"/>
      </w:rPr>
    </w:lvl>
  </w:abstractNum>
  <w:abstractNum w:abstractNumId="78" w15:restartNumberingAfterBreak="0">
    <w:nsid w:val="66470E29"/>
    <w:multiLevelType w:val="hybridMultilevel"/>
    <w:tmpl w:val="C0FAB1A4"/>
    <w:lvl w:ilvl="0" w:tplc="0FE8B8D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8990B8C"/>
    <w:multiLevelType w:val="hybridMultilevel"/>
    <w:tmpl w:val="5DC6DC66"/>
    <w:lvl w:ilvl="0" w:tplc="44FCD05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A687395"/>
    <w:multiLevelType w:val="hybridMultilevel"/>
    <w:tmpl w:val="C938E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15:restartNumberingAfterBreak="0">
    <w:nsid w:val="6C5E22E6"/>
    <w:multiLevelType w:val="hybridMultilevel"/>
    <w:tmpl w:val="9E441576"/>
    <w:lvl w:ilvl="0" w:tplc="C4C8DDD0">
      <w:start w:val="1"/>
      <w:numFmt w:val="lowerRoman"/>
      <w:lvlText w:val="%1."/>
      <w:lvlJc w:val="right"/>
      <w:pPr>
        <w:ind w:left="720" w:hanging="360"/>
      </w:pPr>
      <w:rPr>
        <w:rFonts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CE02215"/>
    <w:multiLevelType w:val="multilevel"/>
    <w:tmpl w:val="0554DE52"/>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15:restartNumberingAfterBreak="0">
    <w:nsid w:val="6D2F6D1B"/>
    <w:multiLevelType w:val="multilevel"/>
    <w:tmpl w:val="22847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E6C76EF"/>
    <w:multiLevelType w:val="hybridMultilevel"/>
    <w:tmpl w:val="05387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6F1C4EF5"/>
    <w:multiLevelType w:val="multilevel"/>
    <w:tmpl w:val="AEDA5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FA5578B"/>
    <w:multiLevelType w:val="hybridMultilevel"/>
    <w:tmpl w:val="5C2EB4B6"/>
    <w:lvl w:ilvl="0" w:tplc="B92EA186">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6FC47F22"/>
    <w:multiLevelType w:val="hybridMultilevel"/>
    <w:tmpl w:val="049AF9C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704B2B29"/>
    <w:multiLevelType w:val="hybridMultilevel"/>
    <w:tmpl w:val="03DA2A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728410E5"/>
    <w:multiLevelType w:val="hybridMultilevel"/>
    <w:tmpl w:val="9E28CB10"/>
    <w:lvl w:ilvl="0" w:tplc="AAF864B4">
      <w:start w:val="1"/>
      <w:numFmt w:val="decimal"/>
      <w:pStyle w:val="TtulodoQuadro"/>
      <w:lvlText w:val="QUADRO %1 - "/>
      <w:lvlJc w:val="left"/>
      <w:pPr>
        <w:tabs>
          <w:tab w:val="num" w:pos="0"/>
        </w:tabs>
        <w:ind w:left="1361" w:hanging="1361"/>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3BE7BB3"/>
    <w:multiLevelType w:val="hybridMultilevel"/>
    <w:tmpl w:val="FFFFFFFF"/>
    <w:lvl w:ilvl="0" w:tplc="ECDEA53A">
      <w:start w:val="1"/>
      <w:numFmt w:val="bullet"/>
      <w:lvlText w:val=""/>
      <w:lvlJc w:val="left"/>
      <w:pPr>
        <w:ind w:left="720" w:hanging="360"/>
      </w:pPr>
      <w:rPr>
        <w:rFonts w:ascii="Symbol" w:hAnsi="Symbol" w:hint="default"/>
      </w:rPr>
    </w:lvl>
    <w:lvl w:ilvl="1" w:tplc="5158301C">
      <w:start w:val="1"/>
      <w:numFmt w:val="bullet"/>
      <w:lvlText w:val="o"/>
      <w:lvlJc w:val="left"/>
      <w:pPr>
        <w:ind w:left="1440" w:hanging="360"/>
      </w:pPr>
      <w:rPr>
        <w:rFonts w:ascii="Courier New" w:hAnsi="Courier New" w:hint="default"/>
      </w:rPr>
    </w:lvl>
    <w:lvl w:ilvl="2" w:tplc="1824739E">
      <w:start w:val="1"/>
      <w:numFmt w:val="bullet"/>
      <w:lvlText w:val=""/>
      <w:lvlJc w:val="left"/>
      <w:pPr>
        <w:ind w:left="2160" w:hanging="360"/>
      </w:pPr>
      <w:rPr>
        <w:rFonts w:ascii="Wingdings" w:hAnsi="Wingdings" w:hint="default"/>
      </w:rPr>
    </w:lvl>
    <w:lvl w:ilvl="3" w:tplc="0088A860">
      <w:start w:val="1"/>
      <w:numFmt w:val="bullet"/>
      <w:lvlText w:val=""/>
      <w:lvlJc w:val="left"/>
      <w:pPr>
        <w:ind w:left="2880" w:hanging="360"/>
      </w:pPr>
      <w:rPr>
        <w:rFonts w:ascii="Symbol" w:hAnsi="Symbol" w:hint="default"/>
      </w:rPr>
    </w:lvl>
    <w:lvl w:ilvl="4" w:tplc="19A43308">
      <w:start w:val="1"/>
      <w:numFmt w:val="bullet"/>
      <w:lvlText w:val="o"/>
      <w:lvlJc w:val="left"/>
      <w:pPr>
        <w:ind w:left="3600" w:hanging="360"/>
      </w:pPr>
      <w:rPr>
        <w:rFonts w:ascii="Courier New" w:hAnsi="Courier New" w:hint="default"/>
      </w:rPr>
    </w:lvl>
    <w:lvl w:ilvl="5" w:tplc="18329392">
      <w:start w:val="1"/>
      <w:numFmt w:val="bullet"/>
      <w:lvlText w:val=""/>
      <w:lvlJc w:val="left"/>
      <w:pPr>
        <w:ind w:left="4320" w:hanging="360"/>
      </w:pPr>
      <w:rPr>
        <w:rFonts w:ascii="Wingdings" w:hAnsi="Wingdings" w:hint="default"/>
      </w:rPr>
    </w:lvl>
    <w:lvl w:ilvl="6" w:tplc="B4826486">
      <w:start w:val="1"/>
      <w:numFmt w:val="bullet"/>
      <w:lvlText w:val=""/>
      <w:lvlJc w:val="left"/>
      <w:pPr>
        <w:ind w:left="5040" w:hanging="360"/>
      </w:pPr>
      <w:rPr>
        <w:rFonts w:ascii="Symbol" w:hAnsi="Symbol" w:hint="default"/>
      </w:rPr>
    </w:lvl>
    <w:lvl w:ilvl="7" w:tplc="E24644D2">
      <w:start w:val="1"/>
      <w:numFmt w:val="bullet"/>
      <w:lvlText w:val="o"/>
      <w:lvlJc w:val="left"/>
      <w:pPr>
        <w:ind w:left="5760" w:hanging="360"/>
      </w:pPr>
      <w:rPr>
        <w:rFonts w:ascii="Courier New" w:hAnsi="Courier New" w:hint="default"/>
      </w:rPr>
    </w:lvl>
    <w:lvl w:ilvl="8" w:tplc="B362484C">
      <w:start w:val="1"/>
      <w:numFmt w:val="bullet"/>
      <w:lvlText w:val=""/>
      <w:lvlJc w:val="left"/>
      <w:pPr>
        <w:ind w:left="6480" w:hanging="360"/>
      </w:pPr>
      <w:rPr>
        <w:rFonts w:ascii="Wingdings" w:hAnsi="Wingdings" w:hint="default"/>
      </w:rPr>
    </w:lvl>
  </w:abstractNum>
  <w:abstractNum w:abstractNumId="91" w15:restartNumberingAfterBreak="0">
    <w:nsid w:val="75B57BA0"/>
    <w:multiLevelType w:val="hybridMultilevel"/>
    <w:tmpl w:val="AECA0C20"/>
    <w:lvl w:ilvl="0" w:tplc="76F88D0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67A673A"/>
    <w:multiLevelType w:val="hybridMultilevel"/>
    <w:tmpl w:val="F7BA4F3A"/>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3" w15:restartNumberingAfterBreak="0">
    <w:nsid w:val="76DE7B1D"/>
    <w:multiLevelType w:val="multilevel"/>
    <w:tmpl w:val="3C96D2DC"/>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595D9E"/>
    <w:multiLevelType w:val="hybridMultilevel"/>
    <w:tmpl w:val="9E04A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79237734"/>
    <w:multiLevelType w:val="multilevel"/>
    <w:tmpl w:val="9E76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A7A7378"/>
    <w:multiLevelType w:val="hybridMultilevel"/>
    <w:tmpl w:val="1A9C2790"/>
    <w:lvl w:ilvl="0" w:tplc="4894E96A">
      <w:start w:val="1"/>
      <w:numFmt w:val="decimal"/>
      <w:pStyle w:val="TtulodoAnexo"/>
      <w:lvlText w:val="Anexo %1 - "/>
      <w:lvlJc w:val="left"/>
      <w:pPr>
        <w:tabs>
          <w:tab w:val="num" w:pos="0"/>
        </w:tabs>
        <w:ind w:left="1021" w:hanging="1021"/>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A903D80"/>
    <w:multiLevelType w:val="hybridMultilevel"/>
    <w:tmpl w:val="3EC0C6C6"/>
    <w:lvl w:ilvl="0" w:tplc="0416001B">
      <w:start w:val="1"/>
      <w:numFmt w:val="low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8" w15:restartNumberingAfterBreak="0">
    <w:nsid w:val="7B3C7F33"/>
    <w:multiLevelType w:val="hybridMultilevel"/>
    <w:tmpl w:val="412205F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7C99548B"/>
    <w:multiLevelType w:val="hybridMultilevel"/>
    <w:tmpl w:val="1CEE21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7D9E6405"/>
    <w:multiLevelType w:val="hybridMultilevel"/>
    <w:tmpl w:val="D894315A"/>
    <w:lvl w:ilvl="0" w:tplc="04160001">
      <w:start w:val="1"/>
      <w:numFmt w:val="bullet"/>
      <w:lvlText w:val=""/>
      <w:lvlJc w:val="left"/>
      <w:pPr>
        <w:ind w:left="720" w:hanging="360"/>
      </w:pPr>
      <w:rPr>
        <w:rFonts w:ascii="Symbol" w:hAnsi="Symbol" w:hint="default"/>
      </w:rPr>
    </w:lvl>
    <w:lvl w:ilvl="1" w:tplc="5AD88B1C">
      <w:start w:val="1"/>
      <w:numFmt w:val="bullet"/>
      <w:lvlText w:val=""/>
      <w:lvlJc w:val="left"/>
      <w:pPr>
        <w:ind w:left="1440" w:hanging="360"/>
      </w:pPr>
      <w:rPr>
        <w:rFonts w:ascii="Symbol" w:hAnsi="Symbol" w:hint="default"/>
        <w:sz w:val="16"/>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15:restartNumberingAfterBreak="0">
    <w:nsid w:val="7F537428"/>
    <w:multiLevelType w:val="hybridMultilevel"/>
    <w:tmpl w:val="FD66B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623467152">
    <w:abstractNumId w:val="6"/>
  </w:num>
  <w:num w:numId="2" w16cid:durableId="954408017">
    <w:abstractNumId w:val="53"/>
  </w:num>
  <w:num w:numId="3" w16cid:durableId="1143811394">
    <w:abstractNumId w:val="82"/>
  </w:num>
  <w:num w:numId="4" w16cid:durableId="1327704474">
    <w:abstractNumId w:val="17"/>
  </w:num>
  <w:num w:numId="5" w16cid:durableId="1013653736">
    <w:abstractNumId w:val="41"/>
  </w:num>
  <w:num w:numId="6" w16cid:durableId="714696552">
    <w:abstractNumId w:val="54"/>
  </w:num>
  <w:num w:numId="7" w16cid:durableId="779254345">
    <w:abstractNumId w:val="74"/>
  </w:num>
  <w:num w:numId="8" w16cid:durableId="564225892">
    <w:abstractNumId w:val="23"/>
  </w:num>
  <w:num w:numId="9" w16cid:durableId="131600886">
    <w:abstractNumId w:val="89"/>
  </w:num>
  <w:num w:numId="10" w16cid:durableId="2026593215">
    <w:abstractNumId w:val="24"/>
  </w:num>
  <w:num w:numId="11" w16cid:durableId="639729241">
    <w:abstractNumId w:val="48"/>
  </w:num>
  <w:num w:numId="12" w16cid:durableId="1912419686">
    <w:abstractNumId w:val="96"/>
  </w:num>
  <w:num w:numId="13" w16cid:durableId="376439612">
    <w:abstractNumId w:val="6"/>
  </w:num>
  <w:num w:numId="14" w16cid:durableId="1061749139">
    <w:abstractNumId w:val="55"/>
  </w:num>
  <w:num w:numId="15" w16cid:durableId="1298144148">
    <w:abstractNumId w:val="45"/>
  </w:num>
  <w:num w:numId="16" w16cid:durableId="483278626">
    <w:abstractNumId w:val="88"/>
  </w:num>
  <w:num w:numId="17" w16cid:durableId="1334794118">
    <w:abstractNumId w:val="86"/>
  </w:num>
  <w:num w:numId="18" w16cid:durableId="646981155">
    <w:abstractNumId w:val="76"/>
  </w:num>
  <w:num w:numId="19" w16cid:durableId="2126389889">
    <w:abstractNumId w:val="25"/>
  </w:num>
  <w:num w:numId="20" w16cid:durableId="552734918">
    <w:abstractNumId w:val="5"/>
  </w:num>
  <w:num w:numId="21" w16cid:durableId="1950503691">
    <w:abstractNumId w:val="6"/>
  </w:num>
  <w:num w:numId="22" w16cid:durableId="270549528">
    <w:abstractNumId w:val="62"/>
  </w:num>
  <w:num w:numId="23" w16cid:durableId="994259252">
    <w:abstractNumId w:val="6"/>
  </w:num>
  <w:num w:numId="24" w16cid:durableId="1986665947">
    <w:abstractNumId w:val="39"/>
  </w:num>
  <w:num w:numId="25" w16cid:durableId="1860119647">
    <w:abstractNumId w:val="59"/>
  </w:num>
  <w:num w:numId="26" w16cid:durableId="629627543">
    <w:abstractNumId w:val="47"/>
  </w:num>
  <w:num w:numId="27" w16cid:durableId="1203404516">
    <w:abstractNumId w:val="100"/>
  </w:num>
  <w:num w:numId="28" w16cid:durableId="2097625411">
    <w:abstractNumId w:val="12"/>
  </w:num>
  <w:num w:numId="29" w16cid:durableId="455947968">
    <w:abstractNumId w:val="58"/>
  </w:num>
  <w:num w:numId="30" w16cid:durableId="787284714">
    <w:abstractNumId w:val="80"/>
  </w:num>
  <w:num w:numId="31" w16cid:durableId="1438718983">
    <w:abstractNumId w:val="101"/>
  </w:num>
  <w:num w:numId="32" w16cid:durableId="794639913">
    <w:abstractNumId w:val="9"/>
  </w:num>
  <w:num w:numId="33" w16cid:durableId="687680876">
    <w:abstractNumId w:val="35"/>
  </w:num>
  <w:num w:numId="34" w16cid:durableId="1780180801">
    <w:abstractNumId w:val="81"/>
  </w:num>
  <w:num w:numId="35" w16cid:durableId="800151438">
    <w:abstractNumId w:val="8"/>
  </w:num>
  <w:num w:numId="36" w16cid:durableId="1378092887">
    <w:abstractNumId w:val="15"/>
  </w:num>
  <w:num w:numId="37" w16cid:durableId="458650670">
    <w:abstractNumId w:val="6"/>
  </w:num>
  <w:num w:numId="38" w16cid:durableId="574047078">
    <w:abstractNumId w:val="6"/>
  </w:num>
  <w:num w:numId="39" w16cid:durableId="102460947">
    <w:abstractNumId w:val="6"/>
  </w:num>
  <w:num w:numId="40" w16cid:durableId="1247544072">
    <w:abstractNumId w:val="6"/>
  </w:num>
  <w:num w:numId="41" w16cid:durableId="1840734081">
    <w:abstractNumId w:val="6"/>
  </w:num>
  <w:num w:numId="42" w16cid:durableId="709040667">
    <w:abstractNumId w:val="6"/>
  </w:num>
  <w:num w:numId="43" w16cid:durableId="1035692759">
    <w:abstractNumId w:val="6"/>
  </w:num>
  <w:num w:numId="44" w16cid:durableId="1656639412">
    <w:abstractNumId w:val="6"/>
  </w:num>
  <w:num w:numId="45" w16cid:durableId="927423246">
    <w:abstractNumId w:val="6"/>
  </w:num>
  <w:num w:numId="46" w16cid:durableId="808789238">
    <w:abstractNumId w:val="49"/>
  </w:num>
  <w:num w:numId="47" w16cid:durableId="1422407721">
    <w:abstractNumId w:val="85"/>
  </w:num>
  <w:num w:numId="48" w16cid:durableId="662045456">
    <w:abstractNumId w:val="16"/>
  </w:num>
  <w:num w:numId="49" w16cid:durableId="1619409137">
    <w:abstractNumId w:val="51"/>
  </w:num>
  <w:num w:numId="50" w16cid:durableId="125977518">
    <w:abstractNumId w:val="13"/>
  </w:num>
  <w:num w:numId="51" w16cid:durableId="583077496">
    <w:abstractNumId w:val="26"/>
  </w:num>
  <w:num w:numId="52" w16cid:durableId="845484672">
    <w:abstractNumId w:val="46"/>
  </w:num>
  <w:num w:numId="53" w16cid:durableId="1729956872">
    <w:abstractNumId w:val="95"/>
  </w:num>
  <w:num w:numId="54" w16cid:durableId="2030720154">
    <w:abstractNumId w:val="6"/>
  </w:num>
  <w:num w:numId="55" w16cid:durableId="985666550">
    <w:abstractNumId w:val="68"/>
  </w:num>
  <w:num w:numId="56" w16cid:durableId="709039081">
    <w:abstractNumId w:val="6"/>
  </w:num>
  <w:num w:numId="57" w16cid:durableId="700514890">
    <w:abstractNumId w:val="2"/>
  </w:num>
  <w:num w:numId="58" w16cid:durableId="885487382">
    <w:abstractNumId w:val="70"/>
  </w:num>
  <w:num w:numId="59" w16cid:durableId="1508980590">
    <w:abstractNumId w:val="87"/>
  </w:num>
  <w:num w:numId="60" w16cid:durableId="450831974">
    <w:abstractNumId w:val="0"/>
  </w:num>
  <w:num w:numId="61" w16cid:durableId="1979339638">
    <w:abstractNumId w:val="6"/>
  </w:num>
  <w:num w:numId="62" w16cid:durableId="1932619267">
    <w:abstractNumId w:val="98"/>
  </w:num>
  <w:num w:numId="63" w16cid:durableId="946276877">
    <w:abstractNumId w:val="77"/>
  </w:num>
  <w:num w:numId="64" w16cid:durableId="575476826">
    <w:abstractNumId w:val="40"/>
  </w:num>
  <w:num w:numId="65" w16cid:durableId="1674332336">
    <w:abstractNumId w:val="44"/>
  </w:num>
  <w:num w:numId="66" w16cid:durableId="92014355">
    <w:abstractNumId w:val="21"/>
  </w:num>
  <w:num w:numId="67" w16cid:durableId="451946181">
    <w:abstractNumId w:val="34"/>
  </w:num>
  <w:num w:numId="68" w16cid:durableId="60063426">
    <w:abstractNumId w:val="56"/>
  </w:num>
  <w:num w:numId="69" w16cid:durableId="305625652">
    <w:abstractNumId w:val="92"/>
  </w:num>
  <w:num w:numId="70" w16cid:durableId="841898863">
    <w:abstractNumId w:val="83"/>
  </w:num>
  <w:num w:numId="71" w16cid:durableId="1305433490">
    <w:abstractNumId w:val="3"/>
  </w:num>
  <w:num w:numId="72" w16cid:durableId="1735346669">
    <w:abstractNumId w:val="93"/>
  </w:num>
  <w:num w:numId="73" w16cid:durableId="716006885">
    <w:abstractNumId w:val="14"/>
  </w:num>
  <w:num w:numId="74" w16cid:durableId="1246113470">
    <w:abstractNumId w:val="6"/>
  </w:num>
  <w:num w:numId="75" w16cid:durableId="1383821042">
    <w:abstractNumId w:val="28"/>
  </w:num>
  <w:num w:numId="76" w16cid:durableId="159852604">
    <w:abstractNumId w:val="43"/>
  </w:num>
  <w:num w:numId="77" w16cid:durableId="293754782">
    <w:abstractNumId w:val="57"/>
  </w:num>
  <w:num w:numId="78" w16cid:durableId="51931018">
    <w:abstractNumId w:val="69"/>
  </w:num>
  <w:num w:numId="79" w16cid:durableId="818621349">
    <w:abstractNumId w:val="90"/>
  </w:num>
  <w:num w:numId="80" w16cid:durableId="1568613080">
    <w:abstractNumId w:val="65"/>
  </w:num>
  <w:num w:numId="81" w16cid:durableId="1816295719">
    <w:abstractNumId w:val="71"/>
  </w:num>
  <w:num w:numId="82" w16cid:durableId="1878348317">
    <w:abstractNumId w:val="94"/>
  </w:num>
  <w:num w:numId="83" w16cid:durableId="1309090764">
    <w:abstractNumId w:val="99"/>
  </w:num>
  <w:num w:numId="84" w16cid:durableId="1893075353">
    <w:abstractNumId w:val="50"/>
  </w:num>
  <w:num w:numId="85" w16cid:durableId="48766726">
    <w:abstractNumId w:val="61"/>
  </w:num>
  <w:num w:numId="86" w16cid:durableId="362873395">
    <w:abstractNumId w:val="52"/>
  </w:num>
  <w:num w:numId="87" w16cid:durableId="2128623393">
    <w:abstractNumId w:val="63"/>
  </w:num>
  <w:num w:numId="88" w16cid:durableId="910238288">
    <w:abstractNumId w:val="1"/>
  </w:num>
  <w:num w:numId="89" w16cid:durableId="824705500">
    <w:abstractNumId w:val="60"/>
  </w:num>
  <w:num w:numId="90" w16cid:durableId="104035915">
    <w:abstractNumId w:val="4"/>
  </w:num>
  <w:num w:numId="91" w16cid:durableId="1576159343">
    <w:abstractNumId w:val="73"/>
  </w:num>
  <w:num w:numId="92" w16cid:durableId="827788854">
    <w:abstractNumId w:val="22"/>
  </w:num>
  <w:num w:numId="93" w16cid:durableId="1105419217">
    <w:abstractNumId w:val="33"/>
  </w:num>
  <w:num w:numId="94" w16cid:durableId="151914312">
    <w:abstractNumId w:val="97"/>
  </w:num>
  <w:num w:numId="95" w16cid:durableId="625894834">
    <w:abstractNumId w:val="27"/>
  </w:num>
  <w:num w:numId="96" w16cid:durableId="152141417">
    <w:abstractNumId w:val="72"/>
  </w:num>
  <w:num w:numId="97" w16cid:durableId="365175741">
    <w:abstractNumId w:val="38"/>
  </w:num>
  <w:num w:numId="98" w16cid:durableId="915358701">
    <w:abstractNumId w:val="64"/>
  </w:num>
  <w:num w:numId="99" w16cid:durableId="735130380">
    <w:abstractNumId w:val="11"/>
  </w:num>
  <w:num w:numId="100" w16cid:durableId="772166289">
    <w:abstractNumId w:val="91"/>
  </w:num>
  <w:num w:numId="101" w16cid:durableId="859322789">
    <w:abstractNumId w:val="79"/>
  </w:num>
  <w:num w:numId="102" w16cid:durableId="1860003945">
    <w:abstractNumId w:val="32"/>
  </w:num>
  <w:num w:numId="103" w16cid:durableId="1530487165">
    <w:abstractNumId w:val="30"/>
  </w:num>
  <w:num w:numId="104" w16cid:durableId="777026867">
    <w:abstractNumId w:val="66"/>
  </w:num>
  <w:num w:numId="105" w16cid:durableId="81492469">
    <w:abstractNumId w:val="10"/>
  </w:num>
  <w:num w:numId="106" w16cid:durableId="1604924435">
    <w:abstractNumId w:val="84"/>
  </w:num>
  <w:num w:numId="107" w16cid:durableId="1202673702">
    <w:abstractNumId w:val="75"/>
  </w:num>
  <w:num w:numId="108" w16cid:durableId="1599217823">
    <w:abstractNumId w:val="31"/>
  </w:num>
  <w:num w:numId="109" w16cid:durableId="497113497">
    <w:abstractNumId w:val="20"/>
  </w:num>
  <w:num w:numId="110" w16cid:durableId="1447625399">
    <w:abstractNumId w:val="67"/>
  </w:num>
  <w:num w:numId="111" w16cid:durableId="1436553408">
    <w:abstractNumId w:val="18"/>
  </w:num>
  <w:num w:numId="112" w16cid:durableId="1270625798">
    <w:abstractNumId w:val="37"/>
  </w:num>
  <w:num w:numId="113" w16cid:durableId="307631840">
    <w:abstractNumId w:val="36"/>
  </w:num>
  <w:num w:numId="114" w16cid:durableId="870916437">
    <w:abstractNumId w:val="19"/>
  </w:num>
  <w:num w:numId="115" w16cid:durableId="557404139">
    <w:abstractNumId w:val="7"/>
  </w:num>
  <w:num w:numId="116" w16cid:durableId="1503811181">
    <w:abstractNumId w:val="78"/>
  </w:num>
  <w:num w:numId="117" w16cid:durableId="1451433596">
    <w:abstractNumId w:val="42"/>
  </w:num>
  <w:num w:numId="118" w16cid:durableId="126359734">
    <w:abstractNumId w:val="2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0"/>
  <w:hyphenationZone w:val="425"/>
  <w:defaultTableStyle w:val="Tabela"/>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ABNT_autor_data edma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ferencias EDMAR.enl&lt;/item&gt;&lt;/Libraries&gt;&lt;/ENLibraries&gt;"/>
  </w:docVars>
  <w:rsids>
    <w:rsidRoot w:val="00E61BC1"/>
    <w:rsid w:val="0000017F"/>
    <w:rsid w:val="000002D6"/>
    <w:rsid w:val="00000655"/>
    <w:rsid w:val="0000098B"/>
    <w:rsid w:val="00000B66"/>
    <w:rsid w:val="000013E9"/>
    <w:rsid w:val="000017FD"/>
    <w:rsid w:val="000018A0"/>
    <w:rsid w:val="00001A73"/>
    <w:rsid w:val="00001B52"/>
    <w:rsid w:val="00001CFE"/>
    <w:rsid w:val="00003355"/>
    <w:rsid w:val="0000338C"/>
    <w:rsid w:val="000035F2"/>
    <w:rsid w:val="000036FE"/>
    <w:rsid w:val="0000376F"/>
    <w:rsid w:val="00003E08"/>
    <w:rsid w:val="000047F9"/>
    <w:rsid w:val="00004806"/>
    <w:rsid w:val="00004BDF"/>
    <w:rsid w:val="00004CE3"/>
    <w:rsid w:val="000056B7"/>
    <w:rsid w:val="00005A14"/>
    <w:rsid w:val="00006024"/>
    <w:rsid w:val="00006680"/>
    <w:rsid w:val="000066D2"/>
    <w:rsid w:val="00007026"/>
    <w:rsid w:val="0000738E"/>
    <w:rsid w:val="00007432"/>
    <w:rsid w:val="0000758B"/>
    <w:rsid w:val="00007960"/>
    <w:rsid w:val="00007A3B"/>
    <w:rsid w:val="00007F57"/>
    <w:rsid w:val="00010BDB"/>
    <w:rsid w:val="00010F2A"/>
    <w:rsid w:val="00011549"/>
    <w:rsid w:val="00011578"/>
    <w:rsid w:val="00011599"/>
    <w:rsid w:val="00011B2C"/>
    <w:rsid w:val="00011D25"/>
    <w:rsid w:val="000123DA"/>
    <w:rsid w:val="0001240E"/>
    <w:rsid w:val="00012522"/>
    <w:rsid w:val="00012948"/>
    <w:rsid w:val="00012BC0"/>
    <w:rsid w:val="000132D7"/>
    <w:rsid w:val="0001364E"/>
    <w:rsid w:val="000138AC"/>
    <w:rsid w:val="00013FDD"/>
    <w:rsid w:val="00014529"/>
    <w:rsid w:val="00014685"/>
    <w:rsid w:val="00014A19"/>
    <w:rsid w:val="0001526B"/>
    <w:rsid w:val="000152EE"/>
    <w:rsid w:val="000158D0"/>
    <w:rsid w:val="00016043"/>
    <w:rsid w:val="0001644B"/>
    <w:rsid w:val="000165FE"/>
    <w:rsid w:val="00016767"/>
    <w:rsid w:val="000168C3"/>
    <w:rsid w:val="00016B28"/>
    <w:rsid w:val="00016CA2"/>
    <w:rsid w:val="00016D1A"/>
    <w:rsid w:val="00016DBF"/>
    <w:rsid w:val="00016E36"/>
    <w:rsid w:val="00017150"/>
    <w:rsid w:val="00017214"/>
    <w:rsid w:val="00017F0E"/>
    <w:rsid w:val="0002009A"/>
    <w:rsid w:val="000204DC"/>
    <w:rsid w:val="00020A48"/>
    <w:rsid w:val="00020E17"/>
    <w:rsid w:val="00020E8D"/>
    <w:rsid w:val="00021877"/>
    <w:rsid w:val="000218A8"/>
    <w:rsid w:val="00021956"/>
    <w:rsid w:val="00022C7A"/>
    <w:rsid w:val="000231F9"/>
    <w:rsid w:val="000232CC"/>
    <w:rsid w:val="00023362"/>
    <w:rsid w:val="00023BDB"/>
    <w:rsid w:val="00023BE6"/>
    <w:rsid w:val="00023DD9"/>
    <w:rsid w:val="00024281"/>
    <w:rsid w:val="000246AB"/>
    <w:rsid w:val="00024B34"/>
    <w:rsid w:val="00024EE5"/>
    <w:rsid w:val="000251C5"/>
    <w:rsid w:val="00025529"/>
    <w:rsid w:val="000255F1"/>
    <w:rsid w:val="000256DD"/>
    <w:rsid w:val="000258B6"/>
    <w:rsid w:val="00025F4C"/>
    <w:rsid w:val="00026105"/>
    <w:rsid w:val="00026746"/>
    <w:rsid w:val="00026852"/>
    <w:rsid w:val="00026A50"/>
    <w:rsid w:val="00026F1E"/>
    <w:rsid w:val="0002702A"/>
    <w:rsid w:val="00027048"/>
    <w:rsid w:val="0002743B"/>
    <w:rsid w:val="00027673"/>
    <w:rsid w:val="00027850"/>
    <w:rsid w:val="00027EFD"/>
    <w:rsid w:val="00027FB1"/>
    <w:rsid w:val="00030625"/>
    <w:rsid w:val="00030642"/>
    <w:rsid w:val="000306C1"/>
    <w:rsid w:val="00030DC1"/>
    <w:rsid w:val="00030FC3"/>
    <w:rsid w:val="000314D7"/>
    <w:rsid w:val="000317FF"/>
    <w:rsid w:val="0003183F"/>
    <w:rsid w:val="00031CFB"/>
    <w:rsid w:val="00031FDC"/>
    <w:rsid w:val="0003259B"/>
    <w:rsid w:val="000326DA"/>
    <w:rsid w:val="000330CE"/>
    <w:rsid w:val="0003310E"/>
    <w:rsid w:val="00033190"/>
    <w:rsid w:val="00033922"/>
    <w:rsid w:val="00034612"/>
    <w:rsid w:val="000346F0"/>
    <w:rsid w:val="00034AB6"/>
    <w:rsid w:val="00034CBE"/>
    <w:rsid w:val="000357DD"/>
    <w:rsid w:val="000357E2"/>
    <w:rsid w:val="00035BEE"/>
    <w:rsid w:val="00035EBE"/>
    <w:rsid w:val="0003656A"/>
    <w:rsid w:val="000365FB"/>
    <w:rsid w:val="000367B7"/>
    <w:rsid w:val="000372AE"/>
    <w:rsid w:val="00037497"/>
    <w:rsid w:val="00037797"/>
    <w:rsid w:val="00037BCA"/>
    <w:rsid w:val="00037CE3"/>
    <w:rsid w:val="00037FC5"/>
    <w:rsid w:val="0004015C"/>
    <w:rsid w:val="00040A93"/>
    <w:rsid w:val="00040DB6"/>
    <w:rsid w:val="00040EA4"/>
    <w:rsid w:val="00040F21"/>
    <w:rsid w:val="00040F8F"/>
    <w:rsid w:val="00040FD1"/>
    <w:rsid w:val="00040FDA"/>
    <w:rsid w:val="0004179D"/>
    <w:rsid w:val="000417D2"/>
    <w:rsid w:val="00041B6B"/>
    <w:rsid w:val="00042682"/>
    <w:rsid w:val="000428A1"/>
    <w:rsid w:val="00042CEC"/>
    <w:rsid w:val="000436F1"/>
    <w:rsid w:val="00043772"/>
    <w:rsid w:val="00043AC6"/>
    <w:rsid w:val="00043F14"/>
    <w:rsid w:val="0004411A"/>
    <w:rsid w:val="0004426D"/>
    <w:rsid w:val="00044887"/>
    <w:rsid w:val="00044E36"/>
    <w:rsid w:val="00045424"/>
    <w:rsid w:val="0004565C"/>
    <w:rsid w:val="0004568A"/>
    <w:rsid w:val="00045A7D"/>
    <w:rsid w:val="00045D98"/>
    <w:rsid w:val="000461B2"/>
    <w:rsid w:val="00046413"/>
    <w:rsid w:val="0004670B"/>
    <w:rsid w:val="00046859"/>
    <w:rsid w:val="0004692F"/>
    <w:rsid w:val="000469EE"/>
    <w:rsid w:val="0004746C"/>
    <w:rsid w:val="000477F2"/>
    <w:rsid w:val="0005022A"/>
    <w:rsid w:val="00050283"/>
    <w:rsid w:val="000503AE"/>
    <w:rsid w:val="000508EA"/>
    <w:rsid w:val="00050AA5"/>
    <w:rsid w:val="00050B43"/>
    <w:rsid w:val="000512BF"/>
    <w:rsid w:val="00051B23"/>
    <w:rsid w:val="00051CA0"/>
    <w:rsid w:val="00051D75"/>
    <w:rsid w:val="00052435"/>
    <w:rsid w:val="00052729"/>
    <w:rsid w:val="00052AE0"/>
    <w:rsid w:val="00052CE9"/>
    <w:rsid w:val="00052EC5"/>
    <w:rsid w:val="0005302C"/>
    <w:rsid w:val="000530EB"/>
    <w:rsid w:val="0005335A"/>
    <w:rsid w:val="000536C1"/>
    <w:rsid w:val="00053849"/>
    <w:rsid w:val="0005394A"/>
    <w:rsid w:val="00054655"/>
    <w:rsid w:val="000546CA"/>
    <w:rsid w:val="00054F36"/>
    <w:rsid w:val="00054F6E"/>
    <w:rsid w:val="00054F8B"/>
    <w:rsid w:val="00055360"/>
    <w:rsid w:val="00055729"/>
    <w:rsid w:val="00055E37"/>
    <w:rsid w:val="0005617E"/>
    <w:rsid w:val="000566BA"/>
    <w:rsid w:val="00056EDA"/>
    <w:rsid w:val="00057D69"/>
    <w:rsid w:val="000601FD"/>
    <w:rsid w:val="00060584"/>
    <w:rsid w:val="00060F19"/>
    <w:rsid w:val="00060F4F"/>
    <w:rsid w:val="00060F74"/>
    <w:rsid w:val="00061090"/>
    <w:rsid w:val="00061433"/>
    <w:rsid w:val="00061A4E"/>
    <w:rsid w:val="00061C4A"/>
    <w:rsid w:val="00062785"/>
    <w:rsid w:val="0006291C"/>
    <w:rsid w:val="00062DDC"/>
    <w:rsid w:val="00062FAD"/>
    <w:rsid w:val="00063A4B"/>
    <w:rsid w:val="0006456C"/>
    <w:rsid w:val="00064690"/>
    <w:rsid w:val="000646A8"/>
    <w:rsid w:val="000648F1"/>
    <w:rsid w:val="00064B4A"/>
    <w:rsid w:val="00064F91"/>
    <w:rsid w:val="000651B2"/>
    <w:rsid w:val="00065391"/>
    <w:rsid w:val="000657C1"/>
    <w:rsid w:val="000662BE"/>
    <w:rsid w:val="00066352"/>
    <w:rsid w:val="000663A5"/>
    <w:rsid w:val="000663D3"/>
    <w:rsid w:val="000666E2"/>
    <w:rsid w:val="00066AC6"/>
    <w:rsid w:val="0006736E"/>
    <w:rsid w:val="000674B7"/>
    <w:rsid w:val="0006759F"/>
    <w:rsid w:val="00067B37"/>
    <w:rsid w:val="000700DF"/>
    <w:rsid w:val="0007132D"/>
    <w:rsid w:val="000713B4"/>
    <w:rsid w:val="000713D1"/>
    <w:rsid w:val="0007172A"/>
    <w:rsid w:val="00071E4B"/>
    <w:rsid w:val="00071FDB"/>
    <w:rsid w:val="000720B7"/>
    <w:rsid w:val="000722CE"/>
    <w:rsid w:val="00072928"/>
    <w:rsid w:val="00072E5B"/>
    <w:rsid w:val="00072F81"/>
    <w:rsid w:val="000731A5"/>
    <w:rsid w:val="0007333C"/>
    <w:rsid w:val="000738A7"/>
    <w:rsid w:val="00073B2E"/>
    <w:rsid w:val="00073E82"/>
    <w:rsid w:val="00074BC3"/>
    <w:rsid w:val="00074BFA"/>
    <w:rsid w:val="00074DF6"/>
    <w:rsid w:val="00074E35"/>
    <w:rsid w:val="00074E65"/>
    <w:rsid w:val="00074F8B"/>
    <w:rsid w:val="000756AC"/>
    <w:rsid w:val="000758F5"/>
    <w:rsid w:val="00076007"/>
    <w:rsid w:val="000763CD"/>
    <w:rsid w:val="00076B1E"/>
    <w:rsid w:val="00076CB9"/>
    <w:rsid w:val="00076E4B"/>
    <w:rsid w:val="000771F1"/>
    <w:rsid w:val="00077539"/>
    <w:rsid w:val="000775AD"/>
    <w:rsid w:val="000778AC"/>
    <w:rsid w:val="00077B3E"/>
    <w:rsid w:val="00077CAD"/>
    <w:rsid w:val="000801DF"/>
    <w:rsid w:val="000804EE"/>
    <w:rsid w:val="000804F2"/>
    <w:rsid w:val="00080859"/>
    <w:rsid w:val="00080D16"/>
    <w:rsid w:val="0008126F"/>
    <w:rsid w:val="00081942"/>
    <w:rsid w:val="00081B2F"/>
    <w:rsid w:val="00081FF1"/>
    <w:rsid w:val="0008209D"/>
    <w:rsid w:val="000823D5"/>
    <w:rsid w:val="00082959"/>
    <w:rsid w:val="00082A2C"/>
    <w:rsid w:val="00082AD0"/>
    <w:rsid w:val="000835C2"/>
    <w:rsid w:val="00083865"/>
    <w:rsid w:val="000838BA"/>
    <w:rsid w:val="000844A9"/>
    <w:rsid w:val="00084888"/>
    <w:rsid w:val="0008490E"/>
    <w:rsid w:val="00084A63"/>
    <w:rsid w:val="00084B4B"/>
    <w:rsid w:val="00084D2C"/>
    <w:rsid w:val="000852A0"/>
    <w:rsid w:val="0008554C"/>
    <w:rsid w:val="0008555E"/>
    <w:rsid w:val="000858CE"/>
    <w:rsid w:val="00085BA7"/>
    <w:rsid w:val="00085F2F"/>
    <w:rsid w:val="000865E0"/>
    <w:rsid w:val="0008668A"/>
    <w:rsid w:val="000869D3"/>
    <w:rsid w:val="00086A99"/>
    <w:rsid w:val="0008720A"/>
    <w:rsid w:val="000873D4"/>
    <w:rsid w:val="00087523"/>
    <w:rsid w:val="0008752B"/>
    <w:rsid w:val="000876FE"/>
    <w:rsid w:val="00087B0B"/>
    <w:rsid w:val="00087E1E"/>
    <w:rsid w:val="00087F1E"/>
    <w:rsid w:val="00087F48"/>
    <w:rsid w:val="00087FDB"/>
    <w:rsid w:val="0009028D"/>
    <w:rsid w:val="0009088A"/>
    <w:rsid w:val="00091D54"/>
    <w:rsid w:val="00092242"/>
    <w:rsid w:val="000922D2"/>
    <w:rsid w:val="000925A4"/>
    <w:rsid w:val="00092D1D"/>
    <w:rsid w:val="00092E14"/>
    <w:rsid w:val="0009325A"/>
    <w:rsid w:val="0009325B"/>
    <w:rsid w:val="000935D3"/>
    <w:rsid w:val="0009364F"/>
    <w:rsid w:val="0009365E"/>
    <w:rsid w:val="00093E2B"/>
    <w:rsid w:val="00093FA4"/>
    <w:rsid w:val="00094094"/>
    <w:rsid w:val="000941CB"/>
    <w:rsid w:val="00094501"/>
    <w:rsid w:val="00094524"/>
    <w:rsid w:val="00094597"/>
    <w:rsid w:val="00094D83"/>
    <w:rsid w:val="00094F34"/>
    <w:rsid w:val="00094F48"/>
    <w:rsid w:val="00095C54"/>
    <w:rsid w:val="00095FB0"/>
    <w:rsid w:val="000963BB"/>
    <w:rsid w:val="000969B0"/>
    <w:rsid w:val="000971F0"/>
    <w:rsid w:val="000977F9"/>
    <w:rsid w:val="000978E5"/>
    <w:rsid w:val="00097C5C"/>
    <w:rsid w:val="00097EE1"/>
    <w:rsid w:val="000A08F7"/>
    <w:rsid w:val="000A0CA9"/>
    <w:rsid w:val="000A0F10"/>
    <w:rsid w:val="000A0F42"/>
    <w:rsid w:val="000A1367"/>
    <w:rsid w:val="000A15DC"/>
    <w:rsid w:val="000A1A9A"/>
    <w:rsid w:val="000A1FFA"/>
    <w:rsid w:val="000A206E"/>
    <w:rsid w:val="000A2362"/>
    <w:rsid w:val="000A23E5"/>
    <w:rsid w:val="000A24C4"/>
    <w:rsid w:val="000A25BE"/>
    <w:rsid w:val="000A26A1"/>
    <w:rsid w:val="000A296E"/>
    <w:rsid w:val="000A2B72"/>
    <w:rsid w:val="000A3269"/>
    <w:rsid w:val="000A3ADC"/>
    <w:rsid w:val="000A3CBE"/>
    <w:rsid w:val="000A3ED4"/>
    <w:rsid w:val="000A3FF5"/>
    <w:rsid w:val="000A428A"/>
    <w:rsid w:val="000A4A8B"/>
    <w:rsid w:val="000A4FCA"/>
    <w:rsid w:val="000A5177"/>
    <w:rsid w:val="000A51A2"/>
    <w:rsid w:val="000A5635"/>
    <w:rsid w:val="000A5B07"/>
    <w:rsid w:val="000A5C0B"/>
    <w:rsid w:val="000A5D88"/>
    <w:rsid w:val="000A5DBE"/>
    <w:rsid w:val="000A5DD2"/>
    <w:rsid w:val="000A62D0"/>
    <w:rsid w:val="000A666F"/>
    <w:rsid w:val="000A685A"/>
    <w:rsid w:val="000A68E0"/>
    <w:rsid w:val="000A7279"/>
    <w:rsid w:val="000A769B"/>
    <w:rsid w:val="000A76AE"/>
    <w:rsid w:val="000A788B"/>
    <w:rsid w:val="000A794E"/>
    <w:rsid w:val="000A7B5C"/>
    <w:rsid w:val="000A7E91"/>
    <w:rsid w:val="000B09CF"/>
    <w:rsid w:val="000B0CC5"/>
    <w:rsid w:val="000B1035"/>
    <w:rsid w:val="000B12F8"/>
    <w:rsid w:val="000B1822"/>
    <w:rsid w:val="000B1CB0"/>
    <w:rsid w:val="000B215F"/>
    <w:rsid w:val="000B2295"/>
    <w:rsid w:val="000B2DDA"/>
    <w:rsid w:val="000B315D"/>
    <w:rsid w:val="000B33DA"/>
    <w:rsid w:val="000B3866"/>
    <w:rsid w:val="000B3911"/>
    <w:rsid w:val="000B3BAD"/>
    <w:rsid w:val="000B3BE9"/>
    <w:rsid w:val="000B3FA6"/>
    <w:rsid w:val="000B4451"/>
    <w:rsid w:val="000B46A1"/>
    <w:rsid w:val="000B46A4"/>
    <w:rsid w:val="000B4F96"/>
    <w:rsid w:val="000B5331"/>
    <w:rsid w:val="000B5607"/>
    <w:rsid w:val="000B59BE"/>
    <w:rsid w:val="000B5B0B"/>
    <w:rsid w:val="000B5BEC"/>
    <w:rsid w:val="000B5D1C"/>
    <w:rsid w:val="000B5F4D"/>
    <w:rsid w:val="000B6137"/>
    <w:rsid w:val="000B67C0"/>
    <w:rsid w:val="000B69E8"/>
    <w:rsid w:val="000B6E8C"/>
    <w:rsid w:val="000B7659"/>
    <w:rsid w:val="000B765C"/>
    <w:rsid w:val="000B76C6"/>
    <w:rsid w:val="000B777D"/>
    <w:rsid w:val="000B7954"/>
    <w:rsid w:val="000B7BDA"/>
    <w:rsid w:val="000C0409"/>
    <w:rsid w:val="000C0517"/>
    <w:rsid w:val="000C07FE"/>
    <w:rsid w:val="000C0CF1"/>
    <w:rsid w:val="000C16E8"/>
    <w:rsid w:val="000C1844"/>
    <w:rsid w:val="000C1C91"/>
    <w:rsid w:val="000C24F8"/>
    <w:rsid w:val="000C295A"/>
    <w:rsid w:val="000C2D5B"/>
    <w:rsid w:val="000C2DAC"/>
    <w:rsid w:val="000C2F46"/>
    <w:rsid w:val="000C31F0"/>
    <w:rsid w:val="000C3885"/>
    <w:rsid w:val="000C38B9"/>
    <w:rsid w:val="000C4997"/>
    <w:rsid w:val="000C4EDB"/>
    <w:rsid w:val="000C4F4D"/>
    <w:rsid w:val="000C501B"/>
    <w:rsid w:val="000C506B"/>
    <w:rsid w:val="000C5473"/>
    <w:rsid w:val="000C559A"/>
    <w:rsid w:val="000C56DA"/>
    <w:rsid w:val="000C5E0B"/>
    <w:rsid w:val="000C665D"/>
    <w:rsid w:val="000C6E18"/>
    <w:rsid w:val="000C70B2"/>
    <w:rsid w:val="000C751F"/>
    <w:rsid w:val="000C7975"/>
    <w:rsid w:val="000C7E4B"/>
    <w:rsid w:val="000D03DC"/>
    <w:rsid w:val="000D05CB"/>
    <w:rsid w:val="000D07D6"/>
    <w:rsid w:val="000D0860"/>
    <w:rsid w:val="000D08D6"/>
    <w:rsid w:val="000D1049"/>
    <w:rsid w:val="000D1288"/>
    <w:rsid w:val="000D12B1"/>
    <w:rsid w:val="000D135E"/>
    <w:rsid w:val="000D176C"/>
    <w:rsid w:val="000D179B"/>
    <w:rsid w:val="000D1EBC"/>
    <w:rsid w:val="000D2318"/>
    <w:rsid w:val="000D2477"/>
    <w:rsid w:val="000D2941"/>
    <w:rsid w:val="000D2CFA"/>
    <w:rsid w:val="000D2CFC"/>
    <w:rsid w:val="000D2D33"/>
    <w:rsid w:val="000D3582"/>
    <w:rsid w:val="000D379F"/>
    <w:rsid w:val="000D39AE"/>
    <w:rsid w:val="000D3BA6"/>
    <w:rsid w:val="000D3D97"/>
    <w:rsid w:val="000D4A8A"/>
    <w:rsid w:val="000D4D7C"/>
    <w:rsid w:val="000D4E60"/>
    <w:rsid w:val="000D5175"/>
    <w:rsid w:val="000D55CB"/>
    <w:rsid w:val="000D5A4A"/>
    <w:rsid w:val="000D5A66"/>
    <w:rsid w:val="000D5AD9"/>
    <w:rsid w:val="000D5AF3"/>
    <w:rsid w:val="000D6573"/>
    <w:rsid w:val="000D66FB"/>
    <w:rsid w:val="000D6DA2"/>
    <w:rsid w:val="000D70A9"/>
    <w:rsid w:val="000D7A60"/>
    <w:rsid w:val="000D7BBE"/>
    <w:rsid w:val="000E0412"/>
    <w:rsid w:val="000E060A"/>
    <w:rsid w:val="000E0852"/>
    <w:rsid w:val="000E095E"/>
    <w:rsid w:val="000E0E00"/>
    <w:rsid w:val="000E0FAB"/>
    <w:rsid w:val="000E1482"/>
    <w:rsid w:val="000E1743"/>
    <w:rsid w:val="000E1BBA"/>
    <w:rsid w:val="000E20B4"/>
    <w:rsid w:val="000E2279"/>
    <w:rsid w:val="000E22C9"/>
    <w:rsid w:val="000E2445"/>
    <w:rsid w:val="000E2CA4"/>
    <w:rsid w:val="000E3D76"/>
    <w:rsid w:val="000E3F2F"/>
    <w:rsid w:val="000E4460"/>
    <w:rsid w:val="000E4CC2"/>
    <w:rsid w:val="000E4E7B"/>
    <w:rsid w:val="000E52BA"/>
    <w:rsid w:val="000E59A7"/>
    <w:rsid w:val="000E5D2E"/>
    <w:rsid w:val="000E5D9A"/>
    <w:rsid w:val="000E601C"/>
    <w:rsid w:val="000E6118"/>
    <w:rsid w:val="000E6697"/>
    <w:rsid w:val="000E72F3"/>
    <w:rsid w:val="000E73C7"/>
    <w:rsid w:val="000E7594"/>
    <w:rsid w:val="000E787A"/>
    <w:rsid w:val="000E797C"/>
    <w:rsid w:val="000F0098"/>
    <w:rsid w:val="000F0B4C"/>
    <w:rsid w:val="000F0D4C"/>
    <w:rsid w:val="000F1834"/>
    <w:rsid w:val="000F219C"/>
    <w:rsid w:val="000F24F4"/>
    <w:rsid w:val="000F28AC"/>
    <w:rsid w:val="000F2AD7"/>
    <w:rsid w:val="000F2E0B"/>
    <w:rsid w:val="000F302B"/>
    <w:rsid w:val="000F3462"/>
    <w:rsid w:val="000F3509"/>
    <w:rsid w:val="000F352E"/>
    <w:rsid w:val="000F37DA"/>
    <w:rsid w:val="000F3B4B"/>
    <w:rsid w:val="000F46AC"/>
    <w:rsid w:val="000F4815"/>
    <w:rsid w:val="000F4DB1"/>
    <w:rsid w:val="000F4DC8"/>
    <w:rsid w:val="000F611C"/>
    <w:rsid w:val="000F62AF"/>
    <w:rsid w:val="000F6399"/>
    <w:rsid w:val="000F63FE"/>
    <w:rsid w:val="000F649B"/>
    <w:rsid w:val="000F69EF"/>
    <w:rsid w:val="000F70D6"/>
    <w:rsid w:val="000F715D"/>
    <w:rsid w:val="000F73A9"/>
    <w:rsid w:val="000F7408"/>
    <w:rsid w:val="000F74CF"/>
    <w:rsid w:val="000F75D8"/>
    <w:rsid w:val="000F7B70"/>
    <w:rsid w:val="000F7DE4"/>
    <w:rsid w:val="001004E8"/>
    <w:rsid w:val="0010055B"/>
    <w:rsid w:val="00100C32"/>
    <w:rsid w:val="00100E64"/>
    <w:rsid w:val="00101224"/>
    <w:rsid w:val="001014A8"/>
    <w:rsid w:val="00101546"/>
    <w:rsid w:val="00101D2F"/>
    <w:rsid w:val="001020CA"/>
    <w:rsid w:val="0010226C"/>
    <w:rsid w:val="00102508"/>
    <w:rsid w:val="00102DB5"/>
    <w:rsid w:val="00102F44"/>
    <w:rsid w:val="001030D4"/>
    <w:rsid w:val="00103238"/>
    <w:rsid w:val="0010395B"/>
    <w:rsid w:val="0010411D"/>
    <w:rsid w:val="00104705"/>
    <w:rsid w:val="00104928"/>
    <w:rsid w:val="00104DE0"/>
    <w:rsid w:val="00104E34"/>
    <w:rsid w:val="001057E6"/>
    <w:rsid w:val="00105992"/>
    <w:rsid w:val="00105E23"/>
    <w:rsid w:val="0010690C"/>
    <w:rsid w:val="00106B84"/>
    <w:rsid w:val="0010707D"/>
    <w:rsid w:val="001074E1"/>
    <w:rsid w:val="0010770F"/>
    <w:rsid w:val="00107D36"/>
    <w:rsid w:val="00110118"/>
    <w:rsid w:val="001102E1"/>
    <w:rsid w:val="00110A21"/>
    <w:rsid w:val="001110D0"/>
    <w:rsid w:val="001111E3"/>
    <w:rsid w:val="001116E4"/>
    <w:rsid w:val="001117A0"/>
    <w:rsid w:val="0011200B"/>
    <w:rsid w:val="0011272B"/>
    <w:rsid w:val="001128A5"/>
    <w:rsid w:val="00112A0E"/>
    <w:rsid w:val="00112C12"/>
    <w:rsid w:val="00112D11"/>
    <w:rsid w:val="00112F87"/>
    <w:rsid w:val="001135D0"/>
    <w:rsid w:val="001137A3"/>
    <w:rsid w:val="00113BF1"/>
    <w:rsid w:val="0011406D"/>
    <w:rsid w:val="0011445F"/>
    <w:rsid w:val="001146B1"/>
    <w:rsid w:val="00114FBE"/>
    <w:rsid w:val="00115220"/>
    <w:rsid w:val="00115278"/>
    <w:rsid w:val="0011590E"/>
    <w:rsid w:val="00115DB8"/>
    <w:rsid w:val="00116536"/>
    <w:rsid w:val="00116BE9"/>
    <w:rsid w:val="00116D41"/>
    <w:rsid w:val="00116E20"/>
    <w:rsid w:val="00116FF3"/>
    <w:rsid w:val="00117045"/>
    <w:rsid w:val="0011783C"/>
    <w:rsid w:val="00117854"/>
    <w:rsid w:val="00120092"/>
    <w:rsid w:val="00120477"/>
    <w:rsid w:val="00120984"/>
    <w:rsid w:val="00121137"/>
    <w:rsid w:val="001212B2"/>
    <w:rsid w:val="00121F48"/>
    <w:rsid w:val="001220A1"/>
    <w:rsid w:val="001220AF"/>
    <w:rsid w:val="00122143"/>
    <w:rsid w:val="001221BD"/>
    <w:rsid w:val="0012282B"/>
    <w:rsid w:val="00122C24"/>
    <w:rsid w:val="00122F31"/>
    <w:rsid w:val="001232B0"/>
    <w:rsid w:val="00124684"/>
    <w:rsid w:val="0012489F"/>
    <w:rsid w:val="00124ECF"/>
    <w:rsid w:val="00124F73"/>
    <w:rsid w:val="001250CC"/>
    <w:rsid w:val="0012598A"/>
    <w:rsid w:val="00125CF1"/>
    <w:rsid w:val="00126762"/>
    <w:rsid w:val="00126905"/>
    <w:rsid w:val="00127308"/>
    <w:rsid w:val="00127705"/>
    <w:rsid w:val="00127707"/>
    <w:rsid w:val="001302CF"/>
    <w:rsid w:val="001303C3"/>
    <w:rsid w:val="00130D43"/>
    <w:rsid w:val="00130D86"/>
    <w:rsid w:val="00130EF4"/>
    <w:rsid w:val="00131A33"/>
    <w:rsid w:val="00131AAB"/>
    <w:rsid w:val="00131D81"/>
    <w:rsid w:val="00131E6D"/>
    <w:rsid w:val="001327C0"/>
    <w:rsid w:val="00132BFA"/>
    <w:rsid w:val="00132C04"/>
    <w:rsid w:val="00132C1D"/>
    <w:rsid w:val="00132C29"/>
    <w:rsid w:val="001331C7"/>
    <w:rsid w:val="001337A4"/>
    <w:rsid w:val="001338BD"/>
    <w:rsid w:val="001338E1"/>
    <w:rsid w:val="00133D32"/>
    <w:rsid w:val="00134549"/>
    <w:rsid w:val="00134802"/>
    <w:rsid w:val="0013497A"/>
    <w:rsid w:val="00134E94"/>
    <w:rsid w:val="00135323"/>
    <w:rsid w:val="00135762"/>
    <w:rsid w:val="00135C83"/>
    <w:rsid w:val="00135EC1"/>
    <w:rsid w:val="00135F52"/>
    <w:rsid w:val="0013613D"/>
    <w:rsid w:val="001361A9"/>
    <w:rsid w:val="001361FB"/>
    <w:rsid w:val="001365A9"/>
    <w:rsid w:val="0013679E"/>
    <w:rsid w:val="00136B32"/>
    <w:rsid w:val="00137956"/>
    <w:rsid w:val="00140347"/>
    <w:rsid w:val="001404AE"/>
    <w:rsid w:val="00140815"/>
    <w:rsid w:val="00140AE1"/>
    <w:rsid w:val="00140B59"/>
    <w:rsid w:val="00141C9C"/>
    <w:rsid w:val="00141D26"/>
    <w:rsid w:val="00142490"/>
    <w:rsid w:val="0014252F"/>
    <w:rsid w:val="0014259E"/>
    <w:rsid w:val="0014263B"/>
    <w:rsid w:val="00142BF7"/>
    <w:rsid w:val="00142FD7"/>
    <w:rsid w:val="001430D3"/>
    <w:rsid w:val="001430D7"/>
    <w:rsid w:val="00143294"/>
    <w:rsid w:val="00143349"/>
    <w:rsid w:val="001434C0"/>
    <w:rsid w:val="001439CD"/>
    <w:rsid w:val="00143AD3"/>
    <w:rsid w:val="00143B99"/>
    <w:rsid w:val="0014406B"/>
    <w:rsid w:val="001440C0"/>
    <w:rsid w:val="00144319"/>
    <w:rsid w:val="001446E2"/>
    <w:rsid w:val="00144C89"/>
    <w:rsid w:val="00144E83"/>
    <w:rsid w:val="00145166"/>
    <w:rsid w:val="001457CA"/>
    <w:rsid w:val="00145956"/>
    <w:rsid w:val="00145B1E"/>
    <w:rsid w:val="00145D7E"/>
    <w:rsid w:val="00145E20"/>
    <w:rsid w:val="0014607C"/>
    <w:rsid w:val="00146442"/>
    <w:rsid w:val="001465BB"/>
    <w:rsid w:val="0014671C"/>
    <w:rsid w:val="001467FC"/>
    <w:rsid w:val="00146A68"/>
    <w:rsid w:val="00146D8A"/>
    <w:rsid w:val="00147260"/>
    <w:rsid w:val="00147370"/>
    <w:rsid w:val="001475B7"/>
    <w:rsid w:val="001476C8"/>
    <w:rsid w:val="00147918"/>
    <w:rsid w:val="001479FF"/>
    <w:rsid w:val="00147BBF"/>
    <w:rsid w:val="00147E7D"/>
    <w:rsid w:val="001501A5"/>
    <w:rsid w:val="0015065D"/>
    <w:rsid w:val="00150B78"/>
    <w:rsid w:val="00150DAA"/>
    <w:rsid w:val="00150E86"/>
    <w:rsid w:val="00150FA9"/>
    <w:rsid w:val="0015101A"/>
    <w:rsid w:val="00151332"/>
    <w:rsid w:val="00151454"/>
    <w:rsid w:val="00151706"/>
    <w:rsid w:val="00151FD9"/>
    <w:rsid w:val="00152487"/>
    <w:rsid w:val="00152C0E"/>
    <w:rsid w:val="00152E4F"/>
    <w:rsid w:val="00153D38"/>
    <w:rsid w:val="00153FAF"/>
    <w:rsid w:val="0015418D"/>
    <w:rsid w:val="00154DA3"/>
    <w:rsid w:val="001552B2"/>
    <w:rsid w:val="00155617"/>
    <w:rsid w:val="00155AC3"/>
    <w:rsid w:val="00155C1F"/>
    <w:rsid w:val="00155E4E"/>
    <w:rsid w:val="00156606"/>
    <w:rsid w:val="00157F07"/>
    <w:rsid w:val="0016023C"/>
    <w:rsid w:val="00160505"/>
    <w:rsid w:val="00160873"/>
    <w:rsid w:val="0016097C"/>
    <w:rsid w:val="00160C4E"/>
    <w:rsid w:val="00160CB0"/>
    <w:rsid w:val="00160E20"/>
    <w:rsid w:val="001610A7"/>
    <w:rsid w:val="001611F4"/>
    <w:rsid w:val="00161336"/>
    <w:rsid w:val="001615C0"/>
    <w:rsid w:val="00161B81"/>
    <w:rsid w:val="00161B98"/>
    <w:rsid w:val="00161CBA"/>
    <w:rsid w:val="00161EB3"/>
    <w:rsid w:val="00161EFA"/>
    <w:rsid w:val="00162254"/>
    <w:rsid w:val="0016266C"/>
    <w:rsid w:val="00162D16"/>
    <w:rsid w:val="001632F9"/>
    <w:rsid w:val="0016356D"/>
    <w:rsid w:val="00163758"/>
    <w:rsid w:val="0016382B"/>
    <w:rsid w:val="00163831"/>
    <w:rsid w:val="00163B33"/>
    <w:rsid w:val="00163CBA"/>
    <w:rsid w:val="00163F7D"/>
    <w:rsid w:val="0016406C"/>
    <w:rsid w:val="00164816"/>
    <w:rsid w:val="00164934"/>
    <w:rsid w:val="00165176"/>
    <w:rsid w:val="001652EA"/>
    <w:rsid w:val="001654A3"/>
    <w:rsid w:val="001655AF"/>
    <w:rsid w:val="0016584D"/>
    <w:rsid w:val="00165AD7"/>
    <w:rsid w:val="00165B81"/>
    <w:rsid w:val="0016632A"/>
    <w:rsid w:val="001663B6"/>
    <w:rsid w:val="00166D9C"/>
    <w:rsid w:val="00166ECF"/>
    <w:rsid w:val="001672CD"/>
    <w:rsid w:val="0016753F"/>
    <w:rsid w:val="0016791D"/>
    <w:rsid w:val="00167B15"/>
    <w:rsid w:val="00167EBA"/>
    <w:rsid w:val="00170202"/>
    <w:rsid w:val="00170274"/>
    <w:rsid w:val="00170446"/>
    <w:rsid w:val="00170619"/>
    <w:rsid w:val="001708EE"/>
    <w:rsid w:val="00170D7D"/>
    <w:rsid w:val="00170DFD"/>
    <w:rsid w:val="00171231"/>
    <w:rsid w:val="0017136D"/>
    <w:rsid w:val="001713C8"/>
    <w:rsid w:val="00171A13"/>
    <w:rsid w:val="00171BB5"/>
    <w:rsid w:val="00171EBB"/>
    <w:rsid w:val="0017246B"/>
    <w:rsid w:val="001724FA"/>
    <w:rsid w:val="00172596"/>
    <w:rsid w:val="001728F1"/>
    <w:rsid w:val="00172CE7"/>
    <w:rsid w:val="00172D8B"/>
    <w:rsid w:val="00172F17"/>
    <w:rsid w:val="0017338D"/>
    <w:rsid w:val="00173550"/>
    <w:rsid w:val="00173C6D"/>
    <w:rsid w:val="0017433B"/>
    <w:rsid w:val="00174417"/>
    <w:rsid w:val="0017445D"/>
    <w:rsid w:val="001746C1"/>
    <w:rsid w:val="00174C47"/>
    <w:rsid w:val="00174E8E"/>
    <w:rsid w:val="001750AC"/>
    <w:rsid w:val="00175371"/>
    <w:rsid w:val="001755A7"/>
    <w:rsid w:val="0017586D"/>
    <w:rsid w:val="001761E3"/>
    <w:rsid w:val="0017641B"/>
    <w:rsid w:val="00176576"/>
    <w:rsid w:val="00176FC5"/>
    <w:rsid w:val="00177013"/>
    <w:rsid w:val="0017706F"/>
    <w:rsid w:val="0017780D"/>
    <w:rsid w:val="00180932"/>
    <w:rsid w:val="00180C94"/>
    <w:rsid w:val="00181044"/>
    <w:rsid w:val="00181386"/>
    <w:rsid w:val="0018156F"/>
    <w:rsid w:val="00181646"/>
    <w:rsid w:val="00181781"/>
    <w:rsid w:val="001822F3"/>
    <w:rsid w:val="0018336F"/>
    <w:rsid w:val="0018366B"/>
    <w:rsid w:val="001837B5"/>
    <w:rsid w:val="001840B4"/>
    <w:rsid w:val="001843CE"/>
    <w:rsid w:val="00184C24"/>
    <w:rsid w:val="001851E4"/>
    <w:rsid w:val="001855A6"/>
    <w:rsid w:val="0018577D"/>
    <w:rsid w:val="0018615C"/>
    <w:rsid w:val="0018638D"/>
    <w:rsid w:val="00186831"/>
    <w:rsid w:val="0018684B"/>
    <w:rsid w:val="00186B4B"/>
    <w:rsid w:val="00187055"/>
    <w:rsid w:val="001876D0"/>
    <w:rsid w:val="00187CB8"/>
    <w:rsid w:val="0019007A"/>
    <w:rsid w:val="001900E1"/>
    <w:rsid w:val="00190263"/>
    <w:rsid w:val="00190422"/>
    <w:rsid w:val="0019045B"/>
    <w:rsid w:val="00190791"/>
    <w:rsid w:val="0019095D"/>
    <w:rsid w:val="00190B9D"/>
    <w:rsid w:val="00190EFA"/>
    <w:rsid w:val="001918D6"/>
    <w:rsid w:val="00191B00"/>
    <w:rsid w:val="001921EE"/>
    <w:rsid w:val="001922FA"/>
    <w:rsid w:val="001925D9"/>
    <w:rsid w:val="00192692"/>
    <w:rsid w:val="00192738"/>
    <w:rsid w:val="00192A4F"/>
    <w:rsid w:val="00192B48"/>
    <w:rsid w:val="001938BD"/>
    <w:rsid w:val="00193E28"/>
    <w:rsid w:val="00193EF4"/>
    <w:rsid w:val="00193FA4"/>
    <w:rsid w:val="00194500"/>
    <w:rsid w:val="0019459E"/>
    <w:rsid w:val="00194823"/>
    <w:rsid w:val="00194C0A"/>
    <w:rsid w:val="00195380"/>
    <w:rsid w:val="001954C6"/>
    <w:rsid w:val="00195541"/>
    <w:rsid w:val="00195ACA"/>
    <w:rsid w:val="00195C33"/>
    <w:rsid w:val="00196145"/>
    <w:rsid w:val="001961CE"/>
    <w:rsid w:val="0019624F"/>
    <w:rsid w:val="001962F3"/>
    <w:rsid w:val="0019719D"/>
    <w:rsid w:val="001971EE"/>
    <w:rsid w:val="00197558"/>
    <w:rsid w:val="001977D8"/>
    <w:rsid w:val="001A0937"/>
    <w:rsid w:val="001A0BDF"/>
    <w:rsid w:val="001A0D0B"/>
    <w:rsid w:val="001A0FB6"/>
    <w:rsid w:val="001A1651"/>
    <w:rsid w:val="001A1664"/>
    <w:rsid w:val="001A16D3"/>
    <w:rsid w:val="001A2838"/>
    <w:rsid w:val="001A28AE"/>
    <w:rsid w:val="001A2907"/>
    <w:rsid w:val="001A3220"/>
    <w:rsid w:val="001A33B6"/>
    <w:rsid w:val="001A33BA"/>
    <w:rsid w:val="001A37E0"/>
    <w:rsid w:val="001A3C6A"/>
    <w:rsid w:val="001A529D"/>
    <w:rsid w:val="001A53E9"/>
    <w:rsid w:val="001A55DE"/>
    <w:rsid w:val="001A5F2A"/>
    <w:rsid w:val="001A6017"/>
    <w:rsid w:val="001A6345"/>
    <w:rsid w:val="001A646C"/>
    <w:rsid w:val="001A6858"/>
    <w:rsid w:val="001A6DC0"/>
    <w:rsid w:val="001A6E0F"/>
    <w:rsid w:val="001A6EDA"/>
    <w:rsid w:val="001A6F87"/>
    <w:rsid w:val="001A744E"/>
    <w:rsid w:val="001A74B6"/>
    <w:rsid w:val="001A7FE1"/>
    <w:rsid w:val="001B0477"/>
    <w:rsid w:val="001B06DD"/>
    <w:rsid w:val="001B0A95"/>
    <w:rsid w:val="001B1201"/>
    <w:rsid w:val="001B12A8"/>
    <w:rsid w:val="001B18AB"/>
    <w:rsid w:val="001B1E02"/>
    <w:rsid w:val="001B1ECD"/>
    <w:rsid w:val="001B2043"/>
    <w:rsid w:val="001B22EF"/>
    <w:rsid w:val="001B24F4"/>
    <w:rsid w:val="001B2B7E"/>
    <w:rsid w:val="001B34E7"/>
    <w:rsid w:val="001B38D1"/>
    <w:rsid w:val="001B3B10"/>
    <w:rsid w:val="001B3B9B"/>
    <w:rsid w:val="001B3F65"/>
    <w:rsid w:val="001B4051"/>
    <w:rsid w:val="001B4098"/>
    <w:rsid w:val="001B4187"/>
    <w:rsid w:val="001B4CF5"/>
    <w:rsid w:val="001B4D02"/>
    <w:rsid w:val="001B4E1C"/>
    <w:rsid w:val="001B529F"/>
    <w:rsid w:val="001B52FA"/>
    <w:rsid w:val="001B5496"/>
    <w:rsid w:val="001B5544"/>
    <w:rsid w:val="001B5B60"/>
    <w:rsid w:val="001B5EB2"/>
    <w:rsid w:val="001B6309"/>
    <w:rsid w:val="001B63A5"/>
    <w:rsid w:val="001B67E8"/>
    <w:rsid w:val="001B690C"/>
    <w:rsid w:val="001B6A16"/>
    <w:rsid w:val="001B6AAA"/>
    <w:rsid w:val="001B6B86"/>
    <w:rsid w:val="001B6BB0"/>
    <w:rsid w:val="001B6DBD"/>
    <w:rsid w:val="001B6DF6"/>
    <w:rsid w:val="001B723B"/>
    <w:rsid w:val="001C0178"/>
    <w:rsid w:val="001C0AAB"/>
    <w:rsid w:val="001C1166"/>
    <w:rsid w:val="001C11BC"/>
    <w:rsid w:val="001C13EC"/>
    <w:rsid w:val="001C1D64"/>
    <w:rsid w:val="001C1E13"/>
    <w:rsid w:val="001C1FB7"/>
    <w:rsid w:val="001C354E"/>
    <w:rsid w:val="001C3909"/>
    <w:rsid w:val="001C3B64"/>
    <w:rsid w:val="001C3E83"/>
    <w:rsid w:val="001C430D"/>
    <w:rsid w:val="001C4689"/>
    <w:rsid w:val="001C471E"/>
    <w:rsid w:val="001C512A"/>
    <w:rsid w:val="001C5431"/>
    <w:rsid w:val="001C59C6"/>
    <w:rsid w:val="001C5D48"/>
    <w:rsid w:val="001C5DE3"/>
    <w:rsid w:val="001C5EFF"/>
    <w:rsid w:val="001C66D6"/>
    <w:rsid w:val="001C70A2"/>
    <w:rsid w:val="001C734D"/>
    <w:rsid w:val="001C7A84"/>
    <w:rsid w:val="001C7BCA"/>
    <w:rsid w:val="001C7E10"/>
    <w:rsid w:val="001C7EDB"/>
    <w:rsid w:val="001D03CF"/>
    <w:rsid w:val="001D046F"/>
    <w:rsid w:val="001D0623"/>
    <w:rsid w:val="001D0797"/>
    <w:rsid w:val="001D0B63"/>
    <w:rsid w:val="001D0BEA"/>
    <w:rsid w:val="001D1D87"/>
    <w:rsid w:val="001D1E19"/>
    <w:rsid w:val="001D1FF1"/>
    <w:rsid w:val="001D2660"/>
    <w:rsid w:val="001D3050"/>
    <w:rsid w:val="001D312C"/>
    <w:rsid w:val="001D3404"/>
    <w:rsid w:val="001D38E6"/>
    <w:rsid w:val="001D3947"/>
    <w:rsid w:val="001D4FB3"/>
    <w:rsid w:val="001D506B"/>
    <w:rsid w:val="001D519E"/>
    <w:rsid w:val="001D5474"/>
    <w:rsid w:val="001D617F"/>
    <w:rsid w:val="001D61DF"/>
    <w:rsid w:val="001D645C"/>
    <w:rsid w:val="001D6787"/>
    <w:rsid w:val="001D6E15"/>
    <w:rsid w:val="001D6E79"/>
    <w:rsid w:val="001D721E"/>
    <w:rsid w:val="001D7635"/>
    <w:rsid w:val="001D7787"/>
    <w:rsid w:val="001E04CF"/>
    <w:rsid w:val="001E0E90"/>
    <w:rsid w:val="001E1A59"/>
    <w:rsid w:val="001E1C7A"/>
    <w:rsid w:val="001E1CB8"/>
    <w:rsid w:val="001E1D05"/>
    <w:rsid w:val="001E1F57"/>
    <w:rsid w:val="001E2331"/>
    <w:rsid w:val="001E240E"/>
    <w:rsid w:val="001E25E9"/>
    <w:rsid w:val="001E2CDE"/>
    <w:rsid w:val="001E2E13"/>
    <w:rsid w:val="001E339C"/>
    <w:rsid w:val="001E33BA"/>
    <w:rsid w:val="001E3580"/>
    <w:rsid w:val="001E3618"/>
    <w:rsid w:val="001E37E5"/>
    <w:rsid w:val="001E4209"/>
    <w:rsid w:val="001E4CEF"/>
    <w:rsid w:val="001E4E86"/>
    <w:rsid w:val="001E4F4D"/>
    <w:rsid w:val="001E5749"/>
    <w:rsid w:val="001E58F2"/>
    <w:rsid w:val="001E5E07"/>
    <w:rsid w:val="001E604D"/>
    <w:rsid w:val="001E71EE"/>
    <w:rsid w:val="001E72BA"/>
    <w:rsid w:val="001E770D"/>
    <w:rsid w:val="001E7727"/>
    <w:rsid w:val="001E778A"/>
    <w:rsid w:val="001F02BD"/>
    <w:rsid w:val="001F086E"/>
    <w:rsid w:val="001F09D8"/>
    <w:rsid w:val="001F0EF3"/>
    <w:rsid w:val="001F0FA0"/>
    <w:rsid w:val="001F146B"/>
    <w:rsid w:val="001F1B2E"/>
    <w:rsid w:val="001F1C8D"/>
    <w:rsid w:val="001F1DAC"/>
    <w:rsid w:val="001F1FD7"/>
    <w:rsid w:val="001F22B2"/>
    <w:rsid w:val="001F292B"/>
    <w:rsid w:val="001F2F28"/>
    <w:rsid w:val="001F3314"/>
    <w:rsid w:val="001F35C6"/>
    <w:rsid w:val="001F374A"/>
    <w:rsid w:val="001F382C"/>
    <w:rsid w:val="001F3842"/>
    <w:rsid w:val="001F3855"/>
    <w:rsid w:val="001F3BA8"/>
    <w:rsid w:val="001F3FB7"/>
    <w:rsid w:val="001F437D"/>
    <w:rsid w:val="001F45A5"/>
    <w:rsid w:val="001F4820"/>
    <w:rsid w:val="001F4855"/>
    <w:rsid w:val="001F49F8"/>
    <w:rsid w:val="001F4A9B"/>
    <w:rsid w:val="001F4E8E"/>
    <w:rsid w:val="001F4EDA"/>
    <w:rsid w:val="001F502E"/>
    <w:rsid w:val="001F5052"/>
    <w:rsid w:val="001F558A"/>
    <w:rsid w:val="001F5FE9"/>
    <w:rsid w:val="001F65FE"/>
    <w:rsid w:val="001F6663"/>
    <w:rsid w:val="001F6797"/>
    <w:rsid w:val="001F6A2E"/>
    <w:rsid w:val="001F7170"/>
    <w:rsid w:val="001F736D"/>
    <w:rsid w:val="002000B5"/>
    <w:rsid w:val="00200CB7"/>
    <w:rsid w:val="00201354"/>
    <w:rsid w:val="0020138C"/>
    <w:rsid w:val="002018F8"/>
    <w:rsid w:val="00201C24"/>
    <w:rsid w:val="00202D34"/>
    <w:rsid w:val="00203484"/>
    <w:rsid w:val="00203887"/>
    <w:rsid w:val="002038F3"/>
    <w:rsid w:val="00203A47"/>
    <w:rsid w:val="00203B9C"/>
    <w:rsid w:val="00203B9E"/>
    <w:rsid w:val="00203BE4"/>
    <w:rsid w:val="002041C7"/>
    <w:rsid w:val="002045DC"/>
    <w:rsid w:val="002049A4"/>
    <w:rsid w:val="002049AE"/>
    <w:rsid w:val="00205489"/>
    <w:rsid w:val="00205609"/>
    <w:rsid w:val="00205734"/>
    <w:rsid w:val="002058B9"/>
    <w:rsid w:val="00205D3C"/>
    <w:rsid w:val="002060B2"/>
    <w:rsid w:val="002062E1"/>
    <w:rsid w:val="002063C1"/>
    <w:rsid w:val="0020642E"/>
    <w:rsid w:val="00207468"/>
    <w:rsid w:val="00207677"/>
    <w:rsid w:val="00207938"/>
    <w:rsid w:val="00207A89"/>
    <w:rsid w:val="00207D7D"/>
    <w:rsid w:val="00207E07"/>
    <w:rsid w:val="00207E99"/>
    <w:rsid w:val="00210190"/>
    <w:rsid w:val="00210726"/>
    <w:rsid w:val="00210781"/>
    <w:rsid w:val="0021095B"/>
    <w:rsid w:val="00211027"/>
    <w:rsid w:val="002114CE"/>
    <w:rsid w:val="00211AF1"/>
    <w:rsid w:val="00211D2E"/>
    <w:rsid w:val="00211FC5"/>
    <w:rsid w:val="00212531"/>
    <w:rsid w:val="00212B4D"/>
    <w:rsid w:val="00212C0D"/>
    <w:rsid w:val="00213639"/>
    <w:rsid w:val="002137AE"/>
    <w:rsid w:val="002137DE"/>
    <w:rsid w:val="002139C3"/>
    <w:rsid w:val="00213A3A"/>
    <w:rsid w:val="002143FE"/>
    <w:rsid w:val="00214563"/>
    <w:rsid w:val="00214CCB"/>
    <w:rsid w:val="00214D68"/>
    <w:rsid w:val="00214D72"/>
    <w:rsid w:val="00214E60"/>
    <w:rsid w:val="00215151"/>
    <w:rsid w:val="002152DB"/>
    <w:rsid w:val="002152DF"/>
    <w:rsid w:val="002155DB"/>
    <w:rsid w:val="00215B08"/>
    <w:rsid w:val="00215E75"/>
    <w:rsid w:val="00216328"/>
    <w:rsid w:val="00216628"/>
    <w:rsid w:val="002167B3"/>
    <w:rsid w:val="00216C69"/>
    <w:rsid w:val="00216D15"/>
    <w:rsid w:val="00216F2A"/>
    <w:rsid w:val="00216FCA"/>
    <w:rsid w:val="0021736B"/>
    <w:rsid w:val="0021739F"/>
    <w:rsid w:val="002178B1"/>
    <w:rsid w:val="00217BE2"/>
    <w:rsid w:val="00217E88"/>
    <w:rsid w:val="00217F9A"/>
    <w:rsid w:val="00220127"/>
    <w:rsid w:val="00220136"/>
    <w:rsid w:val="00220FE8"/>
    <w:rsid w:val="00221114"/>
    <w:rsid w:val="002211CE"/>
    <w:rsid w:val="002216D8"/>
    <w:rsid w:val="00221DE0"/>
    <w:rsid w:val="00221EFC"/>
    <w:rsid w:val="00221FC6"/>
    <w:rsid w:val="00222404"/>
    <w:rsid w:val="00222555"/>
    <w:rsid w:val="00222786"/>
    <w:rsid w:val="00222F0D"/>
    <w:rsid w:val="0022305D"/>
    <w:rsid w:val="0022370F"/>
    <w:rsid w:val="00223A19"/>
    <w:rsid w:val="0022493A"/>
    <w:rsid w:val="00224F6D"/>
    <w:rsid w:val="00225182"/>
    <w:rsid w:val="00225729"/>
    <w:rsid w:val="00225DBB"/>
    <w:rsid w:val="00225E22"/>
    <w:rsid w:val="00226213"/>
    <w:rsid w:val="00226705"/>
    <w:rsid w:val="0022672A"/>
    <w:rsid w:val="00226C15"/>
    <w:rsid w:val="00227905"/>
    <w:rsid w:val="00227AE1"/>
    <w:rsid w:val="00230217"/>
    <w:rsid w:val="002304D4"/>
    <w:rsid w:val="00230A4B"/>
    <w:rsid w:val="00230A8D"/>
    <w:rsid w:val="00230B42"/>
    <w:rsid w:val="002311C9"/>
    <w:rsid w:val="002314A2"/>
    <w:rsid w:val="0023172C"/>
    <w:rsid w:val="002317C8"/>
    <w:rsid w:val="00231968"/>
    <w:rsid w:val="00232291"/>
    <w:rsid w:val="00232620"/>
    <w:rsid w:val="00232661"/>
    <w:rsid w:val="00232887"/>
    <w:rsid w:val="00232914"/>
    <w:rsid w:val="00232C80"/>
    <w:rsid w:val="00232CF6"/>
    <w:rsid w:val="0023333D"/>
    <w:rsid w:val="00233576"/>
    <w:rsid w:val="00233617"/>
    <w:rsid w:val="00233915"/>
    <w:rsid w:val="00233E5E"/>
    <w:rsid w:val="002343F0"/>
    <w:rsid w:val="00234408"/>
    <w:rsid w:val="0023481F"/>
    <w:rsid w:val="00234DAA"/>
    <w:rsid w:val="002351D3"/>
    <w:rsid w:val="00235470"/>
    <w:rsid w:val="00235EA5"/>
    <w:rsid w:val="00237191"/>
    <w:rsid w:val="00237258"/>
    <w:rsid w:val="0023748F"/>
    <w:rsid w:val="002374FC"/>
    <w:rsid w:val="0023788D"/>
    <w:rsid w:val="00237947"/>
    <w:rsid w:val="00237D52"/>
    <w:rsid w:val="00237FB8"/>
    <w:rsid w:val="002402C9"/>
    <w:rsid w:val="00240535"/>
    <w:rsid w:val="002409F6"/>
    <w:rsid w:val="00240AA8"/>
    <w:rsid w:val="00241003"/>
    <w:rsid w:val="00242261"/>
    <w:rsid w:val="00242706"/>
    <w:rsid w:val="00242747"/>
    <w:rsid w:val="00242EC9"/>
    <w:rsid w:val="00243186"/>
    <w:rsid w:val="00243314"/>
    <w:rsid w:val="00243464"/>
    <w:rsid w:val="0024373F"/>
    <w:rsid w:val="0024397A"/>
    <w:rsid w:val="00243CFD"/>
    <w:rsid w:val="00243E38"/>
    <w:rsid w:val="0024436D"/>
    <w:rsid w:val="00244556"/>
    <w:rsid w:val="00244746"/>
    <w:rsid w:val="002447BC"/>
    <w:rsid w:val="00244940"/>
    <w:rsid w:val="00244B31"/>
    <w:rsid w:val="00245A9C"/>
    <w:rsid w:val="00245D2F"/>
    <w:rsid w:val="002463D0"/>
    <w:rsid w:val="00247165"/>
    <w:rsid w:val="0024723D"/>
    <w:rsid w:val="0024778E"/>
    <w:rsid w:val="002477CE"/>
    <w:rsid w:val="00247A5B"/>
    <w:rsid w:val="00247AB0"/>
    <w:rsid w:val="00247B8B"/>
    <w:rsid w:val="00247D53"/>
    <w:rsid w:val="00250235"/>
    <w:rsid w:val="002507A3"/>
    <w:rsid w:val="00250E53"/>
    <w:rsid w:val="002517FD"/>
    <w:rsid w:val="002519DB"/>
    <w:rsid w:val="00251C5B"/>
    <w:rsid w:val="00251C75"/>
    <w:rsid w:val="00252012"/>
    <w:rsid w:val="00252385"/>
    <w:rsid w:val="002523DF"/>
    <w:rsid w:val="002525DC"/>
    <w:rsid w:val="00252973"/>
    <w:rsid w:val="002534D4"/>
    <w:rsid w:val="00253527"/>
    <w:rsid w:val="00253748"/>
    <w:rsid w:val="00253AB9"/>
    <w:rsid w:val="00253E3B"/>
    <w:rsid w:val="00253E96"/>
    <w:rsid w:val="0025403E"/>
    <w:rsid w:val="002540DC"/>
    <w:rsid w:val="00254362"/>
    <w:rsid w:val="00254BE0"/>
    <w:rsid w:val="00254CCD"/>
    <w:rsid w:val="00256027"/>
    <w:rsid w:val="002562EA"/>
    <w:rsid w:val="002568BF"/>
    <w:rsid w:val="002569E1"/>
    <w:rsid w:val="00256CBD"/>
    <w:rsid w:val="00256F3F"/>
    <w:rsid w:val="00257139"/>
    <w:rsid w:val="0025724C"/>
    <w:rsid w:val="00257523"/>
    <w:rsid w:val="00257659"/>
    <w:rsid w:val="0025768A"/>
    <w:rsid w:val="00257830"/>
    <w:rsid w:val="00257906"/>
    <w:rsid w:val="00257A4D"/>
    <w:rsid w:val="00257AFA"/>
    <w:rsid w:val="0026017C"/>
    <w:rsid w:val="00260BC4"/>
    <w:rsid w:val="00260DEB"/>
    <w:rsid w:val="00260E0A"/>
    <w:rsid w:val="00261791"/>
    <w:rsid w:val="002619A0"/>
    <w:rsid w:val="00261E04"/>
    <w:rsid w:val="00262178"/>
    <w:rsid w:val="0026219E"/>
    <w:rsid w:val="002622F5"/>
    <w:rsid w:val="00262747"/>
    <w:rsid w:val="00262774"/>
    <w:rsid w:val="00262B61"/>
    <w:rsid w:val="00263389"/>
    <w:rsid w:val="00263424"/>
    <w:rsid w:val="002637CF"/>
    <w:rsid w:val="00263937"/>
    <w:rsid w:val="0026435E"/>
    <w:rsid w:val="00264592"/>
    <w:rsid w:val="002649D8"/>
    <w:rsid w:val="002649FD"/>
    <w:rsid w:val="00264C09"/>
    <w:rsid w:val="0026516E"/>
    <w:rsid w:val="002651EC"/>
    <w:rsid w:val="0026544A"/>
    <w:rsid w:val="00266096"/>
    <w:rsid w:val="00266519"/>
    <w:rsid w:val="002668BC"/>
    <w:rsid w:val="00266A05"/>
    <w:rsid w:val="00266A51"/>
    <w:rsid w:val="00266F7E"/>
    <w:rsid w:val="002671DB"/>
    <w:rsid w:val="00267465"/>
    <w:rsid w:val="00267493"/>
    <w:rsid w:val="00267905"/>
    <w:rsid w:val="00267993"/>
    <w:rsid w:val="00267D46"/>
    <w:rsid w:val="002701F2"/>
    <w:rsid w:val="002709C8"/>
    <w:rsid w:val="00270C8A"/>
    <w:rsid w:val="002713A2"/>
    <w:rsid w:val="00271597"/>
    <w:rsid w:val="00271655"/>
    <w:rsid w:val="00271658"/>
    <w:rsid w:val="0027165E"/>
    <w:rsid w:val="0027176E"/>
    <w:rsid w:val="002719FF"/>
    <w:rsid w:val="00271D00"/>
    <w:rsid w:val="00271D42"/>
    <w:rsid w:val="002721DA"/>
    <w:rsid w:val="0027229D"/>
    <w:rsid w:val="00272597"/>
    <w:rsid w:val="00272B0D"/>
    <w:rsid w:val="00273534"/>
    <w:rsid w:val="0027362B"/>
    <w:rsid w:val="00273765"/>
    <w:rsid w:val="00273ABD"/>
    <w:rsid w:val="00273C09"/>
    <w:rsid w:val="00274282"/>
    <w:rsid w:val="00274922"/>
    <w:rsid w:val="00274A94"/>
    <w:rsid w:val="00274E9D"/>
    <w:rsid w:val="0027509D"/>
    <w:rsid w:val="0027541E"/>
    <w:rsid w:val="00276530"/>
    <w:rsid w:val="0027667E"/>
    <w:rsid w:val="002767F2"/>
    <w:rsid w:val="00276871"/>
    <w:rsid w:val="00276BF1"/>
    <w:rsid w:val="00276E05"/>
    <w:rsid w:val="0027723E"/>
    <w:rsid w:val="002773EE"/>
    <w:rsid w:val="00277421"/>
    <w:rsid w:val="0027762F"/>
    <w:rsid w:val="0027767F"/>
    <w:rsid w:val="00277DDC"/>
    <w:rsid w:val="00277E37"/>
    <w:rsid w:val="00280459"/>
    <w:rsid w:val="00280856"/>
    <w:rsid w:val="00280E72"/>
    <w:rsid w:val="002819B6"/>
    <w:rsid w:val="00281B20"/>
    <w:rsid w:val="00281D58"/>
    <w:rsid w:val="002821A4"/>
    <w:rsid w:val="00282318"/>
    <w:rsid w:val="00282433"/>
    <w:rsid w:val="002824CB"/>
    <w:rsid w:val="002825B6"/>
    <w:rsid w:val="00282C0C"/>
    <w:rsid w:val="00282D63"/>
    <w:rsid w:val="0028350E"/>
    <w:rsid w:val="00283642"/>
    <w:rsid w:val="0028395C"/>
    <w:rsid w:val="00283E95"/>
    <w:rsid w:val="00283EE0"/>
    <w:rsid w:val="00284383"/>
    <w:rsid w:val="00284499"/>
    <w:rsid w:val="00284A23"/>
    <w:rsid w:val="00284C31"/>
    <w:rsid w:val="002851EB"/>
    <w:rsid w:val="002854E2"/>
    <w:rsid w:val="002855C0"/>
    <w:rsid w:val="0028604D"/>
    <w:rsid w:val="00286052"/>
    <w:rsid w:val="00286820"/>
    <w:rsid w:val="00286A9E"/>
    <w:rsid w:val="00286B00"/>
    <w:rsid w:val="00286F56"/>
    <w:rsid w:val="002878D0"/>
    <w:rsid w:val="00287C6A"/>
    <w:rsid w:val="00287D3C"/>
    <w:rsid w:val="00287EB4"/>
    <w:rsid w:val="0029000F"/>
    <w:rsid w:val="002905B2"/>
    <w:rsid w:val="00290676"/>
    <w:rsid w:val="0029087D"/>
    <w:rsid w:val="00290BA6"/>
    <w:rsid w:val="00290C82"/>
    <w:rsid w:val="00290CB5"/>
    <w:rsid w:val="00290E8E"/>
    <w:rsid w:val="002910AC"/>
    <w:rsid w:val="002917EA"/>
    <w:rsid w:val="00291B86"/>
    <w:rsid w:val="00291D6C"/>
    <w:rsid w:val="00291DE5"/>
    <w:rsid w:val="0029235E"/>
    <w:rsid w:val="00292503"/>
    <w:rsid w:val="002934F8"/>
    <w:rsid w:val="0029359D"/>
    <w:rsid w:val="00293B71"/>
    <w:rsid w:val="00293BB5"/>
    <w:rsid w:val="00293FC2"/>
    <w:rsid w:val="0029430F"/>
    <w:rsid w:val="00294A99"/>
    <w:rsid w:val="00294DF8"/>
    <w:rsid w:val="00294EDB"/>
    <w:rsid w:val="0029525D"/>
    <w:rsid w:val="00295570"/>
    <w:rsid w:val="00295C7A"/>
    <w:rsid w:val="00295DFA"/>
    <w:rsid w:val="0029653D"/>
    <w:rsid w:val="0029655A"/>
    <w:rsid w:val="00296699"/>
    <w:rsid w:val="00296B99"/>
    <w:rsid w:val="002978F2"/>
    <w:rsid w:val="00297A88"/>
    <w:rsid w:val="00297B79"/>
    <w:rsid w:val="002A0068"/>
    <w:rsid w:val="002A02C2"/>
    <w:rsid w:val="002A04BD"/>
    <w:rsid w:val="002A0B36"/>
    <w:rsid w:val="002A0ED3"/>
    <w:rsid w:val="002A1309"/>
    <w:rsid w:val="002A1721"/>
    <w:rsid w:val="002A1A3F"/>
    <w:rsid w:val="002A1AFC"/>
    <w:rsid w:val="002A1BBF"/>
    <w:rsid w:val="002A21DA"/>
    <w:rsid w:val="002A21E8"/>
    <w:rsid w:val="002A2727"/>
    <w:rsid w:val="002A38E5"/>
    <w:rsid w:val="002A39D0"/>
    <w:rsid w:val="002A3A1F"/>
    <w:rsid w:val="002A3D51"/>
    <w:rsid w:val="002A3D87"/>
    <w:rsid w:val="002A423C"/>
    <w:rsid w:val="002A45F6"/>
    <w:rsid w:val="002A4B27"/>
    <w:rsid w:val="002A5309"/>
    <w:rsid w:val="002A56CE"/>
    <w:rsid w:val="002A59B5"/>
    <w:rsid w:val="002A6154"/>
    <w:rsid w:val="002A6719"/>
    <w:rsid w:val="002A6C27"/>
    <w:rsid w:val="002A6E79"/>
    <w:rsid w:val="002A6EAC"/>
    <w:rsid w:val="002A7005"/>
    <w:rsid w:val="002A73B7"/>
    <w:rsid w:val="002A766E"/>
    <w:rsid w:val="002A79B9"/>
    <w:rsid w:val="002A7A79"/>
    <w:rsid w:val="002A7A8D"/>
    <w:rsid w:val="002A7CE6"/>
    <w:rsid w:val="002A7EC1"/>
    <w:rsid w:val="002B09CC"/>
    <w:rsid w:val="002B0A56"/>
    <w:rsid w:val="002B0D0C"/>
    <w:rsid w:val="002B0DC3"/>
    <w:rsid w:val="002B10FA"/>
    <w:rsid w:val="002B1338"/>
    <w:rsid w:val="002B163C"/>
    <w:rsid w:val="002B1846"/>
    <w:rsid w:val="002B1BD2"/>
    <w:rsid w:val="002B1C49"/>
    <w:rsid w:val="002B1C75"/>
    <w:rsid w:val="002B1CF3"/>
    <w:rsid w:val="002B2073"/>
    <w:rsid w:val="002B216C"/>
    <w:rsid w:val="002B23FC"/>
    <w:rsid w:val="002B2746"/>
    <w:rsid w:val="002B2E48"/>
    <w:rsid w:val="002B3A9B"/>
    <w:rsid w:val="002B3E33"/>
    <w:rsid w:val="002B3FF3"/>
    <w:rsid w:val="002B41FD"/>
    <w:rsid w:val="002B4410"/>
    <w:rsid w:val="002B4522"/>
    <w:rsid w:val="002B4B64"/>
    <w:rsid w:val="002B519B"/>
    <w:rsid w:val="002B5436"/>
    <w:rsid w:val="002B59D8"/>
    <w:rsid w:val="002B5AA0"/>
    <w:rsid w:val="002B5ADD"/>
    <w:rsid w:val="002B6148"/>
    <w:rsid w:val="002B6259"/>
    <w:rsid w:val="002B6648"/>
    <w:rsid w:val="002B676A"/>
    <w:rsid w:val="002B68D7"/>
    <w:rsid w:val="002B6B0A"/>
    <w:rsid w:val="002B6E7B"/>
    <w:rsid w:val="002B7C1D"/>
    <w:rsid w:val="002B7DC0"/>
    <w:rsid w:val="002C01CD"/>
    <w:rsid w:val="002C031D"/>
    <w:rsid w:val="002C0899"/>
    <w:rsid w:val="002C09A5"/>
    <w:rsid w:val="002C12DB"/>
    <w:rsid w:val="002C144C"/>
    <w:rsid w:val="002C170B"/>
    <w:rsid w:val="002C1A94"/>
    <w:rsid w:val="002C1B3D"/>
    <w:rsid w:val="002C1FE2"/>
    <w:rsid w:val="002C2134"/>
    <w:rsid w:val="002C26C9"/>
    <w:rsid w:val="002C27F2"/>
    <w:rsid w:val="002C2804"/>
    <w:rsid w:val="002C295A"/>
    <w:rsid w:val="002C2CC4"/>
    <w:rsid w:val="002C2F6F"/>
    <w:rsid w:val="002C3239"/>
    <w:rsid w:val="002C327E"/>
    <w:rsid w:val="002C33C9"/>
    <w:rsid w:val="002C4704"/>
    <w:rsid w:val="002C50D8"/>
    <w:rsid w:val="002C5140"/>
    <w:rsid w:val="002C5224"/>
    <w:rsid w:val="002C57A8"/>
    <w:rsid w:val="002C5A52"/>
    <w:rsid w:val="002C5AC8"/>
    <w:rsid w:val="002C61A4"/>
    <w:rsid w:val="002C63EE"/>
    <w:rsid w:val="002C6709"/>
    <w:rsid w:val="002C6E73"/>
    <w:rsid w:val="002C6F06"/>
    <w:rsid w:val="002C73EA"/>
    <w:rsid w:val="002C768B"/>
    <w:rsid w:val="002C7764"/>
    <w:rsid w:val="002C7BF8"/>
    <w:rsid w:val="002C7BFE"/>
    <w:rsid w:val="002C7C57"/>
    <w:rsid w:val="002D0245"/>
    <w:rsid w:val="002D0260"/>
    <w:rsid w:val="002D02AB"/>
    <w:rsid w:val="002D0682"/>
    <w:rsid w:val="002D08AF"/>
    <w:rsid w:val="002D0E94"/>
    <w:rsid w:val="002D11B3"/>
    <w:rsid w:val="002D16D7"/>
    <w:rsid w:val="002D1CE9"/>
    <w:rsid w:val="002D1D0A"/>
    <w:rsid w:val="002D2645"/>
    <w:rsid w:val="002D26EE"/>
    <w:rsid w:val="002D2733"/>
    <w:rsid w:val="002D2B35"/>
    <w:rsid w:val="002D2BC1"/>
    <w:rsid w:val="002D30BA"/>
    <w:rsid w:val="002D3878"/>
    <w:rsid w:val="002D3A98"/>
    <w:rsid w:val="002D3F19"/>
    <w:rsid w:val="002D412D"/>
    <w:rsid w:val="002D44DD"/>
    <w:rsid w:val="002D4C7C"/>
    <w:rsid w:val="002D5236"/>
    <w:rsid w:val="002D56D2"/>
    <w:rsid w:val="002D5924"/>
    <w:rsid w:val="002D5C43"/>
    <w:rsid w:val="002D5DF1"/>
    <w:rsid w:val="002D5F5F"/>
    <w:rsid w:val="002D6D8F"/>
    <w:rsid w:val="002D6F44"/>
    <w:rsid w:val="002D70DE"/>
    <w:rsid w:val="002D74E3"/>
    <w:rsid w:val="002D7B89"/>
    <w:rsid w:val="002E01BF"/>
    <w:rsid w:val="002E01FE"/>
    <w:rsid w:val="002E0A1C"/>
    <w:rsid w:val="002E0AD8"/>
    <w:rsid w:val="002E0B5A"/>
    <w:rsid w:val="002E112C"/>
    <w:rsid w:val="002E11AD"/>
    <w:rsid w:val="002E1290"/>
    <w:rsid w:val="002E160D"/>
    <w:rsid w:val="002E1699"/>
    <w:rsid w:val="002E19B9"/>
    <w:rsid w:val="002E1B70"/>
    <w:rsid w:val="002E2567"/>
    <w:rsid w:val="002E25F1"/>
    <w:rsid w:val="002E2905"/>
    <w:rsid w:val="002E2D7E"/>
    <w:rsid w:val="002E2F29"/>
    <w:rsid w:val="002E328A"/>
    <w:rsid w:val="002E389F"/>
    <w:rsid w:val="002E3A33"/>
    <w:rsid w:val="002E3B6D"/>
    <w:rsid w:val="002E3E50"/>
    <w:rsid w:val="002E3EA1"/>
    <w:rsid w:val="002E3EC5"/>
    <w:rsid w:val="002E4B89"/>
    <w:rsid w:val="002E61B4"/>
    <w:rsid w:val="002E644F"/>
    <w:rsid w:val="002E6B22"/>
    <w:rsid w:val="002E6B2E"/>
    <w:rsid w:val="002E6B58"/>
    <w:rsid w:val="002E6DF7"/>
    <w:rsid w:val="002E6E53"/>
    <w:rsid w:val="002E6F5F"/>
    <w:rsid w:val="002E6FA8"/>
    <w:rsid w:val="002E7211"/>
    <w:rsid w:val="002E7274"/>
    <w:rsid w:val="002E72E5"/>
    <w:rsid w:val="002F006D"/>
    <w:rsid w:val="002F0224"/>
    <w:rsid w:val="002F0822"/>
    <w:rsid w:val="002F0D82"/>
    <w:rsid w:val="002F0EBC"/>
    <w:rsid w:val="002F16D6"/>
    <w:rsid w:val="002F1772"/>
    <w:rsid w:val="002F1A63"/>
    <w:rsid w:val="002F1ACC"/>
    <w:rsid w:val="002F1BC9"/>
    <w:rsid w:val="002F1E24"/>
    <w:rsid w:val="002F1E39"/>
    <w:rsid w:val="002F1EDE"/>
    <w:rsid w:val="002F2158"/>
    <w:rsid w:val="002F2189"/>
    <w:rsid w:val="002F27FF"/>
    <w:rsid w:val="002F2D16"/>
    <w:rsid w:val="002F30B2"/>
    <w:rsid w:val="002F3281"/>
    <w:rsid w:val="002F33EE"/>
    <w:rsid w:val="002F352E"/>
    <w:rsid w:val="002F36C4"/>
    <w:rsid w:val="002F3A41"/>
    <w:rsid w:val="002F3C1E"/>
    <w:rsid w:val="002F42F5"/>
    <w:rsid w:val="002F4376"/>
    <w:rsid w:val="002F43AA"/>
    <w:rsid w:val="002F480C"/>
    <w:rsid w:val="002F4A82"/>
    <w:rsid w:val="002F54B9"/>
    <w:rsid w:val="002F54CB"/>
    <w:rsid w:val="002F54F8"/>
    <w:rsid w:val="002F5B01"/>
    <w:rsid w:val="002F5BC4"/>
    <w:rsid w:val="002F5E1D"/>
    <w:rsid w:val="002F5EE3"/>
    <w:rsid w:val="002F6229"/>
    <w:rsid w:val="002F6420"/>
    <w:rsid w:val="002F6474"/>
    <w:rsid w:val="002F6EA2"/>
    <w:rsid w:val="002F70DA"/>
    <w:rsid w:val="002F710A"/>
    <w:rsid w:val="002F74E2"/>
    <w:rsid w:val="00300A46"/>
    <w:rsid w:val="00300E7D"/>
    <w:rsid w:val="003010EB"/>
    <w:rsid w:val="00301353"/>
    <w:rsid w:val="0030178D"/>
    <w:rsid w:val="0030195C"/>
    <w:rsid w:val="00301C7B"/>
    <w:rsid w:val="00301D85"/>
    <w:rsid w:val="0030264E"/>
    <w:rsid w:val="00302B3F"/>
    <w:rsid w:val="00302CF0"/>
    <w:rsid w:val="00302FBC"/>
    <w:rsid w:val="003032C2"/>
    <w:rsid w:val="00303685"/>
    <w:rsid w:val="00303794"/>
    <w:rsid w:val="00303851"/>
    <w:rsid w:val="00303863"/>
    <w:rsid w:val="00303D1C"/>
    <w:rsid w:val="00303F3F"/>
    <w:rsid w:val="003051A6"/>
    <w:rsid w:val="003053E4"/>
    <w:rsid w:val="00306244"/>
    <w:rsid w:val="0030651E"/>
    <w:rsid w:val="003066F6"/>
    <w:rsid w:val="00306AF2"/>
    <w:rsid w:val="00306C5D"/>
    <w:rsid w:val="00306E5B"/>
    <w:rsid w:val="00306ED0"/>
    <w:rsid w:val="00307350"/>
    <w:rsid w:val="0031010A"/>
    <w:rsid w:val="0031071F"/>
    <w:rsid w:val="00310752"/>
    <w:rsid w:val="003107A6"/>
    <w:rsid w:val="00310A03"/>
    <w:rsid w:val="00310F86"/>
    <w:rsid w:val="00310FDC"/>
    <w:rsid w:val="00311789"/>
    <w:rsid w:val="00311937"/>
    <w:rsid w:val="00311941"/>
    <w:rsid w:val="00311972"/>
    <w:rsid w:val="00311E13"/>
    <w:rsid w:val="0031215A"/>
    <w:rsid w:val="00312250"/>
    <w:rsid w:val="003124C2"/>
    <w:rsid w:val="00312961"/>
    <w:rsid w:val="00312F04"/>
    <w:rsid w:val="0031321E"/>
    <w:rsid w:val="003132E6"/>
    <w:rsid w:val="0031371A"/>
    <w:rsid w:val="00313C6A"/>
    <w:rsid w:val="0031403A"/>
    <w:rsid w:val="003146E9"/>
    <w:rsid w:val="00314E9B"/>
    <w:rsid w:val="003152D3"/>
    <w:rsid w:val="0031557B"/>
    <w:rsid w:val="00315647"/>
    <w:rsid w:val="00315985"/>
    <w:rsid w:val="00315B56"/>
    <w:rsid w:val="00316441"/>
    <w:rsid w:val="00316A30"/>
    <w:rsid w:val="00316AC4"/>
    <w:rsid w:val="00316F61"/>
    <w:rsid w:val="003170FB"/>
    <w:rsid w:val="003175BB"/>
    <w:rsid w:val="003175CF"/>
    <w:rsid w:val="00317908"/>
    <w:rsid w:val="00317C9C"/>
    <w:rsid w:val="00317E2D"/>
    <w:rsid w:val="003204A1"/>
    <w:rsid w:val="003205F8"/>
    <w:rsid w:val="00320EB2"/>
    <w:rsid w:val="003213B2"/>
    <w:rsid w:val="003213DD"/>
    <w:rsid w:val="003218B5"/>
    <w:rsid w:val="003219ED"/>
    <w:rsid w:val="00321C9D"/>
    <w:rsid w:val="003225F3"/>
    <w:rsid w:val="0032263E"/>
    <w:rsid w:val="00322649"/>
    <w:rsid w:val="003228D5"/>
    <w:rsid w:val="00322A4E"/>
    <w:rsid w:val="00322B1B"/>
    <w:rsid w:val="00322B9C"/>
    <w:rsid w:val="003230F9"/>
    <w:rsid w:val="00323108"/>
    <w:rsid w:val="0032369F"/>
    <w:rsid w:val="00323897"/>
    <w:rsid w:val="00323C83"/>
    <w:rsid w:val="00323FE5"/>
    <w:rsid w:val="0032406C"/>
    <w:rsid w:val="00324216"/>
    <w:rsid w:val="0032434D"/>
    <w:rsid w:val="003244E8"/>
    <w:rsid w:val="00324515"/>
    <w:rsid w:val="003248C9"/>
    <w:rsid w:val="00324905"/>
    <w:rsid w:val="00324D20"/>
    <w:rsid w:val="00325094"/>
    <w:rsid w:val="003252A2"/>
    <w:rsid w:val="00325374"/>
    <w:rsid w:val="003253C4"/>
    <w:rsid w:val="00325B54"/>
    <w:rsid w:val="003266C6"/>
    <w:rsid w:val="00326959"/>
    <w:rsid w:val="00326990"/>
    <w:rsid w:val="00326A19"/>
    <w:rsid w:val="00326A66"/>
    <w:rsid w:val="00326BFB"/>
    <w:rsid w:val="0032730E"/>
    <w:rsid w:val="0032765C"/>
    <w:rsid w:val="00327ADE"/>
    <w:rsid w:val="00327B0F"/>
    <w:rsid w:val="00327C62"/>
    <w:rsid w:val="00327F52"/>
    <w:rsid w:val="00330E12"/>
    <w:rsid w:val="003311BD"/>
    <w:rsid w:val="003316D5"/>
    <w:rsid w:val="003316F2"/>
    <w:rsid w:val="00331976"/>
    <w:rsid w:val="00331ECD"/>
    <w:rsid w:val="00331F07"/>
    <w:rsid w:val="0033243C"/>
    <w:rsid w:val="00332644"/>
    <w:rsid w:val="00332964"/>
    <w:rsid w:val="00333889"/>
    <w:rsid w:val="00333E6B"/>
    <w:rsid w:val="003341BA"/>
    <w:rsid w:val="00334978"/>
    <w:rsid w:val="00334C38"/>
    <w:rsid w:val="00334D03"/>
    <w:rsid w:val="00334EBE"/>
    <w:rsid w:val="00335726"/>
    <w:rsid w:val="00335F9B"/>
    <w:rsid w:val="003361B2"/>
    <w:rsid w:val="00336280"/>
    <w:rsid w:val="0033637C"/>
    <w:rsid w:val="003363D8"/>
    <w:rsid w:val="0033641F"/>
    <w:rsid w:val="0033657D"/>
    <w:rsid w:val="00336677"/>
    <w:rsid w:val="003366FE"/>
    <w:rsid w:val="00336706"/>
    <w:rsid w:val="00336CBF"/>
    <w:rsid w:val="00337431"/>
    <w:rsid w:val="00337BFF"/>
    <w:rsid w:val="00337C79"/>
    <w:rsid w:val="00337D24"/>
    <w:rsid w:val="003404FF"/>
    <w:rsid w:val="003407D6"/>
    <w:rsid w:val="0034085D"/>
    <w:rsid w:val="00340881"/>
    <w:rsid w:val="00340ABF"/>
    <w:rsid w:val="00341139"/>
    <w:rsid w:val="00341C50"/>
    <w:rsid w:val="00341CF1"/>
    <w:rsid w:val="00341D77"/>
    <w:rsid w:val="0034320F"/>
    <w:rsid w:val="00343619"/>
    <w:rsid w:val="00343990"/>
    <w:rsid w:val="00343C11"/>
    <w:rsid w:val="003440D8"/>
    <w:rsid w:val="003442EE"/>
    <w:rsid w:val="003443B6"/>
    <w:rsid w:val="003445FA"/>
    <w:rsid w:val="00344D33"/>
    <w:rsid w:val="0034517E"/>
    <w:rsid w:val="003457B2"/>
    <w:rsid w:val="00345BAC"/>
    <w:rsid w:val="00345BE3"/>
    <w:rsid w:val="00346120"/>
    <w:rsid w:val="003469B7"/>
    <w:rsid w:val="003470AC"/>
    <w:rsid w:val="0035062A"/>
    <w:rsid w:val="0035068A"/>
    <w:rsid w:val="003508CB"/>
    <w:rsid w:val="00350EA4"/>
    <w:rsid w:val="00351114"/>
    <w:rsid w:val="0035114F"/>
    <w:rsid w:val="0035137E"/>
    <w:rsid w:val="003513EB"/>
    <w:rsid w:val="00351961"/>
    <w:rsid w:val="00351994"/>
    <w:rsid w:val="00351B14"/>
    <w:rsid w:val="0035279F"/>
    <w:rsid w:val="0035280E"/>
    <w:rsid w:val="003533EC"/>
    <w:rsid w:val="00354116"/>
    <w:rsid w:val="00354510"/>
    <w:rsid w:val="00354FC4"/>
    <w:rsid w:val="00355364"/>
    <w:rsid w:val="003558E5"/>
    <w:rsid w:val="00355A9F"/>
    <w:rsid w:val="00355B08"/>
    <w:rsid w:val="003565F8"/>
    <w:rsid w:val="00356729"/>
    <w:rsid w:val="003569F5"/>
    <w:rsid w:val="00356A13"/>
    <w:rsid w:val="00356B0A"/>
    <w:rsid w:val="0035745C"/>
    <w:rsid w:val="00357C18"/>
    <w:rsid w:val="00357E64"/>
    <w:rsid w:val="00357EC5"/>
    <w:rsid w:val="00360341"/>
    <w:rsid w:val="003606DF"/>
    <w:rsid w:val="00360734"/>
    <w:rsid w:val="00361104"/>
    <w:rsid w:val="0036151C"/>
    <w:rsid w:val="003621C5"/>
    <w:rsid w:val="00362336"/>
    <w:rsid w:val="003624A7"/>
    <w:rsid w:val="003627CD"/>
    <w:rsid w:val="00362F25"/>
    <w:rsid w:val="003630F5"/>
    <w:rsid w:val="00363345"/>
    <w:rsid w:val="0036359C"/>
    <w:rsid w:val="00363612"/>
    <w:rsid w:val="00363FF3"/>
    <w:rsid w:val="003640DA"/>
    <w:rsid w:val="00364202"/>
    <w:rsid w:val="003642AB"/>
    <w:rsid w:val="0036456B"/>
    <w:rsid w:val="00364783"/>
    <w:rsid w:val="00365173"/>
    <w:rsid w:val="00365604"/>
    <w:rsid w:val="00365B29"/>
    <w:rsid w:val="00365C70"/>
    <w:rsid w:val="00365E0C"/>
    <w:rsid w:val="00365F70"/>
    <w:rsid w:val="00366075"/>
    <w:rsid w:val="003663B8"/>
    <w:rsid w:val="00366636"/>
    <w:rsid w:val="003668BC"/>
    <w:rsid w:val="00366A08"/>
    <w:rsid w:val="00366A86"/>
    <w:rsid w:val="00366FC1"/>
    <w:rsid w:val="00367295"/>
    <w:rsid w:val="003675A7"/>
    <w:rsid w:val="00367906"/>
    <w:rsid w:val="00367DDE"/>
    <w:rsid w:val="00367E09"/>
    <w:rsid w:val="0037006F"/>
    <w:rsid w:val="00370460"/>
    <w:rsid w:val="00370491"/>
    <w:rsid w:val="00370735"/>
    <w:rsid w:val="00370757"/>
    <w:rsid w:val="00370A4B"/>
    <w:rsid w:val="00370D19"/>
    <w:rsid w:val="00370E34"/>
    <w:rsid w:val="00370E93"/>
    <w:rsid w:val="00370F56"/>
    <w:rsid w:val="003712CA"/>
    <w:rsid w:val="00371506"/>
    <w:rsid w:val="00371644"/>
    <w:rsid w:val="00371DCF"/>
    <w:rsid w:val="003723BC"/>
    <w:rsid w:val="003723C8"/>
    <w:rsid w:val="0037243F"/>
    <w:rsid w:val="00372D90"/>
    <w:rsid w:val="003731AB"/>
    <w:rsid w:val="0037339F"/>
    <w:rsid w:val="0037389B"/>
    <w:rsid w:val="003739E4"/>
    <w:rsid w:val="0037403B"/>
    <w:rsid w:val="0037419B"/>
    <w:rsid w:val="00374260"/>
    <w:rsid w:val="00374393"/>
    <w:rsid w:val="00374439"/>
    <w:rsid w:val="003746DA"/>
    <w:rsid w:val="00374780"/>
    <w:rsid w:val="003747B7"/>
    <w:rsid w:val="00374D98"/>
    <w:rsid w:val="00374F8A"/>
    <w:rsid w:val="00375359"/>
    <w:rsid w:val="00375645"/>
    <w:rsid w:val="00375820"/>
    <w:rsid w:val="00375E91"/>
    <w:rsid w:val="003765D4"/>
    <w:rsid w:val="00376631"/>
    <w:rsid w:val="0037676C"/>
    <w:rsid w:val="00376989"/>
    <w:rsid w:val="003769D6"/>
    <w:rsid w:val="00376FE6"/>
    <w:rsid w:val="0037700F"/>
    <w:rsid w:val="00377A3F"/>
    <w:rsid w:val="00377AA6"/>
    <w:rsid w:val="00377B10"/>
    <w:rsid w:val="00377CE8"/>
    <w:rsid w:val="00380344"/>
    <w:rsid w:val="003807F5"/>
    <w:rsid w:val="00380A3F"/>
    <w:rsid w:val="00380A6A"/>
    <w:rsid w:val="00380BF2"/>
    <w:rsid w:val="00380E7F"/>
    <w:rsid w:val="0038111D"/>
    <w:rsid w:val="0038148F"/>
    <w:rsid w:val="00381AA8"/>
    <w:rsid w:val="00381DBE"/>
    <w:rsid w:val="003821CA"/>
    <w:rsid w:val="003828B6"/>
    <w:rsid w:val="00382BCD"/>
    <w:rsid w:val="00382C27"/>
    <w:rsid w:val="00382D39"/>
    <w:rsid w:val="00383672"/>
    <w:rsid w:val="00383A0B"/>
    <w:rsid w:val="0038427D"/>
    <w:rsid w:val="00384576"/>
    <w:rsid w:val="003848A9"/>
    <w:rsid w:val="00384D89"/>
    <w:rsid w:val="00384EA5"/>
    <w:rsid w:val="0038536F"/>
    <w:rsid w:val="003858B2"/>
    <w:rsid w:val="00385990"/>
    <w:rsid w:val="00385EC7"/>
    <w:rsid w:val="00386363"/>
    <w:rsid w:val="00386697"/>
    <w:rsid w:val="003867AC"/>
    <w:rsid w:val="00386B77"/>
    <w:rsid w:val="00386BE5"/>
    <w:rsid w:val="00387F07"/>
    <w:rsid w:val="00390504"/>
    <w:rsid w:val="0039077A"/>
    <w:rsid w:val="00391021"/>
    <w:rsid w:val="00391283"/>
    <w:rsid w:val="00391516"/>
    <w:rsid w:val="00391EF6"/>
    <w:rsid w:val="0039288E"/>
    <w:rsid w:val="00392C33"/>
    <w:rsid w:val="00392C8A"/>
    <w:rsid w:val="00392D71"/>
    <w:rsid w:val="00392DD0"/>
    <w:rsid w:val="00392E0B"/>
    <w:rsid w:val="00392F16"/>
    <w:rsid w:val="003931D8"/>
    <w:rsid w:val="00393495"/>
    <w:rsid w:val="003935C5"/>
    <w:rsid w:val="0039388B"/>
    <w:rsid w:val="00393A94"/>
    <w:rsid w:val="0039427E"/>
    <w:rsid w:val="0039465D"/>
    <w:rsid w:val="00394B34"/>
    <w:rsid w:val="00395282"/>
    <w:rsid w:val="003952CB"/>
    <w:rsid w:val="00395813"/>
    <w:rsid w:val="003958F3"/>
    <w:rsid w:val="00395F52"/>
    <w:rsid w:val="00395FD7"/>
    <w:rsid w:val="00396030"/>
    <w:rsid w:val="003963FA"/>
    <w:rsid w:val="0039664C"/>
    <w:rsid w:val="0039676E"/>
    <w:rsid w:val="003967B0"/>
    <w:rsid w:val="0039713A"/>
    <w:rsid w:val="003972BF"/>
    <w:rsid w:val="00397635"/>
    <w:rsid w:val="003977CC"/>
    <w:rsid w:val="003A0204"/>
    <w:rsid w:val="003A0336"/>
    <w:rsid w:val="003A0A50"/>
    <w:rsid w:val="003A0CB8"/>
    <w:rsid w:val="003A0EEC"/>
    <w:rsid w:val="003A1524"/>
    <w:rsid w:val="003A16A4"/>
    <w:rsid w:val="003A17B1"/>
    <w:rsid w:val="003A18CA"/>
    <w:rsid w:val="003A1919"/>
    <w:rsid w:val="003A2580"/>
    <w:rsid w:val="003A2817"/>
    <w:rsid w:val="003A2935"/>
    <w:rsid w:val="003A293A"/>
    <w:rsid w:val="003A29DA"/>
    <w:rsid w:val="003A2A2E"/>
    <w:rsid w:val="003A2E46"/>
    <w:rsid w:val="003A3316"/>
    <w:rsid w:val="003A33A4"/>
    <w:rsid w:val="003A3667"/>
    <w:rsid w:val="003A41D1"/>
    <w:rsid w:val="003A49EF"/>
    <w:rsid w:val="003A4ADB"/>
    <w:rsid w:val="003A4D21"/>
    <w:rsid w:val="003A4EE6"/>
    <w:rsid w:val="003A51B1"/>
    <w:rsid w:val="003A57F1"/>
    <w:rsid w:val="003A5BC1"/>
    <w:rsid w:val="003A5C94"/>
    <w:rsid w:val="003A5C9D"/>
    <w:rsid w:val="003A6189"/>
    <w:rsid w:val="003A6691"/>
    <w:rsid w:val="003A66B2"/>
    <w:rsid w:val="003A691E"/>
    <w:rsid w:val="003A6AAD"/>
    <w:rsid w:val="003A6ABB"/>
    <w:rsid w:val="003A6E1B"/>
    <w:rsid w:val="003A701E"/>
    <w:rsid w:val="003A72A2"/>
    <w:rsid w:val="003A7A88"/>
    <w:rsid w:val="003A7DE6"/>
    <w:rsid w:val="003A7F44"/>
    <w:rsid w:val="003B002E"/>
    <w:rsid w:val="003B0439"/>
    <w:rsid w:val="003B0FDB"/>
    <w:rsid w:val="003B111B"/>
    <w:rsid w:val="003B1648"/>
    <w:rsid w:val="003B188C"/>
    <w:rsid w:val="003B1C00"/>
    <w:rsid w:val="003B1E71"/>
    <w:rsid w:val="003B1FDE"/>
    <w:rsid w:val="003B23A6"/>
    <w:rsid w:val="003B2794"/>
    <w:rsid w:val="003B288B"/>
    <w:rsid w:val="003B2BCB"/>
    <w:rsid w:val="003B2DDF"/>
    <w:rsid w:val="003B35AA"/>
    <w:rsid w:val="003B37FA"/>
    <w:rsid w:val="003B3965"/>
    <w:rsid w:val="003B3E19"/>
    <w:rsid w:val="003B3E63"/>
    <w:rsid w:val="003B40B6"/>
    <w:rsid w:val="003B4331"/>
    <w:rsid w:val="003B460A"/>
    <w:rsid w:val="003B4CBD"/>
    <w:rsid w:val="003B4D8C"/>
    <w:rsid w:val="003B5276"/>
    <w:rsid w:val="003B57AA"/>
    <w:rsid w:val="003B5A5E"/>
    <w:rsid w:val="003B5D83"/>
    <w:rsid w:val="003B6352"/>
    <w:rsid w:val="003B6668"/>
    <w:rsid w:val="003B6BFF"/>
    <w:rsid w:val="003B7002"/>
    <w:rsid w:val="003B7297"/>
    <w:rsid w:val="003B78B9"/>
    <w:rsid w:val="003B7C32"/>
    <w:rsid w:val="003B7D8A"/>
    <w:rsid w:val="003C09DB"/>
    <w:rsid w:val="003C0CB7"/>
    <w:rsid w:val="003C107F"/>
    <w:rsid w:val="003C1394"/>
    <w:rsid w:val="003C13D1"/>
    <w:rsid w:val="003C1E92"/>
    <w:rsid w:val="003C1F3F"/>
    <w:rsid w:val="003C1FEF"/>
    <w:rsid w:val="003C2443"/>
    <w:rsid w:val="003C2E1F"/>
    <w:rsid w:val="003C31F3"/>
    <w:rsid w:val="003C3519"/>
    <w:rsid w:val="003C3C64"/>
    <w:rsid w:val="003C3D83"/>
    <w:rsid w:val="003C3D9B"/>
    <w:rsid w:val="003C3DC0"/>
    <w:rsid w:val="003C4439"/>
    <w:rsid w:val="003C4D04"/>
    <w:rsid w:val="003C4F90"/>
    <w:rsid w:val="003C5D0C"/>
    <w:rsid w:val="003C6047"/>
    <w:rsid w:val="003C6134"/>
    <w:rsid w:val="003C61E2"/>
    <w:rsid w:val="003C6406"/>
    <w:rsid w:val="003C640F"/>
    <w:rsid w:val="003C6681"/>
    <w:rsid w:val="003C6A32"/>
    <w:rsid w:val="003C6DAE"/>
    <w:rsid w:val="003C6E00"/>
    <w:rsid w:val="003C6FF1"/>
    <w:rsid w:val="003C7733"/>
    <w:rsid w:val="003C7C96"/>
    <w:rsid w:val="003C7D05"/>
    <w:rsid w:val="003C7DF2"/>
    <w:rsid w:val="003C7F4B"/>
    <w:rsid w:val="003D03C8"/>
    <w:rsid w:val="003D05B3"/>
    <w:rsid w:val="003D074B"/>
    <w:rsid w:val="003D11E6"/>
    <w:rsid w:val="003D1221"/>
    <w:rsid w:val="003D1724"/>
    <w:rsid w:val="003D1E21"/>
    <w:rsid w:val="003D2164"/>
    <w:rsid w:val="003D22A4"/>
    <w:rsid w:val="003D23D4"/>
    <w:rsid w:val="003D2C7C"/>
    <w:rsid w:val="003D2E8B"/>
    <w:rsid w:val="003D2FBA"/>
    <w:rsid w:val="003D30EF"/>
    <w:rsid w:val="003D3A59"/>
    <w:rsid w:val="003D3AB3"/>
    <w:rsid w:val="003D3CD2"/>
    <w:rsid w:val="003D4020"/>
    <w:rsid w:val="003D4443"/>
    <w:rsid w:val="003D465B"/>
    <w:rsid w:val="003D4A07"/>
    <w:rsid w:val="003D4E13"/>
    <w:rsid w:val="003D571A"/>
    <w:rsid w:val="003D5839"/>
    <w:rsid w:val="003D5A0D"/>
    <w:rsid w:val="003D5C9A"/>
    <w:rsid w:val="003D60DE"/>
    <w:rsid w:val="003D6668"/>
    <w:rsid w:val="003D71C5"/>
    <w:rsid w:val="003D736B"/>
    <w:rsid w:val="003D7AB3"/>
    <w:rsid w:val="003D7C7B"/>
    <w:rsid w:val="003D7E83"/>
    <w:rsid w:val="003D7F9A"/>
    <w:rsid w:val="003E0246"/>
    <w:rsid w:val="003E02C4"/>
    <w:rsid w:val="003E0445"/>
    <w:rsid w:val="003E0490"/>
    <w:rsid w:val="003E0836"/>
    <w:rsid w:val="003E0863"/>
    <w:rsid w:val="003E0C98"/>
    <w:rsid w:val="003E0E8E"/>
    <w:rsid w:val="003E1824"/>
    <w:rsid w:val="003E1CAE"/>
    <w:rsid w:val="003E201C"/>
    <w:rsid w:val="003E298E"/>
    <w:rsid w:val="003E2F2A"/>
    <w:rsid w:val="003E3247"/>
    <w:rsid w:val="003E326C"/>
    <w:rsid w:val="003E37D9"/>
    <w:rsid w:val="003E38A7"/>
    <w:rsid w:val="003E3AD0"/>
    <w:rsid w:val="003E3AD1"/>
    <w:rsid w:val="003E3B52"/>
    <w:rsid w:val="003E3D2C"/>
    <w:rsid w:val="003E433F"/>
    <w:rsid w:val="003E51D9"/>
    <w:rsid w:val="003E557A"/>
    <w:rsid w:val="003E5982"/>
    <w:rsid w:val="003E5F43"/>
    <w:rsid w:val="003E60E6"/>
    <w:rsid w:val="003E6327"/>
    <w:rsid w:val="003E6418"/>
    <w:rsid w:val="003E68A6"/>
    <w:rsid w:val="003E6939"/>
    <w:rsid w:val="003E6B49"/>
    <w:rsid w:val="003E6CE1"/>
    <w:rsid w:val="003E6D87"/>
    <w:rsid w:val="003E6E59"/>
    <w:rsid w:val="003E6F98"/>
    <w:rsid w:val="003E7221"/>
    <w:rsid w:val="003E787B"/>
    <w:rsid w:val="003E7C3C"/>
    <w:rsid w:val="003F03E1"/>
    <w:rsid w:val="003F063A"/>
    <w:rsid w:val="003F0A94"/>
    <w:rsid w:val="003F13FA"/>
    <w:rsid w:val="003F14AC"/>
    <w:rsid w:val="003F19BA"/>
    <w:rsid w:val="003F1AA1"/>
    <w:rsid w:val="003F2608"/>
    <w:rsid w:val="003F2834"/>
    <w:rsid w:val="003F33DE"/>
    <w:rsid w:val="003F345D"/>
    <w:rsid w:val="003F3A38"/>
    <w:rsid w:val="003F3B91"/>
    <w:rsid w:val="003F5298"/>
    <w:rsid w:val="003F52AD"/>
    <w:rsid w:val="003F5511"/>
    <w:rsid w:val="003F562A"/>
    <w:rsid w:val="003F5662"/>
    <w:rsid w:val="003F5E91"/>
    <w:rsid w:val="003F61E3"/>
    <w:rsid w:val="003F6CB2"/>
    <w:rsid w:val="003F6F2E"/>
    <w:rsid w:val="003F738E"/>
    <w:rsid w:val="003F73FE"/>
    <w:rsid w:val="003F740A"/>
    <w:rsid w:val="003F7613"/>
    <w:rsid w:val="003F763F"/>
    <w:rsid w:val="003F765B"/>
    <w:rsid w:val="003F7A4B"/>
    <w:rsid w:val="003F7B0B"/>
    <w:rsid w:val="003F7C91"/>
    <w:rsid w:val="003F7D1E"/>
    <w:rsid w:val="004001BD"/>
    <w:rsid w:val="004008A4"/>
    <w:rsid w:val="00400D08"/>
    <w:rsid w:val="00401BE0"/>
    <w:rsid w:val="00401CD0"/>
    <w:rsid w:val="00401E34"/>
    <w:rsid w:val="00402075"/>
    <w:rsid w:val="00402E96"/>
    <w:rsid w:val="00402ECB"/>
    <w:rsid w:val="004037F5"/>
    <w:rsid w:val="00403A4E"/>
    <w:rsid w:val="00403BAD"/>
    <w:rsid w:val="00404708"/>
    <w:rsid w:val="00404C7D"/>
    <w:rsid w:val="00404E41"/>
    <w:rsid w:val="00404EB2"/>
    <w:rsid w:val="0040531D"/>
    <w:rsid w:val="004055F9"/>
    <w:rsid w:val="00405616"/>
    <w:rsid w:val="004056C3"/>
    <w:rsid w:val="00405C16"/>
    <w:rsid w:val="0040609D"/>
    <w:rsid w:val="0040614F"/>
    <w:rsid w:val="00406156"/>
    <w:rsid w:val="004062B0"/>
    <w:rsid w:val="00406441"/>
    <w:rsid w:val="0040674C"/>
    <w:rsid w:val="00406C12"/>
    <w:rsid w:val="00406DA1"/>
    <w:rsid w:val="004077B6"/>
    <w:rsid w:val="00407EB6"/>
    <w:rsid w:val="00407FCC"/>
    <w:rsid w:val="004100F8"/>
    <w:rsid w:val="0041026B"/>
    <w:rsid w:val="0041076B"/>
    <w:rsid w:val="0041078C"/>
    <w:rsid w:val="00411191"/>
    <w:rsid w:val="00411219"/>
    <w:rsid w:val="0041121E"/>
    <w:rsid w:val="004119B7"/>
    <w:rsid w:val="00411D14"/>
    <w:rsid w:val="0041221C"/>
    <w:rsid w:val="00412A0D"/>
    <w:rsid w:val="00412C23"/>
    <w:rsid w:val="00412C9A"/>
    <w:rsid w:val="004130EA"/>
    <w:rsid w:val="0041331B"/>
    <w:rsid w:val="00413641"/>
    <w:rsid w:val="00413E49"/>
    <w:rsid w:val="00413F19"/>
    <w:rsid w:val="00413F1A"/>
    <w:rsid w:val="00414524"/>
    <w:rsid w:val="004145AE"/>
    <w:rsid w:val="00414642"/>
    <w:rsid w:val="00414DF9"/>
    <w:rsid w:val="00415029"/>
    <w:rsid w:val="0041511C"/>
    <w:rsid w:val="00415533"/>
    <w:rsid w:val="00415F3F"/>
    <w:rsid w:val="00416003"/>
    <w:rsid w:val="0041630F"/>
    <w:rsid w:val="004163A8"/>
    <w:rsid w:val="004163EE"/>
    <w:rsid w:val="00416680"/>
    <w:rsid w:val="0041678E"/>
    <w:rsid w:val="00416894"/>
    <w:rsid w:val="004172AB"/>
    <w:rsid w:val="0041738E"/>
    <w:rsid w:val="00417E47"/>
    <w:rsid w:val="004202B7"/>
    <w:rsid w:val="0042044D"/>
    <w:rsid w:val="004208AF"/>
    <w:rsid w:val="004214CB"/>
    <w:rsid w:val="00421731"/>
    <w:rsid w:val="00421BEB"/>
    <w:rsid w:val="0042269C"/>
    <w:rsid w:val="00422FF7"/>
    <w:rsid w:val="004230B8"/>
    <w:rsid w:val="00423B4D"/>
    <w:rsid w:val="0042451D"/>
    <w:rsid w:val="00424A78"/>
    <w:rsid w:val="00424FF3"/>
    <w:rsid w:val="0042513A"/>
    <w:rsid w:val="004252F5"/>
    <w:rsid w:val="00425DF3"/>
    <w:rsid w:val="00425F17"/>
    <w:rsid w:val="00426B43"/>
    <w:rsid w:val="00426C72"/>
    <w:rsid w:val="00426ECA"/>
    <w:rsid w:val="00427107"/>
    <w:rsid w:val="00427454"/>
    <w:rsid w:val="00427DD7"/>
    <w:rsid w:val="00427F61"/>
    <w:rsid w:val="0043046E"/>
    <w:rsid w:val="004305C2"/>
    <w:rsid w:val="004307EF"/>
    <w:rsid w:val="004308CF"/>
    <w:rsid w:val="00430D32"/>
    <w:rsid w:val="004312C6"/>
    <w:rsid w:val="00431689"/>
    <w:rsid w:val="00431CB1"/>
    <w:rsid w:val="00431D83"/>
    <w:rsid w:val="00431D90"/>
    <w:rsid w:val="00431F61"/>
    <w:rsid w:val="004325B6"/>
    <w:rsid w:val="0043271D"/>
    <w:rsid w:val="004327AB"/>
    <w:rsid w:val="00432A7C"/>
    <w:rsid w:val="00433A5B"/>
    <w:rsid w:val="00433BC6"/>
    <w:rsid w:val="00433D7D"/>
    <w:rsid w:val="00433FDB"/>
    <w:rsid w:val="00434235"/>
    <w:rsid w:val="004345FC"/>
    <w:rsid w:val="0043545C"/>
    <w:rsid w:val="0043596E"/>
    <w:rsid w:val="004359D3"/>
    <w:rsid w:val="00435AAB"/>
    <w:rsid w:val="004360A4"/>
    <w:rsid w:val="00436249"/>
    <w:rsid w:val="00436CCF"/>
    <w:rsid w:val="00436D2D"/>
    <w:rsid w:val="00437A6B"/>
    <w:rsid w:val="00437E4C"/>
    <w:rsid w:val="00437F4F"/>
    <w:rsid w:val="00437F69"/>
    <w:rsid w:val="00440096"/>
    <w:rsid w:val="004403E3"/>
    <w:rsid w:val="00440E84"/>
    <w:rsid w:val="004410E4"/>
    <w:rsid w:val="0044114D"/>
    <w:rsid w:val="0044139A"/>
    <w:rsid w:val="0044151B"/>
    <w:rsid w:val="00441822"/>
    <w:rsid w:val="00442297"/>
    <w:rsid w:val="004423A3"/>
    <w:rsid w:val="00442710"/>
    <w:rsid w:val="00442D49"/>
    <w:rsid w:val="00442E4D"/>
    <w:rsid w:val="00442E61"/>
    <w:rsid w:val="004430E8"/>
    <w:rsid w:val="0044339B"/>
    <w:rsid w:val="00443554"/>
    <w:rsid w:val="00443EE0"/>
    <w:rsid w:val="00444172"/>
    <w:rsid w:val="00444774"/>
    <w:rsid w:val="00444A1C"/>
    <w:rsid w:val="00444EFD"/>
    <w:rsid w:val="00445409"/>
    <w:rsid w:val="0044552A"/>
    <w:rsid w:val="0044592F"/>
    <w:rsid w:val="00445B17"/>
    <w:rsid w:val="00445DE5"/>
    <w:rsid w:val="00445FB1"/>
    <w:rsid w:val="004463C3"/>
    <w:rsid w:val="004463D6"/>
    <w:rsid w:val="00446BC2"/>
    <w:rsid w:val="00446C7E"/>
    <w:rsid w:val="00446C8C"/>
    <w:rsid w:val="00446DD8"/>
    <w:rsid w:val="004471FA"/>
    <w:rsid w:val="00447269"/>
    <w:rsid w:val="004474E4"/>
    <w:rsid w:val="00447588"/>
    <w:rsid w:val="00447658"/>
    <w:rsid w:val="00447A76"/>
    <w:rsid w:val="00447A96"/>
    <w:rsid w:val="004504C0"/>
    <w:rsid w:val="00450862"/>
    <w:rsid w:val="004509E3"/>
    <w:rsid w:val="00450A9E"/>
    <w:rsid w:val="004511BC"/>
    <w:rsid w:val="0045142F"/>
    <w:rsid w:val="00451866"/>
    <w:rsid w:val="00451AC4"/>
    <w:rsid w:val="00451B53"/>
    <w:rsid w:val="00451E27"/>
    <w:rsid w:val="00451FF0"/>
    <w:rsid w:val="00452423"/>
    <w:rsid w:val="0045264E"/>
    <w:rsid w:val="00452659"/>
    <w:rsid w:val="004526D3"/>
    <w:rsid w:val="004527D6"/>
    <w:rsid w:val="00452ADC"/>
    <w:rsid w:val="00452C20"/>
    <w:rsid w:val="00452D23"/>
    <w:rsid w:val="00452F20"/>
    <w:rsid w:val="004532C8"/>
    <w:rsid w:val="004532CE"/>
    <w:rsid w:val="00453655"/>
    <w:rsid w:val="00453A91"/>
    <w:rsid w:val="00453D01"/>
    <w:rsid w:val="00453FBB"/>
    <w:rsid w:val="00454483"/>
    <w:rsid w:val="004544B8"/>
    <w:rsid w:val="004547D6"/>
    <w:rsid w:val="00454C97"/>
    <w:rsid w:val="0045506E"/>
    <w:rsid w:val="00455501"/>
    <w:rsid w:val="0045571B"/>
    <w:rsid w:val="00455DE6"/>
    <w:rsid w:val="004562C4"/>
    <w:rsid w:val="00456369"/>
    <w:rsid w:val="0045648A"/>
    <w:rsid w:val="004565DB"/>
    <w:rsid w:val="0045674D"/>
    <w:rsid w:val="00456AE3"/>
    <w:rsid w:val="00456B3F"/>
    <w:rsid w:val="00456B8A"/>
    <w:rsid w:val="00456CEB"/>
    <w:rsid w:val="00457198"/>
    <w:rsid w:val="004575CF"/>
    <w:rsid w:val="00457E4C"/>
    <w:rsid w:val="00457E9E"/>
    <w:rsid w:val="00457F74"/>
    <w:rsid w:val="00460282"/>
    <w:rsid w:val="00460E73"/>
    <w:rsid w:val="00460ED8"/>
    <w:rsid w:val="00460FA3"/>
    <w:rsid w:val="00461A3E"/>
    <w:rsid w:val="00461B47"/>
    <w:rsid w:val="00461C03"/>
    <w:rsid w:val="00461F8B"/>
    <w:rsid w:val="00462511"/>
    <w:rsid w:val="00463337"/>
    <w:rsid w:val="004638CE"/>
    <w:rsid w:val="00463AA8"/>
    <w:rsid w:val="00463B4E"/>
    <w:rsid w:val="00463D41"/>
    <w:rsid w:val="00463F73"/>
    <w:rsid w:val="00464776"/>
    <w:rsid w:val="00464BC2"/>
    <w:rsid w:val="00464C32"/>
    <w:rsid w:val="004650B1"/>
    <w:rsid w:val="00465360"/>
    <w:rsid w:val="004655AB"/>
    <w:rsid w:val="00465638"/>
    <w:rsid w:val="00465F05"/>
    <w:rsid w:val="00466EE1"/>
    <w:rsid w:val="0046731B"/>
    <w:rsid w:val="0046737B"/>
    <w:rsid w:val="0046788A"/>
    <w:rsid w:val="00467E9B"/>
    <w:rsid w:val="004703B8"/>
    <w:rsid w:val="00470754"/>
    <w:rsid w:val="004707F6"/>
    <w:rsid w:val="004708B0"/>
    <w:rsid w:val="0047142F"/>
    <w:rsid w:val="00471C8B"/>
    <w:rsid w:val="004727EA"/>
    <w:rsid w:val="0047362F"/>
    <w:rsid w:val="004737B5"/>
    <w:rsid w:val="004737E8"/>
    <w:rsid w:val="00474133"/>
    <w:rsid w:val="00474364"/>
    <w:rsid w:val="0047440D"/>
    <w:rsid w:val="00474459"/>
    <w:rsid w:val="004745BA"/>
    <w:rsid w:val="00474607"/>
    <w:rsid w:val="00474944"/>
    <w:rsid w:val="004749B9"/>
    <w:rsid w:val="00474B09"/>
    <w:rsid w:val="00475378"/>
    <w:rsid w:val="004754F4"/>
    <w:rsid w:val="004755F6"/>
    <w:rsid w:val="00475840"/>
    <w:rsid w:val="00476404"/>
    <w:rsid w:val="0047643B"/>
    <w:rsid w:val="004764DD"/>
    <w:rsid w:val="00476532"/>
    <w:rsid w:val="00476546"/>
    <w:rsid w:val="00476719"/>
    <w:rsid w:val="004769BD"/>
    <w:rsid w:val="00477E2F"/>
    <w:rsid w:val="00477E9F"/>
    <w:rsid w:val="00477EFC"/>
    <w:rsid w:val="00480B63"/>
    <w:rsid w:val="00480C0D"/>
    <w:rsid w:val="00480EA7"/>
    <w:rsid w:val="0048120C"/>
    <w:rsid w:val="0048159E"/>
    <w:rsid w:val="004815B3"/>
    <w:rsid w:val="0048166F"/>
    <w:rsid w:val="00481B21"/>
    <w:rsid w:val="00481C1E"/>
    <w:rsid w:val="00481F91"/>
    <w:rsid w:val="00482017"/>
    <w:rsid w:val="0048225E"/>
    <w:rsid w:val="0048253A"/>
    <w:rsid w:val="00482616"/>
    <w:rsid w:val="0048289C"/>
    <w:rsid w:val="00482B8C"/>
    <w:rsid w:val="00483215"/>
    <w:rsid w:val="004835C4"/>
    <w:rsid w:val="0048383F"/>
    <w:rsid w:val="004838D3"/>
    <w:rsid w:val="0048391B"/>
    <w:rsid w:val="004839F4"/>
    <w:rsid w:val="00484356"/>
    <w:rsid w:val="0048467C"/>
    <w:rsid w:val="00484825"/>
    <w:rsid w:val="0048485D"/>
    <w:rsid w:val="00485275"/>
    <w:rsid w:val="004853A2"/>
    <w:rsid w:val="00485A99"/>
    <w:rsid w:val="00485D56"/>
    <w:rsid w:val="004866B2"/>
    <w:rsid w:val="00486B62"/>
    <w:rsid w:val="00486BB2"/>
    <w:rsid w:val="00486D5E"/>
    <w:rsid w:val="00486E5B"/>
    <w:rsid w:val="004871C4"/>
    <w:rsid w:val="004900ED"/>
    <w:rsid w:val="004903FC"/>
    <w:rsid w:val="0049057D"/>
    <w:rsid w:val="004907C7"/>
    <w:rsid w:val="00490B39"/>
    <w:rsid w:val="00490D25"/>
    <w:rsid w:val="004910EE"/>
    <w:rsid w:val="004910F1"/>
    <w:rsid w:val="00491130"/>
    <w:rsid w:val="004914B9"/>
    <w:rsid w:val="00491C46"/>
    <w:rsid w:val="00491DAC"/>
    <w:rsid w:val="00491ECC"/>
    <w:rsid w:val="00491F7D"/>
    <w:rsid w:val="004921FB"/>
    <w:rsid w:val="00492264"/>
    <w:rsid w:val="00492428"/>
    <w:rsid w:val="00493251"/>
    <w:rsid w:val="004932A4"/>
    <w:rsid w:val="00493C20"/>
    <w:rsid w:val="00493CBC"/>
    <w:rsid w:val="00493CC6"/>
    <w:rsid w:val="00493E3B"/>
    <w:rsid w:val="00493E53"/>
    <w:rsid w:val="004945A1"/>
    <w:rsid w:val="0049469D"/>
    <w:rsid w:val="00494B6C"/>
    <w:rsid w:val="0049501D"/>
    <w:rsid w:val="004952E7"/>
    <w:rsid w:val="004956AF"/>
    <w:rsid w:val="004958A4"/>
    <w:rsid w:val="004958E2"/>
    <w:rsid w:val="00495C12"/>
    <w:rsid w:val="00495C4E"/>
    <w:rsid w:val="00495CF0"/>
    <w:rsid w:val="00496032"/>
    <w:rsid w:val="00496142"/>
    <w:rsid w:val="00496390"/>
    <w:rsid w:val="0049648D"/>
    <w:rsid w:val="004965F2"/>
    <w:rsid w:val="00496603"/>
    <w:rsid w:val="00496628"/>
    <w:rsid w:val="0049697E"/>
    <w:rsid w:val="00496994"/>
    <w:rsid w:val="00496ACC"/>
    <w:rsid w:val="00496AFF"/>
    <w:rsid w:val="00496B6D"/>
    <w:rsid w:val="00496BEE"/>
    <w:rsid w:val="00496D16"/>
    <w:rsid w:val="00496D8D"/>
    <w:rsid w:val="00496F1C"/>
    <w:rsid w:val="00497504"/>
    <w:rsid w:val="00497998"/>
    <w:rsid w:val="004A0090"/>
    <w:rsid w:val="004A08E7"/>
    <w:rsid w:val="004A0A93"/>
    <w:rsid w:val="004A0FCE"/>
    <w:rsid w:val="004A127D"/>
    <w:rsid w:val="004A174C"/>
    <w:rsid w:val="004A17BC"/>
    <w:rsid w:val="004A19DB"/>
    <w:rsid w:val="004A1C6E"/>
    <w:rsid w:val="004A1CD2"/>
    <w:rsid w:val="004A1CF4"/>
    <w:rsid w:val="004A2055"/>
    <w:rsid w:val="004A212A"/>
    <w:rsid w:val="004A2B20"/>
    <w:rsid w:val="004A2B22"/>
    <w:rsid w:val="004A2E8C"/>
    <w:rsid w:val="004A311A"/>
    <w:rsid w:val="004A3277"/>
    <w:rsid w:val="004A32B9"/>
    <w:rsid w:val="004A3C7C"/>
    <w:rsid w:val="004A40D2"/>
    <w:rsid w:val="004A466C"/>
    <w:rsid w:val="004A4AAC"/>
    <w:rsid w:val="004A5149"/>
    <w:rsid w:val="004A52AD"/>
    <w:rsid w:val="004A5403"/>
    <w:rsid w:val="004A5BB0"/>
    <w:rsid w:val="004A6018"/>
    <w:rsid w:val="004A6281"/>
    <w:rsid w:val="004A62BB"/>
    <w:rsid w:val="004A6356"/>
    <w:rsid w:val="004A6445"/>
    <w:rsid w:val="004A741E"/>
    <w:rsid w:val="004A7762"/>
    <w:rsid w:val="004A78BF"/>
    <w:rsid w:val="004A78D1"/>
    <w:rsid w:val="004B02A7"/>
    <w:rsid w:val="004B04C8"/>
    <w:rsid w:val="004B077C"/>
    <w:rsid w:val="004B0782"/>
    <w:rsid w:val="004B078E"/>
    <w:rsid w:val="004B0E98"/>
    <w:rsid w:val="004B0EAB"/>
    <w:rsid w:val="004B1208"/>
    <w:rsid w:val="004B17D7"/>
    <w:rsid w:val="004B1801"/>
    <w:rsid w:val="004B1C93"/>
    <w:rsid w:val="004B1EF0"/>
    <w:rsid w:val="004B2030"/>
    <w:rsid w:val="004B2428"/>
    <w:rsid w:val="004B26C5"/>
    <w:rsid w:val="004B272E"/>
    <w:rsid w:val="004B27EA"/>
    <w:rsid w:val="004B2821"/>
    <w:rsid w:val="004B2AC4"/>
    <w:rsid w:val="004B32EE"/>
    <w:rsid w:val="004B35D3"/>
    <w:rsid w:val="004B39DE"/>
    <w:rsid w:val="004B429D"/>
    <w:rsid w:val="004B4349"/>
    <w:rsid w:val="004B443F"/>
    <w:rsid w:val="004B510D"/>
    <w:rsid w:val="004B56AB"/>
    <w:rsid w:val="004B579F"/>
    <w:rsid w:val="004B5CF0"/>
    <w:rsid w:val="004B5F4C"/>
    <w:rsid w:val="004B608D"/>
    <w:rsid w:val="004B64F5"/>
    <w:rsid w:val="004B69D6"/>
    <w:rsid w:val="004B6D4F"/>
    <w:rsid w:val="004B7053"/>
    <w:rsid w:val="004B70D6"/>
    <w:rsid w:val="004B7587"/>
    <w:rsid w:val="004B781E"/>
    <w:rsid w:val="004B7D73"/>
    <w:rsid w:val="004C0307"/>
    <w:rsid w:val="004C0F97"/>
    <w:rsid w:val="004C1892"/>
    <w:rsid w:val="004C18BD"/>
    <w:rsid w:val="004C1ABF"/>
    <w:rsid w:val="004C1F99"/>
    <w:rsid w:val="004C2127"/>
    <w:rsid w:val="004C2186"/>
    <w:rsid w:val="004C250D"/>
    <w:rsid w:val="004C268B"/>
    <w:rsid w:val="004C294A"/>
    <w:rsid w:val="004C36F3"/>
    <w:rsid w:val="004C37A7"/>
    <w:rsid w:val="004C396C"/>
    <w:rsid w:val="004C3B43"/>
    <w:rsid w:val="004C3E71"/>
    <w:rsid w:val="004C4330"/>
    <w:rsid w:val="004C439B"/>
    <w:rsid w:val="004C5369"/>
    <w:rsid w:val="004C5386"/>
    <w:rsid w:val="004C55E9"/>
    <w:rsid w:val="004C561B"/>
    <w:rsid w:val="004C56C6"/>
    <w:rsid w:val="004C5891"/>
    <w:rsid w:val="004C5C01"/>
    <w:rsid w:val="004C5E9E"/>
    <w:rsid w:val="004C5F96"/>
    <w:rsid w:val="004C60D9"/>
    <w:rsid w:val="004C66AA"/>
    <w:rsid w:val="004C69F3"/>
    <w:rsid w:val="004C6BB5"/>
    <w:rsid w:val="004C6C76"/>
    <w:rsid w:val="004C713E"/>
    <w:rsid w:val="004C7359"/>
    <w:rsid w:val="004C74B0"/>
    <w:rsid w:val="004C77B3"/>
    <w:rsid w:val="004C7A12"/>
    <w:rsid w:val="004C7AB8"/>
    <w:rsid w:val="004D0055"/>
    <w:rsid w:val="004D042A"/>
    <w:rsid w:val="004D09EB"/>
    <w:rsid w:val="004D0C1D"/>
    <w:rsid w:val="004D0CB4"/>
    <w:rsid w:val="004D1536"/>
    <w:rsid w:val="004D16F7"/>
    <w:rsid w:val="004D1766"/>
    <w:rsid w:val="004D1890"/>
    <w:rsid w:val="004D1BBC"/>
    <w:rsid w:val="004D1D23"/>
    <w:rsid w:val="004D1D25"/>
    <w:rsid w:val="004D1DFD"/>
    <w:rsid w:val="004D2AA6"/>
    <w:rsid w:val="004D2E7D"/>
    <w:rsid w:val="004D2E9B"/>
    <w:rsid w:val="004D2ECC"/>
    <w:rsid w:val="004D32F2"/>
    <w:rsid w:val="004D3664"/>
    <w:rsid w:val="004D367A"/>
    <w:rsid w:val="004D3B1D"/>
    <w:rsid w:val="004D3B96"/>
    <w:rsid w:val="004D3D39"/>
    <w:rsid w:val="004D4407"/>
    <w:rsid w:val="004D4A90"/>
    <w:rsid w:val="004D4CF0"/>
    <w:rsid w:val="004D4E1C"/>
    <w:rsid w:val="004D504E"/>
    <w:rsid w:val="004D5629"/>
    <w:rsid w:val="004D5789"/>
    <w:rsid w:val="004D60BC"/>
    <w:rsid w:val="004D647E"/>
    <w:rsid w:val="004D6593"/>
    <w:rsid w:val="004D6712"/>
    <w:rsid w:val="004D6760"/>
    <w:rsid w:val="004D67F3"/>
    <w:rsid w:val="004D6981"/>
    <w:rsid w:val="004D6ABB"/>
    <w:rsid w:val="004D6BEA"/>
    <w:rsid w:val="004D7167"/>
    <w:rsid w:val="004D7C80"/>
    <w:rsid w:val="004DB774"/>
    <w:rsid w:val="004E0277"/>
    <w:rsid w:val="004E0427"/>
    <w:rsid w:val="004E10C3"/>
    <w:rsid w:val="004E14F7"/>
    <w:rsid w:val="004E15DD"/>
    <w:rsid w:val="004E1C02"/>
    <w:rsid w:val="004E1F1E"/>
    <w:rsid w:val="004E209A"/>
    <w:rsid w:val="004E240E"/>
    <w:rsid w:val="004E2D6A"/>
    <w:rsid w:val="004E3925"/>
    <w:rsid w:val="004E3C9A"/>
    <w:rsid w:val="004E3E8C"/>
    <w:rsid w:val="004E432C"/>
    <w:rsid w:val="004E4BD9"/>
    <w:rsid w:val="004E4C41"/>
    <w:rsid w:val="004E537C"/>
    <w:rsid w:val="004E55DB"/>
    <w:rsid w:val="004E5829"/>
    <w:rsid w:val="004E5F29"/>
    <w:rsid w:val="004E5FEC"/>
    <w:rsid w:val="004E6000"/>
    <w:rsid w:val="004E6F2C"/>
    <w:rsid w:val="004E7139"/>
    <w:rsid w:val="004E719B"/>
    <w:rsid w:val="004E746A"/>
    <w:rsid w:val="004E74FA"/>
    <w:rsid w:val="004E7664"/>
    <w:rsid w:val="004E787D"/>
    <w:rsid w:val="004E7CBA"/>
    <w:rsid w:val="004E7E79"/>
    <w:rsid w:val="004E7EAA"/>
    <w:rsid w:val="004F005A"/>
    <w:rsid w:val="004F00C9"/>
    <w:rsid w:val="004F01BA"/>
    <w:rsid w:val="004F0418"/>
    <w:rsid w:val="004F097B"/>
    <w:rsid w:val="004F0DA2"/>
    <w:rsid w:val="004F1AF7"/>
    <w:rsid w:val="004F1C75"/>
    <w:rsid w:val="004F1FEF"/>
    <w:rsid w:val="004F21E9"/>
    <w:rsid w:val="004F23A6"/>
    <w:rsid w:val="004F28B5"/>
    <w:rsid w:val="004F2D3F"/>
    <w:rsid w:val="004F316D"/>
    <w:rsid w:val="004F37A1"/>
    <w:rsid w:val="004F39C9"/>
    <w:rsid w:val="004F3E0A"/>
    <w:rsid w:val="004F3F17"/>
    <w:rsid w:val="004F408C"/>
    <w:rsid w:val="004F412C"/>
    <w:rsid w:val="004F426F"/>
    <w:rsid w:val="004F473D"/>
    <w:rsid w:val="004F4799"/>
    <w:rsid w:val="004F4AB0"/>
    <w:rsid w:val="004F4D44"/>
    <w:rsid w:val="004F4ED4"/>
    <w:rsid w:val="004F5091"/>
    <w:rsid w:val="004F5141"/>
    <w:rsid w:val="004F5288"/>
    <w:rsid w:val="004F542F"/>
    <w:rsid w:val="004F5B2D"/>
    <w:rsid w:val="004F5C80"/>
    <w:rsid w:val="004F5C86"/>
    <w:rsid w:val="004F5C8A"/>
    <w:rsid w:val="004F638E"/>
    <w:rsid w:val="004F639A"/>
    <w:rsid w:val="004F64F1"/>
    <w:rsid w:val="004F6614"/>
    <w:rsid w:val="004F6823"/>
    <w:rsid w:val="004F6852"/>
    <w:rsid w:val="004F69B4"/>
    <w:rsid w:val="004F69E9"/>
    <w:rsid w:val="004F739D"/>
    <w:rsid w:val="004F73D5"/>
    <w:rsid w:val="004F74AE"/>
    <w:rsid w:val="004F75B0"/>
    <w:rsid w:val="004F7895"/>
    <w:rsid w:val="004F7E70"/>
    <w:rsid w:val="00500045"/>
    <w:rsid w:val="0050005D"/>
    <w:rsid w:val="005001C6"/>
    <w:rsid w:val="00500427"/>
    <w:rsid w:val="005007BB"/>
    <w:rsid w:val="00500853"/>
    <w:rsid w:val="00501430"/>
    <w:rsid w:val="0050169C"/>
    <w:rsid w:val="00501C09"/>
    <w:rsid w:val="00501ED2"/>
    <w:rsid w:val="00501EED"/>
    <w:rsid w:val="00502033"/>
    <w:rsid w:val="005021BE"/>
    <w:rsid w:val="005023A1"/>
    <w:rsid w:val="00502BD4"/>
    <w:rsid w:val="00502C9D"/>
    <w:rsid w:val="0050327C"/>
    <w:rsid w:val="00503C25"/>
    <w:rsid w:val="00503DCE"/>
    <w:rsid w:val="005041F1"/>
    <w:rsid w:val="0050456B"/>
    <w:rsid w:val="00504661"/>
    <w:rsid w:val="0050483F"/>
    <w:rsid w:val="00504A12"/>
    <w:rsid w:val="00505615"/>
    <w:rsid w:val="00505643"/>
    <w:rsid w:val="005059A2"/>
    <w:rsid w:val="00505AF2"/>
    <w:rsid w:val="00505BF7"/>
    <w:rsid w:val="00506882"/>
    <w:rsid w:val="005069A4"/>
    <w:rsid w:val="00506B1C"/>
    <w:rsid w:val="00506F07"/>
    <w:rsid w:val="00506FD4"/>
    <w:rsid w:val="0050729C"/>
    <w:rsid w:val="0050750B"/>
    <w:rsid w:val="00507959"/>
    <w:rsid w:val="00507C99"/>
    <w:rsid w:val="005100EB"/>
    <w:rsid w:val="00510234"/>
    <w:rsid w:val="0051066E"/>
    <w:rsid w:val="0051082E"/>
    <w:rsid w:val="00510C50"/>
    <w:rsid w:val="00510DEC"/>
    <w:rsid w:val="00510F3A"/>
    <w:rsid w:val="00511083"/>
    <w:rsid w:val="00511272"/>
    <w:rsid w:val="005113BE"/>
    <w:rsid w:val="00511445"/>
    <w:rsid w:val="005114AE"/>
    <w:rsid w:val="005114E3"/>
    <w:rsid w:val="00511692"/>
    <w:rsid w:val="00511841"/>
    <w:rsid w:val="005119DE"/>
    <w:rsid w:val="00511D6D"/>
    <w:rsid w:val="00512C3A"/>
    <w:rsid w:val="0051326F"/>
    <w:rsid w:val="0051347A"/>
    <w:rsid w:val="00513660"/>
    <w:rsid w:val="00513948"/>
    <w:rsid w:val="0051398D"/>
    <w:rsid w:val="00513DCB"/>
    <w:rsid w:val="00514128"/>
    <w:rsid w:val="00514174"/>
    <w:rsid w:val="0051448D"/>
    <w:rsid w:val="00514552"/>
    <w:rsid w:val="00514555"/>
    <w:rsid w:val="00514684"/>
    <w:rsid w:val="0051474F"/>
    <w:rsid w:val="00514954"/>
    <w:rsid w:val="00515217"/>
    <w:rsid w:val="00515248"/>
    <w:rsid w:val="0051535C"/>
    <w:rsid w:val="005155C2"/>
    <w:rsid w:val="005158DF"/>
    <w:rsid w:val="00515A67"/>
    <w:rsid w:val="00516197"/>
    <w:rsid w:val="005165B5"/>
    <w:rsid w:val="00516CCB"/>
    <w:rsid w:val="00516D55"/>
    <w:rsid w:val="00516F24"/>
    <w:rsid w:val="00516F72"/>
    <w:rsid w:val="00516F8D"/>
    <w:rsid w:val="005173B3"/>
    <w:rsid w:val="00517745"/>
    <w:rsid w:val="00517E6F"/>
    <w:rsid w:val="00520165"/>
    <w:rsid w:val="005204E1"/>
    <w:rsid w:val="00520790"/>
    <w:rsid w:val="00520ABD"/>
    <w:rsid w:val="00520E22"/>
    <w:rsid w:val="005219A3"/>
    <w:rsid w:val="00521C6B"/>
    <w:rsid w:val="00521CC6"/>
    <w:rsid w:val="005226F9"/>
    <w:rsid w:val="0052299C"/>
    <w:rsid w:val="00522B3D"/>
    <w:rsid w:val="00523018"/>
    <w:rsid w:val="00523391"/>
    <w:rsid w:val="00523B35"/>
    <w:rsid w:val="0052450D"/>
    <w:rsid w:val="00524C2C"/>
    <w:rsid w:val="00524C3D"/>
    <w:rsid w:val="00524D87"/>
    <w:rsid w:val="005258A2"/>
    <w:rsid w:val="00525CD2"/>
    <w:rsid w:val="00525E59"/>
    <w:rsid w:val="00525EBC"/>
    <w:rsid w:val="00526027"/>
    <w:rsid w:val="00526034"/>
    <w:rsid w:val="0052638E"/>
    <w:rsid w:val="0052640D"/>
    <w:rsid w:val="005264A6"/>
    <w:rsid w:val="005269AF"/>
    <w:rsid w:val="00526E1B"/>
    <w:rsid w:val="00526E51"/>
    <w:rsid w:val="00526F03"/>
    <w:rsid w:val="00527007"/>
    <w:rsid w:val="00527DD2"/>
    <w:rsid w:val="00527ED0"/>
    <w:rsid w:val="00527F2F"/>
    <w:rsid w:val="0053017B"/>
    <w:rsid w:val="00530544"/>
    <w:rsid w:val="005306CA"/>
    <w:rsid w:val="00530759"/>
    <w:rsid w:val="005309D6"/>
    <w:rsid w:val="00531611"/>
    <w:rsid w:val="00531E82"/>
    <w:rsid w:val="00531E99"/>
    <w:rsid w:val="0053200A"/>
    <w:rsid w:val="00532075"/>
    <w:rsid w:val="005324E1"/>
    <w:rsid w:val="0053270D"/>
    <w:rsid w:val="00532B6A"/>
    <w:rsid w:val="00532D48"/>
    <w:rsid w:val="00532D5D"/>
    <w:rsid w:val="00532ED3"/>
    <w:rsid w:val="00532F89"/>
    <w:rsid w:val="00533B7C"/>
    <w:rsid w:val="00533C06"/>
    <w:rsid w:val="00533FA0"/>
    <w:rsid w:val="00534084"/>
    <w:rsid w:val="00534831"/>
    <w:rsid w:val="005348CA"/>
    <w:rsid w:val="00534DB3"/>
    <w:rsid w:val="005353F6"/>
    <w:rsid w:val="00535CA8"/>
    <w:rsid w:val="00536AEE"/>
    <w:rsid w:val="005371E9"/>
    <w:rsid w:val="00537B64"/>
    <w:rsid w:val="00537C67"/>
    <w:rsid w:val="00537E5D"/>
    <w:rsid w:val="00537EE8"/>
    <w:rsid w:val="0054008F"/>
    <w:rsid w:val="0054036C"/>
    <w:rsid w:val="00540BDA"/>
    <w:rsid w:val="0054139B"/>
    <w:rsid w:val="00541741"/>
    <w:rsid w:val="005417E1"/>
    <w:rsid w:val="00541CB2"/>
    <w:rsid w:val="00542792"/>
    <w:rsid w:val="00543367"/>
    <w:rsid w:val="00543546"/>
    <w:rsid w:val="005438DA"/>
    <w:rsid w:val="00544261"/>
    <w:rsid w:val="0054451E"/>
    <w:rsid w:val="0054480E"/>
    <w:rsid w:val="00544C1A"/>
    <w:rsid w:val="005450B8"/>
    <w:rsid w:val="00545161"/>
    <w:rsid w:val="00545206"/>
    <w:rsid w:val="005452B7"/>
    <w:rsid w:val="00545591"/>
    <w:rsid w:val="005457C3"/>
    <w:rsid w:val="0054585A"/>
    <w:rsid w:val="00545933"/>
    <w:rsid w:val="0054660E"/>
    <w:rsid w:val="00546B77"/>
    <w:rsid w:val="00546C29"/>
    <w:rsid w:val="00546D4A"/>
    <w:rsid w:val="0054781E"/>
    <w:rsid w:val="005478C6"/>
    <w:rsid w:val="00550137"/>
    <w:rsid w:val="00550571"/>
    <w:rsid w:val="00550831"/>
    <w:rsid w:val="00550CCB"/>
    <w:rsid w:val="00550D18"/>
    <w:rsid w:val="00550EBF"/>
    <w:rsid w:val="00551309"/>
    <w:rsid w:val="00551D1C"/>
    <w:rsid w:val="00551D48"/>
    <w:rsid w:val="00551F2B"/>
    <w:rsid w:val="0055210A"/>
    <w:rsid w:val="00552561"/>
    <w:rsid w:val="00552CA8"/>
    <w:rsid w:val="005534D1"/>
    <w:rsid w:val="005536E2"/>
    <w:rsid w:val="0055380C"/>
    <w:rsid w:val="00553946"/>
    <w:rsid w:val="00553BF9"/>
    <w:rsid w:val="00553E45"/>
    <w:rsid w:val="00554229"/>
    <w:rsid w:val="00554284"/>
    <w:rsid w:val="00554E6F"/>
    <w:rsid w:val="00554EEA"/>
    <w:rsid w:val="00554F74"/>
    <w:rsid w:val="00555297"/>
    <w:rsid w:val="00555578"/>
    <w:rsid w:val="00555612"/>
    <w:rsid w:val="005558C3"/>
    <w:rsid w:val="00555A03"/>
    <w:rsid w:val="00555AC6"/>
    <w:rsid w:val="00555AE7"/>
    <w:rsid w:val="005560F1"/>
    <w:rsid w:val="00556369"/>
    <w:rsid w:val="00556851"/>
    <w:rsid w:val="00557645"/>
    <w:rsid w:val="00557CEA"/>
    <w:rsid w:val="005606FC"/>
    <w:rsid w:val="00560F8E"/>
    <w:rsid w:val="0056140D"/>
    <w:rsid w:val="0056142F"/>
    <w:rsid w:val="005614A9"/>
    <w:rsid w:val="00561647"/>
    <w:rsid w:val="00561893"/>
    <w:rsid w:val="00561904"/>
    <w:rsid w:val="00561E46"/>
    <w:rsid w:val="00561F68"/>
    <w:rsid w:val="005622F1"/>
    <w:rsid w:val="00562760"/>
    <w:rsid w:val="00562788"/>
    <w:rsid w:val="0056284E"/>
    <w:rsid w:val="00562B18"/>
    <w:rsid w:val="00562EAA"/>
    <w:rsid w:val="005632A5"/>
    <w:rsid w:val="005634BF"/>
    <w:rsid w:val="005637FC"/>
    <w:rsid w:val="00563A4E"/>
    <w:rsid w:val="00563DF9"/>
    <w:rsid w:val="00564E74"/>
    <w:rsid w:val="0056510B"/>
    <w:rsid w:val="0056511A"/>
    <w:rsid w:val="005652B6"/>
    <w:rsid w:val="0056611A"/>
    <w:rsid w:val="00566217"/>
    <w:rsid w:val="00566781"/>
    <w:rsid w:val="005667ED"/>
    <w:rsid w:val="005668BA"/>
    <w:rsid w:val="00566CA6"/>
    <w:rsid w:val="00566EE2"/>
    <w:rsid w:val="00567620"/>
    <w:rsid w:val="005677A1"/>
    <w:rsid w:val="005678A9"/>
    <w:rsid w:val="0056798B"/>
    <w:rsid w:val="005708C2"/>
    <w:rsid w:val="005709A9"/>
    <w:rsid w:val="00571240"/>
    <w:rsid w:val="00571244"/>
    <w:rsid w:val="00571543"/>
    <w:rsid w:val="0057197E"/>
    <w:rsid w:val="0057236F"/>
    <w:rsid w:val="005724E7"/>
    <w:rsid w:val="005727DB"/>
    <w:rsid w:val="00573003"/>
    <w:rsid w:val="0057332C"/>
    <w:rsid w:val="00574788"/>
    <w:rsid w:val="005749B1"/>
    <w:rsid w:val="00574E87"/>
    <w:rsid w:val="0057532A"/>
    <w:rsid w:val="00575341"/>
    <w:rsid w:val="005753B2"/>
    <w:rsid w:val="00575538"/>
    <w:rsid w:val="005757B8"/>
    <w:rsid w:val="005757C4"/>
    <w:rsid w:val="00575977"/>
    <w:rsid w:val="00575A1E"/>
    <w:rsid w:val="00575F62"/>
    <w:rsid w:val="005761E4"/>
    <w:rsid w:val="005763B9"/>
    <w:rsid w:val="005763E0"/>
    <w:rsid w:val="00576483"/>
    <w:rsid w:val="00576B91"/>
    <w:rsid w:val="00576CA6"/>
    <w:rsid w:val="005772E5"/>
    <w:rsid w:val="00577416"/>
    <w:rsid w:val="00577AB0"/>
    <w:rsid w:val="00577ECC"/>
    <w:rsid w:val="00577F96"/>
    <w:rsid w:val="005805DD"/>
    <w:rsid w:val="00580E36"/>
    <w:rsid w:val="00580F63"/>
    <w:rsid w:val="005810DF"/>
    <w:rsid w:val="00581B0E"/>
    <w:rsid w:val="00582128"/>
    <w:rsid w:val="00582147"/>
    <w:rsid w:val="005823CF"/>
    <w:rsid w:val="005824E7"/>
    <w:rsid w:val="005825DA"/>
    <w:rsid w:val="00582901"/>
    <w:rsid w:val="00582B1B"/>
    <w:rsid w:val="00582B22"/>
    <w:rsid w:val="00582C78"/>
    <w:rsid w:val="0058353A"/>
    <w:rsid w:val="00583699"/>
    <w:rsid w:val="005839D2"/>
    <w:rsid w:val="00583BA0"/>
    <w:rsid w:val="00583BEE"/>
    <w:rsid w:val="005844DC"/>
    <w:rsid w:val="005845CF"/>
    <w:rsid w:val="005847FB"/>
    <w:rsid w:val="00584AB2"/>
    <w:rsid w:val="00585450"/>
    <w:rsid w:val="005857EC"/>
    <w:rsid w:val="00585AFC"/>
    <w:rsid w:val="00585DF7"/>
    <w:rsid w:val="00585EBE"/>
    <w:rsid w:val="00585F2D"/>
    <w:rsid w:val="0058611D"/>
    <w:rsid w:val="00586244"/>
    <w:rsid w:val="0058630F"/>
    <w:rsid w:val="00586356"/>
    <w:rsid w:val="00586383"/>
    <w:rsid w:val="005865B5"/>
    <w:rsid w:val="00586DFD"/>
    <w:rsid w:val="00586E04"/>
    <w:rsid w:val="00586E61"/>
    <w:rsid w:val="00586EEF"/>
    <w:rsid w:val="00587188"/>
    <w:rsid w:val="00587262"/>
    <w:rsid w:val="005875B8"/>
    <w:rsid w:val="00587645"/>
    <w:rsid w:val="00587939"/>
    <w:rsid w:val="005903C6"/>
    <w:rsid w:val="00590412"/>
    <w:rsid w:val="00590714"/>
    <w:rsid w:val="00590783"/>
    <w:rsid w:val="00590884"/>
    <w:rsid w:val="00590D2E"/>
    <w:rsid w:val="0059134A"/>
    <w:rsid w:val="00591D01"/>
    <w:rsid w:val="00591D04"/>
    <w:rsid w:val="00591DF5"/>
    <w:rsid w:val="005924B4"/>
    <w:rsid w:val="00592711"/>
    <w:rsid w:val="005927DA"/>
    <w:rsid w:val="00592DB2"/>
    <w:rsid w:val="00592E3F"/>
    <w:rsid w:val="005938FF"/>
    <w:rsid w:val="00593CD3"/>
    <w:rsid w:val="005940C4"/>
    <w:rsid w:val="00594202"/>
    <w:rsid w:val="00594292"/>
    <w:rsid w:val="00594533"/>
    <w:rsid w:val="005945E6"/>
    <w:rsid w:val="00594A9C"/>
    <w:rsid w:val="005952BF"/>
    <w:rsid w:val="0059540F"/>
    <w:rsid w:val="005956F2"/>
    <w:rsid w:val="00595944"/>
    <w:rsid w:val="00595E04"/>
    <w:rsid w:val="0059602C"/>
    <w:rsid w:val="0059680F"/>
    <w:rsid w:val="00596B7C"/>
    <w:rsid w:val="00596D94"/>
    <w:rsid w:val="00597577"/>
    <w:rsid w:val="0059762C"/>
    <w:rsid w:val="005A0384"/>
    <w:rsid w:val="005A047B"/>
    <w:rsid w:val="005A1600"/>
    <w:rsid w:val="005A16D4"/>
    <w:rsid w:val="005A1F21"/>
    <w:rsid w:val="005A205D"/>
    <w:rsid w:val="005A287C"/>
    <w:rsid w:val="005A2C8A"/>
    <w:rsid w:val="005A3E17"/>
    <w:rsid w:val="005A3E2F"/>
    <w:rsid w:val="005A401C"/>
    <w:rsid w:val="005A4170"/>
    <w:rsid w:val="005A47BB"/>
    <w:rsid w:val="005A49DD"/>
    <w:rsid w:val="005A4A2E"/>
    <w:rsid w:val="005A4A4D"/>
    <w:rsid w:val="005A527D"/>
    <w:rsid w:val="005A57A5"/>
    <w:rsid w:val="005A587E"/>
    <w:rsid w:val="005A62EA"/>
    <w:rsid w:val="005A6868"/>
    <w:rsid w:val="005A68EE"/>
    <w:rsid w:val="005A6A47"/>
    <w:rsid w:val="005A6B6A"/>
    <w:rsid w:val="005A7087"/>
    <w:rsid w:val="005A734F"/>
    <w:rsid w:val="005A75ED"/>
    <w:rsid w:val="005A772B"/>
    <w:rsid w:val="005A779C"/>
    <w:rsid w:val="005A78BC"/>
    <w:rsid w:val="005A7D17"/>
    <w:rsid w:val="005A7E3D"/>
    <w:rsid w:val="005B00BB"/>
    <w:rsid w:val="005B058F"/>
    <w:rsid w:val="005B07E0"/>
    <w:rsid w:val="005B0A0A"/>
    <w:rsid w:val="005B0D42"/>
    <w:rsid w:val="005B0E2D"/>
    <w:rsid w:val="005B109F"/>
    <w:rsid w:val="005B1244"/>
    <w:rsid w:val="005B225B"/>
    <w:rsid w:val="005B2429"/>
    <w:rsid w:val="005B25F7"/>
    <w:rsid w:val="005B2A6F"/>
    <w:rsid w:val="005B3208"/>
    <w:rsid w:val="005B3CD8"/>
    <w:rsid w:val="005B47AC"/>
    <w:rsid w:val="005B4B7A"/>
    <w:rsid w:val="005B4F5D"/>
    <w:rsid w:val="005B511B"/>
    <w:rsid w:val="005B5209"/>
    <w:rsid w:val="005B5661"/>
    <w:rsid w:val="005B56F7"/>
    <w:rsid w:val="005B5B33"/>
    <w:rsid w:val="005B5BF9"/>
    <w:rsid w:val="005B5ED1"/>
    <w:rsid w:val="005B6806"/>
    <w:rsid w:val="005B6B6E"/>
    <w:rsid w:val="005B72E0"/>
    <w:rsid w:val="005B739A"/>
    <w:rsid w:val="005B78B0"/>
    <w:rsid w:val="005B78F4"/>
    <w:rsid w:val="005B7A12"/>
    <w:rsid w:val="005B7DF3"/>
    <w:rsid w:val="005C01B7"/>
    <w:rsid w:val="005C07EC"/>
    <w:rsid w:val="005C0B88"/>
    <w:rsid w:val="005C0E36"/>
    <w:rsid w:val="005C10FF"/>
    <w:rsid w:val="005C12CF"/>
    <w:rsid w:val="005C1650"/>
    <w:rsid w:val="005C1AA4"/>
    <w:rsid w:val="005C1BF9"/>
    <w:rsid w:val="005C1D43"/>
    <w:rsid w:val="005C1F55"/>
    <w:rsid w:val="005C1F61"/>
    <w:rsid w:val="005C2078"/>
    <w:rsid w:val="005C20CA"/>
    <w:rsid w:val="005C23DF"/>
    <w:rsid w:val="005C24CD"/>
    <w:rsid w:val="005C2CF1"/>
    <w:rsid w:val="005C3652"/>
    <w:rsid w:val="005C368A"/>
    <w:rsid w:val="005C36DC"/>
    <w:rsid w:val="005C39A1"/>
    <w:rsid w:val="005C3A02"/>
    <w:rsid w:val="005C3A29"/>
    <w:rsid w:val="005C3D08"/>
    <w:rsid w:val="005C3DF2"/>
    <w:rsid w:val="005C3F95"/>
    <w:rsid w:val="005C4068"/>
    <w:rsid w:val="005C4419"/>
    <w:rsid w:val="005C4B68"/>
    <w:rsid w:val="005C4EB0"/>
    <w:rsid w:val="005C5708"/>
    <w:rsid w:val="005C5BEE"/>
    <w:rsid w:val="005C5E88"/>
    <w:rsid w:val="005C6272"/>
    <w:rsid w:val="005C645C"/>
    <w:rsid w:val="005C7056"/>
    <w:rsid w:val="005C73FB"/>
    <w:rsid w:val="005C7465"/>
    <w:rsid w:val="005C751B"/>
    <w:rsid w:val="005C7BDE"/>
    <w:rsid w:val="005C7E67"/>
    <w:rsid w:val="005CF56A"/>
    <w:rsid w:val="005D0030"/>
    <w:rsid w:val="005D0039"/>
    <w:rsid w:val="005D0398"/>
    <w:rsid w:val="005D08EB"/>
    <w:rsid w:val="005D0E3F"/>
    <w:rsid w:val="005D0FBF"/>
    <w:rsid w:val="005D1040"/>
    <w:rsid w:val="005D1E5D"/>
    <w:rsid w:val="005D1F63"/>
    <w:rsid w:val="005D2ABB"/>
    <w:rsid w:val="005D2E69"/>
    <w:rsid w:val="005D31E4"/>
    <w:rsid w:val="005D38E8"/>
    <w:rsid w:val="005D3CC3"/>
    <w:rsid w:val="005D3F47"/>
    <w:rsid w:val="005D4782"/>
    <w:rsid w:val="005D48E3"/>
    <w:rsid w:val="005D4AE5"/>
    <w:rsid w:val="005D52B2"/>
    <w:rsid w:val="005D5C11"/>
    <w:rsid w:val="005D5C9D"/>
    <w:rsid w:val="005D5D51"/>
    <w:rsid w:val="005D613E"/>
    <w:rsid w:val="005D66CA"/>
    <w:rsid w:val="005D730E"/>
    <w:rsid w:val="005D7565"/>
    <w:rsid w:val="005D7AE9"/>
    <w:rsid w:val="005E0183"/>
    <w:rsid w:val="005E0210"/>
    <w:rsid w:val="005E0485"/>
    <w:rsid w:val="005E09A8"/>
    <w:rsid w:val="005E0B43"/>
    <w:rsid w:val="005E0B48"/>
    <w:rsid w:val="005E1045"/>
    <w:rsid w:val="005E1178"/>
    <w:rsid w:val="005E17E5"/>
    <w:rsid w:val="005E1A4D"/>
    <w:rsid w:val="005E1ACB"/>
    <w:rsid w:val="005E21E0"/>
    <w:rsid w:val="005E2420"/>
    <w:rsid w:val="005E2621"/>
    <w:rsid w:val="005E26AC"/>
    <w:rsid w:val="005E26F5"/>
    <w:rsid w:val="005E292E"/>
    <w:rsid w:val="005E2A5B"/>
    <w:rsid w:val="005E2C27"/>
    <w:rsid w:val="005E2D3F"/>
    <w:rsid w:val="005E2F5D"/>
    <w:rsid w:val="005E3970"/>
    <w:rsid w:val="005E39F5"/>
    <w:rsid w:val="005E3F07"/>
    <w:rsid w:val="005E413B"/>
    <w:rsid w:val="005E44EE"/>
    <w:rsid w:val="005E4646"/>
    <w:rsid w:val="005E4F52"/>
    <w:rsid w:val="005E512B"/>
    <w:rsid w:val="005E5136"/>
    <w:rsid w:val="005E5223"/>
    <w:rsid w:val="005E56F7"/>
    <w:rsid w:val="005E5D2A"/>
    <w:rsid w:val="005E5FCF"/>
    <w:rsid w:val="005E69A7"/>
    <w:rsid w:val="005E6A58"/>
    <w:rsid w:val="005E6B41"/>
    <w:rsid w:val="005E725F"/>
    <w:rsid w:val="005E7713"/>
    <w:rsid w:val="005E7A5E"/>
    <w:rsid w:val="005E7BDB"/>
    <w:rsid w:val="005F011F"/>
    <w:rsid w:val="005F0268"/>
    <w:rsid w:val="005F0BD1"/>
    <w:rsid w:val="005F0F55"/>
    <w:rsid w:val="005F1364"/>
    <w:rsid w:val="005F1C99"/>
    <w:rsid w:val="005F1F00"/>
    <w:rsid w:val="005F2405"/>
    <w:rsid w:val="005F2AF3"/>
    <w:rsid w:val="005F3C37"/>
    <w:rsid w:val="005F3D10"/>
    <w:rsid w:val="005F3ED5"/>
    <w:rsid w:val="005F479C"/>
    <w:rsid w:val="005F50FA"/>
    <w:rsid w:val="005F541C"/>
    <w:rsid w:val="005F57D2"/>
    <w:rsid w:val="005F5BF0"/>
    <w:rsid w:val="005F6015"/>
    <w:rsid w:val="005F6681"/>
    <w:rsid w:val="005F6738"/>
    <w:rsid w:val="005F6971"/>
    <w:rsid w:val="005F70F2"/>
    <w:rsid w:val="005F74F7"/>
    <w:rsid w:val="005F7766"/>
    <w:rsid w:val="005F7C3F"/>
    <w:rsid w:val="005F7C98"/>
    <w:rsid w:val="005F7DA4"/>
    <w:rsid w:val="0060003F"/>
    <w:rsid w:val="006002B5"/>
    <w:rsid w:val="00601260"/>
    <w:rsid w:val="00601FF3"/>
    <w:rsid w:val="00602174"/>
    <w:rsid w:val="0060253C"/>
    <w:rsid w:val="006027C6"/>
    <w:rsid w:val="00602A38"/>
    <w:rsid w:val="00602CED"/>
    <w:rsid w:val="006038A5"/>
    <w:rsid w:val="00603AF2"/>
    <w:rsid w:val="00603F57"/>
    <w:rsid w:val="00603F59"/>
    <w:rsid w:val="00604351"/>
    <w:rsid w:val="0060452A"/>
    <w:rsid w:val="006047E3"/>
    <w:rsid w:val="00604A2C"/>
    <w:rsid w:val="00604B43"/>
    <w:rsid w:val="00604C42"/>
    <w:rsid w:val="00604D45"/>
    <w:rsid w:val="006050AE"/>
    <w:rsid w:val="006054C5"/>
    <w:rsid w:val="006056B2"/>
    <w:rsid w:val="0060577A"/>
    <w:rsid w:val="00605FB4"/>
    <w:rsid w:val="006062E4"/>
    <w:rsid w:val="00606D9B"/>
    <w:rsid w:val="00607090"/>
    <w:rsid w:val="0060709A"/>
    <w:rsid w:val="0060739B"/>
    <w:rsid w:val="006073AB"/>
    <w:rsid w:val="006073D8"/>
    <w:rsid w:val="006074E5"/>
    <w:rsid w:val="00607BE1"/>
    <w:rsid w:val="00607FC5"/>
    <w:rsid w:val="00607FCF"/>
    <w:rsid w:val="00610766"/>
    <w:rsid w:val="0061081C"/>
    <w:rsid w:val="0061099E"/>
    <w:rsid w:val="00610AD7"/>
    <w:rsid w:val="00610DB9"/>
    <w:rsid w:val="00610FB0"/>
    <w:rsid w:val="00611327"/>
    <w:rsid w:val="00611A3C"/>
    <w:rsid w:val="00611F4D"/>
    <w:rsid w:val="00611F85"/>
    <w:rsid w:val="006120DA"/>
    <w:rsid w:val="006122AD"/>
    <w:rsid w:val="006122B2"/>
    <w:rsid w:val="00612654"/>
    <w:rsid w:val="00612A1A"/>
    <w:rsid w:val="00613392"/>
    <w:rsid w:val="0061364F"/>
    <w:rsid w:val="00613941"/>
    <w:rsid w:val="00613D4A"/>
    <w:rsid w:val="00614D68"/>
    <w:rsid w:val="00614EA7"/>
    <w:rsid w:val="00615607"/>
    <w:rsid w:val="00615764"/>
    <w:rsid w:val="006158DC"/>
    <w:rsid w:val="00615E68"/>
    <w:rsid w:val="0061615B"/>
    <w:rsid w:val="006165A4"/>
    <w:rsid w:val="00616A00"/>
    <w:rsid w:val="00616E8F"/>
    <w:rsid w:val="00616E97"/>
    <w:rsid w:val="00616F3F"/>
    <w:rsid w:val="006176F1"/>
    <w:rsid w:val="00617B37"/>
    <w:rsid w:val="00617C34"/>
    <w:rsid w:val="00620137"/>
    <w:rsid w:val="00620749"/>
    <w:rsid w:val="006209B2"/>
    <w:rsid w:val="006216EA"/>
    <w:rsid w:val="00621B0C"/>
    <w:rsid w:val="00623124"/>
    <w:rsid w:val="006236B2"/>
    <w:rsid w:val="00623C59"/>
    <w:rsid w:val="00623F60"/>
    <w:rsid w:val="006242D6"/>
    <w:rsid w:val="006245CA"/>
    <w:rsid w:val="00624A2D"/>
    <w:rsid w:val="00624DD0"/>
    <w:rsid w:val="00625390"/>
    <w:rsid w:val="00625410"/>
    <w:rsid w:val="006257B2"/>
    <w:rsid w:val="00625839"/>
    <w:rsid w:val="00625D27"/>
    <w:rsid w:val="00626079"/>
    <w:rsid w:val="00626364"/>
    <w:rsid w:val="00626439"/>
    <w:rsid w:val="006266C5"/>
    <w:rsid w:val="0062675B"/>
    <w:rsid w:val="00626A57"/>
    <w:rsid w:val="00626AC5"/>
    <w:rsid w:val="006273D0"/>
    <w:rsid w:val="00627AE2"/>
    <w:rsid w:val="00627C0F"/>
    <w:rsid w:val="00627C14"/>
    <w:rsid w:val="00631A0B"/>
    <w:rsid w:val="00631B82"/>
    <w:rsid w:val="00631C1E"/>
    <w:rsid w:val="00631D0C"/>
    <w:rsid w:val="00631DEF"/>
    <w:rsid w:val="00631FB4"/>
    <w:rsid w:val="00631FDF"/>
    <w:rsid w:val="00632189"/>
    <w:rsid w:val="0063224F"/>
    <w:rsid w:val="006323D6"/>
    <w:rsid w:val="00632A95"/>
    <w:rsid w:val="00632BFB"/>
    <w:rsid w:val="00632C47"/>
    <w:rsid w:val="00632DD2"/>
    <w:rsid w:val="00632E23"/>
    <w:rsid w:val="00632F12"/>
    <w:rsid w:val="00633597"/>
    <w:rsid w:val="0063378F"/>
    <w:rsid w:val="00633BD3"/>
    <w:rsid w:val="00634323"/>
    <w:rsid w:val="006344AD"/>
    <w:rsid w:val="006344E5"/>
    <w:rsid w:val="006344EA"/>
    <w:rsid w:val="00634689"/>
    <w:rsid w:val="00634B92"/>
    <w:rsid w:val="00634C7D"/>
    <w:rsid w:val="00634FAB"/>
    <w:rsid w:val="0063554B"/>
    <w:rsid w:val="006355CD"/>
    <w:rsid w:val="00635667"/>
    <w:rsid w:val="00635674"/>
    <w:rsid w:val="00635814"/>
    <w:rsid w:val="0063591D"/>
    <w:rsid w:val="0063614B"/>
    <w:rsid w:val="00636591"/>
    <w:rsid w:val="00636656"/>
    <w:rsid w:val="0063682D"/>
    <w:rsid w:val="00636E96"/>
    <w:rsid w:val="00636F27"/>
    <w:rsid w:val="00637588"/>
    <w:rsid w:val="006378D7"/>
    <w:rsid w:val="00637C6C"/>
    <w:rsid w:val="00637D9C"/>
    <w:rsid w:val="00640653"/>
    <w:rsid w:val="00640D40"/>
    <w:rsid w:val="00640E80"/>
    <w:rsid w:val="00641294"/>
    <w:rsid w:val="006413B6"/>
    <w:rsid w:val="0064167A"/>
    <w:rsid w:val="00641E78"/>
    <w:rsid w:val="006422E0"/>
    <w:rsid w:val="00642792"/>
    <w:rsid w:val="006427B6"/>
    <w:rsid w:val="006428CE"/>
    <w:rsid w:val="006429B0"/>
    <w:rsid w:val="006431CF"/>
    <w:rsid w:val="006433FD"/>
    <w:rsid w:val="006435CB"/>
    <w:rsid w:val="00644634"/>
    <w:rsid w:val="006448D4"/>
    <w:rsid w:val="00644AAC"/>
    <w:rsid w:val="00644AB7"/>
    <w:rsid w:val="00644B79"/>
    <w:rsid w:val="00644F24"/>
    <w:rsid w:val="00645AE6"/>
    <w:rsid w:val="00646416"/>
    <w:rsid w:val="0064643E"/>
    <w:rsid w:val="00646ABC"/>
    <w:rsid w:val="00646BD2"/>
    <w:rsid w:val="00646F29"/>
    <w:rsid w:val="0064711A"/>
    <w:rsid w:val="006476B4"/>
    <w:rsid w:val="0064787A"/>
    <w:rsid w:val="00647C5C"/>
    <w:rsid w:val="00647FF9"/>
    <w:rsid w:val="00650014"/>
    <w:rsid w:val="00650522"/>
    <w:rsid w:val="0065092A"/>
    <w:rsid w:val="00651014"/>
    <w:rsid w:val="0065133C"/>
    <w:rsid w:val="006514B0"/>
    <w:rsid w:val="006516B5"/>
    <w:rsid w:val="0065289C"/>
    <w:rsid w:val="00652971"/>
    <w:rsid w:val="00652AA5"/>
    <w:rsid w:val="00653798"/>
    <w:rsid w:val="006537C2"/>
    <w:rsid w:val="00653995"/>
    <w:rsid w:val="00653997"/>
    <w:rsid w:val="00653D72"/>
    <w:rsid w:val="006540BD"/>
    <w:rsid w:val="00654417"/>
    <w:rsid w:val="00654AF5"/>
    <w:rsid w:val="00654CF3"/>
    <w:rsid w:val="00654FB8"/>
    <w:rsid w:val="006550B7"/>
    <w:rsid w:val="006551B6"/>
    <w:rsid w:val="00655252"/>
    <w:rsid w:val="0065526A"/>
    <w:rsid w:val="00655589"/>
    <w:rsid w:val="0065588B"/>
    <w:rsid w:val="006558C2"/>
    <w:rsid w:val="00655A68"/>
    <w:rsid w:val="00655D6F"/>
    <w:rsid w:val="0065612C"/>
    <w:rsid w:val="00656155"/>
    <w:rsid w:val="006561A2"/>
    <w:rsid w:val="00656581"/>
    <w:rsid w:val="00656793"/>
    <w:rsid w:val="0065694B"/>
    <w:rsid w:val="006569F0"/>
    <w:rsid w:val="0065724E"/>
    <w:rsid w:val="006573AA"/>
    <w:rsid w:val="00657444"/>
    <w:rsid w:val="00657A23"/>
    <w:rsid w:val="00657B5F"/>
    <w:rsid w:val="00657D98"/>
    <w:rsid w:val="00657D9F"/>
    <w:rsid w:val="00660B9C"/>
    <w:rsid w:val="00660C47"/>
    <w:rsid w:val="00660D63"/>
    <w:rsid w:val="00661005"/>
    <w:rsid w:val="00661051"/>
    <w:rsid w:val="00661447"/>
    <w:rsid w:val="00661505"/>
    <w:rsid w:val="0066153D"/>
    <w:rsid w:val="0066182B"/>
    <w:rsid w:val="006618F1"/>
    <w:rsid w:val="00661F16"/>
    <w:rsid w:val="00661F8E"/>
    <w:rsid w:val="006621C9"/>
    <w:rsid w:val="006629AF"/>
    <w:rsid w:val="00662A2A"/>
    <w:rsid w:val="00662C9C"/>
    <w:rsid w:val="006631AA"/>
    <w:rsid w:val="006631FC"/>
    <w:rsid w:val="00663257"/>
    <w:rsid w:val="00663532"/>
    <w:rsid w:val="00663960"/>
    <w:rsid w:val="00663A2A"/>
    <w:rsid w:val="00663A38"/>
    <w:rsid w:val="00663A53"/>
    <w:rsid w:val="00663CDF"/>
    <w:rsid w:val="00664639"/>
    <w:rsid w:val="00664A49"/>
    <w:rsid w:val="00664B71"/>
    <w:rsid w:val="00664BD8"/>
    <w:rsid w:val="00664C64"/>
    <w:rsid w:val="00664CB4"/>
    <w:rsid w:val="00664F5B"/>
    <w:rsid w:val="006650A2"/>
    <w:rsid w:val="00665219"/>
    <w:rsid w:val="00665821"/>
    <w:rsid w:val="00665B21"/>
    <w:rsid w:val="006662E3"/>
    <w:rsid w:val="006663CC"/>
    <w:rsid w:val="006666D3"/>
    <w:rsid w:val="00666E65"/>
    <w:rsid w:val="006679AD"/>
    <w:rsid w:val="00667DDF"/>
    <w:rsid w:val="00667F11"/>
    <w:rsid w:val="00670215"/>
    <w:rsid w:val="0067042D"/>
    <w:rsid w:val="0067062F"/>
    <w:rsid w:val="006706A0"/>
    <w:rsid w:val="00670724"/>
    <w:rsid w:val="00670ABB"/>
    <w:rsid w:val="00670B41"/>
    <w:rsid w:val="00670C96"/>
    <w:rsid w:val="00670DB2"/>
    <w:rsid w:val="006711A3"/>
    <w:rsid w:val="006712BA"/>
    <w:rsid w:val="00671749"/>
    <w:rsid w:val="00672B07"/>
    <w:rsid w:val="00672EE7"/>
    <w:rsid w:val="0067364E"/>
    <w:rsid w:val="0067387F"/>
    <w:rsid w:val="00673958"/>
    <w:rsid w:val="00673A97"/>
    <w:rsid w:val="00673E01"/>
    <w:rsid w:val="00674005"/>
    <w:rsid w:val="00674482"/>
    <w:rsid w:val="006744E3"/>
    <w:rsid w:val="00674854"/>
    <w:rsid w:val="00674926"/>
    <w:rsid w:val="00674949"/>
    <w:rsid w:val="00674A40"/>
    <w:rsid w:val="00674EEC"/>
    <w:rsid w:val="00674FDC"/>
    <w:rsid w:val="00675071"/>
    <w:rsid w:val="0067510C"/>
    <w:rsid w:val="00675876"/>
    <w:rsid w:val="00675FA9"/>
    <w:rsid w:val="006760C5"/>
    <w:rsid w:val="006766A9"/>
    <w:rsid w:val="00676949"/>
    <w:rsid w:val="00676978"/>
    <w:rsid w:val="0067712E"/>
    <w:rsid w:val="0067720B"/>
    <w:rsid w:val="0067761B"/>
    <w:rsid w:val="00677B27"/>
    <w:rsid w:val="006804A6"/>
    <w:rsid w:val="00680C5D"/>
    <w:rsid w:val="00680EBE"/>
    <w:rsid w:val="00680EEE"/>
    <w:rsid w:val="00681002"/>
    <w:rsid w:val="006812D4"/>
    <w:rsid w:val="00681BD4"/>
    <w:rsid w:val="00681E51"/>
    <w:rsid w:val="00682909"/>
    <w:rsid w:val="00682AA9"/>
    <w:rsid w:val="00682C13"/>
    <w:rsid w:val="00682C38"/>
    <w:rsid w:val="0068346B"/>
    <w:rsid w:val="006834A0"/>
    <w:rsid w:val="00683671"/>
    <w:rsid w:val="006837E4"/>
    <w:rsid w:val="00683804"/>
    <w:rsid w:val="00683930"/>
    <w:rsid w:val="006839FC"/>
    <w:rsid w:val="006840FB"/>
    <w:rsid w:val="0068413B"/>
    <w:rsid w:val="00684384"/>
    <w:rsid w:val="00684865"/>
    <w:rsid w:val="00684C73"/>
    <w:rsid w:val="00684DD3"/>
    <w:rsid w:val="0068500C"/>
    <w:rsid w:val="006850FA"/>
    <w:rsid w:val="00685162"/>
    <w:rsid w:val="006851DE"/>
    <w:rsid w:val="00685B03"/>
    <w:rsid w:val="00685DAA"/>
    <w:rsid w:val="00685E2C"/>
    <w:rsid w:val="006861C2"/>
    <w:rsid w:val="00686DA1"/>
    <w:rsid w:val="00686F50"/>
    <w:rsid w:val="006870D8"/>
    <w:rsid w:val="006874C8"/>
    <w:rsid w:val="006875B7"/>
    <w:rsid w:val="00687836"/>
    <w:rsid w:val="006879A1"/>
    <w:rsid w:val="00687D97"/>
    <w:rsid w:val="00690206"/>
    <w:rsid w:val="00690B6D"/>
    <w:rsid w:val="00690CF4"/>
    <w:rsid w:val="00690D52"/>
    <w:rsid w:val="00691085"/>
    <w:rsid w:val="00691A22"/>
    <w:rsid w:val="00691AA4"/>
    <w:rsid w:val="00691CE7"/>
    <w:rsid w:val="00692694"/>
    <w:rsid w:val="00692809"/>
    <w:rsid w:val="0069302F"/>
    <w:rsid w:val="00693154"/>
    <w:rsid w:val="00693225"/>
    <w:rsid w:val="006933E4"/>
    <w:rsid w:val="006935AB"/>
    <w:rsid w:val="00693631"/>
    <w:rsid w:val="006941FB"/>
    <w:rsid w:val="0069438B"/>
    <w:rsid w:val="00694FB9"/>
    <w:rsid w:val="00695256"/>
    <w:rsid w:val="006952B5"/>
    <w:rsid w:val="006955DD"/>
    <w:rsid w:val="006958E4"/>
    <w:rsid w:val="00695923"/>
    <w:rsid w:val="00695D29"/>
    <w:rsid w:val="00695E05"/>
    <w:rsid w:val="00695F8F"/>
    <w:rsid w:val="00696129"/>
    <w:rsid w:val="0069662C"/>
    <w:rsid w:val="0069670A"/>
    <w:rsid w:val="00696959"/>
    <w:rsid w:val="00696B8D"/>
    <w:rsid w:val="00696D1A"/>
    <w:rsid w:val="00697091"/>
    <w:rsid w:val="006972BA"/>
    <w:rsid w:val="0069785B"/>
    <w:rsid w:val="00697903"/>
    <w:rsid w:val="006A0711"/>
    <w:rsid w:val="006A0AD1"/>
    <w:rsid w:val="006A11BE"/>
    <w:rsid w:val="006A1292"/>
    <w:rsid w:val="006A15A2"/>
    <w:rsid w:val="006A16B9"/>
    <w:rsid w:val="006A18C2"/>
    <w:rsid w:val="006A1E51"/>
    <w:rsid w:val="006A1FB1"/>
    <w:rsid w:val="006A1FD8"/>
    <w:rsid w:val="006A2712"/>
    <w:rsid w:val="006A2B51"/>
    <w:rsid w:val="006A2D8B"/>
    <w:rsid w:val="006A306D"/>
    <w:rsid w:val="006A3666"/>
    <w:rsid w:val="006A3964"/>
    <w:rsid w:val="006A40BE"/>
    <w:rsid w:val="006A4632"/>
    <w:rsid w:val="006A46B5"/>
    <w:rsid w:val="006A473A"/>
    <w:rsid w:val="006A4938"/>
    <w:rsid w:val="006A4AF2"/>
    <w:rsid w:val="006A51AE"/>
    <w:rsid w:val="006A536F"/>
    <w:rsid w:val="006A55D5"/>
    <w:rsid w:val="006A56D5"/>
    <w:rsid w:val="006A594E"/>
    <w:rsid w:val="006A5A45"/>
    <w:rsid w:val="006A5A85"/>
    <w:rsid w:val="006A5B78"/>
    <w:rsid w:val="006A5D13"/>
    <w:rsid w:val="006A5D46"/>
    <w:rsid w:val="006A5F97"/>
    <w:rsid w:val="006A607A"/>
    <w:rsid w:val="006A6299"/>
    <w:rsid w:val="006A636A"/>
    <w:rsid w:val="006A66DF"/>
    <w:rsid w:val="006A6AA2"/>
    <w:rsid w:val="006A6C63"/>
    <w:rsid w:val="006A71A1"/>
    <w:rsid w:val="006A7909"/>
    <w:rsid w:val="006A7A6B"/>
    <w:rsid w:val="006A7C5A"/>
    <w:rsid w:val="006B08DA"/>
    <w:rsid w:val="006B10CF"/>
    <w:rsid w:val="006B14C5"/>
    <w:rsid w:val="006B1817"/>
    <w:rsid w:val="006B1949"/>
    <w:rsid w:val="006B1B3D"/>
    <w:rsid w:val="006B1C67"/>
    <w:rsid w:val="006B1D4C"/>
    <w:rsid w:val="006B1F3A"/>
    <w:rsid w:val="006B26A2"/>
    <w:rsid w:val="006B26A4"/>
    <w:rsid w:val="006B2845"/>
    <w:rsid w:val="006B29FA"/>
    <w:rsid w:val="006B2A45"/>
    <w:rsid w:val="006B2B75"/>
    <w:rsid w:val="006B2DF8"/>
    <w:rsid w:val="006B30A8"/>
    <w:rsid w:val="006B3106"/>
    <w:rsid w:val="006B350F"/>
    <w:rsid w:val="006B3664"/>
    <w:rsid w:val="006B38DF"/>
    <w:rsid w:val="006B4036"/>
    <w:rsid w:val="006B42C8"/>
    <w:rsid w:val="006B4620"/>
    <w:rsid w:val="006B561F"/>
    <w:rsid w:val="006B5956"/>
    <w:rsid w:val="006B5A0B"/>
    <w:rsid w:val="006B5D8F"/>
    <w:rsid w:val="006B628A"/>
    <w:rsid w:val="006B6710"/>
    <w:rsid w:val="006B671C"/>
    <w:rsid w:val="006B6B4A"/>
    <w:rsid w:val="006B6D26"/>
    <w:rsid w:val="006B7210"/>
    <w:rsid w:val="006B7406"/>
    <w:rsid w:val="006B7E4F"/>
    <w:rsid w:val="006C0EF5"/>
    <w:rsid w:val="006C127F"/>
    <w:rsid w:val="006C19F4"/>
    <w:rsid w:val="006C1B73"/>
    <w:rsid w:val="006C1C41"/>
    <w:rsid w:val="006C1CCA"/>
    <w:rsid w:val="006C1D9C"/>
    <w:rsid w:val="006C1E71"/>
    <w:rsid w:val="006C1F26"/>
    <w:rsid w:val="006C21F1"/>
    <w:rsid w:val="006C25F9"/>
    <w:rsid w:val="006C2A5D"/>
    <w:rsid w:val="006C2C79"/>
    <w:rsid w:val="006C304D"/>
    <w:rsid w:val="006C37DE"/>
    <w:rsid w:val="006C3D39"/>
    <w:rsid w:val="006C4064"/>
    <w:rsid w:val="006C4424"/>
    <w:rsid w:val="006C48C2"/>
    <w:rsid w:val="006C4D3E"/>
    <w:rsid w:val="006C58B3"/>
    <w:rsid w:val="006C5D1B"/>
    <w:rsid w:val="006C5DB2"/>
    <w:rsid w:val="006C5F69"/>
    <w:rsid w:val="006C5F9E"/>
    <w:rsid w:val="006C645A"/>
    <w:rsid w:val="006C663B"/>
    <w:rsid w:val="006C6BA4"/>
    <w:rsid w:val="006C6D79"/>
    <w:rsid w:val="006C71C9"/>
    <w:rsid w:val="006C7CF2"/>
    <w:rsid w:val="006C7D57"/>
    <w:rsid w:val="006C7E70"/>
    <w:rsid w:val="006D0216"/>
    <w:rsid w:val="006D0B07"/>
    <w:rsid w:val="006D0F11"/>
    <w:rsid w:val="006D0F8F"/>
    <w:rsid w:val="006D0FBD"/>
    <w:rsid w:val="006D1295"/>
    <w:rsid w:val="006D163E"/>
    <w:rsid w:val="006D16AC"/>
    <w:rsid w:val="006D1EC7"/>
    <w:rsid w:val="006D255B"/>
    <w:rsid w:val="006D2589"/>
    <w:rsid w:val="006D2659"/>
    <w:rsid w:val="006D306A"/>
    <w:rsid w:val="006D3724"/>
    <w:rsid w:val="006D376B"/>
    <w:rsid w:val="006D3911"/>
    <w:rsid w:val="006D3A3B"/>
    <w:rsid w:val="006D4138"/>
    <w:rsid w:val="006D4795"/>
    <w:rsid w:val="006D4A62"/>
    <w:rsid w:val="006D4C63"/>
    <w:rsid w:val="006D503A"/>
    <w:rsid w:val="006D51BB"/>
    <w:rsid w:val="006D51FF"/>
    <w:rsid w:val="006D5341"/>
    <w:rsid w:val="006D5747"/>
    <w:rsid w:val="006D581E"/>
    <w:rsid w:val="006D5DEB"/>
    <w:rsid w:val="006D648B"/>
    <w:rsid w:val="006D7F2D"/>
    <w:rsid w:val="006E01A4"/>
    <w:rsid w:val="006E01AC"/>
    <w:rsid w:val="006E0250"/>
    <w:rsid w:val="006E050D"/>
    <w:rsid w:val="006E05D6"/>
    <w:rsid w:val="006E06D2"/>
    <w:rsid w:val="006E0D9C"/>
    <w:rsid w:val="006E10F0"/>
    <w:rsid w:val="006E122A"/>
    <w:rsid w:val="006E12DC"/>
    <w:rsid w:val="006E1369"/>
    <w:rsid w:val="006E17C9"/>
    <w:rsid w:val="006E1935"/>
    <w:rsid w:val="006E1CDA"/>
    <w:rsid w:val="006E260F"/>
    <w:rsid w:val="006E28CE"/>
    <w:rsid w:val="006E2D09"/>
    <w:rsid w:val="006E3114"/>
    <w:rsid w:val="006E34A7"/>
    <w:rsid w:val="006E34E5"/>
    <w:rsid w:val="006E3878"/>
    <w:rsid w:val="006E3C76"/>
    <w:rsid w:val="006E3D95"/>
    <w:rsid w:val="006E443F"/>
    <w:rsid w:val="006E4872"/>
    <w:rsid w:val="006E4ECB"/>
    <w:rsid w:val="006E4ED4"/>
    <w:rsid w:val="006E4F7F"/>
    <w:rsid w:val="006E57B8"/>
    <w:rsid w:val="006E6057"/>
    <w:rsid w:val="006E65B1"/>
    <w:rsid w:val="006E679E"/>
    <w:rsid w:val="006E6AD1"/>
    <w:rsid w:val="006E6C84"/>
    <w:rsid w:val="006E6DE6"/>
    <w:rsid w:val="006E6DFF"/>
    <w:rsid w:val="006E700F"/>
    <w:rsid w:val="006E7035"/>
    <w:rsid w:val="006E72E6"/>
    <w:rsid w:val="006E7B6D"/>
    <w:rsid w:val="006E7BE5"/>
    <w:rsid w:val="006E7CE7"/>
    <w:rsid w:val="006F02BA"/>
    <w:rsid w:val="006F0538"/>
    <w:rsid w:val="006F06EC"/>
    <w:rsid w:val="006F0B38"/>
    <w:rsid w:val="006F0DB3"/>
    <w:rsid w:val="006F190F"/>
    <w:rsid w:val="006F1DB4"/>
    <w:rsid w:val="006F26AA"/>
    <w:rsid w:val="006F27EF"/>
    <w:rsid w:val="006F29CB"/>
    <w:rsid w:val="006F2C91"/>
    <w:rsid w:val="006F30A7"/>
    <w:rsid w:val="006F33CB"/>
    <w:rsid w:val="006F35CD"/>
    <w:rsid w:val="006F36B3"/>
    <w:rsid w:val="006F3783"/>
    <w:rsid w:val="006F3C00"/>
    <w:rsid w:val="006F4036"/>
    <w:rsid w:val="006F4093"/>
    <w:rsid w:val="006F422B"/>
    <w:rsid w:val="006F43A5"/>
    <w:rsid w:val="006F4779"/>
    <w:rsid w:val="006F48D2"/>
    <w:rsid w:val="006F4A93"/>
    <w:rsid w:val="006F4C78"/>
    <w:rsid w:val="006F4D88"/>
    <w:rsid w:val="006F5273"/>
    <w:rsid w:val="006F5565"/>
    <w:rsid w:val="006F561E"/>
    <w:rsid w:val="006F563A"/>
    <w:rsid w:val="006F61DE"/>
    <w:rsid w:val="006F633F"/>
    <w:rsid w:val="006F649A"/>
    <w:rsid w:val="006F649D"/>
    <w:rsid w:val="006F65E3"/>
    <w:rsid w:val="006F66CF"/>
    <w:rsid w:val="006F6F6C"/>
    <w:rsid w:val="006F717C"/>
    <w:rsid w:val="006F71A6"/>
    <w:rsid w:val="006F755C"/>
    <w:rsid w:val="006F7B0B"/>
    <w:rsid w:val="006F7E05"/>
    <w:rsid w:val="006F7F16"/>
    <w:rsid w:val="0070031A"/>
    <w:rsid w:val="0070032C"/>
    <w:rsid w:val="00700462"/>
    <w:rsid w:val="007004CA"/>
    <w:rsid w:val="00700D7B"/>
    <w:rsid w:val="00700FB0"/>
    <w:rsid w:val="007014AA"/>
    <w:rsid w:val="00701601"/>
    <w:rsid w:val="00701762"/>
    <w:rsid w:val="00701A5E"/>
    <w:rsid w:val="007020A0"/>
    <w:rsid w:val="007028CF"/>
    <w:rsid w:val="00702B62"/>
    <w:rsid w:val="00702E4A"/>
    <w:rsid w:val="007031A7"/>
    <w:rsid w:val="007036EE"/>
    <w:rsid w:val="007037E9"/>
    <w:rsid w:val="007037EA"/>
    <w:rsid w:val="00703BA2"/>
    <w:rsid w:val="00704684"/>
    <w:rsid w:val="00704715"/>
    <w:rsid w:val="0070486B"/>
    <w:rsid w:val="00704E54"/>
    <w:rsid w:val="00705500"/>
    <w:rsid w:val="00705835"/>
    <w:rsid w:val="00705896"/>
    <w:rsid w:val="00705DF1"/>
    <w:rsid w:val="00705F36"/>
    <w:rsid w:val="00706187"/>
    <w:rsid w:val="007066A9"/>
    <w:rsid w:val="007066B8"/>
    <w:rsid w:val="0070709D"/>
    <w:rsid w:val="00707326"/>
    <w:rsid w:val="00707423"/>
    <w:rsid w:val="007076C1"/>
    <w:rsid w:val="00707834"/>
    <w:rsid w:val="0070794C"/>
    <w:rsid w:val="00707A97"/>
    <w:rsid w:val="00707BAC"/>
    <w:rsid w:val="00707C9F"/>
    <w:rsid w:val="00710147"/>
    <w:rsid w:val="00710460"/>
    <w:rsid w:val="007106DF"/>
    <w:rsid w:val="00710B86"/>
    <w:rsid w:val="00710DA3"/>
    <w:rsid w:val="00710E03"/>
    <w:rsid w:val="007113E8"/>
    <w:rsid w:val="00711547"/>
    <w:rsid w:val="0071171E"/>
    <w:rsid w:val="00711748"/>
    <w:rsid w:val="00711810"/>
    <w:rsid w:val="00711BF3"/>
    <w:rsid w:val="007127C5"/>
    <w:rsid w:val="007127D0"/>
    <w:rsid w:val="0071292A"/>
    <w:rsid w:val="00712CD8"/>
    <w:rsid w:val="0071318C"/>
    <w:rsid w:val="00713225"/>
    <w:rsid w:val="00713334"/>
    <w:rsid w:val="0071355F"/>
    <w:rsid w:val="00713976"/>
    <w:rsid w:val="00713B87"/>
    <w:rsid w:val="00713BA4"/>
    <w:rsid w:val="00713C4D"/>
    <w:rsid w:val="00713C89"/>
    <w:rsid w:val="0071435F"/>
    <w:rsid w:val="007145E9"/>
    <w:rsid w:val="00714788"/>
    <w:rsid w:val="0071491E"/>
    <w:rsid w:val="00715282"/>
    <w:rsid w:val="007153CB"/>
    <w:rsid w:val="007153EA"/>
    <w:rsid w:val="0071572A"/>
    <w:rsid w:val="00715F35"/>
    <w:rsid w:val="00715F4D"/>
    <w:rsid w:val="00716224"/>
    <w:rsid w:val="007168BE"/>
    <w:rsid w:val="00716996"/>
    <w:rsid w:val="00716B9F"/>
    <w:rsid w:val="00716EA9"/>
    <w:rsid w:val="00716F52"/>
    <w:rsid w:val="00716F79"/>
    <w:rsid w:val="0071749D"/>
    <w:rsid w:val="00717659"/>
    <w:rsid w:val="00717BA4"/>
    <w:rsid w:val="00717E90"/>
    <w:rsid w:val="007202F4"/>
    <w:rsid w:val="00720CB6"/>
    <w:rsid w:val="00720CE7"/>
    <w:rsid w:val="00720EAD"/>
    <w:rsid w:val="00720F4E"/>
    <w:rsid w:val="00720FC7"/>
    <w:rsid w:val="0072119B"/>
    <w:rsid w:val="007211D1"/>
    <w:rsid w:val="0072146C"/>
    <w:rsid w:val="007215CF"/>
    <w:rsid w:val="00721FF4"/>
    <w:rsid w:val="00722267"/>
    <w:rsid w:val="007226D6"/>
    <w:rsid w:val="00722944"/>
    <w:rsid w:val="00722F62"/>
    <w:rsid w:val="00722FD7"/>
    <w:rsid w:val="007239DB"/>
    <w:rsid w:val="00723B6E"/>
    <w:rsid w:val="00723DFC"/>
    <w:rsid w:val="00724102"/>
    <w:rsid w:val="00724334"/>
    <w:rsid w:val="007243ED"/>
    <w:rsid w:val="0072441F"/>
    <w:rsid w:val="007248E1"/>
    <w:rsid w:val="00724F3F"/>
    <w:rsid w:val="007250A4"/>
    <w:rsid w:val="00725571"/>
    <w:rsid w:val="007255B4"/>
    <w:rsid w:val="00725977"/>
    <w:rsid w:val="007266CA"/>
    <w:rsid w:val="00726ABC"/>
    <w:rsid w:val="00726F24"/>
    <w:rsid w:val="007270C9"/>
    <w:rsid w:val="0072765C"/>
    <w:rsid w:val="0072784C"/>
    <w:rsid w:val="00727957"/>
    <w:rsid w:val="00727F31"/>
    <w:rsid w:val="00727F50"/>
    <w:rsid w:val="007301AD"/>
    <w:rsid w:val="00730851"/>
    <w:rsid w:val="00730BBA"/>
    <w:rsid w:val="00730BF9"/>
    <w:rsid w:val="00730C59"/>
    <w:rsid w:val="00730F38"/>
    <w:rsid w:val="0073114C"/>
    <w:rsid w:val="00731677"/>
    <w:rsid w:val="00731834"/>
    <w:rsid w:val="007322B5"/>
    <w:rsid w:val="00732405"/>
    <w:rsid w:val="007324AC"/>
    <w:rsid w:val="00732796"/>
    <w:rsid w:val="0073285D"/>
    <w:rsid w:val="007329A5"/>
    <w:rsid w:val="007329C0"/>
    <w:rsid w:val="00732CAB"/>
    <w:rsid w:val="00733094"/>
    <w:rsid w:val="00733121"/>
    <w:rsid w:val="0073332A"/>
    <w:rsid w:val="00733EAA"/>
    <w:rsid w:val="00734360"/>
    <w:rsid w:val="00734610"/>
    <w:rsid w:val="00734C56"/>
    <w:rsid w:val="00734E01"/>
    <w:rsid w:val="007350D5"/>
    <w:rsid w:val="0073540F"/>
    <w:rsid w:val="007357A3"/>
    <w:rsid w:val="007357E6"/>
    <w:rsid w:val="00735B47"/>
    <w:rsid w:val="00735E65"/>
    <w:rsid w:val="00736001"/>
    <w:rsid w:val="00736089"/>
    <w:rsid w:val="007360F0"/>
    <w:rsid w:val="00736361"/>
    <w:rsid w:val="007365B3"/>
    <w:rsid w:val="00736D07"/>
    <w:rsid w:val="00736F63"/>
    <w:rsid w:val="0073718F"/>
    <w:rsid w:val="0073729B"/>
    <w:rsid w:val="007372AF"/>
    <w:rsid w:val="0073787E"/>
    <w:rsid w:val="007378F2"/>
    <w:rsid w:val="00737D47"/>
    <w:rsid w:val="00740924"/>
    <w:rsid w:val="00740A25"/>
    <w:rsid w:val="00740C79"/>
    <w:rsid w:val="00740E89"/>
    <w:rsid w:val="007411C0"/>
    <w:rsid w:val="007412DC"/>
    <w:rsid w:val="0074140E"/>
    <w:rsid w:val="0074194D"/>
    <w:rsid w:val="00741AB9"/>
    <w:rsid w:val="00741B7D"/>
    <w:rsid w:val="00741DBF"/>
    <w:rsid w:val="00741F8B"/>
    <w:rsid w:val="00741F9C"/>
    <w:rsid w:val="007420E3"/>
    <w:rsid w:val="00742570"/>
    <w:rsid w:val="0074293C"/>
    <w:rsid w:val="007435C2"/>
    <w:rsid w:val="00743654"/>
    <w:rsid w:val="00743A90"/>
    <w:rsid w:val="00743A91"/>
    <w:rsid w:val="00744128"/>
    <w:rsid w:val="00744290"/>
    <w:rsid w:val="007442E0"/>
    <w:rsid w:val="007442EE"/>
    <w:rsid w:val="007443D5"/>
    <w:rsid w:val="0074461B"/>
    <w:rsid w:val="007446F1"/>
    <w:rsid w:val="0074473E"/>
    <w:rsid w:val="00744802"/>
    <w:rsid w:val="0074487E"/>
    <w:rsid w:val="0074496C"/>
    <w:rsid w:val="007449D1"/>
    <w:rsid w:val="007449EA"/>
    <w:rsid w:val="00744B02"/>
    <w:rsid w:val="00745255"/>
    <w:rsid w:val="007453BB"/>
    <w:rsid w:val="007458E1"/>
    <w:rsid w:val="00745ECF"/>
    <w:rsid w:val="00746A02"/>
    <w:rsid w:val="00747E46"/>
    <w:rsid w:val="00747F8F"/>
    <w:rsid w:val="007500AA"/>
    <w:rsid w:val="007502B7"/>
    <w:rsid w:val="00750A1A"/>
    <w:rsid w:val="00750AF7"/>
    <w:rsid w:val="00750C6B"/>
    <w:rsid w:val="00750CB5"/>
    <w:rsid w:val="00750E3B"/>
    <w:rsid w:val="00751293"/>
    <w:rsid w:val="0075165C"/>
    <w:rsid w:val="007518A1"/>
    <w:rsid w:val="00751906"/>
    <w:rsid w:val="007520EB"/>
    <w:rsid w:val="007520EC"/>
    <w:rsid w:val="007522F4"/>
    <w:rsid w:val="00752477"/>
    <w:rsid w:val="00752658"/>
    <w:rsid w:val="007526FF"/>
    <w:rsid w:val="00752705"/>
    <w:rsid w:val="007529ED"/>
    <w:rsid w:val="00752B1C"/>
    <w:rsid w:val="00752D67"/>
    <w:rsid w:val="007530FB"/>
    <w:rsid w:val="0075325F"/>
    <w:rsid w:val="00753426"/>
    <w:rsid w:val="00753695"/>
    <w:rsid w:val="007538C2"/>
    <w:rsid w:val="00753B04"/>
    <w:rsid w:val="00753B37"/>
    <w:rsid w:val="00753D70"/>
    <w:rsid w:val="00753E75"/>
    <w:rsid w:val="007546EF"/>
    <w:rsid w:val="0075471D"/>
    <w:rsid w:val="00754D27"/>
    <w:rsid w:val="00754D63"/>
    <w:rsid w:val="00754F97"/>
    <w:rsid w:val="00755604"/>
    <w:rsid w:val="00755903"/>
    <w:rsid w:val="00755B1A"/>
    <w:rsid w:val="0075618F"/>
    <w:rsid w:val="007564E8"/>
    <w:rsid w:val="0075656C"/>
    <w:rsid w:val="00756A07"/>
    <w:rsid w:val="00756D82"/>
    <w:rsid w:val="00756DD7"/>
    <w:rsid w:val="00756E4C"/>
    <w:rsid w:val="0075740F"/>
    <w:rsid w:val="00757C89"/>
    <w:rsid w:val="00757D7F"/>
    <w:rsid w:val="00757F61"/>
    <w:rsid w:val="00760B49"/>
    <w:rsid w:val="00760BDF"/>
    <w:rsid w:val="00760C8C"/>
    <w:rsid w:val="007614AB"/>
    <w:rsid w:val="00761556"/>
    <w:rsid w:val="00761A29"/>
    <w:rsid w:val="00761CA7"/>
    <w:rsid w:val="00761D68"/>
    <w:rsid w:val="007624F3"/>
    <w:rsid w:val="007625EB"/>
    <w:rsid w:val="00762906"/>
    <w:rsid w:val="00762A54"/>
    <w:rsid w:val="00762E5C"/>
    <w:rsid w:val="00762F68"/>
    <w:rsid w:val="007637DF"/>
    <w:rsid w:val="00763D74"/>
    <w:rsid w:val="00763DFE"/>
    <w:rsid w:val="0076400B"/>
    <w:rsid w:val="0076412C"/>
    <w:rsid w:val="007647FC"/>
    <w:rsid w:val="00764DCC"/>
    <w:rsid w:val="007658D8"/>
    <w:rsid w:val="00766442"/>
    <w:rsid w:val="00766A98"/>
    <w:rsid w:val="00766DAB"/>
    <w:rsid w:val="00766E77"/>
    <w:rsid w:val="0076730B"/>
    <w:rsid w:val="007674AF"/>
    <w:rsid w:val="007676E3"/>
    <w:rsid w:val="007679AC"/>
    <w:rsid w:val="007702EE"/>
    <w:rsid w:val="00770883"/>
    <w:rsid w:val="00771500"/>
    <w:rsid w:val="00771767"/>
    <w:rsid w:val="007717E7"/>
    <w:rsid w:val="00771DBE"/>
    <w:rsid w:val="00772017"/>
    <w:rsid w:val="007723BE"/>
    <w:rsid w:val="0077265C"/>
    <w:rsid w:val="00772883"/>
    <w:rsid w:val="007728F5"/>
    <w:rsid w:val="00772919"/>
    <w:rsid w:val="00772F37"/>
    <w:rsid w:val="007739C1"/>
    <w:rsid w:val="00773B0B"/>
    <w:rsid w:val="00773D0C"/>
    <w:rsid w:val="00773DF9"/>
    <w:rsid w:val="007742C4"/>
    <w:rsid w:val="00774410"/>
    <w:rsid w:val="007744BF"/>
    <w:rsid w:val="0077462C"/>
    <w:rsid w:val="00774738"/>
    <w:rsid w:val="007749C5"/>
    <w:rsid w:val="00774DBB"/>
    <w:rsid w:val="00775274"/>
    <w:rsid w:val="00775383"/>
    <w:rsid w:val="007757FC"/>
    <w:rsid w:val="00775F01"/>
    <w:rsid w:val="007767B7"/>
    <w:rsid w:val="00776966"/>
    <w:rsid w:val="00776A07"/>
    <w:rsid w:val="00776B29"/>
    <w:rsid w:val="00776E51"/>
    <w:rsid w:val="007773F5"/>
    <w:rsid w:val="00777627"/>
    <w:rsid w:val="0077799A"/>
    <w:rsid w:val="00777F9F"/>
    <w:rsid w:val="00780112"/>
    <w:rsid w:val="00780411"/>
    <w:rsid w:val="007807C0"/>
    <w:rsid w:val="00781781"/>
    <w:rsid w:val="00781A46"/>
    <w:rsid w:val="00781E30"/>
    <w:rsid w:val="007820A7"/>
    <w:rsid w:val="0078255F"/>
    <w:rsid w:val="00782759"/>
    <w:rsid w:val="00783664"/>
    <w:rsid w:val="0078382E"/>
    <w:rsid w:val="00783AF1"/>
    <w:rsid w:val="00783C1E"/>
    <w:rsid w:val="007842BB"/>
    <w:rsid w:val="0078431A"/>
    <w:rsid w:val="007844F0"/>
    <w:rsid w:val="007851F1"/>
    <w:rsid w:val="007856DC"/>
    <w:rsid w:val="00785A91"/>
    <w:rsid w:val="00785D8E"/>
    <w:rsid w:val="0078639A"/>
    <w:rsid w:val="00786B64"/>
    <w:rsid w:val="00786C81"/>
    <w:rsid w:val="00786FCE"/>
    <w:rsid w:val="00787403"/>
    <w:rsid w:val="00787426"/>
    <w:rsid w:val="0078765A"/>
    <w:rsid w:val="007879B5"/>
    <w:rsid w:val="00787A6E"/>
    <w:rsid w:val="00787D7E"/>
    <w:rsid w:val="00787E01"/>
    <w:rsid w:val="0079006A"/>
    <w:rsid w:val="00790084"/>
    <w:rsid w:val="00790560"/>
    <w:rsid w:val="00790892"/>
    <w:rsid w:val="00791E96"/>
    <w:rsid w:val="0079219B"/>
    <w:rsid w:val="007922E1"/>
    <w:rsid w:val="00792513"/>
    <w:rsid w:val="0079267B"/>
    <w:rsid w:val="00792906"/>
    <w:rsid w:val="007934CB"/>
    <w:rsid w:val="007936A3"/>
    <w:rsid w:val="00793876"/>
    <w:rsid w:val="00793907"/>
    <w:rsid w:val="00793B30"/>
    <w:rsid w:val="00794022"/>
    <w:rsid w:val="00794218"/>
    <w:rsid w:val="00794621"/>
    <w:rsid w:val="007947E6"/>
    <w:rsid w:val="00794923"/>
    <w:rsid w:val="00794D42"/>
    <w:rsid w:val="00794E02"/>
    <w:rsid w:val="00794E47"/>
    <w:rsid w:val="007950E0"/>
    <w:rsid w:val="007950FC"/>
    <w:rsid w:val="00795AB1"/>
    <w:rsid w:val="00795CFC"/>
    <w:rsid w:val="0079614B"/>
    <w:rsid w:val="007962CF"/>
    <w:rsid w:val="00796A63"/>
    <w:rsid w:val="0079701F"/>
    <w:rsid w:val="00797051"/>
    <w:rsid w:val="007975B0"/>
    <w:rsid w:val="007977A2"/>
    <w:rsid w:val="00797D04"/>
    <w:rsid w:val="00797D53"/>
    <w:rsid w:val="007A0772"/>
    <w:rsid w:val="007A0A5C"/>
    <w:rsid w:val="007A0ADA"/>
    <w:rsid w:val="007A0D79"/>
    <w:rsid w:val="007A10F9"/>
    <w:rsid w:val="007A1347"/>
    <w:rsid w:val="007A26AB"/>
    <w:rsid w:val="007A2A88"/>
    <w:rsid w:val="007A2F88"/>
    <w:rsid w:val="007A340E"/>
    <w:rsid w:val="007A359E"/>
    <w:rsid w:val="007A3795"/>
    <w:rsid w:val="007A38BC"/>
    <w:rsid w:val="007A394A"/>
    <w:rsid w:val="007A3CFC"/>
    <w:rsid w:val="007A4184"/>
    <w:rsid w:val="007A440A"/>
    <w:rsid w:val="007A44F2"/>
    <w:rsid w:val="007A4973"/>
    <w:rsid w:val="007A49BD"/>
    <w:rsid w:val="007A4CE1"/>
    <w:rsid w:val="007A52BB"/>
    <w:rsid w:val="007A54C9"/>
    <w:rsid w:val="007A55A6"/>
    <w:rsid w:val="007A56E4"/>
    <w:rsid w:val="007A5F1F"/>
    <w:rsid w:val="007A6FD5"/>
    <w:rsid w:val="007A7071"/>
    <w:rsid w:val="007A74E4"/>
    <w:rsid w:val="007A79DC"/>
    <w:rsid w:val="007A7B65"/>
    <w:rsid w:val="007A7BF8"/>
    <w:rsid w:val="007A7CE7"/>
    <w:rsid w:val="007B01B9"/>
    <w:rsid w:val="007B033F"/>
    <w:rsid w:val="007B0438"/>
    <w:rsid w:val="007B09B5"/>
    <w:rsid w:val="007B1582"/>
    <w:rsid w:val="007B17F3"/>
    <w:rsid w:val="007B1D44"/>
    <w:rsid w:val="007B1EDC"/>
    <w:rsid w:val="007B21FE"/>
    <w:rsid w:val="007B2713"/>
    <w:rsid w:val="007B3049"/>
    <w:rsid w:val="007B329E"/>
    <w:rsid w:val="007B34C7"/>
    <w:rsid w:val="007B391E"/>
    <w:rsid w:val="007B3AAA"/>
    <w:rsid w:val="007B3F3A"/>
    <w:rsid w:val="007B418D"/>
    <w:rsid w:val="007B48F1"/>
    <w:rsid w:val="007B4A44"/>
    <w:rsid w:val="007B4DFD"/>
    <w:rsid w:val="007B54D8"/>
    <w:rsid w:val="007B565B"/>
    <w:rsid w:val="007B5A07"/>
    <w:rsid w:val="007B62DB"/>
    <w:rsid w:val="007B6492"/>
    <w:rsid w:val="007B66DD"/>
    <w:rsid w:val="007B6719"/>
    <w:rsid w:val="007B69A9"/>
    <w:rsid w:val="007B6EBC"/>
    <w:rsid w:val="007B7438"/>
    <w:rsid w:val="007B756E"/>
    <w:rsid w:val="007B759E"/>
    <w:rsid w:val="007B7692"/>
    <w:rsid w:val="007C051B"/>
    <w:rsid w:val="007C06C1"/>
    <w:rsid w:val="007C09C0"/>
    <w:rsid w:val="007C1008"/>
    <w:rsid w:val="007C11D5"/>
    <w:rsid w:val="007C174B"/>
    <w:rsid w:val="007C193F"/>
    <w:rsid w:val="007C1D0B"/>
    <w:rsid w:val="007C1F11"/>
    <w:rsid w:val="007C2573"/>
    <w:rsid w:val="007C29A4"/>
    <w:rsid w:val="007C33AC"/>
    <w:rsid w:val="007C349C"/>
    <w:rsid w:val="007C4EB3"/>
    <w:rsid w:val="007C4FF5"/>
    <w:rsid w:val="007C55C8"/>
    <w:rsid w:val="007C5ACC"/>
    <w:rsid w:val="007C5B7C"/>
    <w:rsid w:val="007C615B"/>
    <w:rsid w:val="007C62EA"/>
    <w:rsid w:val="007C636F"/>
    <w:rsid w:val="007C6605"/>
    <w:rsid w:val="007C660C"/>
    <w:rsid w:val="007C6A3B"/>
    <w:rsid w:val="007C6AF0"/>
    <w:rsid w:val="007C6AF8"/>
    <w:rsid w:val="007C6B4E"/>
    <w:rsid w:val="007C6BFA"/>
    <w:rsid w:val="007C707A"/>
    <w:rsid w:val="007C7175"/>
    <w:rsid w:val="007C7868"/>
    <w:rsid w:val="007C7EE7"/>
    <w:rsid w:val="007C7FBA"/>
    <w:rsid w:val="007D0478"/>
    <w:rsid w:val="007D04B8"/>
    <w:rsid w:val="007D05C5"/>
    <w:rsid w:val="007D10F0"/>
    <w:rsid w:val="007D1125"/>
    <w:rsid w:val="007D1248"/>
    <w:rsid w:val="007D1314"/>
    <w:rsid w:val="007D1484"/>
    <w:rsid w:val="007D1C9C"/>
    <w:rsid w:val="007D1E59"/>
    <w:rsid w:val="007D2B28"/>
    <w:rsid w:val="007D319C"/>
    <w:rsid w:val="007D3BEB"/>
    <w:rsid w:val="007D467F"/>
    <w:rsid w:val="007D47B7"/>
    <w:rsid w:val="007D4B9F"/>
    <w:rsid w:val="007D4D84"/>
    <w:rsid w:val="007D4EEE"/>
    <w:rsid w:val="007D5062"/>
    <w:rsid w:val="007D5120"/>
    <w:rsid w:val="007D5291"/>
    <w:rsid w:val="007D5542"/>
    <w:rsid w:val="007D58C7"/>
    <w:rsid w:val="007D67AE"/>
    <w:rsid w:val="007D6F5A"/>
    <w:rsid w:val="007D743F"/>
    <w:rsid w:val="007D754A"/>
    <w:rsid w:val="007D78D8"/>
    <w:rsid w:val="007D7C2C"/>
    <w:rsid w:val="007D7EB1"/>
    <w:rsid w:val="007E0098"/>
    <w:rsid w:val="007E0170"/>
    <w:rsid w:val="007E0492"/>
    <w:rsid w:val="007E060D"/>
    <w:rsid w:val="007E0877"/>
    <w:rsid w:val="007E13C0"/>
    <w:rsid w:val="007E166B"/>
    <w:rsid w:val="007E1E26"/>
    <w:rsid w:val="007E217A"/>
    <w:rsid w:val="007E21FF"/>
    <w:rsid w:val="007E226E"/>
    <w:rsid w:val="007E261F"/>
    <w:rsid w:val="007E294A"/>
    <w:rsid w:val="007E2AC2"/>
    <w:rsid w:val="007E2E90"/>
    <w:rsid w:val="007E3304"/>
    <w:rsid w:val="007E334A"/>
    <w:rsid w:val="007E34BA"/>
    <w:rsid w:val="007E3D0F"/>
    <w:rsid w:val="007E4195"/>
    <w:rsid w:val="007E4467"/>
    <w:rsid w:val="007E46A9"/>
    <w:rsid w:val="007E46E0"/>
    <w:rsid w:val="007E4DD9"/>
    <w:rsid w:val="007E4ED0"/>
    <w:rsid w:val="007E5002"/>
    <w:rsid w:val="007E508D"/>
    <w:rsid w:val="007E51C8"/>
    <w:rsid w:val="007E5D11"/>
    <w:rsid w:val="007E5E76"/>
    <w:rsid w:val="007E652A"/>
    <w:rsid w:val="007E748F"/>
    <w:rsid w:val="007E74A1"/>
    <w:rsid w:val="007E74D8"/>
    <w:rsid w:val="007E74E5"/>
    <w:rsid w:val="007E761E"/>
    <w:rsid w:val="007E775D"/>
    <w:rsid w:val="007E7C03"/>
    <w:rsid w:val="007E7C99"/>
    <w:rsid w:val="007F0412"/>
    <w:rsid w:val="007F0A59"/>
    <w:rsid w:val="007F0E79"/>
    <w:rsid w:val="007F11E6"/>
    <w:rsid w:val="007F1344"/>
    <w:rsid w:val="007F15B4"/>
    <w:rsid w:val="007F1941"/>
    <w:rsid w:val="007F1AB4"/>
    <w:rsid w:val="007F1B5F"/>
    <w:rsid w:val="007F1B91"/>
    <w:rsid w:val="007F1F10"/>
    <w:rsid w:val="007F26B0"/>
    <w:rsid w:val="007F2768"/>
    <w:rsid w:val="007F27AE"/>
    <w:rsid w:val="007F366B"/>
    <w:rsid w:val="007F3954"/>
    <w:rsid w:val="007F3A8F"/>
    <w:rsid w:val="007F3CC0"/>
    <w:rsid w:val="007F419F"/>
    <w:rsid w:val="007F442E"/>
    <w:rsid w:val="007F4440"/>
    <w:rsid w:val="007F478E"/>
    <w:rsid w:val="007F4898"/>
    <w:rsid w:val="007F4A05"/>
    <w:rsid w:val="007F4A58"/>
    <w:rsid w:val="007F4E4F"/>
    <w:rsid w:val="007F5326"/>
    <w:rsid w:val="007F536F"/>
    <w:rsid w:val="007F6D9B"/>
    <w:rsid w:val="007F7159"/>
    <w:rsid w:val="007F71C3"/>
    <w:rsid w:val="007F75DC"/>
    <w:rsid w:val="007F7AF5"/>
    <w:rsid w:val="0080036E"/>
    <w:rsid w:val="00800F79"/>
    <w:rsid w:val="00801021"/>
    <w:rsid w:val="00801217"/>
    <w:rsid w:val="008013C6"/>
    <w:rsid w:val="00801523"/>
    <w:rsid w:val="0080213C"/>
    <w:rsid w:val="00802887"/>
    <w:rsid w:val="00802BD2"/>
    <w:rsid w:val="00803352"/>
    <w:rsid w:val="008034E0"/>
    <w:rsid w:val="008037FF"/>
    <w:rsid w:val="00803855"/>
    <w:rsid w:val="00803876"/>
    <w:rsid w:val="00803DBD"/>
    <w:rsid w:val="00803FD4"/>
    <w:rsid w:val="00804718"/>
    <w:rsid w:val="0080499B"/>
    <w:rsid w:val="00805013"/>
    <w:rsid w:val="00805567"/>
    <w:rsid w:val="0080562B"/>
    <w:rsid w:val="00805876"/>
    <w:rsid w:val="008058BF"/>
    <w:rsid w:val="00805CC7"/>
    <w:rsid w:val="0080611F"/>
    <w:rsid w:val="00806244"/>
    <w:rsid w:val="008063B8"/>
    <w:rsid w:val="00806546"/>
    <w:rsid w:val="008066C3"/>
    <w:rsid w:val="00806740"/>
    <w:rsid w:val="0080686C"/>
    <w:rsid w:val="0080724C"/>
    <w:rsid w:val="008074CE"/>
    <w:rsid w:val="008076BB"/>
    <w:rsid w:val="00807E95"/>
    <w:rsid w:val="008100DF"/>
    <w:rsid w:val="008102CD"/>
    <w:rsid w:val="008102FE"/>
    <w:rsid w:val="008106AE"/>
    <w:rsid w:val="00810AE1"/>
    <w:rsid w:val="00810C05"/>
    <w:rsid w:val="00810DDE"/>
    <w:rsid w:val="00810F9B"/>
    <w:rsid w:val="008111FC"/>
    <w:rsid w:val="008114F3"/>
    <w:rsid w:val="008116AC"/>
    <w:rsid w:val="00811D6E"/>
    <w:rsid w:val="00811EA5"/>
    <w:rsid w:val="00812628"/>
    <w:rsid w:val="00812A18"/>
    <w:rsid w:val="00812B88"/>
    <w:rsid w:val="00813183"/>
    <w:rsid w:val="0081355E"/>
    <w:rsid w:val="00813770"/>
    <w:rsid w:val="00813F76"/>
    <w:rsid w:val="00814929"/>
    <w:rsid w:val="00814C46"/>
    <w:rsid w:val="00814CCF"/>
    <w:rsid w:val="008152CE"/>
    <w:rsid w:val="008154E1"/>
    <w:rsid w:val="0081564D"/>
    <w:rsid w:val="008160BD"/>
    <w:rsid w:val="00816164"/>
    <w:rsid w:val="008167B7"/>
    <w:rsid w:val="00816D35"/>
    <w:rsid w:val="00816FDE"/>
    <w:rsid w:val="00817377"/>
    <w:rsid w:val="00817715"/>
    <w:rsid w:val="008179C6"/>
    <w:rsid w:val="00817CC6"/>
    <w:rsid w:val="008206C2"/>
    <w:rsid w:val="00820C2A"/>
    <w:rsid w:val="00820D64"/>
    <w:rsid w:val="00821269"/>
    <w:rsid w:val="00821537"/>
    <w:rsid w:val="008215B6"/>
    <w:rsid w:val="00821789"/>
    <w:rsid w:val="00821B4B"/>
    <w:rsid w:val="00822341"/>
    <w:rsid w:val="00822594"/>
    <w:rsid w:val="00822EA7"/>
    <w:rsid w:val="00822EC1"/>
    <w:rsid w:val="008235B6"/>
    <w:rsid w:val="00823858"/>
    <w:rsid w:val="0082396C"/>
    <w:rsid w:val="00823A44"/>
    <w:rsid w:val="00823B6B"/>
    <w:rsid w:val="00823DA1"/>
    <w:rsid w:val="00823F26"/>
    <w:rsid w:val="008248DA"/>
    <w:rsid w:val="008249C9"/>
    <w:rsid w:val="00824D6B"/>
    <w:rsid w:val="00825563"/>
    <w:rsid w:val="008257B3"/>
    <w:rsid w:val="00825989"/>
    <w:rsid w:val="00825B9E"/>
    <w:rsid w:val="00825CFB"/>
    <w:rsid w:val="00825E7D"/>
    <w:rsid w:val="00826452"/>
    <w:rsid w:val="008265A2"/>
    <w:rsid w:val="008268A7"/>
    <w:rsid w:val="00826B3C"/>
    <w:rsid w:val="00826C08"/>
    <w:rsid w:val="00826C29"/>
    <w:rsid w:val="00826E2A"/>
    <w:rsid w:val="00826EFF"/>
    <w:rsid w:val="00827A65"/>
    <w:rsid w:val="00827C8D"/>
    <w:rsid w:val="00827CC2"/>
    <w:rsid w:val="00827E89"/>
    <w:rsid w:val="00827FD4"/>
    <w:rsid w:val="0083047E"/>
    <w:rsid w:val="008304FA"/>
    <w:rsid w:val="008306BE"/>
    <w:rsid w:val="00830713"/>
    <w:rsid w:val="00830792"/>
    <w:rsid w:val="0083081B"/>
    <w:rsid w:val="00831003"/>
    <w:rsid w:val="00831923"/>
    <w:rsid w:val="00831CB0"/>
    <w:rsid w:val="0083216F"/>
    <w:rsid w:val="008321E6"/>
    <w:rsid w:val="00832214"/>
    <w:rsid w:val="008324F7"/>
    <w:rsid w:val="00832954"/>
    <w:rsid w:val="00833A53"/>
    <w:rsid w:val="00833C32"/>
    <w:rsid w:val="008340B8"/>
    <w:rsid w:val="0083445C"/>
    <w:rsid w:val="00834AED"/>
    <w:rsid w:val="008350A6"/>
    <w:rsid w:val="0083518F"/>
    <w:rsid w:val="0083563B"/>
    <w:rsid w:val="008358BA"/>
    <w:rsid w:val="00835D31"/>
    <w:rsid w:val="00835D83"/>
    <w:rsid w:val="00835E24"/>
    <w:rsid w:val="00835ECC"/>
    <w:rsid w:val="00836789"/>
    <w:rsid w:val="008367E4"/>
    <w:rsid w:val="00836B45"/>
    <w:rsid w:val="00836FAC"/>
    <w:rsid w:val="008375CA"/>
    <w:rsid w:val="0083764E"/>
    <w:rsid w:val="00837944"/>
    <w:rsid w:val="00837B51"/>
    <w:rsid w:val="00840519"/>
    <w:rsid w:val="008407E0"/>
    <w:rsid w:val="00840B9F"/>
    <w:rsid w:val="00840CC6"/>
    <w:rsid w:val="008412B9"/>
    <w:rsid w:val="0084133D"/>
    <w:rsid w:val="008413C1"/>
    <w:rsid w:val="00841579"/>
    <w:rsid w:val="00841697"/>
    <w:rsid w:val="00841913"/>
    <w:rsid w:val="00841B1C"/>
    <w:rsid w:val="00841E16"/>
    <w:rsid w:val="00841FE3"/>
    <w:rsid w:val="00842010"/>
    <w:rsid w:val="0084214C"/>
    <w:rsid w:val="00842183"/>
    <w:rsid w:val="008424E2"/>
    <w:rsid w:val="00842C3D"/>
    <w:rsid w:val="00842D20"/>
    <w:rsid w:val="00842D4D"/>
    <w:rsid w:val="00842E18"/>
    <w:rsid w:val="008431FD"/>
    <w:rsid w:val="008437B5"/>
    <w:rsid w:val="00843B84"/>
    <w:rsid w:val="0084412D"/>
    <w:rsid w:val="0084445E"/>
    <w:rsid w:val="00844FC7"/>
    <w:rsid w:val="008456F4"/>
    <w:rsid w:val="0084581E"/>
    <w:rsid w:val="00845B28"/>
    <w:rsid w:val="00845B91"/>
    <w:rsid w:val="00845EA7"/>
    <w:rsid w:val="00845FA3"/>
    <w:rsid w:val="00846040"/>
    <w:rsid w:val="0084613E"/>
    <w:rsid w:val="008465C6"/>
    <w:rsid w:val="0084665D"/>
    <w:rsid w:val="008467F1"/>
    <w:rsid w:val="00846889"/>
    <w:rsid w:val="00846A53"/>
    <w:rsid w:val="00846BB4"/>
    <w:rsid w:val="00846E22"/>
    <w:rsid w:val="0084722C"/>
    <w:rsid w:val="00847256"/>
    <w:rsid w:val="00847A75"/>
    <w:rsid w:val="00847F38"/>
    <w:rsid w:val="008505F3"/>
    <w:rsid w:val="00850F14"/>
    <w:rsid w:val="0085124C"/>
    <w:rsid w:val="008516A5"/>
    <w:rsid w:val="0085183C"/>
    <w:rsid w:val="00851B4A"/>
    <w:rsid w:val="00851F2B"/>
    <w:rsid w:val="00851FD8"/>
    <w:rsid w:val="00852203"/>
    <w:rsid w:val="0085226C"/>
    <w:rsid w:val="00852771"/>
    <w:rsid w:val="008537BF"/>
    <w:rsid w:val="0085395B"/>
    <w:rsid w:val="00853991"/>
    <w:rsid w:val="00854DD4"/>
    <w:rsid w:val="00855161"/>
    <w:rsid w:val="008555D0"/>
    <w:rsid w:val="00855863"/>
    <w:rsid w:val="00855DBB"/>
    <w:rsid w:val="008560E0"/>
    <w:rsid w:val="00856432"/>
    <w:rsid w:val="00856533"/>
    <w:rsid w:val="00856700"/>
    <w:rsid w:val="00856727"/>
    <w:rsid w:val="00856A3F"/>
    <w:rsid w:val="00856B61"/>
    <w:rsid w:val="0085765C"/>
    <w:rsid w:val="00857D10"/>
    <w:rsid w:val="008606B4"/>
    <w:rsid w:val="008609BE"/>
    <w:rsid w:val="00860A3F"/>
    <w:rsid w:val="00861384"/>
    <w:rsid w:val="00861528"/>
    <w:rsid w:val="00861631"/>
    <w:rsid w:val="00861926"/>
    <w:rsid w:val="00861A0E"/>
    <w:rsid w:val="008628E0"/>
    <w:rsid w:val="008629C3"/>
    <w:rsid w:val="00862C8B"/>
    <w:rsid w:val="00862DA8"/>
    <w:rsid w:val="0086308B"/>
    <w:rsid w:val="008630DA"/>
    <w:rsid w:val="00863235"/>
    <w:rsid w:val="00863310"/>
    <w:rsid w:val="00863808"/>
    <w:rsid w:val="00863A8A"/>
    <w:rsid w:val="00863C23"/>
    <w:rsid w:val="008641E3"/>
    <w:rsid w:val="00864550"/>
    <w:rsid w:val="008647A7"/>
    <w:rsid w:val="008650A1"/>
    <w:rsid w:val="0086563A"/>
    <w:rsid w:val="00865890"/>
    <w:rsid w:val="00865BC7"/>
    <w:rsid w:val="00866718"/>
    <w:rsid w:val="00866C85"/>
    <w:rsid w:val="00867041"/>
    <w:rsid w:val="008672A0"/>
    <w:rsid w:val="00867969"/>
    <w:rsid w:val="008679A0"/>
    <w:rsid w:val="00867B51"/>
    <w:rsid w:val="00870164"/>
    <w:rsid w:val="0087026F"/>
    <w:rsid w:val="00870881"/>
    <w:rsid w:val="0087095C"/>
    <w:rsid w:val="00870DBB"/>
    <w:rsid w:val="00870E7F"/>
    <w:rsid w:val="008715A1"/>
    <w:rsid w:val="008715FE"/>
    <w:rsid w:val="0087168D"/>
    <w:rsid w:val="00871CBD"/>
    <w:rsid w:val="008722AD"/>
    <w:rsid w:val="008724E6"/>
    <w:rsid w:val="008725E8"/>
    <w:rsid w:val="008728D7"/>
    <w:rsid w:val="00872A57"/>
    <w:rsid w:val="00872BAF"/>
    <w:rsid w:val="008735EF"/>
    <w:rsid w:val="00873676"/>
    <w:rsid w:val="0087368E"/>
    <w:rsid w:val="008736B5"/>
    <w:rsid w:val="008738ED"/>
    <w:rsid w:val="00873C0B"/>
    <w:rsid w:val="00873DE2"/>
    <w:rsid w:val="00874F8D"/>
    <w:rsid w:val="00874FEE"/>
    <w:rsid w:val="00875733"/>
    <w:rsid w:val="0087599B"/>
    <w:rsid w:val="00875A01"/>
    <w:rsid w:val="00875E77"/>
    <w:rsid w:val="0087601B"/>
    <w:rsid w:val="0087605E"/>
    <w:rsid w:val="0087628E"/>
    <w:rsid w:val="0087674F"/>
    <w:rsid w:val="00876920"/>
    <w:rsid w:val="0087699E"/>
    <w:rsid w:val="00876CBB"/>
    <w:rsid w:val="00876E20"/>
    <w:rsid w:val="00876EC0"/>
    <w:rsid w:val="00877AAF"/>
    <w:rsid w:val="00877D6B"/>
    <w:rsid w:val="00877E29"/>
    <w:rsid w:val="00877F2F"/>
    <w:rsid w:val="008805D1"/>
    <w:rsid w:val="008805F6"/>
    <w:rsid w:val="00880E83"/>
    <w:rsid w:val="00880FA9"/>
    <w:rsid w:val="0088177F"/>
    <w:rsid w:val="00881CE0"/>
    <w:rsid w:val="00882000"/>
    <w:rsid w:val="00882168"/>
    <w:rsid w:val="00882323"/>
    <w:rsid w:val="008825A7"/>
    <w:rsid w:val="008825B3"/>
    <w:rsid w:val="00882628"/>
    <w:rsid w:val="00882684"/>
    <w:rsid w:val="008828E4"/>
    <w:rsid w:val="00882D1A"/>
    <w:rsid w:val="0088320F"/>
    <w:rsid w:val="008838DE"/>
    <w:rsid w:val="00883A13"/>
    <w:rsid w:val="00883F24"/>
    <w:rsid w:val="008841DA"/>
    <w:rsid w:val="008842BA"/>
    <w:rsid w:val="008842BB"/>
    <w:rsid w:val="00884AF1"/>
    <w:rsid w:val="00884C51"/>
    <w:rsid w:val="008850A2"/>
    <w:rsid w:val="008852A7"/>
    <w:rsid w:val="008855D6"/>
    <w:rsid w:val="00885AB9"/>
    <w:rsid w:val="00885B53"/>
    <w:rsid w:val="00885C2B"/>
    <w:rsid w:val="00885C75"/>
    <w:rsid w:val="00885E57"/>
    <w:rsid w:val="008865A0"/>
    <w:rsid w:val="0088695E"/>
    <w:rsid w:val="00886D3F"/>
    <w:rsid w:val="0088779B"/>
    <w:rsid w:val="00887847"/>
    <w:rsid w:val="00887CBD"/>
    <w:rsid w:val="00887E6B"/>
    <w:rsid w:val="00887FC9"/>
    <w:rsid w:val="008901BD"/>
    <w:rsid w:val="008901CA"/>
    <w:rsid w:val="008901DA"/>
    <w:rsid w:val="0089080E"/>
    <w:rsid w:val="0089143A"/>
    <w:rsid w:val="00891494"/>
    <w:rsid w:val="0089161C"/>
    <w:rsid w:val="008918AF"/>
    <w:rsid w:val="00891950"/>
    <w:rsid w:val="00891EA3"/>
    <w:rsid w:val="008922B7"/>
    <w:rsid w:val="008926E6"/>
    <w:rsid w:val="00892990"/>
    <w:rsid w:val="00892EA1"/>
    <w:rsid w:val="00893041"/>
    <w:rsid w:val="0089331D"/>
    <w:rsid w:val="008935E1"/>
    <w:rsid w:val="00893A8F"/>
    <w:rsid w:val="00893DFF"/>
    <w:rsid w:val="00893E60"/>
    <w:rsid w:val="00894295"/>
    <w:rsid w:val="008944E7"/>
    <w:rsid w:val="00894637"/>
    <w:rsid w:val="008947CE"/>
    <w:rsid w:val="00894D14"/>
    <w:rsid w:val="0089598F"/>
    <w:rsid w:val="00895D3F"/>
    <w:rsid w:val="00896501"/>
    <w:rsid w:val="008966A2"/>
    <w:rsid w:val="008973F2"/>
    <w:rsid w:val="00897591"/>
    <w:rsid w:val="00897BBC"/>
    <w:rsid w:val="008A010D"/>
    <w:rsid w:val="008A01FB"/>
    <w:rsid w:val="008A0208"/>
    <w:rsid w:val="008A0319"/>
    <w:rsid w:val="008A1845"/>
    <w:rsid w:val="008A1DC3"/>
    <w:rsid w:val="008A1F65"/>
    <w:rsid w:val="008A21F8"/>
    <w:rsid w:val="008A2230"/>
    <w:rsid w:val="008A238A"/>
    <w:rsid w:val="008A2EA4"/>
    <w:rsid w:val="008A2EFD"/>
    <w:rsid w:val="008A3013"/>
    <w:rsid w:val="008A3031"/>
    <w:rsid w:val="008A34BD"/>
    <w:rsid w:val="008A3B4D"/>
    <w:rsid w:val="008A3C10"/>
    <w:rsid w:val="008A3C23"/>
    <w:rsid w:val="008A3FBE"/>
    <w:rsid w:val="008A4470"/>
    <w:rsid w:val="008A477E"/>
    <w:rsid w:val="008A4C55"/>
    <w:rsid w:val="008A5027"/>
    <w:rsid w:val="008A53C7"/>
    <w:rsid w:val="008A5AAB"/>
    <w:rsid w:val="008A5BF0"/>
    <w:rsid w:val="008A6005"/>
    <w:rsid w:val="008A6525"/>
    <w:rsid w:val="008A6572"/>
    <w:rsid w:val="008A68BF"/>
    <w:rsid w:val="008A6F1C"/>
    <w:rsid w:val="008A7485"/>
    <w:rsid w:val="008A74B2"/>
    <w:rsid w:val="008A74BA"/>
    <w:rsid w:val="008A75C2"/>
    <w:rsid w:val="008A76CE"/>
    <w:rsid w:val="008A7AF1"/>
    <w:rsid w:val="008A7E84"/>
    <w:rsid w:val="008B04AD"/>
    <w:rsid w:val="008B07EE"/>
    <w:rsid w:val="008B130F"/>
    <w:rsid w:val="008B1484"/>
    <w:rsid w:val="008B14A7"/>
    <w:rsid w:val="008B16B5"/>
    <w:rsid w:val="008B215E"/>
    <w:rsid w:val="008B239A"/>
    <w:rsid w:val="008B2F82"/>
    <w:rsid w:val="008B2F8E"/>
    <w:rsid w:val="008B3002"/>
    <w:rsid w:val="008B316B"/>
    <w:rsid w:val="008B3AFB"/>
    <w:rsid w:val="008B3B6F"/>
    <w:rsid w:val="008B3C21"/>
    <w:rsid w:val="008B3DAB"/>
    <w:rsid w:val="008B3F7E"/>
    <w:rsid w:val="008B403B"/>
    <w:rsid w:val="008B438D"/>
    <w:rsid w:val="008B453E"/>
    <w:rsid w:val="008B5510"/>
    <w:rsid w:val="008B5601"/>
    <w:rsid w:val="008B5725"/>
    <w:rsid w:val="008B5782"/>
    <w:rsid w:val="008B5BA5"/>
    <w:rsid w:val="008B63BE"/>
    <w:rsid w:val="008B63C5"/>
    <w:rsid w:val="008B644A"/>
    <w:rsid w:val="008B65EE"/>
    <w:rsid w:val="008B6631"/>
    <w:rsid w:val="008B6697"/>
    <w:rsid w:val="008B6929"/>
    <w:rsid w:val="008B6D64"/>
    <w:rsid w:val="008B7C0B"/>
    <w:rsid w:val="008B7D6B"/>
    <w:rsid w:val="008B7F18"/>
    <w:rsid w:val="008C00F5"/>
    <w:rsid w:val="008C02D2"/>
    <w:rsid w:val="008C0623"/>
    <w:rsid w:val="008C076F"/>
    <w:rsid w:val="008C0841"/>
    <w:rsid w:val="008C0BD4"/>
    <w:rsid w:val="008C0D23"/>
    <w:rsid w:val="008C0D7D"/>
    <w:rsid w:val="008C0F63"/>
    <w:rsid w:val="008C18D7"/>
    <w:rsid w:val="008C1D24"/>
    <w:rsid w:val="008C319F"/>
    <w:rsid w:val="008C340E"/>
    <w:rsid w:val="008C3901"/>
    <w:rsid w:val="008C3BE1"/>
    <w:rsid w:val="008C3BEC"/>
    <w:rsid w:val="008C3C7D"/>
    <w:rsid w:val="008C4744"/>
    <w:rsid w:val="008C510F"/>
    <w:rsid w:val="008C59D5"/>
    <w:rsid w:val="008C5C73"/>
    <w:rsid w:val="008C5F3E"/>
    <w:rsid w:val="008C6059"/>
    <w:rsid w:val="008C634A"/>
    <w:rsid w:val="008C65AF"/>
    <w:rsid w:val="008C66CE"/>
    <w:rsid w:val="008C6868"/>
    <w:rsid w:val="008C6959"/>
    <w:rsid w:val="008C6CC4"/>
    <w:rsid w:val="008C701D"/>
    <w:rsid w:val="008C7671"/>
    <w:rsid w:val="008C7769"/>
    <w:rsid w:val="008C7E16"/>
    <w:rsid w:val="008D00AF"/>
    <w:rsid w:val="008D0644"/>
    <w:rsid w:val="008D06FD"/>
    <w:rsid w:val="008D0901"/>
    <w:rsid w:val="008D0BA3"/>
    <w:rsid w:val="008D0E92"/>
    <w:rsid w:val="008D158C"/>
    <w:rsid w:val="008D1D21"/>
    <w:rsid w:val="008D1E21"/>
    <w:rsid w:val="008D2103"/>
    <w:rsid w:val="008D2792"/>
    <w:rsid w:val="008D2F3C"/>
    <w:rsid w:val="008D3196"/>
    <w:rsid w:val="008D37C3"/>
    <w:rsid w:val="008D3BDC"/>
    <w:rsid w:val="008D402A"/>
    <w:rsid w:val="008D42F2"/>
    <w:rsid w:val="008D4A1A"/>
    <w:rsid w:val="008D4D82"/>
    <w:rsid w:val="008D4DCF"/>
    <w:rsid w:val="008D5018"/>
    <w:rsid w:val="008D571D"/>
    <w:rsid w:val="008D5D0E"/>
    <w:rsid w:val="008D5F75"/>
    <w:rsid w:val="008D60B5"/>
    <w:rsid w:val="008D629F"/>
    <w:rsid w:val="008D669C"/>
    <w:rsid w:val="008D692D"/>
    <w:rsid w:val="008D6C1C"/>
    <w:rsid w:val="008D6F11"/>
    <w:rsid w:val="008D705E"/>
    <w:rsid w:val="008D70D7"/>
    <w:rsid w:val="008D7304"/>
    <w:rsid w:val="008D7873"/>
    <w:rsid w:val="008D7BB5"/>
    <w:rsid w:val="008D7FA0"/>
    <w:rsid w:val="008E0723"/>
    <w:rsid w:val="008E09EE"/>
    <w:rsid w:val="008E0DF7"/>
    <w:rsid w:val="008E1498"/>
    <w:rsid w:val="008E1543"/>
    <w:rsid w:val="008E16A9"/>
    <w:rsid w:val="008E182D"/>
    <w:rsid w:val="008E19FF"/>
    <w:rsid w:val="008E1C63"/>
    <w:rsid w:val="008E2664"/>
    <w:rsid w:val="008E26E5"/>
    <w:rsid w:val="008E28C8"/>
    <w:rsid w:val="008E2A0B"/>
    <w:rsid w:val="008E3131"/>
    <w:rsid w:val="008E320E"/>
    <w:rsid w:val="008E351A"/>
    <w:rsid w:val="008E3A4E"/>
    <w:rsid w:val="008E4093"/>
    <w:rsid w:val="008E4214"/>
    <w:rsid w:val="008E4261"/>
    <w:rsid w:val="008E48D0"/>
    <w:rsid w:val="008E4969"/>
    <w:rsid w:val="008E4A37"/>
    <w:rsid w:val="008E4AC3"/>
    <w:rsid w:val="008E4CF7"/>
    <w:rsid w:val="008E52F7"/>
    <w:rsid w:val="008E5425"/>
    <w:rsid w:val="008E5784"/>
    <w:rsid w:val="008E5A2E"/>
    <w:rsid w:val="008E5D1A"/>
    <w:rsid w:val="008E60D8"/>
    <w:rsid w:val="008E6274"/>
    <w:rsid w:val="008E662C"/>
    <w:rsid w:val="008E6E01"/>
    <w:rsid w:val="008E72CA"/>
    <w:rsid w:val="008E758F"/>
    <w:rsid w:val="008E7697"/>
    <w:rsid w:val="008E777C"/>
    <w:rsid w:val="008E7EBE"/>
    <w:rsid w:val="008F000C"/>
    <w:rsid w:val="008F0203"/>
    <w:rsid w:val="008F0534"/>
    <w:rsid w:val="008F0A60"/>
    <w:rsid w:val="008F0C22"/>
    <w:rsid w:val="008F1876"/>
    <w:rsid w:val="008F1A42"/>
    <w:rsid w:val="008F1F0C"/>
    <w:rsid w:val="008F23D6"/>
    <w:rsid w:val="008F2C68"/>
    <w:rsid w:val="008F31AB"/>
    <w:rsid w:val="008F366C"/>
    <w:rsid w:val="008F369C"/>
    <w:rsid w:val="008F39FA"/>
    <w:rsid w:val="008F3A06"/>
    <w:rsid w:val="008F3B11"/>
    <w:rsid w:val="008F3B58"/>
    <w:rsid w:val="008F3CF2"/>
    <w:rsid w:val="008F4203"/>
    <w:rsid w:val="008F4344"/>
    <w:rsid w:val="008F44B0"/>
    <w:rsid w:val="008F44B1"/>
    <w:rsid w:val="008F492D"/>
    <w:rsid w:val="008F498D"/>
    <w:rsid w:val="008F4B04"/>
    <w:rsid w:val="008F4F7F"/>
    <w:rsid w:val="008F5284"/>
    <w:rsid w:val="008F54F0"/>
    <w:rsid w:val="008F5BFB"/>
    <w:rsid w:val="008F69EC"/>
    <w:rsid w:val="008F6B08"/>
    <w:rsid w:val="008F6D7B"/>
    <w:rsid w:val="008F6F42"/>
    <w:rsid w:val="008F7243"/>
    <w:rsid w:val="008F7441"/>
    <w:rsid w:val="008F763A"/>
    <w:rsid w:val="008F76D5"/>
    <w:rsid w:val="008F7839"/>
    <w:rsid w:val="008F790D"/>
    <w:rsid w:val="008F7AC8"/>
    <w:rsid w:val="008F7AE8"/>
    <w:rsid w:val="008F7F9E"/>
    <w:rsid w:val="008F7FC2"/>
    <w:rsid w:val="0090043F"/>
    <w:rsid w:val="009004D1"/>
    <w:rsid w:val="00900B32"/>
    <w:rsid w:val="00900BA5"/>
    <w:rsid w:val="00900F0E"/>
    <w:rsid w:val="00902181"/>
    <w:rsid w:val="0090232C"/>
    <w:rsid w:val="009024C5"/>
    <w:rsid w:val="009025C4"/>
    <w:rsid w:val="009025E1"/>
    <w:rsid w:val="00902935"/>
    <w:rsid w:val="0090302E"/>
    <w:rsid w:val="009032C0"/>
    <w:rsid w:val="0090331A"/>
    <w:rsid w:val="00903351"/>
    <w:rsid w:val="009035E5"/>
    <w:rsid w:val="00903DA4"/>
    <w:rsid w:val="00903DA8"/>
    <w:rsid w:val="00903E7D"/>
    <w:rsid w:val="00903F31"/>
    <w:rsid w:val="009040BB"/>
    <w:rsid w:val="009040F3"/>
    <w:rsid w:val="0090459C"/>
    <w:rsid w:val="00905BA3"/>
    <w:rsid w:val="00905E09"/>
    <w:rsid w:val="00905F00"/>
    <w:rsid w:val="00905F22"/>
    <w:rsid w:val="009065B0"/>
    <w:rsid w:val="009065DB"/>
    <w:rsid w:val="009070F3"/>
    <w:rsid w:val="009073A2"/>
    <w:rsid w:val="009075DF"/>
    <w:rsid w:val="0090798A"/>
    <w:rsid w:val="00907FB0"/>
    <w:rsid w:val="0091006A"/>
    <w:rsid w:val="009102FA"/>
    <w:rsid w:val="00910F44"/>
    <w:rsid w:val="00910F82"/>
    <w:rsid w:val="0091154A"/>
    <w:rsid w:val="00911571"/>
    <w:rsid w:val="00911DB2"/>
    <w:rsid w:val="00911E7B"/>
    <w:rsid w:val="00911F5B"/>
    <w:rsid w:val="009125BE"/>
    <w:rsid w:val="009126A4"/>
    <w:rsid w:val="0091279C"/>
    <w:rsid w:val="00912C26"/>
    <w:rsid w:val="00912DD4"/>
    <w:rsid w:val="00912E6D"/>
    <w:rsid w:val="009131CD"/>
    <w:rsid w:val="00913292"/>
    <w:rsid w:val="0091340D"/>
    <w:rsid w:val="00913AC4"/>
    <w:rsid w:val="00914426"/>
    <w:rsid w:val="00914BD6"/>
    <w:rsid w:val="00914E5F"/>
    <w:rsid w:val="00915838"/>
    <w:rsid w:val="009162DB"/>
    <w:rsid w:val="009164A3"/>
    <w:rsid w:val="00916570"/>
    <w:rsid w:val="0091665E"/>
    <w:rsid w:val="00916934"/>
    <w:rsid w:val="00916E17"/>
    <w:rsid w:val="00916EE7"/>
    <w:rsid w:val="00917069"/>
    <w:rsid w:val="009172AD"/>
    <w:rsid w:val="00917EF2"/>
    <w:rsid w:val="00917F41"/>
    <w:rsid w:val="00917F5D"/>
    <w:rsid w:val="00920014"/>
    <w:rsid w:val="00920FB8"/>
    <w:rsid w:val="0092165A"/>
    <w:rsid w:val="00921879"/>
    <w:rsid w:val="00921E37"/>
    <w:rsid w:val="00921FCB"/>
    <w:rsid w:val="009227B8"/>
    <w:rsid w:val="00923210"/>
    <w:rsid w:val="00923426"/>
    <w:rsid w:val="0092367E"/>
    <w:rsid w:val="00923B5F"/>
    <w:rsid w:val="00924257"/>
    <w:rsid w:val="00924527"/>
    <w:rsid w:val="0092457C"/>
    <w:rsid w:val="00924597"/>
    <w:rsid w:val="0092465F"/>
    <w:rsid w:val="0092487E"/>
    <w:rsid w:val="009249DD"/>
    <w:rsid w:val="00924C31"/>
    <w:rsid w:val="00925229"/>
    <w:rsid w:val="009252AF"/>
    <w:rsid w:val="00925320"/>
    <w:rsid w:val="009254E4"/>
    <w:rsid w:val="00925C91"/>
    <w:rsid w:val="00925FD3"/>
    <w:rsid w:val="009260B7"/>
    <w:rsid w:val="0092634A"/>
    <w:rsid w:val="009265F7"/>
    <w:rsid w:val="009267A7"/>
    <w:rsid w:val="009274B4"/>
    <w:rsid w:val="009275FB"/>
    <w:rsid w:val="0092795F"/>
    <w:rsid w:val="00927BEA"/>
    <w:rsid w:val="00927E34"/>
    <w:rsid w:val="00927F3C"/>
    <w:rsid w:val="00930E6A"/>
    <w:rsid w:val="00931104"/>
    <w:rsid w:val="009314EC"/>
    <w:rsid w:val="00931A12"/>
    <w:rsid w:val="009323E1"/>
    <w:rsid w:val="009334EA"/>
    <w:rsid w:val="009338C1"/>
    <w:rsid w:val="00933C89"/>
    <w:rsid w:val="00933FBE"/>
    <w:rsid w:val="0093433E"/>
    <w:rsid w:val="009348CE"/>
    <w:rsid w:val="00934B0A"/>
    <w:rsid w:val="00934BE7"/>
    <w:rsid w:val="00934F84"/>
    <w:rsid w:val="00935358"/>
    <w:rsid w:val="009353D2"/>
    <w:rsid w:val="00935565"/>
    <w:rsid w:val="00935A59"/>
    <w:rsid w:val="00935C1A"/>
    <w:rsid w:val="00935D71"/>
    <w:rsid w:val="00935F4A"/>
    <w:rsid w:val="009363E7"/>
    <w:rsid w:val="0093686B"/>
    <w:rsid w:val="00936973"/>
    <w:rsid w:val="00936A81"/>
    <w:rsid w:val="00936FA8"/>
    <w:rsid w:val="00937636"/>
    <w:rsid w:val="00937D27"/>
    <w:rsid w:val="00937D87"/>
    <w:rsid w:val="00940817"/>
    <w:rsid w:val="0094098F"/>
    <w:rsid w:val="00940A01"/>
    <w:rsid w:val="00940DB6"/>
    <w:rsid w:val="00940DE7"/>
    <w:rsid w:val="009415BE"/>
    <w:rsid w:val="00941C73"/>
    <w:rsid w:val="0094210F"/>
    <w:rsid w:val="009426DB"/>
    <w:rsid w:val="00942DE6"/>
    <w:rsid w:val="009439D5"/>
    <w:rsid w:val="00944055"/>
    <w:rsid w:val="009443BF"/>
    <w:rsid w:val="00944512"/>
    <w:rsid w:val="009446E7"/>
    <w:rsid w:val="009448EF"/>
    <w:rsid w:val="00944B44"/>
    <w:rsid w:val="00944CDB"/>
    <w:rsid w:val="00944E24"/>
    <w:rsid w:val="009451BF"/>
    <w:rsid w:val="009454D4"/>
    <w:rsid w:val="00945630"/>
    <w:rsid w:val="00945F86"/>
    <w:rsid w:val="009460CC"/>
    <w:rsid w:val="0094635B"/>
    <w:rsid w:val="009474A5"/>
    <w:rsid w:val="009475D4"/>
    <w:rsid w:val="0094768F"/>
    <w:rsid w:val="00947973"/>
    <w:rsid w:val="00947CC3"/>
    <w:rsid w:val="0095009A"/>
    <w:rsid w:val="009504D4"/>
    <w:rsid w:val="00950A79"/>
    <w:rsid w:val="00950ADD"/>
    <w:rsid w:val="00950E91"/>
    <w:rsid w:val="00950EB9"/>
    <w:rsid w:val="009513E2"/>
    <w:rsid w:val="009517FA"/>
    <w:rsid w:val="00951B14"/>
    <w:rsid w:val="00951C2F"/>
    <w:rsid w:val="00951DCA"/>
    <w:rsid w:val="00951E3F"/>
    <w:rsid w:val="00952138"/>
    <w:rsid w:val="009522E7"/>
    <w:rsid w:val="009528DD"/>
    <w:rsid w:val="00952ACD"/>
    <w:rsid w:val="00952BDB"/>
    <w:rsid w:val="00952C5C"/>
    <w:rsid w:val="009530D2"/>
    <w:rsid w:val="00953654"/>
    <w:rsid w:val="00954017"/>
    <w:rsid w:val="009543FD"/>
    <w:rsid w:val="009547DA"/>
    <w:rsid w:val="00954C3E"/>
    <w:rsid w:val="00954FD0"/>
    <w:rsid w:val="00955039"/>
    <w:rsid w:val="009553A4"/>
    <w:rsid w:val="00955744"/>
    <w:rsid w:val="00955966"/>
    <w:rsid w:val="009559E0"/>
    <w:rsid w:val="00955A5E"/>
    <w:rsid w:val="00955E61"/>
    <w:rsid w:val="00956407"/>
    <w:rsid w:val="00956996"/>
    <w:rsid w:val="009569AE"/>
    <w:rsid w:val="00956B03"/>
    <w:rsid w:val="00956F16"/>
    <w:rsid w:val="00957195"/>
    <w:rsid w:val="0095753F"/>
    <w:rsid w:val="009576F8"/>
    <w:rsid w:val="00957F0A"/>
    <w:rsid w:val="00960180"/>
    <w:rsid w:val="00961BAE"/>
    <w:rsid w:val="00961C33"/>
    <w:rsid w:val="00961CF5"/>
    <w:rsid w:val="00961EDE"/>
    <w:rsid w:val="00961FEF"/>
    <w:rsid w:val="009620B5"/>
    <w:rsid w:val="00962738"/>
    <w:rsid w:val="00962BB8"/>
    <w:rsid w:val="00962C15"/>
    <w:rsid w:val="00963010"/>
    <w:rsid w:val="009631A3"/>
    <w:rsid w:val="0096325C"/>
    <w:rsid w:val="0096344E"/>
    <w:rsid w:val="009638E9"/>
    <w:rsid w:val="00963DCC"/>
    <w:rsid w:val="0096426B"/>
    <w:rsid w:val="00964331"/>
    <w:rsid w:val="0096450E"/>
    <w:rsid w:val="0096468C"/>
    <w:rsid w:val="00964F64"/>
    <w:rsid w:val="0096582D"/>
    <w:rsid w:val="00965AFC"/>
    <w:rsid w:val="00965F2F"/>
    <w:rsid w:val="009661C7"/>
    <w:rsid w:val="00966351"/>
    <w:rsid w:val="009668B7"/>
    <w:rsid w:val="00966B97"/>
    <w:rsid w:val="00966C47"/>
    <w:rsid w:val="00966E35"/>
    <w:rsid w:val="00967523"/>
    <w:rsid w:val="009676F8"/>
    <w:rsid w:val="009677E8"/>
    <w:rsid w:val="00967CEE"/>
    <w:rsid w:val="00967FD9"/>
    <w:rsid w:val="00970250"/>
    <w:rsid w:val="009702E7"/>
    <w:rsid w:val="009703D5"/>
    <w:rsid w:val="009705E0"/>
    <w:rsid w:val="009705E1"/>
    <w:rsid w:val="009706E1"/>
    <w:rsid w:val="00970A10"/>
    <w:rsid w:val="00970B11"/>
    <w:rsid w:val="00970E0D"/>
    <w:rsid w:val="009716B4"/>
    <w:rsid w:val="009722E3"/>
    <w:rsid w:val="009729A5"/>
    <w:rsid w:val="00972A3E"/>
    <w:rsid w:val="00972C8F"/>
    <w:rsid w:val="00973178"/>
    <w:rsid w:val="009732F9"/>
    <w:rsid w:val="009736E9"/>
    <w:rsid w:val="00973AA1"/>
    <w:rsid w:val="00973F0D"/>
    <w:rsid w:val="00973FA4"/>
    <w:rsid w:val="009740A2"/>
    <w:rsid w:val="00974F64"/>
    <w:rsid w:val="00975179"/>
    <w:rsid w:val="00975464"/>
    <w:rsid w:val="00976201"/>
    <w:rsid w:val="0097662F"/>
    <w:rsid w:val="009768C2"/>
    <w:rsid w:val="009769FD"/>
    <w:rsid w:val="00976C83"/>
    <w:rsid w:val="00976EBC"/>
    <w:rsid w:val="00977967"/>
    <w:rsid w:val="00977D01"/>
    <w:rsid w:val="00977D28"/>
    <w:rsid w:val="00977FBB"/>
    <w:rsid w:val="0098124E"/>
    <w:rsid w:val="00981B9F"/>
    <w:rsid w:val="00981C27"/>
    <w:rsid w:val="00981E81"/>
    <w:rsid w:val="009820A9"/>
    <w:rsid w:val="00982549"/>
    <w:rsid w:val="00982748"/>
    <w:rsid w:val="009828AA"/>
    <w:rsid w:val="00982B93"/>
    <w:rsid w:val="00982C89"/>
    <w:rsid w:val="00982CE0"/>
    <w:rsid w:val="00982CE6"/>
    <w:rsid w:val="00982CEE"/>
    <w:rsid w:val="009838F7"/>
    <w:rsid w:val="009839C4"/>
    <w:rsid w:val="009849B7"/>
    <w:rsid w:val="00984EBE"/>
    <w:rsid w:val="00985367"/>
    <w:rsid w:val="00985654"/>
    <w:rsid w:val="00985F19"/>
    <w:rsid w:val="00986217"/>
    <w:rsid w:val="009863EE"/>
    <w:rsid w:val="009865A4"/>
    <w:rsid w:val="0098686A"/>
    <w:rsid w:val="00986C8E"/>
    <w:rsid w:val="0098725E"/>
    <w:rsid w:val="00987521"/>
    <w:rsid w:val="0098752C"/>
    <w:rsid w:val="00987FA3"/>
    <w:rsid w:val="00990213"/>
    <w:rsid w:val="009902DC"/>
    <w:rsid w:val="00990859"/>
    <w:rsid w:val="00990A90"/>
    <w:rsid w:val="009918AA"/>
    <w:rsid w:val="009918C2"/>
    <w:rsid w:val="00991CE0"/>
    <w:rsid w:val="00991E08"/>
    <w:rsid w:val="00992172"/>
    <w:rsid w:val="00992469"/>
    <w:rsid w:val="00992999"/>
    <w:rsid w:val="00992AA8"/>
    <w:rsid w:val="00992D1A"/>
    <w:rsid w:val="0099315E"/>
    <w:rsid w:val="00993B99"/>
    <w:rsid w:val="00994312"/>
    <w:rsid w:val="00994614"/>
    <w:rsid w:val="00994B86"/>
    <w:rsid w:val="00994C1F"/>
    <w:rsid w:val="00994DD9"/>
    <w:rsid w:val="00995650"/>
    <w:rsid w:val="0099583C"/>
    <w:rsid w:val="0099588A"/>
    <w:rsid w:val="00995BB6"/>
    <w:rsid w:val="00995C7B"/>
    <w:rsid w:val="00995C7D"/>
    <w:rsid w:val="00996621"/>
    <w:rsid w:val="009966D7"/>
    <w:rsid w:val="009967FC"/>
    <w:rsid w:val="00996D18"/>
    <w:rsid w:val="00996D2B"/>
    <w:rsid w:val="00996DB7"/>
    <w:rsid w:val="00997157"/>
    <w:rsid w:val="00997291"/>
    <w:rsid w:val="009977FB"/>
    <w:rsid w:val="00997D72"/>
    <w:rsid w:val="009A0266"/>
    <w:rsid w:val="009A0483"/>
    <w:rsid w:val="009A0797"/>
    <w:rsid w:val="009A0825"/>
    <w:rsid w:val="009A119D"/>
    <w:rsid w:val="009A1682"/>
    <w:rsid w:val="009A16FE"/>
    <w:rsid w:val="009A24FA"/>
    <w:rsid w:val="009A2C8B"/>
    <w:rsid w:val="009A2F8B"/>
    <w:rsid w:val="009A3165"/>
    <w:rsid w:val="009A3732"/>
    <w:rsid w:val="009A3ECC"/>
    <w:rsid w:val="009A3F6E"/>
    <w:rsid w:val="009A3FA1"/>
    <w:rsid w:val="009A46B4"/>
    <w:rsid w:val="009A4772"/>
    <w:rsid w:val="009A48BF"/>
    <w:rsid w:val="009A4908"/>
    <w:rsid w:val="009A4C15"/>
    <w:rsid w:val="009A4C31"/>
    <w:rsid w:val="009A4F47"/>
    <w:rsid w:val="009A4F94"/>
    <w:rsid w:val="009A56DD"/>
    <w:rsid w:val="009A5B31"/>
    <w:rsid w:val="009A6155"/>
    <w:rsid w:val="009A6995"/>
    <w:rsid w:val="009B04A8"/>
    <w:rsid w:val="009B0C2A"/>
    <w:rsid w:val="009B1027"/>
    <w:rsid w:val="009B129B"/>
    <w:rsid w:val="009B24AB"/>
    <w:rsid w:val="009B2742"/>
    <w:rsid w:val="009B29C9"/>
    <w:rsid w:val="009B2BCC"/>
    <w:rsid w:val="009B30E2"/>
    <w:rsid w:val="009B320C"/>
    <w:rsid w:val="009B4092"/>
    <w:rsid w:val="009B4464"/>
    <w:rsid w:val="009B4929"/>
    <w:rsid w:val="009B4AAB"/>
    <w:rsid w:val="009B5264"/>
    <w:rsid w:val="009B5365"/>
    <w:rsid w:val="009B5930"/>
    <w:rsid w:val="009B598D"/>
    <w:rsid w:val="009B59FB"/>
    <w:rsid w:val="009B5ED4"/>
    <w:rsid w:val="009B616A"/>
    <w:rsid w:val="009B61C8"/>
    <w:rsid w:val="009B61D5"/>
    <w:rsid w:val="009B62C2"/>
    <w:rsid w:val="009B645F"/>
    <w:rsid w:val="009B6868"/>
    <w:rsid w:val="009B68E8"/>
    <w:rsid w:val="009B6992"/>
    <w:rsid w:val="009B7152"/>
    <w:rsid w:val="009B719F"/>
    <w:rsid w:val="009B781B"/>
    <w:rsid w:val="009B782A"/>
    <w:rsid w:val="009B7AEF"/>
    <w:rsid w:val="009B7F3A"/>
    <w:rsid w:val="009C0135"/>
    <w:rsid w:val="009C11B7"/>
    <w:rsid w:val="009C12C4"/>
    <w:rsid w:val="009C1383"/>
    <w:rsid w:val="009C1700"/>
    <w:rsid w:val="009C1C35"/>
    <w:rsid w:val="009C1C4C"/>
    <w:rsid w:val="009C2356"/>
    <w:rsid w:val="009C2385"/>
    <w:rsid w:val="009C267A"/>
    <w:rsid w:val="009C291E"/>
    <w:rsid w:val="009C2C9C"/>
    <w:rsid w:val="009C326C"/>
    <w:rsid w:val="009C33C7"/>
    <w:rsid w:val="009C3615"/>
    <w:rsid w:val="009C3A4A"/>
    <w:rsid w:val="009C3EC7"/>
    <w:rsid w:val="009C3FA8"/>
    <w:rsid w:val="009C4139"/>
    <w:rsid w:val="009C45A9"/>
    <w:rsid w:val="009C469E"/>
    <w:rsid w:val="009C48A2"/>
    <w:rsid w:val="009C4957"/>
    <w:rsid w:val="009C4BB3"/>
    <w:rsid w:val="009C4C65"/>
    <w:rsid w:val="009C55A8"/>
    <w:rsid w:val="009C55B3"/>
    <w:rsid w:val="009C5635"/>
    <w:rsid w:val="009C57E9"/>
    <w:rsid w:val="009C58EE"/>
    <w:rsid w:val="009C5978"/>
    <w:rsid w:val="009C5B48"/>
    <w:rsid w:val="009C5B71"/>
    <w:rsid w:val="009C5F84"/>
    <w:rsid w:val="009C6092"/>
    <w:rsid w:val="009C60C5"/>
    <w:rsid w:val="009C6748"/>
    <w:rsid w:val="009C6931"/>
    <w:rsid w:val="009C71C8"/>
    <w:rsid w:val="009C7344"/>
    <w:rsid w:val="009C73D4"/>
    <w:rsid w:val="009C7585"/>
    <w:rsid w:val="009C7750"/>
    <w:rsid w:val="009C7973"/>
    <w:rsid w:val="009C7AA9"/>
    <w:rsid w:val="009D079D"/>
    <w:rsid w:val="009D0C0E"/>
    <w:rsid w:val="009D0FAE"/>
    <w:rsid w:val="009D17C4"/>
    <w:rsid w:val="009D1A8F"/>
    <w:rsid w:val="009D1AD5"/>
    <w:rsid w:val="009D1D29"/>
    <w:rsid w:val="009D2124"/>
    <w:rsid w:val="009D222B"/>
    <w:rsid w:val="009D27EB"/>
    <w:rsid w:val="009D3C8E"/>
    <w:rsid w:val="009D4518"/>
    <w:rsid w:val="009D467A"/>
    <w:rsid w:val="009D54B7"/>
    <w:rsid w:val="009D556B"/>
    <w:rsid w:val="009D58F2"/>
    <w:rsid w:val="009D5A73"/>
    <w:rsid w:val="009D5F0E"/>
    <w:rsid w:val="009D62AB"/>
    <w:rsid w:val="009D6438"/>
    <w:rsid w:val="009D6936"/>
    <w:rsid w:val="009D6CE3"/>
    <w:rsid w:val="009D6EB1"/>
    <w:rsid w:val="009D6FB4"/>
    <w:rsid w:val="009D70F0"/>
    <w:rsid w:val="009D70F7"/>
    <w:rsid w:val="009D7379"/>
    <w:rsid w:val="009D7666"/>
    <w:rsid w:val="009D7ACC"/>
    <w:rsid w:val="009D7B39"/>
    <w:rsid w:val="009E0088"/>
    <w:rsid w:val="009E0242"/>
    <w:rsid w:val="009E07CF"/>
    <w:rsid w:val="009E081E"/>
    <w:rsid w:val="009E0A56"/>
    <w:rsid w:val="009E0B48"/>
    <w:rsid w:val="009E0CA5"/>
    <w:rsid w:val="009E17F8"/>
    <w:rsid w:val="009E1C53"/>
    <w:rsid w:val="009E1E3D"/>
    <w:rsid w:val="009E26D7"/>
    <w:rsid w:val="009E2AD6"/>
    <w:rsid w:val="009E2B0D"/>
    <w:rsid w:val="009E3133"/>
    <w:rsid w:val="009E31A7"/>
    <w:rsid w:val="009E39D6"/>
    <w:rsid w:val="009E39E9"/>
    <w:rsid w:val="009E3DAD"/>
    <w:rsid w:val="009E409B"/>
    <w:rsid w:val="009E483F"/>
    <w:rsid w:val="009E49DD"/>
    <w:rsid w:val="009E50A2"/>
    <w:rsid w:val="009E50FF"/>
    <w:rsid w:val="009E5241"/>
    <w:rsid w:val="009E5858"/>
    <w:rsid w:val="009E5E42"/>
    <w:rsid w:val="009E5E78"/>
    <w:rsid w:val="009E605D"/>
    <w:rsid w:val="009E60FE"/>
    <w:rsid w:val="009E643F"/>
    <w:rsid w:val="009E6496"/>
    <w:rsid w:val="009E6AA4"/>
    <w:rsid w:val="009E6D0F"/>
    <w:rsid w:val="009E6EE4"/>
    <w:rsid w:val="009E75A0"/>
    <w:rsid w:val="009E791A"/>
    <w:rsid w:val="009E7CAA"/>
    <w:rsid w:val="009F09FA"/>
    <w:rsid w:val="009F0A2F"/>
    <w:rsid w:val="009F18A7"/>
    <w:rsid w:val="009F1B0A"/>
    <w:rsid w:val="009F1E61"/>
    <w:rsid w:val="009F2AF1"/>
    <w:rsid w:val="009F2B23"/>
    <w:rsid w:val="009F2CF8"/>
    <w:rsid w:val="009F3117"/>
    <w:rsid w:val="009F4355"/>
    <w:rsid w:val="009F47FC"/>
    <w:rsid w:val="009F4B54"/>
    <w:rsid w:val="009F4D7F"/>
    <w:rsid w:val="009F4F5F"/>
    <w:rsid w:val="009F53F6"/>
    <w:rsid w:val="009F5622"/>
    <w:rsid w:val="009F58C8"/>
    <w:rsid w:val="009F592E"/>
    <w:rsid w:val="009F5AE8"/>
    <w:rsid w:val="009F5B2B"/>
    <w:rsid w:val="009F5DE0"/>
    <w:rsid w:val="009F660A"/>
    <w:rsid w:val="009F6F08"/>
    <w:rsid w:val="009F7048"/>
    <w:rsid w:val="009F705A"/>
    <w:rsid w:val="009F764B"/>
    <w:rsid w:val="009F7DD0"/>
    <w:rsid w:val="009F7E1E"/>
    <w:rsid w:val="00A0014E"/>
    <w:rsid w:val="00A00209"/>
    <w:rsid w:val="00A00623"/>
    <w:rsid w:val="00A0096D"/>
    <w:rsid w:val="00A00D00"/>
    <w:rsid w:val="00A00DED"/>
    <w:rsid w:val="00A01599"/>
    <w:rsid w:val="00A018BF"/>
    <w:rsid w:val="00A02006"/>
    <w:rsid w:val="00A02453"/>
    <w:rsid w:val="00A037D2"/>
    <w:rsid w:val="00A03B0F"/>
    <w:rsid w:val="00A03EBA"/>
    <w:rsid w:val="00A042A0"/>
    <w:rsid w:val="00A0441F"/>
    <w:rsid w:val="00A04613"/>
    <w:rsid w:val="00A0486C"/>
    <w:rsid w:val="00A05527"/>
    <w:rsid w:val="00A0554E"/>
    <w:rsid w:val="00A05673"/>
    <w:rsid w:val="00A0581F"/>
    <w:rsid w:val="00A059E7"/>
    <w:rsid w:val="00A05F5F"/>
    <w:rsid w:val="00A0606F"/>
    <w:rsid w:val="00A0631C"/>
    <w:rsid w:val="00A06906"/>
    <w:rsid w:val="00A071CE"/>
    <w:rsid w:val="00A072C3"/>
    <w:rsid w:val="00A079C8"/>
    <w:rsid w:val="00A07E47"/>
    <w:rsid w:val="00A07FC4"/>
    <w:rsid w:val="00A10067"/>
    <w:rsid w:val="00A1012C"/>
    <w:rsid w:val="00A101A7"/>
    <w:rsid w:val="00A101BE"/>
    <w:rsid w:val="00A103AB"/>
    <w:rsid w:val="00A105D9"/>
    <w:rsid w:val="00A10A2D"/>
    <w:rsid w:val="00A10C61"/>
    <w:rsid w:val="00A11020"/>
    <w:rsid w:val="00A11C79"/>
    <w:rsid w:val="00A11D70"/>
    <w:rsid w:val="00A11E50"/>
    <w:rsid w:val="00A11FDC"/>
    <w:rsid w:val="00A1241A"/>
    <w:rsid w:val="00A12473"/>
    <w:rsid w:val="00A13404"/>
    <w:rsid w:val="00A136F7"/>
    <w:rsid w:val="00A13FCF"/>
    <w:rsid w:val="00A140C0"/>
    <w:rsid w:val="00A142C1"/>
    <w:rsid w:val="00A1438F"/>
    <w:rsid w:val="00A1454F"/>
    <w:rsid w:val="00A147CE"/>
    <w:rsid w:val="00A14963"/>
    <w:rsid w:val="00A14EE2"/>
    <w:rsid w:val="00A14FA1"/>
    <w:rsid w:val="00A14FBC"/>
    <w:rsid w:val="00A15095"/>
    <w:rsid w:val="00A159C6"/>
    <w:rsid w:val="00A15AF2"/>
    <w:rsid w:val="00A15E68"/>
    <w:rsid w:val="00A1618C"/>
    <w:rsid w:val="00A16633"/>
    <w:rsid w:val="00A167EE"/>
    <w:rsid w:val="00A16B48"/>
    <w:rsid w:val="00A16B9D"/>
    <w:rsid w:val="00A16DDC"/>
    <w:rsid w:val="00A16E53"/>
    <w:rsid w:val="00A170DC"/>
    <w:rsid w:val="00A17982"/>
    <w:rsid w:val="00A17AEB"/>
    <w:rsid w:val="00A17B98"/>
    <w:rsid w:val="00A17C47"/>
    <w:rsid w:val="00A20124"/>
    <w:rsid w:val="00A20289"/>
    <w:rsid w:val="00A206C5"/>
    <w:rsid w:val="00A207A0"/>
    <w:rsid w:val="00A20CC9"/>
    <w:rsid w:val="00A20F60"/>
    <w:rsid w:val="00A211C1"/>
    <w:rsid w:val="00A213F8"/>
    <w:rsid w:val="00A215BA"/>
    <w:rsid w:val="00A217C8"/>
    <w:rsid w:val="00A217F5"/>
    <w:rsid w:val="00A21867"/>
    <w:rsid w:val="00A21C01"/>
    <w:rsid w:val="00A21FA2"/>
    <w:rsid w:val="00A22079"/>
    <w:rsid w:val="00A222D2"/>
    <w:rsid w:val="00A227AB"/>
    <w:rsid w:val="00A22984"/>
    <w:rsid w:val="00A22C6C"/>
    <w:rsid w:val="00A230F2"/>
    <w:rsid w:val="00A2364E"/>
    <w:rsid w:val="00A23A2C"/>
    <w:rsid w:val="00A23DCC"/>
    <w:rsid w:val="00A23E69"/>
    <w:rsid w:val="00A2400C"/>
    <w:rsid w:val="00A24589"/>
    <w:rsid w:val="00A24771"/>
    <w:rsid w:val="00A2499D"/>
    <w:rsid w:val="00A24AC1"/>
    <w:rsid w:val="00A24D10"/>
    <w:rsid w:val="00A24D87"/>
    <w:rsid w:val="00A253A5"/>
    <w:rsid w:val="00A253F2"/>
    <w:rsid w:val="00A253FC"/>
    <w:rsid w:val="00A254B6"/>
    <w:rsid w:val="00A255E5"/>
    <w:rsid w:val="00A2595B"/>
    <w:rsid w:val="00A25CCB"/>
    <w:rsid w:val="00A27846"/>
    <w:rsid w:val="00A27A80"/>
    <w:rsid w:val="00A27AC2"/>
    <w:rsid w:val="00A27DBD"/>
    <w:rsid w:val="00A300DC"/>
    <w:rsid w:val="00A30383"/>
    <w:rsid w:val="00A31FD7"/>
    <w:rsid w:val="00A3204C"/>
    <w:rsid w:val="00A329CA"/>
    <w:rsid w:val="00A32FA9"/>
    <w:rsid w:val="00A33FE1"/>
    <w:rsid w:val="00A34276"/>
    <w:rsid w:val="00A3469B"/>
    <w:rsid w:val="00A3473E"/>
    <w:rsid w:val="00A35157"/>
    <w:rsid w:val="00A3530E"/>
    <w:rsid w:val="00A35355"/>
    <w:rsid w:val="00A35531"/>
    <w:rsid w:val="00A35D9F"/>
    <w:rsid w:val="00A360A4"/>
    <w:rsid w:val="00A360C7"/>
    <w:rsid w:val="00A36119"/>
    <w:rsid w:val="00A36630"/>
    <w:rsid w:val="00A366F5"/>
    <w:rsid w:val="00A36A82"/>
    <w:rsid w:val="00A36D6F"/>
    <w:rsid w:val="00A36FA1"/>
    <w:rsid w:val="00A371C3"/>
    <w:rsid w:val="00A37320"/>
    <w:rsid w:val="00A37465"/>
    <w:rsid w:val="00A37B10"/>
    <w:rsid w:val="00A37B48"/>
    <w:rsid w:val="00A37B88"/>
    <w:rsid w:val="00A37D2B"/>
    <w:rsid w:val="00A37F52"/>
    <w:rsid w:val="00A40219"/>
    <w:rsid w:val="00A4040B"/>
    <w:rsid w:val="00A40492"/>
    <w:rsid w:val="00A4094A"/>
    <w:rsid w:val="00A40D54"/>
    <w:rsid w:val="00A40DFE"/>
    <w:rsid w:val="00A4142E"/>
    <w:rsid w:val="00A416CA"/>
    <w:rsid w:val="00A42210"/>
    <w:rsid w:val="00A4245A"/>
    <w:rsid w:val="00A424EC"/>
    <w:rsid w:val="00A430B6"/>
    <w:rsid w:val="00A435E6"/>
    <w:rsid w:val="00A4366D"/>
    <w:rsid w:val="00A43F49"/>
    <w:rsid w:val="00A43FAF"/>
    <w:rsid w:val="00A44458"/>
    <w:rsid w:val="00A4449B"/>
    <w:rsid w:val="00A445AF"/>
    <w:rsid w:val="00A44AD8"/>
    <w:rsid w:val="00A44CE9"/>
    <w:rsid w:val="00A44E39"/>
    <w:rsid w:val="00A450AA"/>
    <w:rsid w:val="00A4560F"/>
    <w:rsid w:val="00A4589A"/>
    <w:rsid w:val="00A45D68"/>
    <w:rsid w:val="00A45FB9"/>
    <w:rsid w:val="00A468AB"/>
    <w:rsid w:val="00A4698C"/>
    <w:rsid w:val="00A46BF3"/>
    <w:rsid w:val="00A46CA8"/>
    <w:rsid w:val="00A46E99"/>
    <w:rsid w:val="00A472B3"/>
    <w:rsid w:val="00A50492"/>
    <w:rsid w:val="00A50594"/>
    <w:rsid w:val="00A50C02"/>
    <w:rsid w:val="00A50C5C"/>
    <w:rsid w:val="00A50C80"/>
    <w:rsid w:val="00A50E85"/>
    <w:rsid w:val="00A512A9"/>
    <w:rsid w:val="00A51585"/>
    <w:rsid w:val="00A520BD"/>
    <w:rsid w:val="00A5270A"/>
    <w:rsid w:val="00A52A78"/>
    <w:rsid w:val="00A52A8D"/>
    <w:rsid w:val="00A52D9E"/>
    <w:rsid w:val="00A52DB7"/>
    <w:rsid w:val="00A53020"/>
    <w:rsid w:val="00A53091"/>
    <w:rsid w:val="00A53202"/>
    <w:rsid w:val="00A53205"/>
    <w:rsid w:val="00A535AC"/>
    <w:rsid w:val="00A53874"/>
    <w:rsid w:val="00A53EF4"/>
    <w:rsid w:val="00A54141"/>
    <w:rsid w:val="00A5454D"/>
    <w:rsid w:val="00A5471F"/>
    <w:rsid w:val="00A5492D"/>
    <w:rsid w:val="00A5527B"/>
    <w:rsid w:val="00A555F1"/>
    <w:rsid w:val="00A55FF9"/>
    <w:rsid w:val="00A56951"/>
    <w:rsid w:val="00A56BD8"/>
    <w:rsid w:val="00A56CAF"/>
    <w:rsid w:val="00A56CEF"/>
    <w:rsid w:val="00A570A0"/>
    <w:rsid w:val="00A5711D"/>
    <w:rsid w:val="00A576C8"/>
    <w:rsid w:val="00A577F1"/>
    <w:rsid w:val="00A57BAF"/>
    <w:rsid w:val="00A57D98"/>
    <w:rsid w:val="00A57F96"/>
    <w:rsid w:val="00A600AB"/>
    <w:rsid w:val="00A602E0"/>
    <w:rsid w:val="00A6046E"/>
    <w:rsid w:val="00A605F7"/>
    <w:rsid w:val="00A60B32"/>
    <w:rsid w:val="00A60E99"/>
    <w:rsid w:val="00A6118D"/>
    <w:rsid w:val="00A6127E"/>
    <w:rsid w:val="00A612AA"/>
    <w:rsid w:val="00A61528"/>
    <w:rsid w:val="00A618D4"/>
    <w:rsid w:val="00A622A7"/>
    <w:rsid w:val="00A625D2"/>
    <w:rsid w:val="00A62FF9"/>
    <w:rsid w:val="00A63072"/>
    <w:rsid w:val="00A630EC"/>
    <w:rsid w:val="00A63190"/>
    <w:rsid w:val="00A638FE"/>
    <w:rsid w:val="00A63FB8"/>
    <w:rsid w:val="00A640EA"/>
    <w:rsid w:val="00A6431B"/>
    <w:rsid w:val="00A644DA"/>
    <w:rsid w:val="00A649C8"/>
    <w:rsid w:val="00A64A1C"/>
    <w:rsid w:val="00A64B85"/>
    <w:rsid w:val="00A64BA6"/>
    <w:rsid w:val="00A64EB6"/>
    <w:rsid w:val="00A64EEA"/>
    <w:rsid w:val="00A65500"/>
    <w:rsid w:val="00A657C2"/>
    <w:rsid w:val="00A65E11"/>
    <w:rsid w:val="00A66217"/>
    <w:rsid w:val="00A66D4B"/>
    <w:rsid w:val="00A671CF"/>
    <w:rsid w:val="00A677D0"/>
    <w:rsid w:val="00A70351"/>
    <w:rsid w:val="00A703A6"/>
    <w:rsid w:val="00A708A0"/>
    <w:rsid w:val="00A72276"/>
    <w:rsid w:val="00A72691"/>
    <w:rsid w:val="00A726E7"/>
    <w:rsid w:val="00A72700"/>
    <w:rsid w:val="00A73392"/>
    <w:rsid w:val="00A73856"/>
    <w:rsid w:val="00A73D06"/>
    <w:rsid w:val="00A73E47"/>
    <w:rsid w:val="00A74049"/>
    <w:rsid w:val="00A7432B"/>
    <w:rsid w:val="00A74626"/>
    <w:rsid w:val="00A747C0"/>
    <w:rsid w:val="00A7492C"/>
    <w:rsid w:val="00A74C18"/>
    <w:rsid w:val="00A74DB3"/>
    <w:rsid w:val="00A74E22"/>
    <w:rsid w:val="00A753FB"/>
    <w:rsid w:val="00A754AD"/>
    <w:rsid w:val="00A75736"/>
    <w:rsid w:val="00A75CDE"/>
    <w:rsid w:val="00A76153"/>
    <w:rsid w:val="00A761D5"/>
    <w:rsid w:val="00A761E7"/>
    <w:rsid w:val="00A76C32"/>
    <w:rsid w:val="00A76DDF"/>
    <w:rsid w:val="00A776DE"/>
    <w:rsid w:val="00A7777A"/>
    <w:rsid w:val="00A777DA"/>
    <w:rsid w:val="00A77D06"/>
    <w:rsid w:val="00A8027D"/>
    <w:rsid w:val="00A804D9"/>
    <w:rsid w:val="00A805EF"/>
    <w:rsid w:val="00A80659"/>
    <w:rsid w:val="00A80C1E"/>
    <w:rsid w:val="00A80F1A"/>
    <w:rsid w:val="00A811A6"/>
    <w:rsid w:val="00A8139B"/>
    <w:rsid w:val="00A81687"/>
    <w:rsid w:val="00A81BE1"/>
    <w:rsid w:val="00A81F5E"/>
    <w:rsid w:val="00A821EC"/>
    <w:rsid w:val="00A82473"/>
    <w:rsid w:val="00A82906"/>
    <w:rsid w:val="00A82CFC"/>
    <w:rsid w:val="00A830AC"/>
    <w:rsid w:val="00A83B68"/>
    <w:rsid w:val="00A841FB"/>
    <w:rsid w:val="00A84B87"/>
    <w:rsid w:val="00A84E28"/>
    <w:rsid w:val="00A858C8"/>
    <w:rsid w:val="00A85909"/>
    <w:rsid w:val="00A86125"/>
    <w:rsid w:val="00A863BD"/>
    <w:rsid w:val="00A86A63"/>
    <w:rsid w:val="00A86E58"/>
    <w:rsid w:val="00A87389"/>
    <w:rsid w:val="00A874CE"/>
    <w:rsid w:val="00A87633"/>
    <w:rsid w:val="00A876A6"/>
    <w:rsid w:val="00A87937"/>
    <w:rsid w:val="00A90097"/>
    <w:rsid w:val="00A9041C"/>
    <w:rsid w:val="00A90516"/>
    <w:rsid w:val="00A90905"/>
    <w:rsid w:val="00A909B6"/>
    <w:rsid w:val="00A90A41"/>
    <w:rsid w:val="00A90A75"/>
    <w:rsid w:val="00A90C13"/>
    <w:rsid w:val="00A90DB8"/>
    <w:rsid w:val="00A90F3D"/>
    <w:rsid w:val="00A9194F"/>
    <w:rsid w:val="00A91FBB"/>
    <w:rsid w:val="00A92567"/>
    <w:rsid w:val="00A927AD"/>
    <w:rsid w:val="00A92895"/>
    <w:rsid w:val="00A92BB5"/>
    <w:rsid w:val="00A92F29"/>
    <w:rsid w:val="00A93900"/>
    <w:rsid w:val="00A93C6E"/>
    <w:rsid w:val="00A93DBC"/>
    <w:rsid w:val="00A94479"/>
    <w:rsid w:val="00A94849"/>
    <w:rsid w:val="00A94BD8"/>
    <w:rsid w:val="00A94FB0"/>
    <w:rsid w:val="00A95989"/>
    <w:rsid w:val="00A959F3"/>
    <w:rsid w:val="00A95D51"/>
    <w:rsid w:val="00A95D8C"/>
    <w:rsid w:val="00A95DD7"/>
    <w:rsid w:val="00A95E0F"/>
    <w:rsid w:val="00A9665B"/>
    <w:rsid w:val="00A968A9"/>
    <w:rsid w:val="00A97127"/>
    <w:rsid w:val="00A97464"/>
    <w:rsid w:val="00A97651"/>
    <w:rsid w:val="00A97AF9"/>
    <w:rsid w:val="00A97BC7"/>
    <w:rsid w:val="00A97C09"/>
    <w:rsid w:val="00A97F5E"/>
    <w:rsid w:val="00AA0051"/>
    <w:rsid w:val="00AA032F"/>
    <w:rsid w:val="00AA0518"/>
    <w:rsid w:val="00AA0553"/>
    <w:rsid w:val="00AA05C7"/>
    <w:rsid w:val="00AA072C"/>
    <w:rsid w:val="00AA0D7E"/>
    <w:rsid w:val="00AA0F7C"/>
    <w:rsid w:val="00AA1B34"/>
    <w:rsid w:val="00AA1E32"/>
    <w:rsid w:val="00AA281C"/>
    <w:rsid w:val="00AA286B"/>
    <w:rsid w:val="00AA2D00"/>
    <w:rsid w:val="00AA2F2F"/>
    <w:rsid w:val="00AA2FB5"/>
    <w:rsid w:val="00AA353F"/>
    <w:rsid w:val="00AA3731"/>
    <w:rsid w:val="00AA37AA"/>
    <w:rsid w:val="00AA3A01"/>
    <w:rsid w:val="00AA3C2D"/>
    <w:rsid w:val="00AA3E13"/>
    <w:rsid w:val="00AA41E8"/>
    <w:rsid w:val="00AA41F7"/>
    <w:rsid w:val="00AA4484"/>
    <w:rsid w:val="00AA4636"/>
    <w:rsid w:val="00AA481F"/>
    <w:rsid w:val="00AA4991"/>
    <w:rsid w:val="00AA4EE7"/>
    <w:rsid w:val="00AA62B0"/>
    <w:rsid w:val="00AA62C6"/>
    <w:rsid w:val="00AA62E6"/>
    <w:rsid w:val="00AA6356"/>
    <w:rsid w:val="00AA6439"/>
    <w:rsid w:val="00AA68BD"/>
    <w:rsid w:val="00AA7044"/>
    <w:rsid w:val="00AA72CC"/>
    <w:rsid w:val="00AA735F"/>
    <w:rsid w:val="00AA7991"/>
    <w:rsid w:val="00AA7ACD"/>
    <w:rsid w:val="00AA7C04"/>
    <w:rsid w:val="00AA7DA7"/>
    <w:rsid w:val="00AB00CB"/>
    <w:rsid w:val="00AB02D9"/>
    <w:rsid w:val="00AB0430"/>
    <w:rsid w:val="00AB0740"/>
    <w:rsid w:val="00AB0918"/>
    <w:rsid w:val="00AB0953"/>
    <w:rsid w:val="00AB0AE4"/>
    <w:rsid w:val="00AB0D3D"/>
    <w:rsid w:val="00AB150A"/>
    <w:rsid w:val="00AB16A7"/>
    <w:rsid w:val="00AB1BD0"/>
    <w:rsid w:val="00AB1C9B"/>
    <w:rsid w:val="00AB1F1F"/>
    <w:rsid w:val="00AB234F"/>
    <w:rsid w:val="00AB2610"/>
    <w:rsid w:val="00AB2705"/>
    <w:rsid w:val="00AB2776"/>
    <w:rsid w:val="00AB2953"/>
    <w:rsid w:val="00AB2D1D"/>
    <w:rsid w:val="00AB313F"/>
    <w:rsid w:val="00AB321A"/>
    <w:rsid w:val="00AB3927"/>
    <w:rsid w:val="00AB3990"/>
    <w:rsid w:val="00AB3B3F"/>
    <w:rsid w:val="00AB3C50"/>
    <w:rsid w:val="00AB3D8A"/>
    <w:rsid w:val="00AB4428"/>
    <w:rsid w:val="00AB45C4"/>
    <w:rsid w:val="00AB4639"/>
    <w:rsid w:val="00AB5489"/>
    <w:rsid w:val="00AB575E"/>
    <w:rsid w:val="00AB599C"/>
    <w:rsid w:val="00AB5D99"/>
    <w:rsid w:val="00AB6031"/>
    <w:rsid w:val="00AB614E"/>
    <w:rsid w:val="00AB647F"/>
    <w:rsid w:val="00AB6C5C"/>
    <w:rsid w:val="00AB7221"/>
    <w:rsid w:val="00AB7561"/>
    <w:rsid w:val="00AB75A3"/>
    <w:rsid w:val="00AB7A5E"/>
    <w:rsid w:val="00AB7BA0"/>
    <w:rsid w:val="00AB7FAE"/>
    <w:rsid w:val="00AC0FC1"/>
    <w:rsid w:val="00AC1660"/>
    <w:rsid w:val="00AC1815"/>
    <w:rsid w:val="00AC1EE2"/>
    <w:rsid w:val="00AC209D"/>
    <w:rsid w:val="00AC2913"/>
    <w:rsid w:val="00AC2C7A"/>
    <w:rsid w:val="00AC312F"/>
    <w:rsid w:val="00AC3993"/>
    <w:rsid w:val="00AC3AA6"/>
    <w:rsid w:val="00AC3E7D"/>
    <w:rsid w:val="00AC46B6"/>
    <w:rsid w:val="00AC4A11"/>
    <w:rsid w:val="00AC4AB3"/>
    <w:rsid w:val="00AC4C93"/>
    <w:rsid w:val="00AC5330"/>
    <w:rsid w:val="00AC552A"/>
    <w:rsid w:val="00AC5594"/>
    <w:rsid w:val="00AC595A"/>
    <w:rsid w:val="00AC5B6A"/>
    <w:rsid w:val="00AC5C75"/>
    <w:rsid w:val="00AC5D12"/>
    <w:rsid w:val="00AC65F5"/>
    <w:rsid w:val="00AC6BDC"/>
    <w:rsid w:val="00AC6C71"/>
    <w:rsid w:val="00AC74B5"/>
    <w:rsid w:val="00AC7613"/>
    <w:rsid w:val="00AC7658"/>
    <w:rsid w:val="00AC78BB"/>
    <w:rsid w:val="00AD014D"/>
    <w:rsid w:val="00AD015B"/>
    <w:rsid w:val="00AD0227"/>
    <w:rsid w:val="00AD0FFC"/>
    <w:rsid w:val="00AD11AF"/>
    <w:rsid w:val="00AD1802"/>
    <w:rsid w:val="00AD1870"/>
    <w:rsid w:val="00AD1929"/>
    <w:rsid w:val="00AD1C6C"/>
    <w:rsid w:val="00AD1EA2"/>
    <w:rsid w:val="00AD1EED"/>
    <w:rsid w:val="00AD1F6D"/>
    <w:rsid w:val="00AD24E4"/>
    <w:rsid w:val="00AD25A3"/>
    <w:rsid w:val="00AD2DFA"/>
    <w:rsid w:val="00AD3545"/>
    <w:rsid w:val="00AD3736"/>
    <w:rsid w:val="00AD3C94"/>
    <w:rsid w:val="00AD3F4E"/>
    <w:rsid w:val="00AD54EC"/>
    <w:rsid w:val="00AD567B"/>
    <w:rsid w:val="00AD59AA"/>
    <w:rsid w:val="00AD5F6F"/>
    <w:rsid w:val="00AD5FE3"/>
    <w:rsid w:val="00AD6525"/>
    <w:rsid w:val="00AD67E2"/>
    <w:rsid w:val="00AD734D"/>
    <w:rsid w:val="00AD75A2"/>
    <w:rsid w:val="00AD76EB"/>
    <w:rsid w:val="00AD76F5"/>
    <w:rsid w:val="00AD77F0"/>
    <w:rsid w:val="00AE0A94"/>
    <w:rsid w:val="00AE0BE3"/>
    <w:rsid w:val="00AE0C27"/>
    <w:rsid w:val="00AE11C7"/>
    <w:rsid w:val="00AE1BFD"/>
    <w:rsid w:val="00AE1D27"/>
    <w:rsid w:val="00AE1F04"/>
    <w:rsid w:val="00AE218C"/>
    <w:rsid w:val="00AE2A3B"/>
    <w:rsid w:val="00AE2AEA"/>
    <w:rsid w:val="00AE2D7F"/>
    <w:rsid w:val="00AE2F9E"/>
    <w:rsid w:val="00AE32A1"/>
    <w:rsid w:val="00AE332C"/>
    <w:rsid w:val="00AE38B6"/>
    <w:rsid w:val="00AE3B22"/>
    <w:rsid w:val="00AE3EC3"/>
    <w:rsid w:val="00AE3FF3"/>
    <w:rsid w:val="00AE47F5"/>
    <w:rsid w:val="00AE4D64"/>
    <w:rsid w:val="00AE50BC"/>
    <w:rsid w:val="00AE5805"/>
    <w:rsid w:val="00AE5958"/>
    <w:rsid w:val="00AE5D18"/>
    <w:rsid w:val="00AE611B"/>
    <w:rsid w:val="00AE6344"/>
    <w:rsid w:val="00AE653D"/>
    <w:rsid w:val="00AE68A3"/>
    <w:rsid w:val="00AE6F64"/>
    <w:rsid w:val="00AE71C7"/>
    <w:rsid w:val="00AE71E1"/>
    <w:rsid w:val="00AE7236"/>
    <w:rsid w:val="00AE7266"/>
    <w:rsid w:val="00AE733F"/>
    <w:rsid w:val="00AE756E"/>
    <w:rsid w:val="00AE7BFF"/>
    <w:rsid w:val="00AF0A5A"/>
    <w:rsid w:val="00AF101F"/>
    <w:rsid w:val="00AF110F"/>
    <w:rsid w:val="00AF1311"/>
    <w:rsid w:val="00AF1524"/>
    <w:rsid w:val="00AF1EE2"/>
    <w:rsid w:val="00AF1EE5"/>
    <w:rsid w:val="00AF2483"/>
    <w:rsid w:val="00AF2867"/>
    <w:rsid w:val="00AF2EFF"/>
    <w:rsid w:val="00AF3561"/>
    <w:rsid w:val="00AF3653"/>
    <w:rsid w:val="00AF36C9"/>
    <w:rsid w:val="00AF3BD9"/>
    <w:rsid w:val="00AF3DAD"/>
    <w:rsid w:val="00AF452F"/>
    <w:rsid w:val="00AF48DA"/>
    <w:rsid w:val="00AF4E12"/>
    <w:rsid w:val="00AF5026"/>
    <w:rsid w:val="00AF54C7"/>
    <w:rsid w:val="00AF57F0"/>
    <w:rsid w:val="00AF584B"/>
    <w:rsid w:val="00AF595A"/>
    <w:rsid w:val="00AF5A61"/>
    <w:rsid w:val="00AF5CDB"/>
    <w:rsid w:val="00AF603F"/>
    <w:rsid w:val="00AF61CE"/>
    <w:rsid w:val="00AF6870"/>
    <w:rsid w:val="00AF6B28"/>
    <w:rsid w:val="00AF7121"/>
    <w:rsid w:val="00AF7711"/>
    <w:rsid w:val="00AF78C3"/>
    <w:rsid w:val="00B0018C"/>
    <w:rsid w:val="00B00442"/>
    <w:rsid w:val="00B00928"/>
    <w:rsid w:val="00B0099B"/>
    <w:rsid w:val="00B00AF2"/>
    <w:rsid w:val="00B00BC1"/>
    <w:rsid w:val="00B00E52"/>
    <w:rsid w:val="00B01484"/>
    <w:rsid w:val="00B01660"/>
    <w:rsid w:val="00B01896"/>
    <w:rsid w:val="00B01CEC"/>
    <w:rsid w:val="00B01D7D"/>
    <w:rsid w:val="00B02086"/>
    <w:rsid w:val="00B023C4"/>
    <w:rsid w:val="00B02421"/>
    <w:rsid w:val="00B03243"/>
    <w:rsid w:val="00B034C8"/>
    <w:rsid w:val="00B03AAF"/>
    <w:rsid w:val="00B03C11"/>
    <w:rsid w:val="00B03E4B"/>
    <w:rsid w:val="00B03F7F"/>
    <w:rsid w:val="00B03FFA"/>
    <w:rsid w:val="00B04362"/>
    <w:rsid w:val="00B0481D"/>
    <w:rsid w:val="00B048E0"/>
    <w:rsid w:val="00B04FEE"/>
    <w:rsid w:val="00B05120"/>
    <w:rsid w:val="00B051E1"/>
    <w:rsid w:val="00B05394"/>
    <w:rsid w:val="00B0577D"/>
    <w:rsid w:val="00B05806"/>
    <w:rsid w:val="00B0593A"/>
    <w:rsid w:val="00B059FA"/>
    <w:rsid w:val="00B05B83"/>
    <w:rsid w:val="00B05FD7"/>
    <w:rsid w:val="00B06026"/>
    <w:rsid w:val="00B060BF"/>
    <w:rsid w:val="00B061F3"/>
    <w:rsid w:val="00B076C9"/>
    <w:rsid w:val="00B07772"/>
    <w:rsid w:val="00B078FC"/>
    <w:rsid w:val="00B07C6B"/>
    <w:rsid w:val="00B100DB"/>
    <w:rsid w:val="00B10299"/>
    <w:rsid w:val="00B1047D"/>
    <w:rsid w:val="00B10669"/>
    <w:rsid w:val="00B10992"/>
    <w:rsid w:val="00B10DD1"/>
    <w:rsid w:val="00B10E31"/>
    <w:rsid w:val="00B115E5"/>
    <w:rsid w:val="00B11628"/>
    <w:rsid w:val="00B11965"/>
    <w:rsid w:val="00B11F26"/>
    <w:rsid w:val="00B12141"/>
    <w:rsid w:val="00B1238A"/>
    <w:rsid w:val="00B12453"/>
    <w:rsid w:val="00B126C2"/>
    <w:rsid w:val="00B12AF8"/>
    <w:rsid w:val="00B12D97"/>
    <w:rsid w:val="00B1327E"/>
    <w:rsid w:val="00B1332D"/>
    <w:rsid w:val="00B13803"/>
    <w:rsid w:val="00B13B85"/>
    <w:rsid w:val="00B13DDE"/>
    <w:rsid w:val="00B13FC9"/>
    <w:rsid w:val="00B140CB"/>
    <w:rsid w:val="00B1435D"/>
    <w:rsid w:val="00B1444D"/>
    <w:rsid w:val="00B15064"/>
    <w:rsid w:val="00B1525E"/>
    <w:rsid w:val="00B152E2"/>
    <w:rsid w:val="00B154F1"/>
    <w:rsid w:val="00B15613"/>
    <w:rsid w:val="00B15BFE"/>
    <w:rsid w:val="00B15CC8"/>
    <w:rsid w:val="00B16635"/>
    <w:rsid w:val="00B1676D"/>
    <w:rsid w:val="00B1687F"/>
    <w:rsid w:val="00B17281"/>
    <w:rsid w:val="00B1729D"/>
    <w:rsid w:val="00B17691"/>
    <w:rsid w:val="00B17997"/>
    <w:rsid w:val="00B205CF"/>
    <w:rsid w:val="00B2105A"/>
    <w:rsid w:val="00B212AE"/>
    <w:rsid w:val="00B21702"/>
    <w:rsid w:val="00B2178A"/>
    <w:rsid w:val="00B21894"/>
    <w:rsid w:val="00B221BE"/>
    <w:rsid w:val="00B22A7B"/>
    <w:rsid w:val="00B22D23"/>
    <w:rsid w:val="00B23384"/>
    <w:rsid w:val="00B23775"/>
    <w:rsid w:val="00B237B0"/>
    <w:rsid w:val="00B23828"/>
    <w:rsid w:val="00B239DB"/>
    <w:rsid w:val="00B23B9F"/>
    <w:rsid w:val="00B245D3"/>
    <w:rsid w:val="00B24735"/>
    <w:rsid w:val="00B24911"/>
    <w:rsid w:val="00B24D2F"/>
    <w:rsid w:val="00B24F0A"/>
    <w:rsid w:val="00B2555D"/>
    <w:rsid w:val="00B25831"/>
    <w:rsid w:val="00B26243"/>
    <w:rsid w:val="00B26285"/>
    <w:rsid w:val="00B262FA"/>
    <w:rsid w:val="00B26549"/>
    <w:rsid w:val="00B26CAF"/>
    <w:rsid w:val="00B26D01"/>
    <w:rsid w:val="00B271E7"/>
    <w:rsid w:val="00B27E17"/>
    <w:rsid w:val="00B27E88"/>
    <w:rsid w:val="00B27FFE"/>
    <w:rsid w:val="00B303AA"/>
    <w:rsid w:val="00B30672"/>
    <w:rsid w:val="00B3088B"/>
    <w:rsid w:val="00B30D6A"/>
    <w:rsid w:val="00B31BE8"/>
    <w:rsid w:val="00B31C94"/>
    <w:rsid w:val="00B31E89"/>
    <w:rsid w:val="00B33086"/>
    <w:rsid w:val="00B342CF"/>
    <w:rsid w:val="00B3435F"/>
    <w:rsid w:val="00B34C86"/>
    <w:rsid w:val="00B34F7F"/>
    <w:rsid w:val="00B35127"/>
    <w:rsid w:val="00B35322"/>
    <w:rsid w:val="00B353C5"/>
    <w:rsid w:val="00B35CEB"/>
    <w:rsid w:val="00B36237"/>
    <w:rsid w:val="00B3642C"/>
    <w:rsid w:val="00B3644E"/>
    <w:rsid w:val="00B3693D"/>
    <w:rsid w:val="00B36B21"/>
    <w:rsid w:val="00B36E9F"/>
    <w:rsid w:val="00B37379"/>
    <w:rsid w:val="00B374FF"/>
    <w:rsid w:val="00B37559"/>
    <w:rsid w:val="00B37787"/>
    <w:rsid w:val="00B37BD7"/>
    <w:rsid w:val="00B402E7"/>
    <w:rsid w:val="00B404BD"/>
    <w:rsid w:val="00B405C6"/>
    <w:rsid w:val="00B40C1F"/>
    <w:rsid w:val="00B40D8B"/>
    <w:rsid w:val="00B4156A"/>
    <w:rsid w:val="00B416F6"/>
    <w:rsid w:val="00B41958"/>
    <w:rsid w:val="00B41F8E"/>
    <w:rsid w:val="00B41F91"/>
    <w:rsid w:val="00B42095"/>
    <w:rsid w:val="00B4220E"/>
    <w:rsid w:val="00B423F2"/>
    <w:rsid w:val="00B424CD"/>
    <w:rsid w:val="00B42D96"/>
    <w:rsid w:val="00B430A7"/>
    <w:rsid w:val="00B4387D"/>
    <w:rsid w:val="00B440ED"/>
    <w:rsid w:val="00B440F1"/>
    <w:rsid w:val="00B442A8"/>
    <w:rsid w:val="00B44383"/>
    <w:rsid w:val="00B448EC"/>
    <w:rsid w:val="00B44E5D"/>
    <w:rsid w:val="00B44FC1"/>
    <w:rsid w:val="00B45097"/>
    <w:rsid w:val="00B456DE"/>
    <w:rsid w:val="00B45D38"/>
    <w:rsid w:val="00B45D84"/>
    <w:rsid w:val="00B45E24"/>
    <w:rsid w:val="00B4647E"/>
    <w:rsid w:val="00B46800"/>
    <w:rsid w:val="00B46B68"/>
    <w:rsid w:val="00B46E32"/>
    <w:rsid w:val="00B4798E"/>
    <w:rsid w:val="00B47FB5"/>
    <w:rsid w:val="00B50169"/>
    <w:rsid w:val="00B50626"/>
    <w:rsid w:val="00B507AC"/>
    <w:rsid w:val="00B50B86"/>
    <w:rsid w:val="00B51135"/>
    <w:rsid w:val="00B51569"/>
    <w:rsid w:val="00B51F0D"/>
    <w:rsid w:val="00B5208F"/>
    <w:rsid w:val="00B52658"/>
    <w:rsid w:val="00B5285F"/>
    <w:rsid w:val="00B52AF9"/>
    <w:rsid w:val="00B52C8F"/>
    <w:rsid w:val="00B52D62"/>
    <w:rsid w:val="00B5314C"/>
    <w:rsid w:val="00B53473"/>
    <w:rsid w:val="00B535F0"/>
    <w:rsid w:val="00B53881"/>
    <w:rsid w:val="00B53A69"/>
    <w:rsid w:val="00B54908"/>
    <w:rsid w:val="00B54A9C"/>
    <w:rsid w:val="00B54C72"/>
    <w:rsid w:val="00B54CE7"/>
    <w:rsid w:val="00B55442"/>
    <w:rsid w:val="00B55A0C"/>
    <w:rsid w:val="00B55A58"/>
    <w:rsid w:val="00B55B82"/>
    <w:rsid w:val="00B55D87"/>
    <w:rsid w:val="00B56DDA"/>
    <w:rsid w:val="00B570C2"/>
    <w:rsid w:val="00B57A5B"/>
    <w:rsid w:val="00B57E90"/>
    <w:rsid w:val="00B60BF1"/>
    <w:rsid w:val="00B60E46"/>
    <w:rsid w:val="00B6102A"/>
    <w:rsid w:val="00B61839"/>
    <w:rsid w:val="00B61C8E"/>
    <w:rsid w:val="00B61D6B"/>
    <w:rsid w:val="00B621F0"/>
    <w:rsid w:val="00B625F3"/>
    <w:rsid w:val="00B625FC"/>
    <w:rsid w:val="00B6285B"/>
    <w:rsid w:val="00B6291A"/>
    <w:rsid w:val="00B62BE6"/>
    <w:rsid w:val="00B62CB1"/>
    <w:rsid w:val="00B63023"/>
    <w:rsid w:val="00B6352C"/>
    <w:rsid w:val="00B635F9"/>
    <w:rsid w:val="00B63A65"/>
    <w:rsid w:val="00B63A83"/>
    <w:rsid w:val="00B63CC3"/>
    <w:rsid w:val="00B63EB4"/>
    <w:rsid w:val="00B64199"/>
    <w:rsid w:val="00B643D3"/>
    <w:rsid w:val="00B64416"/>
    <w:rsid w:val="00B64810"/>
    <w:rsid w:val="00B649D3"/>
    <w:rsid w:val="00B64A94"/>
    <w:rsid w:val="00B64E65"/>
    <w:rsid w:val="00B64F87"/>
    <w:rsid w:val="00B65033"/>
    <w:rsid w:val="00B6538C"/>
    <w:rsid w:val="00B656C3"/>
    <w:rsid w:val="00B65A00"/>
    <w:rsid w:val="00B65E44"/>
    <w:rsid w:val="00B669EA"/>
    <w:rsid w:val="00B66DE3"/>
    <w:rsid w:val="00B66E9F"/>
    <w:rsid w:val="00B66F61"/>
    <w:rsid w:val="00B67190"/>
    <w:rsid w:val="00B67409"/>
    <w:rsid w:val="00B67934"/>
    <w:rsid w:val="00B67EAE"/>
    <w:rsid w:val="00B67EC1"/>
    <w:rsid w:val="00B7023C"/>
    <w:rsid w:val="00B70A19"/>
    <w:rsid w:val="00B70D83"/>
    <w:rsid w:val="00B710A5"/>
    <w:rsid w:val="00B71261"/>
    <w:rsid w:val="00B71B8C"/>
    <w:rsid w:val="00B7209B"/>
    <w:rsid w:val="00B720F4"/>
    <w:rsid w:val="00B72729"/>
    <w:rsid w:val="00B72950"/>
    <w:rsid w:val="00B72BEF"/>
    <w:rsid w:val="00B73051"/>
    <w:rsid w:val="00B730B9"/>
    <w:rsid w:val="00B730D2"/>
    <w:rsid w:val="00B730E5"/>
    <w:rsid w:val="00B737DB"/>
    <w:rsid w:val="00B7472A"/>
    <w:rsid w:val="00B7480A"/>
    <w:rsid w:val="00B74AE0"/>
    <w:rsid w:val="00B74B2D"/>
    <w:rsid w:val="00B74B50"/>
    <w:rsid w:val="00B74C2E"/>
    <w:rsid w:val="00B74D28"/>
    <w:rsid w:val="00B74DE4"/>
    <w:rsid w:val="00B751A8"/>
    <w:rsid w:val="00B75290"/>
    <w:rsid w:val="00B75662"/>
    <w:rsid w:val="00B7605D"/>
    <w:rsid w:val="00B764B4"/>
    <w:rsid w:val="00B7660F"/>
    <w:rsid w:val="00B76777"/>
    <w:rsid w:val="00B76FAB"/>
    <w:rsid w:val="00B772FF"/>
    <w:rsid w:val="00B774C4"/>
    <w:rsid w:val="00B77956"/>
    <w:rsid w:val="00B802D6"/>
    <w:rsid w:val="00B8064B"/>
    <w:rsid w:val="00B8089B"/>
    <w:rsid w:val="00B80939"/>
    <w:rsid w:val="00B80AE9"/>
    <w:rsid w:val="00B80C69"/>
    <w:rsid w:val="00B80D40"/>
    <w:rsid w:val="00B81ACA"/>
    <w:rsid w:val="00B81F1C"/>
    <w:rsid w:val="00B8234E"/>
    <w:rsid w:val="00B82565"/>
    <w:rsid w:val="00B82A6C"/>
    <w:rsid w:val="00B82AE8"/>
    <w:rsid w:val="00B82B19"/>
    <w:rsid w:val="00B837EF"/>
    <w:rsid w:val="00B83957"/>
    <w:rsid w:val="00B83E22"/>
    <w:rsid w:val="00B83E73"/>
    <w:rsid w:val="00B843E5"/>
    <w:rsid w:val="00B847B9"/>
    <w:rsid w:val="00B852DE"/>
    <w:rsid w:val="00B8545E"/>
    <w:rsid w:val="00B8574C"/>
    <w:rsid w:val="00B85A68"/>
    <w:rsid w:val="00B85BE7"/>
    <w:rsid w:val="00B86BE7"/>
    <w:rsid w:val="00B86CDE"/>
    <w:rsid w:val="00B86DBD"/>
    <w:rsid w:val="00B87280"/>
    <w:rsid w:val="00B87595"/>
    <w:rsid w:val="00B87609"/>
    <w:rsid w:val="00B87F86"/>
    <w:rsid w:val="00B90215"/>
    <w:rsid w:val="00B90328"/>
    <w:rsid w:val="00B9036C"/>
    <w:rsid w:val="00B90DE3"/>
    <w:rsid w:val="00B90E69"/>
    <w:rsid w:val="00B91000"/>
    <w:rsid w:val="00B9159E"/>
    <w:rsid w:val="00B9195C"/>
    <w:rsid w:val="00B91FC1"/>
    <w:rsid w:val="00B91FC4"/>
    <w:rsid w:val="00B920F4"/>
    <w:rsid w:val="00B92543"/>
    <w:rsid w:val="00B9265D"/>
    <w:rsid w:val="00B92AB7"/>
    <w:rsid w:val="00B93841"/>
    <w:rsid w:val="00B94B82"/>
    <w:rsid w:val="00B94C38"/>
    <w:rsid w:val="00B94E5A"/>
    <w:rsid w:val="00B9532D"/>
    <w:rsid w:val="00B95599"/>
    <w:rsid w:val="00B95625"/>
    <w:rsid w:val="00B95DFD"/>
    <w:rsid w:val="00B9643C"/>
    <w:rsid w:val="00B96611"/>
    <w:rsid w:val="00B9674B"/>
    <w:rsid w:val="00B96807"/>
    <w:rsid w:val="00B968A7"/>
    <w:rsid w:val="00B96ED9"/>
    <w:rsid w:val="00B96F36"/>
    <w:rsid w:val="00B97083"/>
    <w:rsid w:val="00B97547"/>
    <w:rsid w:val="00B97677"/>
    <w:rsid w:val="00BA06E5"/>
    <w:rsid w:val="00BA0E6D"/>
    <w:rsid w:val="00BA15BC"/>
    <w:rsid w:val="00BA1972"/>
    <w:rsid w:val="00BA1E7D"/>
    <w:rsid w:val="00BA20E6"/>
    <w:rsid w:val="00BA267A"/>
    <w:rsid w:val="00BA2875"/>
    <w:rsid w:val="00BA28BC"/>
    <w:rsid w:val="00BA2BFE"/>
    <w:rsid w:val="00BA328A"/>
    <w:rsid w:val="00BA33FA"/>
    <w:rsid w:val="00BA3AF7"/>
    <w:rsid w:val="00BA3BC1"/>
    <w:rsid w:val="00BA4010"/>
    <w:rsid w:val="00BA42AE"/>
    <w:rsid w:val="00BA4506"/>
    <w:rsid w:val="00BA45F2"/>
    <w:rsid w:val="00BA4A25"/>
    <w:rsid w:val="00BA4B5E"/>
    <w:rsid w:val="00BA4E7C"/>
    <w:rsid w:val="00BA5088"/>
    <w:rsid w:val="00BA52B3"/>
    <w:rsid w:val="00BA5D9D"/>
    <w:rsid w:val="00BA63CC"/>
    <w:rsid w:val="00BA6659"/>
    <w:rsid w:val="00BA666F"/>
    <w:rsid w:val="00BA6C2B"/>
    <w:rsid w:val="00BA6F67"/>
    <w:rsid w:val="00BA728F"/>
    <w:rsid w:val="00BA752C"/>
    <w:rsid w:val="00BA778A"/>
    <w:rsid w:val="00BA79DD"/>
    <w:rsid w:val="00BA7E06"/>
    <w:rsid w:val="00BB01C9"/>
    <w:rsid w:val="00BB027C"/>
    <w:rsid w:val="00BB0AF9"/>
    <w:rsid w:val="00BB0E21"/>
    <w:rsid w:val="00BB1440"/>
    <w:rsid w:val="00BB15C0"/>
    <w:rsid w:val="00BB16F8"/>
    <w:rsid w:val="00BB1C79"/>
    <w:rsid w:val="00BB1C7D"/>
    <w:rsid w:val="00BB205C"/>
    <w:rsid w:val="00BB2370"/>
    <w:rsid w:val="00BB2569"/>
    <w:rsid w:val="00BB28A1"/>
    <w:rsid w:val="00BB2FD8"/>
    <w:rsid w:val="00BB31FA"/>
    <w:rsid w:val="00BB3D06"/>
    <w:rsid w:val="00BB3E95"/>
    <w:rsid w:val="00BB4E1C"/>
    <w:rsid w:val="00BB545F"/>
    <w:rsid w:val="00BB58BA"/>
    <w:rsid w:val="00BB5B12"/>
    <w:rsid w:val="00BB5B5A"/>
    <w:rsid w:val="00BB5F11"/>
    <w:rsid w:val="00BB6AC1"/>
    <w:rsid w:val="00BB6C3F"/>
    <w:rsid w:val="00BB6D54"/>
    <w:rsid w:val="00BB6E80"/>
    <w:rsid w:val="00BB79E6"/>
    <w:rsid w:val="00BC0595"/>
    <w:rsid w:val="00BC0B10"/>
    <w:rsid w:val="00BC107A"/>
    <w:rsid w:val="00BC1321"/>
    <w:rsid w:val="00BC13AE"/>
    <w:rsid w:val="00BC2C00"/>
    <w:rsid w:val="00BC2CED"/>
    <w:rsid w:val="00BC2D37"/>
    <w:rsid w:val="00BC2E8A"/>
    <w:rsid w:val="00BC2E9C"/>
    <w:rsid w:val="00BC312A"/>
    <w:rsid w:val="00BC33FD"/>
    <w:rsid w:val="00BC35FC"/>
    <w:rsid w:val="00BC398A"/>
    <w:rsid w:val="00BC3A47"/>
    <w:rsid w:val="00BC401D"/>
    <w:rsid w:val="00BC40AF"/>
    <w:rsid w:val="00BC44FD"/>
    <w:rsid w:val="00BC482C"/>
    <w:rsid w:val="00BC4BA9"/>
    <w:rsid w:val="00BC5169"/>
    <w:rsid w:val="00BC53E6"/>
    <w:rsid w:val="00BC5D48"/>
    <w:rsid w:val="00BC60B4"/>
    <w:rsid w:val="00BC6171"/>
    <w:rsid w:val="00BC63E8"/>
    <w:rsid w:val="00BC643B"/>
    <w:rsid w:val="00BC6456"/>
    <w:rsid w:val="00BC64AA"/>
    <w:rsid w:val="00BC6DED"/>
    <w:rsid w:val="00BC6DEE"/>
    <w:rsid w:val="00BC6F80"/>
    <w:rsid w:val="00BC731F"/>
    <w:rsid w:val="00BC78B1"/>
    <w:rsid w:val="00BC7C1C"/>
    <w:rsid w:val="00BC7C2E"/>
    <w:rsid w:val="00BC7F3D"/>
    <w:rsid w:val="00BD0051"/>
    <w:rsid w:val="00BD0190"/>
    <w:rsid w:val="00BD024F"/>
    <w:rsid w:val="00BD05CB"/>
    <w:rsid w:val="00BD0D68"/>
    <w:rsid w:val="00BD0F85"/>
    <w:rsid w:val="00BD1276"/>
    <w:rsid w:val="00BD14F3"/>
    <w:rsid w:val="00BD1656"/>
    <w:rsid w:val="00BD1943"/>
    <w:rsid w:val="00BD1AED"/>
    <w:rsid w:val="00BD1AEE"/>
    <w:rsid w:val="00BD1E5F"/>
    <w:rsid w:val="00BD2D54"/>
    <w:rsid w:val="00BD2EC6"/>
    <w:rsid w:val="00BD3190"/>
    <w:rsid w:val="00BD3421"/>
    <w:rsid w:val="00BD3742"/>
    <w:rsid w:val="00BD37D8"/>
    <w:rsid w:val="00BD383C"/>
    <w:rsid w:val="00BD393C"/>
    <w:rsid w:val="00BD3A97"/>
    <w:rsid w:val="00BD4083"/>
    <w:rsid w:val="00BD4356"/>
    <w:rsid w:val="00BD5521"/>
    <w:rsid w:val="00BD61A9"/>
    <w:rsid w:val="00BD65A0"/>
    <w:rsid w:val="00BD6A38"/>
    <w:rsid w:val="00BD6B0C"/>
    <w:rsid w:val="00BD6BA6"/>
    <w:rsid w:val="00BD7290"/>
    <w:rsid w:val="00BD786C"/>
    <w:rsid w:val="00BD7941"/>
    <w:rsid w:val="00BD7BF7"/>
    <w:rsid w:val="00BE0094"/>
    <w:rsid w:val="00BE00AE"/>
    <w:rsid w:val="00BE0965"/>
    <w:rsid w:val="00BE0AE2"/>
    <w:rsid w:val="00BE0BDE"/>
    <w:rsid w:val="00BE0CC7"/>
    <w:rsid w:val="00BE0F5D"/>
    <w:rsid w:val="00BE11AD"/>
    <w:rsid w:val="00BE160B"/>
    <w:rsid w:val="00BE1A48"/>
    <w:rsid w:val="00BE1D93"/>
    <w:rsid w:val="00BE1FAA"/>
    <w:rsid w:val="00BE1FEB"/>
    <w:rsid w:val="00BE210D"/>
    <w:rsid w:val="00BE23C0"/>
    <w:rsid w:val="00BE2816"/>
    <w:rsid w:val="00BE2D8B"/>
    <w:rsid w:val="00BE33DA"/>
    <w:rsid w:val="00BE36A1"/>
    <w:rsid w:val="00BE3DB0"/>
    <w:rsid w:val="00BE42CE"/>
    <w:rsid w:val="00BE43FB"/>
    <w:rsid w:val="00BE441F"/>
    <w:rsid w:val="00BE4740"/>
    <w:rsid w:val="00BE497F"/>
    <w:rsid w:val="00BE4C4E"/>
    <w:rsid w:val="00BE51B5"/>
    <w:rsid w:val="00BE5981"/>
    <w:rsid w:val="00BE5CC3"/>
    <w:rsid w:val="00BE66F6"/>
    <w:rsid w:val="00BE7410"/>
    <w:rsid w:val="00BE798D"/>
    <w:rsid w:val="00BE79B4"/>
    <w:rsid w:val="00BE7FF1"/>
    <w:rsid w:val="00BF0383"/>
    <w:rsid w:val="00BF04E7"/>
    <w:rsid w:val="00BF052B"/>
    <w:rsid w:val="00BF0C50"/>
    <w:rsid w:val="00BF0DE8"/>
    <w:rsid w:val="00BF0F6C"/>
    <w:rsid w:val="00BF17B7"/>
    <w:rsid w:val="00BF1915"/>
    <w:rsid w:val="00BF1EA4"/>
    <w:rsid w:val="00BF29B1"/>
    <w:rsid w:val="00BF2BB9"/>
    <w:rsid w:val="00BF33E6"/>
    <w:rsid w:val="00BF377A"/>
    <w:rsid w:val="00BF38E8"/>
    <w:rsid w:val="00BF3AA3"/>
    <w:rsid w:val="00BF3B0D"/>
    <w:rsid w:val="00BF4082"/>
    <w:rsid w:val="00BF418F"/>
    <w:rsid w:val="00BF447B"/>
    <w:rsid w:val="00BF45CC"/>
    <w:rsid w:val="00BF4652"/>
    <w:rsid w:val="00BF4C8C"/>
    <w:rsid w:val="00BF4E7E"/>
    <w:rsid w:val="00BF5031"/>
    <w:rsid w:val="00BF52CB"/>
    <w:rsid w:val="00BF52F6"/>
    <w:rsid w:val="00BF559D"/>
    <w:rsid w:val="00BF58F0"/>
    <w:rsid w:val="00BF5919"/>
    <w:rsid w:val="00BF5AD4"/>
    <w:rsid w:val="00BF5CA9"/>
    <w:rsid w:val="00BF5D04"/>
    <w:rsid w:val="00BF5E2F"/>
    <w:rsid w:val="00BF617C"/>
    <w:rsid w:val="00BF621F"/>
    <w:rsid w:val="00BF641B"/>
    <w:rsid w:val="00BF6821"/>
    <w:rsid w:val="00BF6DFF"/>
    <w:rsid w:val="00BF70AB"/>
    <w:rsid w:val="00BF7753"/>
    <w:rsid w:val="00BF7C16"/>
    <w:rsid w:val="00C0010A"/>
    <w:rsid w:val="00C004BE"/>
    <w:rsid w:val="00C00842"/>
    <w:rsid w:val="00C0097E"/>
    <w:rsid w:val="00C00EF0"/>
    <w:rsid w:val="00C015DF"/>
    <w:rsid w:val="00C01702"/>
    <w:rsid w:val="00C017C5"/>
    <w:rsid w:val="00C01973"/>
    <w:rsid w:val="00C01A62"/>
    <w:rsid w:val="00C01BD0"/>
    <w:rsid w:val="00C01D08"/>
    <w:rsid w:val="00C01D7C"/>
    <w:rsid w:val="00C0221E"/>
    <w:rsid w:val="00C02E8B"/>
    <w:rsid w:val="00C02EE2"/>
    <w:rsid w:val="00C03066"/>
    <w:rsid w:val="00C03147"/>
    <w:rsid w:val="00C03250"/>
    <w:rsid w:val="00C03A9A"/>
    <w:rsid w:val="00C04402"/>
    <w:rsid w:val="00C046DC"/>
    <w:rsid w:val="00C04701"/>
    <w:rsid w:val="00C048BA"/>
    <w:rsid w:val="00C04D31"/>
    <w:rsid w:val="00C04F07"/>
    <w:rsid w:val="00C05944"/>
    <w:rsid w:val="00C05BF6"/>
    <w:rsid w:val="00C06210"/>
    <w:rsid w:val="00C0697F"/>
    <w:rsid w:val="00C06CB4"/>
    <w:rsid w:val="00C07425"/>
    <w:rsid w:val="00C07779"/>
    <w:rsid w:val="00C079D5"/>
    <w:rsid w:val="00C07C58"/>
    <w:rsid w:val="00C07CF3"/>
    <w:rsid w:val="00C07D7C"/>
    <w:rsid w:val="00C105F9"/>
    <w:rsid w:val="00C10B2A"/>
    <w:rsid w:val="00C10D5B"/>
    <w:rsid w:val="00C11251"/>
    <w:rsid w:val="00C114D7"/>
    <w:rsid w:val="00C118D1"/>
    <w:rsid w:val="00C11AD5"/>
    <w:rsid w:val="00C11BD6"/>
    <w:rsid w:val="00C11C97"/>
    <w:rsid w:val="00C11D16"/>
    <w:rsid w:val="00C121C0"/>
    <w:rsid w:val="00C123B1"/>
    <w:rsid w:val="00C1240A"/>
    <w:rsid w:val="00C1279E"/>
    <w:rsid w:val="00C12FD8"/>
    <w:rsid w:val="00C1349C"/>
    <w:rsid w:val="00C1354A"/>
    <w:rsid w:val="00C13A3A"/>
    <w:rsid w:val="00C14062"/>
    <w:rsid w:val="00C14291"/>
    <w:rsid w:val="00C14312"/>
    <w:rsid w:val="00C143D4"/>
    <w:rsid w:val="00C14FBE"/>
    <w:rsid w:val="00C15067"/>
    <w:rsid w:val="00C151AB"/>
    <w:rsid w:val="00C15220"/>
    <w:rsid w:val="00C154A8"/>
    <w:rsid w:val="00C1572F"/>
    <w:rsid w:val="00C15AC7"/>
    <w:rsid w:val="00C15B5E"/>
    <w:rsid w:val="00C15F8C"/>
    <w:rsid w:val="00C16541"/>
    <w:rsid w:val="00C1665A"/>
    <w:rsid w:val="00C1683C"/>
    <w:rsid w:val="00C16A14"/>
    <w:rsid w:val="00C16C3C"/>
    <w:rsid w:val="00C16E76"/>
    <w:rsid w:val="00C1707A"/>
    <w:rsid w:val="00C1746A"/>
    <w:rsid w:val="00C17DA5"/>
    <w:rsid w:val="00C17F48"/>
    <w:rsid w:val="00C202BE"/>
    <w:rsid w:val="00C209B7"/>
    <w:rsid w:val="00C20B77"/>
    <w:rsid w:val="00C20B7C"/>
    <w:rsid w:val="00C20BDB"/>
    <w:rsid w:val="00C20C6F"/>
    <w:rsid w:val="00C219D1"/>
    <w:rsid w:val="00C21B7B"/>
    <w:rsid w:val="00C21C57"/>
    <w:rsid w:val="00C2204B"/>
    <w:rsid w:val="00C22280"/>
    <w:rsid w:val="00C22866"/>
    <w:rsid w:val="00C2287F"/>
    <w:rsid w:val="00C22A70"/>
    <w:rsid w:val="00C22E45"/>
    <w:rsid w:val="00C23037"/>
    <w:rsid w:val="00C2332C"/>
    <w:rsid w:val="00C23503"/>
    <w:rsid w:val="00C23609"/>
    <w:rsid w:val="00C237A5"/>
    <w:rsid w:val="00C24503"/>
    <w:rsid w:val="00C24737"/>
    <w:rsid w:val="00C24AED"/>
    <w:rsid w:val="00C24C4A"/>
    <w:rsid w:val="00C24E01"/>
    <w:rsid w:val="00C24E4A"/>
    <w:rsid w:val="00C24FA9"/>
    <w:rsid w:val="00C25B0F"/>
    <w:rsid w:val="00C25B59"/>
    <w:rsid w:val="00C25E82"/>
    <w:rsid w:val="00C26075"/>
    <w:rsid w:val="00C262FC"/>
    <w:rsid w:val="00C267AB"/>
    <w:rsid w:val="00C26C3F"/>
    <w:rsid w:val="00C26D92"/>
    <w:rsid w:val="00C26E4A"/>
    <w:rsid w:val="00C271E7"/>
    <w:rsid w:val="00C272BB"/>
    <w:rsid w:val="00C27341"/>
    <w:rsid w:val="00C279DD"/>
    <w:rsid w:val="00C301CA"/>
    <w:rsid w:val="00C308A7"/>
    <w:rsid w:val="00C30941"/>
    <w:rsid w:val="00C30E11"/>
    <w:rsid w:val="00C30F1D"/>
    <w:rsid w:val="00C31018"/>
    <w:rsid w:val="00C31030"/>
    <w:rsid w:val="00C315C6"/>
    <w:rsid w:val="00C32570"/>
    <w:rsid w:val="00C32807"/>
    <w:rsid w:val="00C32A5E"/>
    <w:rsid w:val="00C32D0B"/>
    <w:rsid w:val="00C32E6E"/>
    <w:rsid w:val="00C33081"/>
    <w:rsid w:val="00C330A3"/>
    <w:rsid w:val="00C33749"/>
    <w:rsid w:val="00C33C9E"/>
    <w:rsid w:val="00C3447A"/>
    <w:rsid w:val="00C34C86"/>
    <w:rsid w:val="00C3517F"/>
    <w:rsid w:val="00C352F8"/>
    <w:rsid w:val="00C35767"/>
    <w:rsid w:val="00C359C7"/>
    <w:rsid w:val="00C35D8F"/>
    <w:rsid w:val="00C35EC7"/>
    <w:rsid w:val="00C36379"/>
    <w:rsid w:val="00C3673A"/>
    <w:rsid w:val="00C368F9"/>
    <w:rsid w:val="00C3696D"/>
    <w:rsid w:val="00C37364"/>
    <w:rsid w:val="00C373C4"/>
    <w:rsid w:val="00C37488"/>
    <w:rsid w:val="00C3795F"/>
    <w:rsid w:val="00C37A27"/>
    <w:rsid w:val="00C37A31"/>
    <w:rsid w:val="00C37CBF"/>
    <w:rsid w:val="00C37EC3"/>
    <w:rsid w:val="00C40000"/>
    <w:rsid w:val="00C4071A"/>
    <w:rsid w:val="00C40B11"/>
    <w:rsid w:val="00C40BB7"/>
    <w:rsid w:val="00C40F32"/>
    <w:rsid w:val="00C4137A"/>
    <w:rsid w:val="00C41598"/>
    <w:rsid w:val="00C422F3"/>
    <w:rsid w:val="00C43292"/>
    <w:rsid w:val="00C43AE5"/>
    <w:rsid w:val="00C43E31"/>
    <w:rsid w:val="00C44BE7"/>
    <w:rsid w:val="00C45B0F"/>
    <w:rsid w:val="00C45FC3"/>
    <w:rsid w:val="00C463A7"/>
    <w:rsid w:val="00C46635"/>
    <w:rsid w:val="00C46A16"/>
    <w:rsid w:val="00C47F8C"/>
    <w:rsid w:val="00C5005E"/>
    <w:rsid w:val="00C50B69"/>
    <w:rsid w:val="00C50E33"/>
    <w:rsid w:val="00C510CB"/>
    <w:rsid w:val="00C51137"/>
    <w:rsid w:val="00C51159"/>
    <w:rsid w:val="00C511CD"/>
    <w:rsid w:val="00C5189B"/>
    <w:rsid w:val="00C51A57"/>
    <w:rsid w:val="00C51AFA"/>
    <w:rsid w:val="00C520A8"/>
    <w:rsid w:val="00C5213B"/>
    <w:rsid w:val="00C5213D"/>
    <w:rsid w:val="00C524E8"/>
    <w:rsid w:val="00C5271D"/>
    <w:rsid w:val="00C52A5D"/>
    <w:rsid w:val="00C533B6"/>
    <w:rsid w:val="00C53875"/>
    <w:rsid w:val="00C53B1E"/>
    <w:rsid w:val="00C53FA4"/>
    <w:rsid w:val="00C5400F"/>
    <w:rsid w:val="00C541E6"/>
    <w:rsid w:val="00C54D0F"/>
    <w:rsid w:val="00C54EE0"/>
    <w:rsid w:val="00C557E4"/>
    <w:rsid w:val="00C55B21"/>
    <w:rsid w:val="00C55DB8"/>
    <w:rsid w:val="00C5613D"/>
    <w:rsid w:val="00C561D3"/>
    <w:rsid w:val="00C566C8"/>
    <w:rsid w:val="00C56A08"/>
    <w:rsid w:val="00C57375"/>
    <w:rsid w:val="00C60015"/>
    <w:rsid w:val="00C601B4"/>
    <w:rsid w:val="00C603FA"/>
    <w:rsid w:val="00C604A8"/>
    <w:rsid w:val="00C60657"/>
    <w:rsid w:val="00C6065D"/>
    <w:rsid w:val="00C606A3"/>
    <w:rsid w:val="00C60793"/>
    <w:rsid w:val="00C60C96"/>
    <w:rsid w:val="00C60EF7"/>
    <w:rsid w:val="00C611EF"/>
    <w:rsid w:val="00C61576"/>
    <w:rsid w:val="00C61A7B"/>
    <w:rsid w:val="00C61AD9"/>
    <w:rsid w:val="00C61B3E"/>
    <w:rsid w:val="00C61BE2"/>
    <w:rsid w:val="00C61BF3"/>
    <w:rsid w:val="00C61F89"/>
    <w:rsid w:val="00C623BF"/>
    <w:rsid w:val="00C62456"/>
    <w:rsid w:val="00C62B50"/>
    <w:rsid w:val="00C62D26"/>
    <w:rsid w:val="00C62E4D"/>
    <w:rsid w:val="00C62E9D"/>
    <w:rsid w:val="00C63E1C"/>
    <w:rsid w:val="00C64501"/>
    <w:rsid w:val="00C64659"/>
    <w:rsid w:val="00C6475C"/>
    <w:rsid w:val="00C649A6"/>
    <w:rsid w:val="00C64E8E"/>
    <w:rsid w:val="00C650D7"/>
    <w:rsid w:val="00C65277"/>
    <w:rsid w:val="00C652B5"/>
    <w:rsid w:val="00C65438"/>
    <w:rsid w:val="00C65900"/>
    <w:rsid w:val="00C65D06"/>
    <w:rsid w:val="00C65E6B"/>
    <w:rsid w:val="00C6601C"/>
    <w:rsid w:val="00C66509"/>
    <w:rsid w:val="00C669DE"/>
    <w:rsid w:val="00C66F37"/>
    <w:rsid w:val="00C67339"/>
    <w:rsid w:val="00C674A6"/>
    <w:rsid w:val="00C67785"/>
    <w:rsid w:val="00C679A8"/>
    <w:rsid w:val="00C7064D"/>
    <w:rsid w:val="00C70650"/>
    <w:rsid w:val="00C707DB"/>
    <w:rsid w:val="00C71040"/>
    <w:rsid w:val="00C7184E"/>
    <w:rsid w:val="00C719F5"/>
    <w:rsid w:val="00C71DA3"/>
    <w:rsid w:val="00C7241A"/>
    <w:rsid w:val="00C7265F"/>
    <w:rsid w:val="00C72721"/>
    <w:rsid w:val="00C72725"/>
    <w:rsid w:val="00C72B0F"/>
    <w:rsid w:val="00C72B25"/>
    <w:rsid w:val="00C72D48"/>
    <w:rsid w:val="00C72D6E"/>
    <w:rsid w:val="00C73679"/>
    <w:rsid w:val="00C7368A"/>
    <w:rsid w:val="00C73C56"/>
    <w:rsid w:val="00C7447C"/>
    <w:rsid w:val="00C7488E"/>
    <w:rsid w:val="00C74CE5"/>
    <w:rsid w:val="00C74E11"/>
    <w:rsid w:val="00C7527A"/>
    <w:rsid w:val="00C7555C"/>
    <w:rsid w:val="00C75934"/>
    <w:rsid w:val="00C75BC9"/>
    <w:rsid w:val="00C75C5A"/>
    <w:rsid w:val="00C763CB"/>
    <w:rsid w:val="00C76512"/>
    <w:rsid w:val="00C7655F"/>
    <w:rsid w:val="00C766DD"/>
    <w:rsid w:val="00C76B8E"/>
    <w:rsid w:val="00C76DCD"/>
    <w:rsid w:val="00C76DE3"/>
    <w:rsid w:val="00C76FF8"/>
    <w:rsid w:val="00C77197"/>
    <w:rsid w:val="00C771E5"/>
    <w:rsid w:val="00C776EC"/>
    <w:rsid w:val="00C80177"/>
    <w:rsid w:val="00C805FE"/>
    <w:rsid w:val="00C80F38"/>
    <w:rsid w:val="00C80FCE"/>
    <w:rsid w:val="00C815FE"/>
    <w:rsid w:val="00C8185B"/>
    <w:rsid w:val="00C819D7"/>
    <w:rsid w:val="00C81CFC"/>
    <w:rsid w:val="00C822C9"/>
    <w:rsid w:val="00C8241F"/>
    <w:rsid w:val="00C827DD"/>
    <w:rsid w:val="00C82D48"/>
    <w:rsid w:val="00C83A02"/>
    <w:rsid w:val="00C8406B"/>
    <w:rsid w:val="00C84574"/>
    <w:rsid w:val="00C84A6B"/>
    <w:rsid w:val="00C856E5"/>
    <w:rsid w:val="00C85979"/>
    <w:rsid w:val="00C85F42"/>
    <w:rsid w:val="00C8630C"/>
    <w:rsid w:val="00C86488"/>
    <w:rsid w:val="00C8693F"/>
    <w:rsid w:val="00C86D0C"/>
    <w:rsid w:val="00C86D1A"/>
    <w:rsid w:val="00C86DB3"/>
    <w:rsid w:val="00C87EB5"/>
    <w:rsid w:val="00C87EB7"/>
    <w:rsid w:val="00C9006B"/>
    <w:rsid w:val="00C902AB"/>
    <w:rsid w:val="00C90854"/>
    <w:rsid w:val="00C91D49"/>
    <w:rsid w:val="00C91FDE"/>
    <w:rsid w:val="00C92056"/>
    <w:rsid w:val="00C92682"/>
    <w:rsid w:val="00C92BF3"/>
    <w:rsid w:val="00C93152"/>
    <w:rsid w:val="00C939AE"/>
    <w:rsid w:val="00C93C72"/>
    <w:rsid w:val="00C944FF"/>
    <w:rsid w:val="00C94C20"/>
    <w:rsid w:val="00C94FEF"/>
    <w:rsid w:val="00C95021"/>
    <w:rsid w:val="00C956D5"/>
    <w:rsid w:val="00C95825"/>
    <w:rsid w:val="00C95B44"/>
    <w:rsid w:val="00C95CBB"/>
    <w:rsid w:val="00C9610E"/>
    <w:rsid w:val="00C96125"/>
    <w:rsid w:val="00C9612A"/>
    <w:rsid w:val="00C967BD"/>
    <w:rsid w:val="00C96921"/>
    <w:rsid w:val="00C96927"/>
    <w:rsid w:val="00C96E46"/>
    <w:rsid w:val="00C97710"/>
    <w:rsid w:val="00C97A3E"/>
    <w:rsid w:val="00C97C83"/>
    <w:rsid w:val="00C97EF2"/>
    <w:rsid w:val="00CA06D3"/>
    <w:rsid w:val="00CA08CA"/>
    <w:rsid w:val="00CA0CB3"/>
    <w:rsid w:val="00CA1759"/>
    <w:rsid w:val="00CA18AC"/>
    <w:rsid w:val="00CA1DF3"/>
    <w:rsid w:val="00CA1F1D"/>
    <w:rsid w:val="00CA1FE3"/>
    <w:rsid w:val="00CA21A6"/>
    <w:rsid w:val="00CA2537"/>
    <w:rsid w:val="00CA2719"/>
    <w:rsid w:val="00CA3814"/>
    <w:rsid w:val="00CA3AB9"/>
    <w:rsid w:val="00CA3B40"/>
    <w:rsid w:val="00CA3E1F"/>
    <w:rsid w:val="00CA3FFA"/>
    <w:rsid w:val="00CA4091"/>
    <w:rsid w:val="00CA44C3"/>
    <w:rsid w:val="00CA4714"/>
    <w:rsid w:val="00CA4DF1"/>
    <w:rsid w:val="00CA558A"/>
    <w:rsid w:val="00CA5D50"/>
    <w:rsid w:val="00CA6101"/>
    <w:rsid w:val="00CA66BF"/>
    <w:rsid w:val="00CA6772"/>
    <w:rsid w:val="00CA6CD3"/>
    <w:rsid w:val="00CA6F7D"/>
    <w:rsid w:val="00CA709E"/>
    <w:rsid w:val="00CA749B"/>
    <w:rsid w:val="00CA75D3"/>
    <w:rsid w:val="00CA76C7"/>
    <w:rsid w:val="00CA7FCA"/>
    <w:rsid w:val="00CACC6A"/>
    <w:rsid w:val="00CB0261"/>
    <w:rsid w:val="00CB03C9"/>
    <w:rsid w:val="00CB0496"/>
    <w:rsid w:val="00CB056C"/>
    <w:rsid w:val="00CB0FBD"/>
    <w:rsid w:val="00CB1301"/>
    <w:rsid w:val="00CB148D"/>
    <w:rsid w:val="00CB1657"/>
    <w:rsid w:val="00CB2437"/>
    <w:rsid w:val="00CB2A3F"/>
    <w:rsid w:val="00CB2BCA"/>
    <w:rsid w:val="00CB2BCD"/>
    <w:rsid w:val="00CB34DD"/>
    <w:rsid w:val="00CB36E0"/>
    <w:rsid w:val="00CB3974"/>
    <w:rsid w:val="00CB3CFA"/>
    <w:rsid w:val="00CB41A7"/>
    <w:rsid w:val="00CB429C"/>
    <w:rsid w:val="00CB42ED"/>
    <w:rsid w:val="00CB489D"/>
    <w:rsid w:val="00CB4F31"/>
    <w:rsid w:val="00CB5123"/>
    <w:rsid w:val="00CB52F8"/>
    <w:rsid w:val="00CB547F"/>
    <w:rsid w:val="00CB55A7"/>
    <w:rsid w:val="00CB56BA"/>
    <w:rsid w:val="00CB5B95"/>
    <w:rsid w:val="00CB601A"/>
    <w:rsid w:val="00CB6050"/>
    <w:rsid w:val="00CB607D"/>
    <w:rsid w:val="00CB646E"/>
    <w:rsid w:val="00CB68FC"/>
    <w:rsid w:val="00CB6943"/>
    <w:rsid w:val="00CB74C7"/>
    <w:rsid w:val="00CB7A50"/>
    <w:rsid w:val="00CB7C1F"/>
    <w:rsid w:val="00CB7E7E"/>
    <w:rsid w:val="00CC026E"/>
    <w:rsid w:val="00CC0319"/>
    <w:rsid w:val="00CC057B"/>
    <w:rsid w:val="00CC0AB6"/>
    <w:rsid w:val="00CC0EB4"/>
    <w:rsid w:val="00CC0F43"/>
    <w:rsid w:val="00CC1121"/>
    <w:rsid w:val="00CC16C5"/>
    <w:rsid w:val="00CC1D36"/>
    <w:rsid w:val="00CC2111"/>
    <w:rsid w:val="00CC28DE"/>
    <w:rsid w:val="00CC2A0C"/>
    <w:rsid w:val="00CC37A9"/>
    <w:rsid w:val="00CC40CC"/>
    <w:rsid w:val="00CC4128"/>
    <w:rsid w:val="00CC4192"/>
    <w:rsid w:val="00CC42EE"/>
    <w:rsid w:val="00CC43B4"/>
    <w:rsid w:val="00CC464D"/>
    <w:rsid w:val="00CC4673"/>
    <w:rsid w:val="00CC486F"/>
    <w:rsid w:val="00CC49F6"/>
    <w:rsid w:val="00CC4ADE"/>
    <w:rsid w:val="00CC4C29"/>
    <w:rsid w:val="00CC4CD7"/>
    <w:rsid w:val="00CC50B3"/>
    <w:rsid w:val="00CC51AB"/>
    <w:rsid w:val="00CC545D"/>
    <w:rsid w:val="00CC546A"/>
    <w:rsid w:val="00CC548B"/>
    <w:rsid w:val="00CC58B4"/>
    <w:rsid w:val="00CC5CB1"/>
    <w:rsid w:val="00CC5E7D"/>
    <w:rsid w:val="00CC60C1"/>
    <w:rsid w:val="00CC6E44"/>
    <w:rsid w:val="00CC6E6E"/>
    <w:rsid w:val="00CC7005"/>
    <w:rsid w:val="00CD00B7"/>
    <w:rsid w:val="00CD020D"/>
    <w:rsid w:val="00CD054B"/>
    <w:rsid w:val="00CD12E9"/>
    <w:rsid w:val="00CD141F"/>
    <w:rsid w:val="00CD1429"/>
    <w:rsid w:val="00CD16ED"/>
    <w:rsid w:val="00CD193A"/>
    <w:rsid w:val="00CD1E2C"/>
    <w:rsid w:val="00CD2130"/>
    <w:rsid w:val="00CD2226"/>
    <w:rsid w:val="00CD269D"/>
    <w:rsid w:val="00CD2C56"/>
    <w:rsid w:val="00CD2FAC"/>
    <w:rsid w:val="00CD31EE"/>
    <w:rsid w:val="00CD32D0"/>
    <w:rsid w:val="00CD3458"/>
    <w:rsid w:val="00CD38A0"/>
    <w:rsid w:val="00CD390E"/>
    <w:rsid w:val="00CD3B93"/>
    <w:rsid w:val="00CD40FB"/>
    <w:rsid w:val="00CD418A"/>
    <w:rsid w:val="00CD447C"/>
    <w:rsid w:val="00CD4ADA"/>
    <w:rsid w:val="00CD4F85"/>
    <w:rsid w:val="00CD5413"/>
    <w:rsid w:val="00CD5787"/>
    <w:rsid w:val="00CD59FB"/>
    <w:rsid w:val="00CD5A4B"/>
    <w:rsid w:val="00CD5C3C"/>
    <w:rsid w:val="00CD5E40"/>
    <w:rsid w:val="00CD5F0A"/>
    <w:rsid w:val="00CD6138"/>
    <w:rsid w:val="00CD6219"/>
    <w:rsid w:val="00CD7206"/>
    <w:rsid w:val="00CD7ADF"/>
    <w:rsid w:val="00CD7B34"/>
    <w:rsid w:val="00CD7BD0"/>
    <w:rsid w:val="00CD7C67"/>
    <w:rsid w:val="00CD7E48"/>
    <w:rsid w:val="00CE0366"/>
    <w:rsid w:val="00CE04AE"/>
    <w:rsid w:val="00CE04AF"/>
    <w:rsid w:val="00CE0F0D"/>
    <w:rsid w:val="00CE110A"/>
    <w:rsid w:val="00CE1400"/>
    <w:rsid w:val="00CE1677"/>
    <w:rsid w:val="00CE16B0"/>
    <w:rsid w:val="00CE19F8"/>
    <w:rsid w:val="00CE1AC0"/>
    <w:rsid w:val="00CE1C58"/>
    <w:rsid w:val="00CE2000"/>
    <w:rsid w:val="00CE20F1"/>
    <w:rsid w:val="00CE2343"/>
    <w:rsid w:val="00CE2578"/>
    <w:rsid w:val="00CE28CE"/>
    <w:rsid w:val="00CE29B8"/>
    <w:rsid w:val="00CE2B0F"/>
    <w:rsid w:val="00CE2D6D"/>
    <w:rsid w:val="00CE2D83"/>
    <w:rsid w:val="00CE2F31"/>
    <w:rsid w:val="00CE2F7F"/>
    <w:rsid w:val="00CE3A33"/>
    <w:rsid w:val="00CE3C5D"/>
    <w:rsid w:val="00CE4201"/>
    <w:rsid w:val="00CE4509"/>
    <w:rsid w:val="00CE4566"/>
    <w:rsid w:val="00CE4EF1"/>
    <w:rsid w:val="00CE50A4"/>
    <w:rsid w:val="00CE5318"/>
    <w:rsid w:val="00CE535B"/>
    <w:rsid w:val="00CE5A03"/>
    <w:rsid w:val="00CE5A8F"/>
    <w:rsid w:val="00CE5BA5"/>
    <w:rsid w:val="00CE6386"/>
    <w:rsid w:val="00CE6905"/>
    <w:rsid w:val="00CE6C66"/>
    <w:rsid w:val="00CE6E2A"/>
    <w:rsid w:val="00CE79BD"/>
    <w:rsid w:val="00CE7ABB"/>
    <w:rsid w:val="00CE7BB8"/>
    <w:rsid w:val="00CE7C94"/>
    <w:rsid w:val="00CF07B9"/>
    <w:rsid w:val="00CF07C2"/>
    <w:rsid w:val="00CF0BE9"/>
    <w:rsid w:val="00CF1450"/>
    <w:rsid w:val="00CF1CE8"/>
    <w:rsid w:val="00CF1EA6"/>
    <w:rsid w:val="00CF2612"/>
    <w:rsid w:val="00CF3051"/>
    <w:rsid w:val="00CF35CA"/>
    <w:rsid w:val="00CF394C"/>
    <w:rsid w:val="00CF3FE4"/>
    <w:rsid w:val="00CF4126"/>
    <w:rsid w:val="00CF4CC2"/>
    <w:rsid w:val="00CF4F6C"/>
    <w:rsid w:val="00CF5166"/>
    <w:rsid w:val="00CF53E1"/>
    <w:rsid w:val="00CF5EE1"/>
    <w:rsid w:val="00CF5EF8"/>
    <w:rsid w:val="00CF6133"/>
    <w:rsid w:val="00CF6A20"/>
    <w:rsid w:val="00CF6C13"/>
    <w:rsid w:val="00CF6E8C"/>
    <w:rsid w:val="00CF7093"/>
    <w:rsid w:val="00CF711F"/>
    <w:rsid w:val="00CF73FF"/>
    <w:rsid w:val="00CF7499"/>
    <w:rsid w:val="00D00311"/>
    <w:rsid w:val="00D00314"/>
    <w:rsid w:val="00D0079B"/>
    <w:rsid w:val="00D0097F"/>
    <w:rsid w:val="00D00BB5"/>
    <w:rsid w:val="00D01336"/>
    <w:rsid w:val="00D015DF"/>
    <w:rsid w:val="00D01735"/>
    <w:rsid w:val="00D01761"/>
    <w:rsid w:val="00D01848"/>
    <w:rsid w:val="00D01B84"/>
    <w:rsid w:val="00D0232C"/>
    <w:rsid w:val="00D02592"/>
    <w:rsid w:val="00D0308F"/>
    <w:rsid w:val="00D03353"/>
    <w:rsid w:val="00D03512"/>
    <w:rsid w:val="00D03A7C"/>
    <w:rsid w:val="00D03B38"/>
    <w:rsid w:val="00D04F34"/>
    <w:rsid w:val="00D05709"/>
    <w:rsid w:val="00D06260"/>
    <w:rsid w:val="00D066BA"/>
    <w:rsid w:val="00D06A1E"/>
    <w:rsid w:val="00D06B9B"/>
    <w:rsid w:val="00D07863"/>
    <w:rsid w:val="00D07A63"/>
    <w:rsid w:val="00D07A6F"/>
    <w:rsid w:val="00D07AEB"/>
    <w:rsid w:val="00D07AF9"/>
    <w:rsid w:val="00D07B0E"/>
    <w:rsid w:val="00D101B5"/>
    <w:rsid w:val="00D1063E"/>
    <w:rsid w:val="00D115F7"/>
    <w:rsid w:val="00D12136"/>
    <w:rsid w:val="00D1220E"/>
    <w:rsid w:val="00D122FD"/>
    <w:rsid w:val="00D12433"/>
    <w:rsid w:val="00D13314"/>
    <w:rsid w:val="00D14201"/>
    <w:rsid w:val="00D1424C"/>
    <w:rsid w:val="00D144CF"/>
    <w:rsid w:val="00D1474D"/>
    <w:rsid w:val="00D147C1"/>
    <w:rsid w:val="00D147DA"/>
    <w:rsid w:val="00D14930"/>
    <w:rsid w:val="00D14EC2"/>
    <w:rsid w:val="00D1506D"/>
    <w:rsid w:val="00D151E3"/>
    <w:rsid w:val="00D152E7"/>
    <w:rsid w:val="00D15744"/>
    <w:rsid w:val="00D158A3"/>
    <w:rsid w:val="00D158B8"/>
    <w:rsid w:val="00D15ECE"/>
    <w:rsid w:val="00D15FAB"/>
    <w:rsid w:val="00D16A26"/>
    <w:rsid w:val="00D16B55"/>
    <w:rsid w:val="00D170EA"/>
    <w:rsid w:val="00D2075C"/>
    <w:rsid w:val="00D20844"/>
    <w:rsid w:val="00D20A9B"/>
    <w:rsid w:val="00D21122"/>
    <w:rsid w:val="00D21468"/>
    <w:rsid w:val="00D2158C"/>
    <w:rsid w:val="00D22072"/>
    <w:rsid w:val="00D22955"/>
    <w:rsid w:val="00D2295C"/>
    <w:rsid w:val="00D2303A"/>
    <w:rsid w:val="00D232FD"/>
    <w:rsid w:val="00D2365F"/>
    <w:rsid w:val="00D23920"/>
    <w:rsid w:val="00D23B9B"/>
    <w:rsid w:val="00D23F7B"/>
    <w:rsid w:val="00D23FD2"/>
    <w:rsid w:val="00D24345"/>
    <w:rsid w:val="00D24B08"/>
    <w:rsid w:val="00D24C33"/>
    <w:rsid w:val="00D24CA4"/>
    <w:rsid w:val="00D24D99"/>
    <w:rsid w:val="00D2510D"/>
    <w:rsid w:val="00D251AE"/>
    <w:rsid w:val="00D25751"/>
    <w:rsid w:val="00D25877"/>
    <w:rsid w:val="00D25B06"/>
    <w:rsid w:val="00D25C03"/>
    <w:rsid w:val="00D26144"/>
    <w:rsid w:val="00D262E0"/>
    <w:rsid w:val="00D263BF"/>
    <w:rsid w:val="00D2655C"/>
    <w:rsid w:val="00D26CB5"/>
    <w:rsid w:val="00D271C5"/>
    <w:rsid w:val="00D27319"/>
    <w:rsid w:val="00D27FAD"/>
    <w:rsid w:val="00D302FE"/>
    <w:rsid w:val="00D3099C"/>
    <w:rsid w:val="00D30B1C"/>
    <w:rsid w:val="00D30D4E"/>
    <w:rsid w:val="00D31953"/>
    <w:rsid w:val="00D31A0B"/>
    <w:rsid w:val="00D31ABD"/>
    <w:rsid w:val="00D31F7A"/>
    <w:rsid w:val="00D32083"/>
    <w:rsid w:val="00D32161"/>
    <w:rsid w:val="00D3265D"/>
    <w:rsid w:val="00D326B1"/>
    <w:rsid w:val="00D327F0"/>
    <w:rsid w:val="00D32C72"/>
    <w:rsid w:val="00D32D92"/>
    <w:rsid w:val="00D32F1B"/>
    <w:rsid w:val="00D3372A"/>
    <w:rsid w:val="00D3377F"/>
    <w:rsid w:val="00D340AD"/>
    <w:rsid w:val="00D3430A"/>
    <w:rsid w:val="00D34C4F"/>
    <w:rsid w:val="00D35281"/>
    <w:rsid w:val="00D352CC"/>
    <w:rsid w:val="00D353D2"/>
    <w:rsid w:val="00D35D1C"/>
    <w:rsid w:val="00D35E15"/>
    <w:rsid w:val="00D36058"/>
    <w:rsid w:val="00D364A1"/>
    <w:rsid w:val="00D36C60"/>
    <w:rsid w:val="00D37050"/>
    <w:rsid w:val="00D372CE"/>
    <w:rsid w:val="00D37CAB"/>
    <w:rsid w:val="00D40008"/>
    <w:rsid w:val="00D40512"/>
    <w:rsid w:val="00D4098A"/>
    <w:rsid w:val="00D40B7E"/>
    <w:rsid w:val="00D40C5F"/>
    <w:rsid w:val="00D41848"/>
    <w:rsid w:val="00D41C8D"/>
    <w:rsid w:val="00D4216A"/>
    <w:rsid w:val="00D4226F"/>
    <w:rsid w:val="00D4251E"/>
    <w:rsid w:val="00D42744"/>
    <w:rsid w:val="00D4279F"/>
    <w:rsid w:val="00D428AC"/>
    <w:rsid w:val="00D42B2D"/>
    <w:rsid w:val="00D42B59"/>
    <w:rsid w:val="00D439AB"/>
    <w:rsid w:val="00D43A12"/>
    <w:rsid w:val="00D43F30"/>
    <w:rsid w:val="00D4427C"/>
    <w:rsid w:val="00D443DC"/>
    <w:rsid w:val="00D444C4"/>
    <w:rsid w:val="00D444EE"/>
    <w:rsid w:val="00D4451E"/>
    <w:rsid w:val="00D44608"/>
    <w:rsid w:val="00D44C32"/>
    <w:rsid w:val="00D44CF4"/>
    <w:rsid w:val="00D4575A"/>
    <w:rsid w:val="00D457EA"/>
    <w:rsid w:val="00D458B4"/>
    <w:rsid w:val="00D45D69"/>
    <w:rsid w:val="00D47363"/>
    <w:rsid w:val="00D476D0"/>
    <w:rsid w:val="00D4785F"/>
    <w:rsid w:val="00D47948"/>
    <w:rsid w:val="00D47978"/>
    <w:rsid w:val="00D47D7B"/>
    <w:rsid w:val="00D47F2B"/>
    <w:rsid w:val="00D5007E"/>
    <w:rsid w:val="00D509A2"/>
    <w:rsid w:val="00D50D05"/>
    <w:rsid w:val="00D511AC"/>
    <w:rsid w:val="00D51269"/>
    <w:rsid w:val="00D514DE"/>
    <w:rsid w:val="00D515C7"/>
    <w:rsid w:val="00D51690"/>
    <w:rsid w:val="00D51709"/>
    <w:rsid w:val="00D51C02"/>
    <w:rsid w:val="00D51DCC"/>
    <w:rsid w:val="00D51E9C"/>
    <w:rsid w:val="00D51EFC"/>
    <w:rsid w:val="00D52080"/>
    <w:rsid w:val="00D52554"/>
    <w:rsid w:val="00D525B0"/>
    <w:rsid w:val="00D52A7B"/>
    <w:rsid w:val="00D530A3"/>
    <w:rsid w:val="00D53184"/>
    <w:rsid w:val="00D532DA"/>
    <w:rsid w:val="00D533BE"/>
    <w:rsid w:val="00D53435"/>
    <w:rsid w:val="00D534E9"/>
    <w:rsid w:val="00D53560"/>
    <w:rsid w:val="00D53C9B"/>
    <w:rsid w:val="00D5403C"/>
    <w:rsid w:val="00D54655"/>
    <w:rsid w:val="00D5469A"/>
    <w:rsid w:val="00D549D4"/>
    <w:rsid w:val="00D54DDA"/>
    <w:rsid w:val="00D54FCA"/>
    <w:rsid w:val="00D5500A"/>
    <w:rsid w:val="00D55419"/>
    <w:rsid w:val="00D55A20"/>
    <w:rsid w:val="00D55A4C"/>
    <w:rsid w:val="00D55AFA"/>
    <w:rsid w:val="00D55B66"/>
    <w:rsid w:val="00D55BC5"/>
    <w:rsid w:val="00D55C8B"/>
    <w:rsid w:val="00D55F1D"/>
    <w:rsid w:val="00D55FE2"/>
    <w:rsid w:val="00D5604E"/>
    <w:rsid w:val="00D5679E"/>
    <w:rsid w:val="00D56CEF"/>
    <w:rsid w:val="00D570CA"/>
    <w:rsid w:val="00D5733A"/>
    <w:rsid w:val="00D5748D"/>
    <w:rsid w:val="00D5755B"/>
    <w:rsid w:val="00D57BC0"/>
    <w:rsid w:val="00D57E49"/>
    <w:rsid w:val="00D6008B"/>
    <w:rsid w:val="00D60A75"/>
    <w:rsid w:val="00D60C68"/>
    <w:rsid w:val="00D611D2"/>
    <w:rsid w:val="00D61590"/>
    <w:rsid w:val="00D61C4E"/>
    <w:rsid w:val="00D61D57"/>
    <w:rsid w:val="00D61EFB"/>
    <w:rsid w:val="00D620F5"/>
    <w:rsid w:val="00D6220F"/>
    <w:rsid w:val="00D6238E"/>
    <w:rsid w:val="00D62559"/>
    <w:rsid w:val="00D625D0"/>
    <w:rsid w:val="00D62E51"/>
    <w:rsid w:val="00D62E8F"/>
    <w:rsid w:val="00D62FC1"/>
    <w:rsid w:val="00D631A9"/>
    <w:rsid w:val="00D63531"/>
    <w:rsid w:val="00D636D8"/>
    <w:rsid w:val="00D63AE2"/>
    <w:rsid w:val="00D63D16"/>
    <w:rsid w:val="00D64084"/>
    <w:rsid w:val="00D64519"/>
    <w:rsid w:val="00D64672"/>
    <w:rsid w:val="00D64F47"/>
    <w:rsid w:val="00D65092"/>
    <w:rsid w:val="00D65365"/>
    <w:rsid w:val="00D65A82"/>
    <w:rsid w:val="00D66002"/>
    <w:rsid w:val="00D66266"/>
    <w:rsid w:val="00D66AF8"/>
    <w:rsid w:val="00D66E74"/>
    <w:rsid w:val="00D67A36"/>
    <w:rsid w:val="00D67AAA"/>
    <w:rsid w:val="00D67EB7"/>
    <w:rsid w:val="00D702A9"/>
    <w:rsid w:val="00D702B3"/>
    <w:rsid w:val="00D708A5"/>
    <w:rsid w:val="00D70C78"/>
    <w:rsid w:val="00D70E98"/>
    <w:rsid w:val="00D70F11"/>
    <w:rsid w:val="00D71A7B"/>
    <w:rsid w:val="00D7235E"/>
    <w:rsid w:val="00D729B5"/>
    <w:rsid w:val="00D72C22"/>
    <w:rsid w:val="00D72F63"/>
    <w:rsid w:val="00D730FF"/>
    <w:rsid w:val="00D73435"/>
    <w:rsid w:val="00D73478"/>
    <w:rsid w:val="00D73533"/>
    <w:rsid w:val="00D736E9"/>
    <w:rsid w:val="00D7389E"/>
    <w:rsid w:val="00D73CAD"/>
    <w:rsid w:val="00D73CD8"/>
    <w:rsid w:val="00D73FA2"/>
    <w:rsid w:val="00D74023"/>
    <w:rsid w:val="00D74036"/>
    <w:rsid w:val="00D743D2"/>
    <w:rsid w:val="00D74443"/>
    <w:rsid w:val="00D7465B"/>
    <w:rsid w:val="00D7468B"/>
    <w:rsid w:val="00D74788"/>
    <w:rsid w:val="00D74917"/>
    <w:rsid w:val="00D749AF"/>
    <w:rsid w:val="00D74CFC"/>
    <w:rsid w:val="00D75947"/>
    <w:rsid w:val="00D75C8C"/>
    <w:rsid w:val="00D764AE"/>
    <w:rsid w:val="00D767EB"/>
    <w:rsid w:val="00D76A7B"/>
    <w:rsid w:val="00D76AF0"/>
    <w:rsid w:val="00D76E85"/>
    <w:rsid w:val="00D7700C"/>
    <w:rsid w:val="00D770AE"/>
    <w:rsid w:val="00D774C9"/>
    <w:rsid w:val="00D77A54"/>
    <w:rsid w:val="00D77A86"/>
    <w:rsid w:val="00D77AF9"/>
    <w:rsid w:val="00D77B18"/>
    <w:rsid w:val="00D80A1D"/>
    <w:rsid w:val="00D8100F"/>
    <w:rsid w:val="00D812E1"/>
    <w:rsid w:val="00D81749"/>
    <w:rsid w:val="00D817B1"/>
    <w:rsid w:val="00D81871"/>
    <w:rsid w:val="00D81D10"/>
    <w:rsid w:val="00D82046"/>
    <w:rsid w:val="00D8237B"/>
    <w:rsid w:val="00D823A6"/>
    <w:rsid w:val="00D8262D"/>
    <w:rsid w:val="00D828B0"/>
    <w:rsid w:val="00D82BA5"/>
    <w:rsid w:val="00D832DA"/>
    <w:rsid w:val="00D8358F"/>
    <w:rsid w:val="00D83847"/>
    <w:rsid w:val="00D83E6A"/>
    <w:rsid w:val="00D8487A"/>
    <w:rsid w:val="00D8495D"/>
    <w:rsid w:val="00D84AE8"/>
    <w:rsid w:val="00D84C65"/>
    <w:rsid w:val="00D84F0D"/>
    <w:rsid w:val="00D8577E"/>
    <w:rsid w:val="00D85A57"/>
    <w:rsid w:val="00D85D8D"/>
    <w:rsid w:val="00D85F20"/>
    <w:rsid w:val="00D86161"/>
    <w:rsid w:val="00D8635B"/>
    <w:rsid w:val="00D86A55"/>
    <w:rsid w:val="00D8773E"/>
    <w:rsid w:val="00D878C8"/>
    <w:rsid w:val="00D87B0D"/>
    <w:rsid w:val="00D87B65"/>
    <w:rsid w:val="00D87BE9"/>
    <w:rsid w:val="00D87C6D"/>
    <w:rsid w:val="00D87E8F"/>
    <w:rsid w:val="00D90288"/>
    <w:rsid w:val="00D9034D"/>
    <w:rsid w:val="00D90F53"/>
    <w:rsid w:val="00D916E3"/>
    <w:rsid w:val="00D91705"/>
    <w:rsid w:val="00D91BA9"/>
    <w:rsid w:val="00D91E2E"/>
    <w:rsid w:val="00D9266A"/>
    <w:rsid w:val="00D92910"/>
    <w:rsid w:val="00D92BE1"/>
    <w:rsid w:val="00D92DC5"/>
    <w:rsid w:val="00D92E9C"/>
    <w:rsid w:val="00D939B6"/>
    <w:rsid w:val="00D93E13"/>
    <w:rsid w:val="00D93E62"/>
    <w:rsid w:val="00D940CD"/>
    <w:rsid w:val="00D942E0"/>
    <w:rsid w:val="00D94308"/>
    <w:rsid w:val="00D94627"/>
    <w:rsid w:val="00D948FC"/>
    <w:rsid w:val="00D94A12"/>
    <w:rsid w:val="00D94EC0"/>
    <w:rsid w:val="00D95348"/>
    <w:rsid w:val="00D96A89"/>
    <w:rsid w:val="00D96F6B"/>
    <w:rsid w:val="00D96FB9"/>
    <w:rsid w:val="00D97001"/>
    <w:rsid w:val="00D973DB"/>
    <w:rsid w:val="00D9794A"/>
    <w:rsid w:val="00D97CE8"/>
    <w:rsid w:val="00DA000A"/>
    <w:rsid w:val="00DA051C"/>
    <w:rsid w:val="00DA0824"/>
    <w:rsid w:val="00DA0866"/>
    <w:rsid w:val="00DA08B2"/>
    <w:rsid w:val="00DA0911"/>
    <w:rsid w:val="00DA0BEC"/>
    <w:rsid w:val="00DA0C89"/>
    <w:rsid w:val="00DA1072"/>
    <w:rsid w:val="00DA10C0"/>
    <w:rsid w:val="00DA1300"/>
    <w:rsid w:val="00DA1602"/>
    <w:rsid w:val="00DA1A1B"/>
    <w:rsid w:val="00DA1B01"/>
    <w:rsid w:val="00DA24A2"/>
    <w:rsid w:val="00DA2521"/>
    <w:rsid w:val="00DA276F"/>
    <w:rsid w:val="00DA27CA"/>
    <w:rsid w:val="00DA2B76"/>
    <w:rsid w:val="00DA31EF"/>
    <w:rsid w:val="00DA3314"/>
    <w:rsid w:val="00DA34A2"/>
    <w:rsid w:val="00DA36F4"/>
    <w:rsid w:val="00DA3A95"/>
    <w:rsid w:val="00DA4220"/>
    <w:rsid w:val="00DA49C2"/>
    <w:rsid w:val="00DA4A4B"/>
    <w:rsid w:val="00DA4DED"/>
    <w:rsid w:val="00DA4E66"/>
    <w:rsid w:val="00DA4F70"/>
    <w:rsid w:val="00DA4FCC"/>
    <w:rsid w:val="00DA50EA"/>
    <w:rsid w:val="00DA532A"/>
    <w:rsid w:val="00DA5375"/>
    <w:rsid w:val="00DA5531"/>
    <w:rsid w:val="00DA5593"/>
    <w:rsid w:val="00DA5A5D"/>
    <w:rsid w:val="00DA5D79"/>
    <w:rsid w:val="00DA6427"/>
    <w:rsid w:val="00DA6884"/>
    <w:rsid w:val="00DA6A44"/>
    <w:rsid w:val="00DA6EF4"/>
    <w:rsid w:val="00DA75DB"/>
    <w:rsid w:val="00DA794A"/>
    <w:rsid w:val="00DA7A31"/>
    <w:rsid w:val="00DA7C17"/>
    <w:rsid w:val="00DA7DFA"/>
    <w:rsid w:val="00DB04D5"/>
    <w:rsid w:val="00DB0500"/>
    <w:rsid w:val="00DB054A"/>
    <w:rsid w:val="00DB07B8"/>
    <w:rsid w:val="00DB0C89"/>
    <w:rsid w:val="00DB0CEE"/>
    <w:rsid w:val="00DB154F"/>
    <w:rsid w:val="00DB1976"/>
    <w:rsid w:val="00DB2423"/>
    <w:rsid w:val="00DB2450"/>
    <w:rsid w:val="00DB26A6"/>
    <w:rsid w:val="00DB275B"/>
    <w:rsid w:val="00DB2A0F"/>
    <w:rsid w:val="00DB3341"/>
    <w:rsid w:val="00DB3B97"/>
    <w:rsid w:val="00DB3F06"/>
    <w:rsid w:val="00DB3F09"/>
    <w:rsid w:val="00DB3FF5"/>
    <w:rsid w:val="00DB477C"/>
    <w:rsid w:val="00DB4BAC"/>
    <w:rsid w:val="00DB5A8D"/>
    <w:rsid w:val="00DB5A93"/>
    <w:rsid w:val="00DB5E05"/>
    <w:rsid w:val="00DB5EDC"/>
    <w:rsid w:val="00DB6BD3"/>
    <w:rsid w:val="00DB732B"/>
    <w:rsid w:val="00DB763E"/>
    <w:rsid w:val="00DB7BFA"/>
    <w:rsid w:val="00DB7E14"/>
    <w:rsid w:val="00DC02CA"/>
    <w:rsid w:val="00DC0E55"/>
    <w:rsid w:val="00DC112A"/>
    <w:rsid w:val="00DC16C0"/>
    <w:rsid w:val="00DC2749"/>
    <w:rsid w:val="00DC2C9F"/>
    <w:rsid w:val="00DC38C5"/>
    <w:rsid w:val="00DC39E3"/>
    <w:rsid w:val="00DC3CEF"/>
    <w:rsid w:val="00DC4690"/>
    <w:rsid w:val="00DC4760"/>
    <w:rsid w:val="00DC47FD"/>
    <w:rsid w:val="00DC4C49"/>
    <w:rsid w:val="00DC4E4C"/>
    <w:rsid w:val="00DC5020"/>
    <w:rsid w:val="00DC5445"/>
    <w:rsid w:val="00DC54B7"/>
    <w:rsid w:val="00DC6464"/>
    <w:rsid w:val="00DC66CB"/>
    <w:rsid w:val="00DC6926"/>
    <w:rsid w:val="00DC69CB"/>
    <w:rsid w:val="00DC6A46"/>
    <w:rsid w:val="00DC6B20"/>
    <w:rsid w:val="00DC726C"/>
    <w:rsid w:val="00DC72D5"/>
    <w:rsid w:val="00DC7380"/>
    <w:rsid w:val="00DC748F"/>
    <w:rsid w:val="00DD0178"/>
    <w:rsid w:val="00DD0426"/>
    <w:rsid w:val="00DD0434"/>
    <w:rsid w:val="00DD04D4"/>
    <w:rsid w:val="00DD060C"/>
    <w:rsid w:val="00DD0868"/>
    <w:rsid w:val="00DD0C80"/>
    <w:rsid w:val="00DD0FE3"/>
    <w:rsid w:val="00DD1249"/>
    <w:rsid w:val="00DD1504"/>
    <w:rsid w:val="00DD160D"/>
    <w:rsid w:val="00DD17F8"/>
    <w:rsid w:val="00DD2455"/>
    <w:rsid w:val="00DD2597"/>
    <w:rsid w:val="00DD274B"/>
    <w:rsid w:val="00DD294C"/>
    <w:rsid w:val="00DD2D0F"/>
    <w:rsid w:val="00DD2E6C"/>
    <w:rsid w:val="00DD2F41"/>
    <w:rsid w:val="00DD3218"/>
    <w:rsid w:val="00DD3A81"/>
    <w:rsid w:val="00DD3ABA"/>
    <w:rsid w:val="00DD3E0E"/>
    <w:rsid w:val="00DD4256"/>
    <w:rsid w:val="00DD433F"/>
    <w:rsid w:val="00DD4C5D"/>
    <w:rsid w:val="00DD4D01"/>
    <w:rsid w:val="00DD4D54"/>
    <w:rsid w:val="00DD4F42"/>
    <w:rsid w:val="00DD4F5C"/>
    <w:rsid w:val="00DD52CB"/>
    <w:rsid w:val="00DD56CF"/>
    <w:rsid w:val="00DD56EA"/>
    <w:rsid w:val="00DD6358"/>
    <w:rsid w:val="00DD66BE"/>
    <w:rsid w:val="00DD690E"/>
    <w:rsid w:val="00DD706D"/>
    <w:rsid w:val="00DD7233"/>
    <w:rsid w:val="00DD7259"/>
    <w:rsid w:val="00DD73C3"/>
    <w:rsid w:val="00DD7516"/>
    <w:rsid w:val="00DD7B08"/>
    <w:rsid w:val="00DE0998"/>
    <w:rsid w:val="00DE0E95"/>
    <w:rsid w:val="00DE0F9B"/>
    <w:rsid w:val="00DE12A1"/>
    <w:rsid w:val="00DE14E3"/>
    <w:rsid w:val="00DE1DA0"/>
    <w:rsid w:val="00DE1ECB"/>
    <w:rsid w:val="00DE203B"/>
    <w:rsid w:val="00DE2702"/>
    <w:rsid w:val="00DE2AF5"/>
    <w:rsid w:val="00DE2F9E"/>
    <w:rsid w:val="00DE360E"/>
    <w:rsid w:val="00DE3A22"/>
    <w:rsid w:val="00DE3AB5"/>
    <w:rsid w:val="00DE3D5B"/>
    <w:rsid w:val="00DE3EF7"/>
    <w:rsid w:val="00DE41C6"/>
    <w:rsid w:val="00DE45E0"/>
    <w:rsid w:val="00DE4854"/>
    <w:rsid w:val="00DE4891"/>
    <w:rsid w:val="00DE4CA5"/>
    <w:rsid w:val="00DE4D15"/>
    <w:rsid w:val="00DE4D5A"/>
    <w:rsid w:val="00DE5892"/>
    <w:rsid w:val="00DE59A0"/>
    <w:rsid w:val="00DE59A1"/>
    <w:rsid w:val="00DE5BFD"/>
    <w:rsid w:val="00DE6183"/>
    <w:rsid w:val="00DE6223"/>
    <w:rsid w:val="00DE63FD"/>
    <w:rsid w:val="00DE6582"/>
    <w:rsid w:val="00DE68BB"/>
    <w:rsid w:val="00DE6903"/>
    <w:rsid w:val="00DE6B83"/>
    <w:rsid w:val="00DE6C3E"/>
    <w:rsid w:val="00DE7117"/>
    <w:rsid w:val="00DE7609"/>
    <w:rsid w:val="00DE7635"/>
    <w:rsid w:val="00DE7692"/>
    <w:rsid w:val="00DE7711"/>
    <w:rsid w:val="00DE7B0B"/>
    <w:rsid w:val="00DE7E5D"/>
    <w:rsid w:val="00DE7E92"/>
    <w:rsid w:val="00DE7F0B"/>
    <w:rsid w:val="00DF00E0"/>
    <w:rsid w:val="00DF0212"/>
    <w:rsid w:val="00DF055C"/>
    <w:rsid w:val="00DF07CF"/>
    <w:rsid w:val="00DF09AC"/>
    <w:rsid w:val="00DF1361"/>
    <w:rsid w:val="00DF1443"/>
    <w:rsid w:val="00DF1BD0"/>
    <w:rsid w:val="00DF23F4"/>
    <w:rsid w:val="00DF2413"/>
    <w:rsid w:val="00DF2C3D"/>
    <w:rsid w:val="00DF2DDA"/>
    <w:rsid w:val="00DF34A1"/>
    <w:rsid w:val="00DF3A65"/>
    <w:rsid w:val="00DF3CC1"/>
    <w:rsid w:val="00DF3D8B"/>
    <w:rsid w:val="00DF43A5"/>
    <w:rsid w:val="00DF43AD"/>
    <w:rsid w:val="00DF447A"/>
    <w:rsid w:val="00DF4B82"/>
    <w:rsid w:val="00DF5135"/>
    <w:rsid w:val="00DF52E4"/>
    <w:rsid w:val="00DF5728"/>
    <w:rsid w:val="00DF5B17"/>
    <w:rsid w:val="00DF6277"/>
    <w:rsid w:val="00DF6692"/>
    <w:rsid w:val="00DF6744"/>
    <w:rsid w:val="00DF68B7"/>
    <w:rsid w:val="00DF6ACB"/>
    <w:rsid w:val="00DF6FFA"/>
    <w:rsid w:val="00DF734F"/>
    <w:rsid w:val="00DF7DAB"/>
    <w:rsid w:val="00DF7F27"/>
    <w:rsid w:val="00DF7F4D"/>
    <w:rsid w:val="00E00180"/>
    <w:rsid w:val="00E001D2"/>
    <w:rsid w:val="00E0020B"/>
    <w:rsid w:val="00E003CF"/>
    <w:rsid w:val="00E003EB"/>
    <w:rsid w:val="00E004DD"/>
    <w:rsid w:val="00E00585"/>
    <w:rsid w:val="00E00606"/>
    <w:rsid w:val="00E006B1"/>
    <w:rsid w:val="00E00CFD"/>
    <w:rsid w:val="00E00D15"/>
    <w:rsid w:val="00E00E64"/>
    <w:rsid w:val="00E012A4"/>
    <w:rsid w:val="00E01428"/>
    <w:rsid w:val="00E019C6"/>
    <w:rsid w:val="00E01DEC"/>
    <w:rsid w:val="00E01E9F"/>
    <w:rsid w:val="00E020F9"/>
    <w:rsid w:val="00E023CD"/>
    <w:rsid w:val="00E02AE2"/>
    <w:rsid w:val="00E02C37"/>
    <w:rsid w:val="00E04B7E"/>
    <w:rsid w:val="00E050D0"/>
    <w:rsid w:val="00E0524A"/>
    <w:rsid w:val="00E0544E"/>
    <w:rsid w:val="00E0558B"/>
    <w:rsid w:val="00E0574F"/>
    <w:rsid w:val="00E06152"/>
    <w:rsid w:val="00E06861"/>
    <w:rsid w:val="00E06B74"/>
    <w:rsid w:val="00E06C16"/>
    <w:rsid w:val="00E06EF9"/>
    <w:rsid w:val="00E0733A"/>
    <w:rsid w:val="00E07423"/>
    <w:rsid w:val="00E07514"/>
    <w:rsid w:val="00E07A8D"/>
    <w:rsid w:val="00E07C01"/>
    <w:rsid w:val="00E07D30"/>
    <w:rsid w:val="00E1024B"/>
    <w:rsid w:val="00E10548"/>
    <w:rsid w:val="00E10912"/>
    <w:rsid w:val="00E10DDB"/>
    <w:rsid w:val="00E11103"/>
    <w:rsid w:val="00E113E4"/>
    <w:rsid w:val="00E113FB"/>
    <w:rsid w:val="00E1170D"/>
    <w:rsid w:val="00E11D86"/>
    <w:rsid w:val="00E11FB6"/>
    <w:rsid w:val="00E12600"/>
    <w:rsid w:val="00E127C5"/>
    <w:rsid w:val="00E12E6D"/>
    <w:rsid w:val="00E12F2A"/>
    <w:rsid w:val="00E1366E"/>
    <w:rsid w:val="00E1371C"/>
    <w:rsid w:val="00E13A1D"/>
    <w:rsid w:val="00E13D6B"/>
    <w:rsid w:val="00E13FAA"/>
    <w:rsid w:val="00E1402A"/>
    <w:rsid w:val="00E14263"/>
    <w:rsid w:val="00E143A4"/>
    <w:rsid w:val="00E14662"/>
    <w:rsid w:val="00E14903"/>
    <w:rsid w:val="00E153A8"/>
    <w:rsid w:val="00E154D1"/>
    <w:rsid w:val="00E15A7E"/>
    <w:rsid w:val="00E15FA1"/>
    <w:rsid w:val="00E1667D"/>
    <w:rsid w:val="00E16728"/>
    <w:rsid w:val="00E16A29"/>
    <w:rsid w:val="00E16CD8"/>
    <w:rsid w:val="00E1720A"/>
    <w:rsid w:val="00E1721C"/>
    <w:rsid w:val="00E1740B"/>
    <w:rsid w:val="00E176CB"/>
    <w:rsid w:val="00E17763"/>
    <w:rsid w:val="00E17BCD"/>
    <w:rsid w:val="00E17C20"/>
    <w:rsid w:val="00E2032F"/>
    <w:rsid w:val="00E206AE"/>
    <w:rsid w:val="00E20D33"/>
    <w:rsid w:val="00E20FE4"/>
    <w:rsid w:val="00E2105C"/>
    <w:rsid w:val="00E212D1"/>
    <w:rsid w:val="00E217D5"/>
    <w:rsid w:val="00E22368"/>
    <w:rsid w:val="00E22536"/>
    <w:rsid w:val="00E22A3E"/>
    <w:rsid w:val="00E22C90"/>
    <w:rsid w:val="00E22D31"/>
    <w:rsid w:val="00E22FBA"/>
    <w:rsid w:val="00E23288"/>
    <w:rsid w:val="00E233C3"/>
    <w:rsid w:val="00E23860"/>
    <w:rsid w:val="00E23C3C"/>
    <w:rsid w:val="00E240A1"/>
    <w:rsid w:val="00E2414D"/>
    <w:rsid w:val="00E241A1"/>
    <w:rsid w:val="00E24234"/>
    <w:rsid w:val="00E245BC"/>
    <w:rsid w:val="00E247E0"/>
    <w:rsid w:val="00E24C23"/>
    <w:rsid w:val="00E251DB"/>
    <w:rsid w:val="00E251E1"/>
    <w:rsid w:val="00E25453"/>
    <w:rsid w:val="00E2548A"/>
    <w:rsid w:val="00E2587D"/>
    <w:rsid w:val="00E25B6E"/>
    <w:rsid w:val="00E25FB7"/>
    <w:rsid w:val="00E264F7"/>
    <w:rsid w:val="00E26591"/>
    <w:rsid w:val="00E26596"/>
    <w:rsid w:val="00E26642"/>
    <w:rsid w:val="00E26B8D"/>
    <w:rsid w:val="00E26F40"/>
    <w:rsid w:val="00E275DD"/>
    <w:rsid w:val="00E30459"/>
    <w:rsid w:val="00E30617"/>
    <w:rsid w:val="00E30767"/>
    <w:rsid w:val="00E3076E"/>
    <w:rsid w:val="00E308F6"/>
    <w:rsid w:val="00E31B0A"/>
    <w:rsid w:val="00E31F5E"/>
    <w:rsid w:val="00E31FA7"/>
    <w:rsid w:val="00E32660"/>
    <w:rsid w:val="00E32686"/>
    <w:rsid w:val="00E32A64"/>
    <w:rsid w:val="00E32ABC"/>
    <w:rsid w:val="00E32F53"/>
    <w:rsid w:val="00E32FDC"/>
    <w:rsid w:val="00E33206"/>
    <w:rsid w:val="00E3334C"/>
    <w:rsid w:val="00E33545"/>
    <w:rsid w:val="00E33568"/>
    <w:rsid w:val="00E338A7"/>
    <w:rsid w:val="00E33F72"/>
    <w:rsid w:val="00E33F88"/>
    <w:rsid w:val="00E33FBE"/>
    <w:rsid w:val="00E3425F"/>
    <w:rsid w:val="00E344F5"/>
    <w:rsid w:val="00E3478F"/>
    <w:rsid w:val="00E3480C"/>
    <w:rsid w:val="00E34851"/>
    <w:rsid w:val="00E34926"/>
    <w:rsid w:val="00E349DE"/>
    <w:rsid w:val="00E3536C"/>
    <w:rsid w:val="00E35724"/>
    <w:rsid w:val="00E359DA"/>
    <w:rsid w:val="00E35ABF"/>
    <w:rsid w:val="00E35C94"/>
    <w:rsid w:val="00E35ED3"/>
    <w:rsid w:val="00E3625B"/>
    <w:rsid w:val="00E3678B"/>
    <w:rsid w:val="00E37225"/>
    <w:rsid w:val="00E37270"/>
    <w:rsid w:val="00E37518"/>
    <w:rsid w:val="00E37CA2"/>
    <w:rsid w:val="00E37DB5"/>
    <w:rsid w:val="00E4025F"/>
    <w:rsid w:val="00E405C9"/>
    <w:rsid w:val="00E40F78"/>
    <w:rsid w:val="00E41238"/>
    <w:rsid w:val="00E41248"/>
    <w:rsid w:val="00E417F2"/>
    <w:rsid w:val="00E41B9B"/>
    <w:rsid w:val="00E421A9"/>
    <w:rsid w:val="00E424D1"/>
    <w:rsid w:val="00E424F7"/>
    <w:rsid w:val="00E42AE6"/>
    <w:rsid w:val="00E42E16"/>
    <w:rsid w:val="00E4304E"/>
    <w:rsid w:val="00E4364E"/>
    <w:rsid w:val="00E43C6E"/>
    <w:rsid w:val="00E43EEE"/>
    <w:rsid w:val="00E440E3"/>
    <w:rsid w:val="00E440F8"/>
    <w:rsid w:val="00E4411F"/>
    <w:rsid w:val="00E441D8"/>
    <w:rsid w:val="00E4499D"/>
    <w:rsid w:val="00E45337"/>
    <w:rsid w:val="00E4622C"/>
    <w:rsid w:val="00E4682F"/>
    <w:rsid w:val="00E46EC2"/>
    <w:rsid w:val="00E47049"/>
    <w:rsid w:val="00E471BF"/>
    <w:rsid w:val="00E47704"/>
    <w:rsid w:val="00E47852"/>
    <w:rsid w:val="00E47BA1"/>
    <w:rsid w:val="00E50A22"/>
    <w:rsid w:val="00E50CBB"/>
    <w:rsid w:val="00E50FDD"/>
    <w:rsid w:val="00E51158"/>
    <w:rsid w:val="00E51746"/>
    <w:rsid w:val="00E5196D"/>
    <w:rsid w:val="00E52631"/>
    <w:rsid w:val="00E52778"/>
    <w:rsid w:val="00E52DF1"/>
    <w:rsid w:val="00E53C4F"/>
    <w:rsid w:val="00E543C2"/>
    <w:rsid w:val="00E544E3"/>
    <w:rsid w:val="00E54636"/>
    <w:rsid w:val="00E54C98"/>
    <w:rsid w:val="00E554EC"/>
    <w:rsid w:val="00E5558E"/>
    <w:rsid w:val="00E5609B"/>
    <w:rsid w:val="00E564AA"/>
    <w:rsid w:val="00E57922"/>
    <w:rsid w:val="00E57A89"/>
    <w:rsid w:val="00E57EA4"/>
    <w:rsid w:val="00E57F80"/>
    <w:rsid w:val="00E60043"/>
    <w:rsid w:val="00E60129"/>
    <w:rsid w:val="00E601A2"/>
    <w:rsid w:val="00E60F81"/>
    <w:rsid w:val="00E60FB0"/>
    <w:rsid w:val="00E6121A"/>
    <w:rsid w:val="00E61BC1"/>
    <w:rsid w:val="00E61C75"/>
    <w:rsid w:val="00E62303"/>
    <w:rsid w:val="00E6269F"/>
    <w:rsid w:val="00E62802"/>
    <w:rsid w:val="00E628A5"/>
    <w:rsid w:val="00E628E6"/>
    <w:rsid w:val="00E62BCF"/>
    <w:rsid w:val="00E62C69"/>
    <w:rsid w:val="00E62E76"/>
    <w:rsid w:val="00E62EF8"/>
    <w:rsid w:val="00E632D7"/>
    <w:rsid w:val="00E63349"/>
    <w:rsid w:val="00E63613"/>
    <w:rsid w:val="00E63637"/>
    <w:rsid w:val="00E63A8F"/>
    <w:rsid w:val="00E63B40"/>
    <w:rsid w:val="00E63F38"/>
    <w:rsid w:val="00E64106"/>
    <w:rsid w:val="00E64444"/>
    <w:rsid w:val="00E65014"/>
    <w:rsid w:val="00E651BB"/>
    <w:rsid w:val="00E6551E"/>
    <w:rsid w:val="00E6620C"/>
    <w:rsid w:val="00E6638F"/>
    <w:rsid w:val="00E66437"/>
    <w:rsid w:val="00E66812"/>
    <w:rsid w:val="00E66FC9"/>
    <w:rsid w:val="00E67268"/>
    <w:rsid w:val="00E67515"/>
    <w:rsid w:val="00E675F8"/>
    <w:rsid w:val="00E67625"/>
    <w:rsid w:val="00E678FF"/>
    <w:rsid w:val="00E67B4E"/>
    <w:rsid w:val="00E67E61"/>
    <w:rsid w:val="00E7014B"/>
    <w:rsid w:val="00E7019E"/>
    <w:rsid w:val="00E70DD6"/>
    <w:rsid w:val="00E70DEF"/>
    <w:rsid w:val="00E70E2F"/>
    <w:rsid w:val="00E7174C"/>
    <w:rsid w:val="00E7186A"/>
    <w:rsid w:val="00E71CE3"/>
    <w:rsid w:val="00E727A6"/>
    <w:rsid w:val="00E72836"/>
    <w:rsid w:val="00E7289D"/>
    <w:rsid w:val="00E72A4A"/>
    <w:rsid w:val="00E72DAA"/>
    <w:rsid w:val="00E7312A"/>
    <w:rsid w:val="00E73228"/>
    <w:rsid w:val="00E73422"/>
    <w:rsid w:val="00E7342F"/>
    <w:rsid w:val="00E734BC"/>
    <w:rsid w:val="00E73560"/>
    <w:rsid w:val="00E736EC"/>
    <w:rsid w:val="00E736ED"/>
    <w:rsid w:val="00E737F9"/>
    <w:rsid w:val="00E7396B"/>
    <w:rsid w:val="00E74209"/>
    <w:rsid w:val="00E7441D"/>
    <w:rsid w:val="00E748C9"/>
    <w:rsid w:val="00E74DF5"/>
    <w:rsid w:val="00E75051"/>
    <w:rsid w:val="00E750C9"/>
    <w:rsid w:val="00E75367"/>
    <w:rsid w:val="00E7566D"/>
    <w:rsid w:val="00E756BC"/>
    <w:rsid w:val="00E75D52"/>
    <w:rsid w:val="00E75E1C"/>
    <w:rsid w:val="00E75FB7"/>
    <w:rsid w:val="00E760F1"/>
    <w:rsid w:val="00E76F3A"/>
    <w:rsid w:val="00E76FC1"/>
    <w:rsid w:val="00E771AC"/>
    <w:rsid w:val="00E7764C"/>
    <w:rsid w:val="00E77B1C"/>
    <w:rsid w:val="00E77F8B"/>
    <w:rsid w:val="00E800BA"/>
    <w:rsid w:val="00E801A0"/>
    <w:rsid w:val="00E80474"/>
    <w:rsid w:val="00E80508"/>
    <w:rsid w:val="00E8088A"/>
    <w:rsid w:val="00E80CD3"/>
    <w:rsid w:val="00E80CF8"/>
    <w:rsid w:val="00E80EFC"/>
    <w:rsid w:val="00E81016"/>
    <w:rsid w:val="00E8147E"/>
    <w:rsid w:val="00E818AA"/>
    <w:rsid w:val="00E81D8A"/>
    <w:rsid w:val="00E82440"/>
    <w:rsid w:val="00E825B6"/>
    <w:rsid w:val="00E826A4"/>
    <w:rsid w:val="00E82D36"/>
    <w:rsid w:val="00E82F8F"/>
    <w:rsid w:val="00E83E1E"/>
    <w:rsid w:val="00E84212"/>
    <w:rsid w:val="00E84378"/>
    <w:rsid w:val="00E84548"/>
    <w:rsid w:val="00E8456E"/>
    <w:rsid w:val="00E845AA"/>
    <w:rsid w:val="00E84AFD"/>
    <w:rsid w:val="00E84DEA"/>
    <w:rsid w:val="00E853D9"/>
    <w:rsid w:val="00E85478"/>
    <w:rsid w:val="00E85A12"/>
    <w:rsid w:val="00E85BCD"/>
    <w:rsid w:val="00E85C04"/>
    <w:rsid w:val="00E85CDD"/>
    <w:rsid w:val="00E85DAA"/>
    <w:rsid w:val="00E8603D"/>
    <w:rsid w:val="00E86633"/>
    <w:rsid w:val="00E868F6"/>
    <w:rsid w:val="00E86D66"/>
    <w:rsid w:val="00E86EE7"/>
    <w:rsid w:val="00E871F2"/>
    <w:rsid w:val="00E87540"/>
    <w:rsid w:val="00E876A5"/>
    <w:rsid w:val="00E87751"/>
    <w:rsid w:val="00E87777"/>
    <w:rsid w:val="00E87C40"/>
    <w:rsid w:val="00E87D1B"/>
    <w:rsid w:val="00E87E30"/>
    <w:rsid w:val="00E91264"/>
    <w:rsid w:val="00E91C19"/>
    <w:rsid w:val="00E92659"/>
    <w:rsid w:val="00E92704"/>
    <w:rsid w:val="00E9271D"/>
    <w:rsid w:val="00E92834"/>
    <w:rsid w:val="00E92B91"/>
    <w:rsid w:val="00E92BAA"/>
    <w:rsid w:val="00E92F82"/>
    <w:rsid w:val="00E92FB5"/>
    <w:rsid w:val="00E93066"/>
    <w:rsid w:val="00E935B9"/>
    <w:rsid w:val="00E93E56"/>
    <w:rsid w:val="00E93EAF"/>
    <w:rsid w:val="00E945C1"/>
    <w:rsid w:val="00E9486E"/>
    <w:rsid w:val="00E94944"/>
    <w:rsid w:val="00E94CF9"/>
    <w:rsid w:val="00E94EC2"/>
    <w:rsid w:val="00E95033"/>
    <w:rsid w:val="00E951B4"/>
    <w:rsid w:val="00E956F6"/>
    <w:rsid w:val="00E95A41"/>
    <w:rsid w:val="00E95F07"/>
    <w:rsid w:val="00E95F0D"/>
    <w:rsid w:val="00E95F67"/>
    <w:rsid w:val="00E964DA"/>
    <w:rsid w:val="00E96635"/>
    <w:rsid w:val="00E96EAA"/>
    <w:rsid w:val="00E970CD"/>
    <w:rsid w:val="00E97344"/>
    <w:rsid w:val="00E97667"/>
    <w:rsid w:val="00E97839"/>
    <w:rsid w:val="00E97916"/>
    <w:rsid w:val="00E97D26"/>
    <w:rsid w:val="00E97EF9"/>
    <w:rsid w:val="00EA026E"/>
    <w:rsid w:val="00EA03D7"/>
    <w:rsid w:val="00EA083D"/>
    <w:rsid w:val="00EA09B6"/>
    <w:rsid w:val="00EA11C1"/>
    <w:rsid w:val="00EA1673"/>
    <w:rsid w:val="00EA1859"/>
    <w:rsid w:val="00EA1D7D"/>
    <w:rsid w:val="00EA1EC8"/>
    <w:rsid w:val="00EA2155"/>
    <w:rsid w:val="00EA2319"/>
    <w:rsid w:val="00EA448A"/>
    <w:rsid w:val="00EA473A"/>
    <w:rsid w:val="00EA4865"/>
    <w:rsid w:val="00EA4C15"/>
    <w:rsid w:val="00EA4D70"/>
    <w:rsid w:val="00EA5012"/>
    <w:rsid w:val="00EA52E2"/>
    <w:rsid w:val="00EA57F7"/>
    <w:rsid w:val="00EA5DB3"/>
    <w:rsid w:val="00EA5DF1"/>
    <w:rsid w:val="00EA6303"/>
    <w:rsid w:val="00EA6407"/>
    <w:rsid w:val="00EA6488"/>
    <w:rsid w:val="00EA6B70"/>
    <w:rsid w:val="00EA6E98"/>
    <w:rsid w:val="00EA6EEC"/>
    <w:rsid w:val="00EA72DC"/>
    <w:rsid w:val="00EA7426"/>
    <w:rsid w:val="00EA77CB"/>
    <w:rsid w:val="00EB00AD"/>
    <w:rsid w:val="00EB04F8"/>
    <w:rsid w:val="00EB0782"/>
    <w:rsid w:val="00EB0E4A"/>
    <w:rsid w:val="00EB1803"/>
    <w:rsid w:val="00EB1818"/>
    <w:rsid w:val="00EB1D62"/>
    <w:rsid w:val="00EB2271"/>
    <w:rsid w:val="00EB2757"/>
    <w:rsid w:val="00EB2988"/>
    <w:rsid w:val="00EB3682"/>
    <w:rsid w:val="00EB39F6"/>
    <w:rsid w:val="00EB418B"/>
    <w:rsid w:val="00EB41C5"/>
    <w:rsid w:val="00EB41DA"/>
    <w:rsid w:val="00EB4357"/>
    <w:rsid w:val="00EB45C7"/>
    <w:rsid w:val="00EB4FB4"/>
    <w:rsid w:val="00EB50AA"/>
    <w:rsid w:val="00EB5361"/>
    <w:rsid w:val="00EB5641"/>
    <w:rsid w:val="00EB5841"/>
    <w:rsid w:val="00EB5E8C"/>
    <w:rsid w:val="00EB631F"/>
    <w:rsid w:val="00EB6A7D"/>
    <w:rsid w:val="00EB6AB4"/>
    <w:rsid w:val="00EB6C78"/>
    <w:rsid w:val="00EB7077"/>
    <w:rsid w:val="00EB73C7"/>
    <w:rsid w:val="00EB77B3"/>
    <w:rsid w:val="00EB77DD"/>
    <w:rsid w:val="00EB7DB2"/>
    <w:rsid w:val="00EC006D"/>
    <w:rsid w:val="00EC03C2"/>
    <w:rsid w:val="00EC081D"/>
    <w:rsid w:val="00EC15F5"/>
    <w:rsid w:val="00EC19E0"/>
    <w:rsid w:val="00EC1C25"/>
    <w:rsid w:val="00EC1E7C"/>
    <w:rsid w:val="00EC1FBF"/>
    <w:rsid w:val="00EC2299"/>
    <w:rsid w:val="00EC2644"/>
    <w:rsid w:val="00EC2841"/>
    <w:rsid w:val="00EC347B"/>
    <w:rsid w:val="00EC377A"/>
    <w:rsid w:val="00EC37DF"/>
    <w:rsid w:val="00EC44B9"/>
    <w:rsid w:val="00EC46D8"/>
    <w:rsid w:val="00EC4862"/>
    <w:rsid w:val="00EC4B0E"/>
    <w:rsid w:val="00EC4F81"/>
    <w:rsid w:val="00EC5785"/>
    <w:rsid w:val="00EC5918"/>
    <w:rsid w:val="00EC62AC"/>
    <w:rsid w:val="00EC655C"/>
    <w:rsid w:val="00EC68E6"/>
    <w:rsid w:val="00EC6E3D"/>
    <w:rsid w:val="00EC6FFF"/>
    <w:rsid w:val="00EC72DB"/>
    <w:rsid w:val="00EC75C8"/>
    <w:rsid w:val="00EC7A48"/>
    <w:rsid w:val="00EC7FBB"/>
    <w:rsid w:val="00ED029E"/>
    <w:rsid w:val="00ED0312"/>
    <w:rsid w:val="00ED05C8"/>
    <w:rsid w:val="00ED095F"/>
    <w:rsid w:val="00ED0E37"/>
    <w:rsid w:val="00ED0FDD"/>
    <w:rsid w:val="00ED1B08"/>
    <w:rsid w:val="00ED1F10"/>
    <w:rsid w:val="00ED20CD"/>
    <w:rsid w:val="00ED216E"/>
    <w:rsid w:val="00ED240D"/>
    <w:rsid w:val="00ED270F"/>
    <w:rsid w:val="00ED27C2"/>
    <w:rsid w:val="00ED28A3"/>
    <w:rsid w:val="00ED2909"/>
    <w:rsid w:val="00ED29B0"/>
    <w:rsid w:val="00ED2E6A"/>
    <w:rsid w:val="00ED3103"/>
    <w:rsid w:val="00ED324E"/>
    <w:rsid w:val="00ED349A"/>
    <w:rsid w:val="00ED374B"/>
    <w:rsid w:val="00ED375E"/>
    <w:rsid w:val="00ED38D4"/>
    <w:rsid w:val="00ED3C1F"/>
    <w:rsid w:val="00ED3CCE"/>
    <w:rsid w:val="00ED3D55"/>
    <w:rsid w:val="00ED3E07"/>
    <w:rsid w:val="00ED3F9C"/>
    <w:rsid w:val="00ED428D"/>
    <w:rsid w:val="00ED4356"/>
    <w:rsid w:val="00ED4439"/>
    <w:rsid w:val="00ED4519"/>
    <w:rsid w:val="00ED497B"/>
    <w:rsid w:val="00ED4B30"/>
    <w:rsid w:val="00ED5109"/>
    <w:rsid w:val="00ED55EA"/>
    <w:rsid w:val="00ED569D"/>
    <w:rsid w:val="00ED59EB"/>
    <w:rsid w:val="00ED5B30"/>
    <w:rsid w:val="00ED5CFC"/>
    <w:rsid w:val="00ED5D5C"/>
    <w:rsid w:val="00ED60CF"/>
    <w:rsid w:val="00ED628A"/>
    <w:rsid w:val="00ED654B"/>
    <w:rsid w:val="00ED662B"/>
    <w:rsid w:val="00ED69B8"/>
    <w:rsid w:val="00ED6A45"/>
    <w:rsid w:val="00ED7342"/>
    <w:rsid w:val="00ED774C"/>
    <w:rsid w:val="00ED7D1E"/>
    <w:rsid w:val="00ED7F5B"/>
    <w:rsid w:val="00EE02E6"/>
    <w:rsid w:val="00EE0364"/>
    <w:rsid w:val="00EE0C9C"/>
    <w:rsid w:val="00EE134E"/>
    <w:rsid w:val="00EE147D"/>
    <w:rsid w:val="00EE15A7"/>
    <w:rsid w:val="00EE1685"/>
    <w:rsid w:val="00EE185B"/>
    <w:rsid w:val="00EE1E58"/>
    <w:rsid w:val="00EE216D"/>
    <w:rsid w:val="00EE2214"/>
    <w:rsid w:val="00EE25BC"/>
    <w:rsid w:val="00EE26CC"/>
    <w:rsid w:val="00EE2923"/>
    <w:rsid w:val="00EE2B0F"/>
    <w:rsid w:val="00EE2DB2"/>
    <w:rsid w:val="00EE304C"/>
    <w:rsid w:val="00EE310D"/>
    <w:rsid w:val="00EE3A26"/>
    <w:rsid w:val="00EE3CC6"/>
    <w:rsid w:val="00EE4219"/>
    <w:rsid w:val="00EE4B31"/>
    <w:rsid w:val="00EE57D7"/>
    <w:rsid w:val="00EE5A1D"/>
    <w:rsid w:val="00EE5AAA"/>
    <w:rsid w:val="00EE625D"/>
    <w:rsid w:val="00EE6638"/>
    <w:rsid w:val="00EE6E79"/>
    <w:rsid w:val="00EE6FD5"/>
    <w:rsid w:val="00EE7348"/>
    <w:rsid w:val="00EE7354"/>
    <w:rsid w:val="00EE740F"/>
    <w:rsid w:val="00EE75A1"/>
    <w:rsid w:val="00EE7761"/>
    <w:rsid w:val="00EE78CC"/>
    <w:rsid w:val="00EE7F89"/>
    <w:rsid w:val="00EF00DE"/>
    <w:rsid w:val="00EF0112"/>
    <w:rsid w:val="00EF080C"/>
    <w:rsid w:val="00EF1329"/>
    <w:rsid w:val="00EF187F"/>
    <w:rsid w:val="00EF1EFA"/>
    <w:rsid w:val="00EF23A5"/>
    <w:rsid w:val="00EF245E"/>
    <w:rsid w:val="00EF299B"/>
    <w:rsid w:val="00EF2ABF"/>
    <w:rsid w:val="00EF2BAD"/>
    <w:rsid w:val="00EF2DA2"/>
    <w:rsid w:val="00EF368C"/>
    <w:rsid w:val="00EF3871"/>
    <w:rsid w:val="00EF3EF6"/>
    <w:rsid w:val="00EF4132"/>
    <w:rsid w:val="00EF49F9"/>
    <w:rsid w:val="00EF4C1F"/>
    <w:rsid w:val="00EF4FE0"/>
    <w:rsid w:val="00EF54BC"/>
    <w:rsid w:val="00EF56AA"/>
    <w:rsid w:val="00EF587B"/>
    <w:rsid w:val="00EF58CB"/>
    <w:rsid w:val="00EF5F0C"/>
    <w:rsid w:val="00EF64DB"/>
    <w:rsid w:val="00EF6EBE"/>
    <w:rsid w:val="00EF735C"/>
    <w:rsid w:val="00EF7503"/>
    <w:rsid w:val="00EF7841"/>
    <w:rsid w:val="00F00879"/>
    <w:rsid w:val="00F00DE5"/>
    <w:rsid w:val="00F00F54"/>
    <w:rsid w:val="00F013EC"/>
    <w:rsid w:val="00F0144D"/>
    <w:rsid w:val="00F016CF"/>
    <w:rsid w:val="00F022A8"/>
    <w:rsid w:val="00F025AC"/>
    <w:rsid w:val="00F025DD"/>
    <w:rsid w:val="00F02835"/>
    <w:rsid w:val="00F02DFC"/>
    <w:rsid w:val="00F02E5A"/>
    <w:rsid w:val="00F0307C"/>
    <w:rsid w:val="00F031AD"/>
    <w:rsid w:val="00F031DF"/>
    <w:rsid w:val="00F03220"/>
    <w:rsid w:val="00F033AB"/>
    <w:rsid w:val="00F0375C"/>
    <w:rsid w:val="00F03CC4"/>
    <w:rsid w:val="00F03EC6"/>
    <w:rsid w:val="00F0426F"/>
    <w:rsid w:val="00F04289"/>
    <w:rsid w:val="00F042F7"/>
    <w:rsid w:val="00F044C2"/>
    <w:rsid w:val="00F0475C"/>
    <w:rsid w:val="00F04C1E"/>
    <w:rsid w:val="00F0524E"/>
    <w:rsid w:val="00F05514"/>
    <w:rsid w:val="00F05A78"/>
    <w:rsid w:val="00F05FB2"/>
    <w:rsid w:val="00F06A13"/>
    <w:rsid w:val="00F06D1D"/>
    <w:rsid w:val="00F06F41"/>
    <w:rsid w:val="00F073B7"/>
    <w:rsid w:val="00F07816"/>
    <w:rsid w:val="00F1004D"/>
    <w:rsid w:val="00F104D3"/>
    <w:rsid w:val="00F1072B"/>
    <w:rsid w:val="00F10737"/>
    <w:rsid w:val="00F10933"/>
    <w:rsid w:val="00F10DDE"/>
    <w:rsid w:val="00F10FCA"/>
    <w:rsid w:val="00F11222"/>
    <w:rsid w:val="00F11738"/>
    <w:rsid w:val="00F1176E"/>
    <w:rsid w:val="00F11810"/>
    <w:rsid w:val="00F1182A"/>
    <w:rsid w:val="00F1197D"/>
    <w:rsid w:val="00F121A4"/>
    <w:rsid w:val="00F1278E"/>
    <w:rsid w:val="00F12845"/>
    <w:rsid w:val="00F128E9"/>
    <w:rsid w:val="00F12E93"/>
    <w:rsid w:val="00F12F54"/>
    <w:rsid w:val="00F12FAF"/>
    <w:rsid w:val="00F132F3"/>
    <w:rsid w:val="00F13A69"/>
    <w:rsid w:val="00F13A91"/>
    <w:rsid w:val="00F13BEB"/>
    <w:rsid w:val="00F145C0"/>
    <w:rsid w:val="00F14CE4"/>
    <w:rsid w:val="00F14E28"/>
    <w:rsid w:val="00F15139"/>
    <w:rsid w:val="00F15ECD"/>
    <w:rsid w:val="00F16453"/>
    <w:rsid w:val="00F16A59"/>
    <w:rsid w:val="00F16AC2"/>
    <w:rsid w:val="00F16B57"/>
    <w:rsid w:val="00F16D81"/>
    <w:rsid w:val="00F17518"/>
    <w:rsid w:val="00F17555"/>
    <w:rsid w:val="00F176EE"/>
    <w:rsid w:val="00F17936"/>
    <w:rsid w:val="00F1794C"/>
    <w:rsid w:val="00F17B19"/>
    <w:rsid w:val="00F17EEA"/>
    <w:rsid w:val="00F21218"/>
    <w:rsid w:val="00F2136C"/>
    <w:rsid w:val="00F21613"/>
    <w:rsid w:val="00F21954"/>
    <w:rsid w:val="00F221A3"/>
    <w:rsid w:val="00F22806"/>
    <w:rsid w:val="00F22A27"/>
    <w:rsid w:val="00F22D73"/>
    <w:rsid w:val="00F22E1B"/>
    <w:rsid w:val="00F2305F"/>
    <w:rsid w:val="00F231DF"/>
    <w:rsid w:val="00F2320A"/>
    <w:rsid w:val="00F2369C"/>
    <w:rsid w:val="00F236F9"/>
    <w:rsid w:val="00F2376F"/>
    <w:rsid w:val="00F23774"/>
    <w:rsid w:val="00F23AF9"/>
    <w:rsid w:val="00F23D3C"/>
    <w:rsid w:val="00F23FF9"/>
    <w:rsid w:val="00F24006"/>
    <w:rsid w:val="00F24027"/>
    <w:rsid w:val="00F2420B"/>
    <w:rsid w:val="00F24223"/>
    <w:rsid w:val="00F242C2"/>
    <w:rsid w:val="00F2445E"/>
    <w:rsid w:val="00F2517D"/>
    <w:rsid w:val="00F253FB"/>
    <w:rsid w:val="00F25A1E"/>
    <w:rsid w:val="00F25A3C"/>
    <w:rsid w:val="00F25B97"/>
    <w:rsid w:val="00F26614"/>
    <w:rsid w:val="00F2677A"/>
    <w:rsid w:val="00F267A0"/>
    <w:rsid w:val="00F26B67"/>
    <w:rsid w:val="00F27065"/>
    <w:rsid w:val="00F27B58"/>
    <w:rsid w:val="00F27B99"/>
    <w:rsid w:val="00F27C60"/>
    <w:rsid w:val="00F27CD5"/>
    <w:rsid w:val="00F30527"/>
    <w:rsid w:val="00F3065C"/>
    <w:rsid w:val="00F30903"/>
    <w:rsid w:val="00F30BA0"/>
    <w:rsid w:val="00F30C2F"/>
    <w:rsid w:val="00F310A7"/>
    <w:rsid w:val="00F311DD"/>
    <w:rsid w:val="00F313A0"/>
    <w:rsid w:val="00F31F6B"/>
    <w:rsid w:val="00F320C3"/>
    <w:rsid w:val="00F322EE"/>
    <w:rsid w:val="00F32581"/>
    <w:rsid w:val="00F32794"/>
    <w:rsid w:val="00F3293A"/>
    <w:rsid w:val="00F32D42"/>
    <w:rsid w:val="00F336D6"/>
    <w:rsid w:val="00F33734"/>
    <w:rsid w:val="00F339F4"/>
    <w:rsid w:val="00F33EA1"/>
    <w:rsid w:val="00F3426D"/>
    <w:rsid w:val="00F34A58"/>
    <w:rsid w:val="00F35365"/>
    <w:rsid w:val="00F35553"/>
    <w:rsid w:val="00F356F1"/>
    <w:rsid w:val="00F35DAC"/>
    <w:rsid w:val="00F36250"/>
    <w:rsid w:val="00F368A5"/>
    <w:rsid w:val="00F37009"/>
    <w:rsid w:val="00F3700B"/>
    <w:rsid w:val="00F37340"/>
    <w:rsid w:val="00F375A2"/>
    <w:rsid w:val="00F37680"/>
    <w:rsid w:val="00F37B33"/>
    <w:rsid w:val="00F40478"/>
    <w:rsid w:val="00F40E0F"/>
    <w:rsid w:val="00F40F50"/>
    <w:rsid w:val="00F40FC0"/>
    <w:rsid w:val="00F411EF"/>
    <w:rsid w:val="00F411F3"/>
    <w:rsid w:val="00F4205A"/>
    <w:rsid w:val="00F42235"/>
    <w:rsid w:val="00F424CD"/>
    <w:rsid w:val="00F424FA"/>
    <w:rsid w:val="00F42C04"/>
    <w:rsid w:val="00F4309B"/>
    <w:rsid w:val="00F43168"/>
    <w:rsid w:val="00F434D4"/>
    <w:rsid w:val="00F43930"/>
    <w:rsid w:val="00F43990"/>
    <w:rsid w:val="00F44035"/>
    <w:rsid w:val="00F4416A"/>
    <w:rsid w:val="00F4443A"/>
    <w:rsid w:val="00F446EA"/>
    <w:rsid w:val="00F44B8F"/>
    <w:rsid w:val="00F44EAF"/>
    <w:rsid w:val="00F45083"/>
    <w:rsid w:val="00F45B55"/>
    <w:rsid w:val="00F45D53"/>
    <w:rsid w:val="00F45E73"/>
    <w:rsid w:val="00F460DF"/>
    <w:rsid w:val="00F4618B"/>
    <w:rsid w:val="00F466C2"/>
    <w:rsid w:val="00F467A7"/>
    <w:rsid w:val="00F46AA6"/>
    <w:rsid w:val="00F46C23"/>
    <w:rsid w:val="00F46C98"/>
    <w:rsid w:val="00F46E4E"/>
    <w:rsid w:val="00F4703F"/>
    <w:rsid w:val="00F473CE"/>
    <w:rsid w:val="00F47781"/>
    <w:rsid w:val="00F477A8"/>
    <w:rsid w:val="00F47A83"/>
    <w:rsid w:val="00F47C2D"/>
    <w:rsid w:val="00F47CF7"/>
    <w:rsid w:val="00F50118"/>
    <w:rsid w:val="00F50349"/>
    <w:rsid w:val="00F50D46"/>
    <w:rsid w:val="00F50FDD"/>
    <w:rsid w:val="00F51039"/>
    <w:rsid w:val="00F514C7"/>
    <w:rsid w:val="00F515DD"/>
    <w:rsid w:val="00F5193D"/>
    <w:rsid w:val="00F51A39"/>
    <w:rsid w:val="00F51C81"/>
    <w:rsid w:val="00F51D21"/>
    <w:rsid w:val="00F520F8"/>
    <w:rsid w:val="00F52492"/>
    <w:rsid w:val="00F528F8"/>
    <w:rsid w:val="00F52944"/>
    <w:rsid w:val="00F52B49"/>
    <w:rsid w:val="00F52D72"/>
    <w:rsid w:val="00F53523"/>
    <w:rsid w:val="00F53854"/>
    <w:rsid w:val="00F53D8C"/>
    <w:rsid w:val="00F53E77"/>
    <w:rsid w:val="00F53EA2"/>
    <w:rsid w:val="00F53EF8"/>
    <w:rsid w:val="00F53F7A"/>
    <w:rsid w:val="00F540FC"/>
    <w:rsid w:val="00F54481"/>
    <w:rsid w:val="00F544A9"/>
    <w:rsid w:val="00F544F3"/>
    <w:rsid w:val="00F545EE"/>
    <w:rsid w:val="00F54BBF"/>
    <w:rsid w:val="00F54D4A"/>
    <w:rsid w:val="00F557A7"/>
    <w:rsid w:val="00F557FA"/>
    <w:rsid w:val="00F5598F"/>
    <w:rsid w:val="00F55B99"/>
    <w:rsid w:val="00F55C10"/>
    <w:rsid w:val="00F55C7B"/>
    <w:rsid w:val="00F55CF9"/>
    <w:rsid w:val="00F56148"/>
    <w:rsid w:val="00F563E2"/>
    <w:rsid w:val="00F563ED"/>
    <w:rsid w:val="00F56D3A"/>
    <w:rsid w:val="00F56F17"/>
    <w:rsid w:val="00F5761C"/>
    <w:rsid w:val="00F57B52"/>
    <w:rsid w:val="00F57D2C"/>
    <w:rsid w:val="00F604FE"/>
    <w:rsid w:val="00F6051F"/>
    <w:rsid w:val="00F605B7"/>
    <w:rsid w:val="00F60A55"/>
    <w:rsid w:val="00F6194F"/>
    <w:rsid w:val="00F619EF"/>
    <w:rsid w:val="00F61B08"/>
    <w:rsid w:val="00F628CF"/>
    <w:rsid w:val="00F632C6"/>
    <w:rsid w:val="00F636E1"/>
    <w:rsid w:val="00F63990"/>
    <w:rsid w:val="00F63F1A"/>
    <w:rsid w:val="00F63F66"/>
    <w:rsid w:val="00F63F87"/>
    <w:rsid w:val="00F647CF"/>
    <w:rsid w:val="00F64AA3"/>
    <w:rsid w:val="00F64C5F"/>
    <w:rsid w:val="00F65389"/>
    <w:rsid w:val="00F653E7"/>
    <w:rsid w:val="00F65762"/>
    <w:rsid w:val="00F6598B"/>
    <w:rsid w:val="00F65AFF"/>
    <w:rsid w:val="00F65CD3"/>
    <w:rsid w:val="00F65CF5"/>
    <w:rsid w:val="00F65EC7"/>
    <w:rsid w:val="00F66464"/>
    <w:rsid w:val="00F66841"/>
    <w:rsid w:val="00F66F8B"/>
    <w:rsid w:val="00F67975"/>
    <w:rsid w:val="00F67BBA"/>
    <w:rsid w:val="00F67EF2"/>
    <w:rsid w:val="00F70050"/>
    <w:rsid w:val="00F70058"/>
    <w:rsid w:val="00F70118"/>
    <w:rsid w:val="00F70153"/>
    <w:rsid w:val="00F708E2"/>
    <w:rsid w:val="00F70CD5"/>
    <w:rsid w:val="00F70D9D"/>
    <w:rsid w:val="00F7182C"/>
    <w:rsid w:val="00F71F79"/>
    <w:rsid w:val="00F720FE"/>
    <w:rsid w:val="00F722A1"/>
    <w:rsid w:val="00F724FA"/>
    <w:rsid w:val="00F72784"/>
    <w:rsid w:val="00F72894"/>
    <w:rsid w:val="00F72A02"/>
    <w:rsid w:val="00F72D5C"/>
    <w:rsid w:val="00F733C4"/>
    <w:rsid w:val="00F73477"/>
    <w:rsid w:val="00F73D10"/>
    <w:rsid w:val="00F73D5D"/>
    <w:rsid w:val="00F7409D"/>
    <w:rsid w:val="00F748B4"/>
    <w:rsid w:val="00F74AF8"/>
    <w:rsid w:val="00F74B7D"/>
    <w:rsid w:val="00F74CB8"/>
    <w:rsid w:val="00F7507E"/>
    <w:rsid w:val="00F7521F"/>
    <w:rsid w:val="00F75634"/>
    <w:rsid w:val="00F757AF"/>
    <w:rsid w:val="00F757D8"/>
    <w:rsid w:val="00F75A0D"/>
    <w:rsid w:val="00F760F5"/>
    <w:rsid w:val="00F7659D"/>
    <w:rsid w:val="00F7674B"/>
    <w:rsid w:val="00F76791"/>
    <w:rsid w:val="00F768DB"/>
    <w:rsid w:val="00F76BEE"/>
    <w:rsid w:val="00F7731F"/>
    <w:rsid w:val="00F773A1"/>
    <w:rsid w:val="00F77588"/>
    <w:rsid w:val="00F77654"/>
    <w:rsid w:val="00F778B5"/>
    <w:rsid w:val="00F77C15"/>
    <w:rsid w:val="00F77E99"/>
    <w:rsid w:val="00F80130"/>
    <w:rsid w:val="00F80681"/>
    <w:rsid w:val="00F808E4"/>
    <w:rsid w:val="00F80D1B"/>
    <w:rsid w:val="00F80EC2"/>
    <w:rsid w:val="00F80F14"/>
    <w:rsid w:val="00F80F61"/>
    <w:rsid w:val="00F81752"/>
    <w:rsid w:val="00F81C45"/>
    <w:rsid w:val="00F82015"/>
    <w:rsid w:val="00F8254B"/>
    <w:rsid w:val="00F83160"/>
    <w:rsid w:val="00F83227"/>
    <w:rsid w:val="00F834CC"/>
    <w:rsid w:val="00F835B6"/>
    <w:rsid w:val="00F83683"/>
    <w:rsid w:val="00F8373D"/>
    <w:rsid w:val="00F8438D"/>
    <w:rsid w:val="00F8467E"/>
    <w:rsid w:val="00F847C7"/>
    <w:rsid w:val="00F849A7"/>
    <w:rsid w:val="00F84D5D"/>
    <w:rsid w:val="00F85067"/>
    <w:rsid w:val="00F85AC7"/>
    <w:rsid w:val="00F85C02"/>
    <w:rsid w:val="00F85C85"/>
    <w:rsid w:val="00F85EF6"/>
    <w:rsid w:val="00F86012"/>
    <w:rsid w:val="00F86032"/>
    <w:rsid w:val="00F8603E"/>
    <w:rsid w:val="00F869FE"/>
    <w:rsid w:val="00F87311"/>
    <w:rsid w:val="00F87399"/>
    <w:rsid w:val="00F874DB"/>
    <w:rsid w:val="00F8778F"/>
    <w:rsid w:val="00F87920"/>
    <w:rsid w:val="00F879BB"/>
    <w:rsid w:val="00F87ACE"/>
    <w:rsid w:val="00F87D13"/>
    <w:rsid w:val="00F89909"/>
    <w:rsid w:val="00F9001B"/>
    <w:rsid w:val="00F903D5"/>
    <w:rsid w:val="00F905BE"/>
    <w:rsid w:val="00F9088B"/>
    <w:rsid w:val="00F909C0"/>
    <w:rsid w:val="00F90A34"/>
    <w:rsid w:val="00F90C4D"/>
    <w:rsid w:val="00F91642"/>
    <w:rsid w:val="00F91EC4"/>
    <w:rsid w:val="00F92277"/>
    <w:rsid w:val="00F92312"/>
    <w:rsid w:val="00F92648"/>
    <w:rsid w:val="00F926B6"/>
    <w:rsid w:val="00F92F2D"/>
    <w:rsid w:val="00F930C3"/>
    <w:rsid w:val="00F93C9F"/>
    <w:rsid w:val="00F93CDB"/>
    <w:rsid w:val="00F93E09"/>
    <w:rsid w:val="00F93E95"/>
    <w:rsid w:val="00F93F8D"/>
    <w:rsid w:val="00F944CF"/>
    <w:rsid w:val="00F94566"/>
    <w:rsid w:val="00F95001"/>
    <w:rsid w:val="00F951AF"/>
    <w:rsid w:val="00F9522B"/>
    <w:rsid w:val="00F953A6"/>
    <w:rsid w:val="00F95DE4"/>
    <w:rsid w:val="00F95FFF"/>
    <w:rsid w:val="00F96833"/>
    <w:rsid w:val="00F9687C"/>
    <w:rsid w:val="00F96C0D"/>
    <w:rsid w:val="00F96CD0"/>
    <w:rsid w:val="00F97160"/>
    <w:rsid w:val="00F97221"/>
    <w:rsid w:val="00F97538"/>
    <w:rsid w:val="00F97753"/>
    <w:rsid w:val="00FA008A"/>
    <w:rsid w:val="00FA0822"/>
    <w:rsid w:val="00FA0F8E"/>
    <w:rsid w:val="00FA12B9"/>
    <w:rsid w:val="00FA157F"/>
    <w:rsid w:val="00FA1B0E"/>
    <w:rsid w:val="00FA1E7B"/>
    <w:rsid w:val="00FA208B"/>
    <w:rsid w:val="00FA209D"/>
    <w:rsid w:val="00FA2381"/>
    <w:rsid w:val="00FA2561"/>
    <w:rsid w:val="00FA26D5"/>
    <w:rsid w:val="00FA2BA6"/>
    <w:rsid w:val="00FA2E20"/>
    <w:rsid w:val="00FA34F6"/>
    <w:rsid w:val="00FA37C1"/>
    <w:rsid w:val="00FA3AB5"/>
    <w:rsid w:val="00FA3C7A"/>
    <w:rsid w:val="00FA3DB3"/>
    <w:rsid w:val="00FA40F0"/>
    <w:rsid w:val="00FA417B"/>
    <w:rsid w:val="00FA4A50"/>
    <w:rsid w:val="00FA4CCA"/>
    <w:rsid w:val="00FA512A"/>
    <w:rsid w:val="00FA51A5"/>
    <w:rsid w:val="00FA51E1"/>
    <w:rsid w:val="00FA5D3A"/>
    <w:rsid w:val="00FA6067"/>
    <w:rsid w:val="00FA623F"/>
    <w:rsid w:val="00FA660A"/>
    <w:rsid w:val="00FA66BE"/>
    <w:rsid w:val="00FA75A3"/>
    <w:rsid w:val="00FA7D8B"/>
    <w:rsid w:val="00FA7DE8"/>
    <w:rsid w:val="00FA7F7B"/>
    <w:rsid w:val="00FB01AF"/>
    <w:rsid w:val="00FB0572"/>
    <w:rsid w:val="00FB082B"/>
    <w:rsid w:val="00FB08C1"/>
    <w:rsid w:val="00FB15CE"/>
    <w:rsid w:val="00FB1778"/>
    <w:rsid w:val="00FB1F8B"/>
    <w:rsid w:val="00FB24FC"/>
    <w:rsid w:val="00FB363F"/>
    <w:rsid w:val="00FB3A6D"/>
    <w:rsid w:val="00FB3CC7"/>
    <w:rsid w:val="00FB3DB8"/>
    <w:rsid w:val="00FB435D"/>
    <w:rsid w:val="00FB43D3"/>
    <w:rsid w:val="00FB477B"/>
    <w:rsid w:val="00FB4893"/>
    <w:rsid w:val="00FB4EBA"/>
    <w:rsid w:val="00FB50E8"/>
    <w:rsid w:val="00FB5352"/>
    <w:rsid w:val="00FB54E7"/>
    <w:rsid w:val="00FB6197"/>
    <w:rsid w:val="00FB6709"/>
    <w:rsid w:val="00FB6745"/>
    <w:rsid w:val="00FB6780"/>
    <w:rsid w:val="00FB6C59"/>
    <w:rsid w:val="00FB7215"/>
    <w:rsid w:val="00FB7294"/>
    <w:rsid w:val="00FB72C0"/>
    <w:rsid w:val="00FB757E"/>
    <w:rsid w:val="00FB7620"/>
    <w:rsid w:val="00FB781B"/>
    <w:rsid w:val="00FB790A"/>
    <w:rsid w:val="00FC03F3"/>
    <w:rsid w:val="00FC04EF"/>
    <w:rsid w:val="00FC060C"/>
    <w:rsid w:val="00FC07C0"/>
    <w:rsid w:val="00FC0A65"/>
    <w:rsid w:val="00FC0DF9"/>
    <w:rsid w:val="00FC0E72"/>
    <w:rsid w:val="00FC0EDE"/>
    <w:rsid w:val="00FC0FEA"/>
    <w:rsid w:val="00FC151F"/>
    <w:rsid w:val="00FC165A"/>
    <w:rsid w:val="00FC16CF"/>
    <w:rsid w:val="00FC17F6"/>
    <w:rsid w:val="00FC1A8A"/>
    <w:rsid w:val="00FC1D98"/>
    <w:rsid w:val="00FC1F1B"/>
    <w:rsid w:val="00FC373B"/>
    <w:rsid w:val="00FC37D3"/>
    <w:rsid w:val="00FC489A"/>
    <w:rsid w:val="00FC4A01"/>
    <w:rsid w:val="00FC4D62"/>
    <w:rsid w:val="00FC4D98"/>
    <w:rsid w:val="00FC4DAD"/>
    <w:rsid w:val="00FC4E58"/>
    <w:rsid w:val="00FC55EA"/>
    <w:rsid w:val="00FC582A"/>
    <w:rsid w:val="00FC5C13"/>
    <w:rsid w:val="00FC60C6"/>
    <w:rsid w:val="00FC62D8"/>
    <w:rsid w:val="00FC62F9"/>
    <w:rsid w:val="00FC673A"/>
    <w:rsid w:val="00FC67D6"/>
    <w:rsid w:val="00FC6BC3"/>
    <w:rsid w:val="00FC6DEB"/>
    <w:rsid w:val="00FC7094"/>
    <w:rsid w:val="00FC7354"/>
    <w:rsid w:val="00FC795A"/>
    <w:rsid w:val="00FD03F4"/>
    <w:rsid w:val="00FD0683"/>
    <w:rsid w:val="00FD075F"/>
    <w:rsid w:val="00FD0A91"/>
    <w:rsid w:val="00FD0F8C"/>
    <w:rsid w:val="00FD1602"/>
    <w:rsid w:val="00FD16E0"/>
    <w:rsid w:val="00FD176F"/>
    <w:rsid w:val="00FD1897"/>
    <w:rsid w:val="00FD191B"/>
    <w:rsid w:val="00FD1A46"/>
    <w:rsid w:val="00FD1BEF"/>
    <w:rsid w:val="00FD1FD9"/>
    <w:rsid w:val="00FD2006"/>
    <w:rsid w:val="00FD20C5"/>
    <w:rsid w:val="00FD2152"/>
    <w:rsid w:val="00FD22D7"/>
    <w:rsid w:val="00FD254A"/>
    <w:rsid w:val="00FD2648"/>
    <w:rsid w:val="00FD3483"/>
    <w:rsid w:val="00FD3497"/>
    <w:rsid w:val="00FD395E"/>
    <w:rsid w:val="00FD39F3"/>
    <w:rsid w:val="00FD3ED0"/>
    <w:rsid w:val="00FD40E4"/>
    <w:rsid w:val="00FD4A86"/>
    <w:rsid w:val="00FD4D02"/>
    <w:rsid w:val="00FD4D1D"/>
    <w:rsid w:val="00FD5649"/>
    <w:rsid w:val="00FD5835"/>
    <w:rsid w:val="00FD5A07"/>
    <w:rsid w:val="00FD5A84"/>
    <w:rsid w:val="00FD5FBC"/>
    <w:rsid w:val="00FD6072"/>
    <w:rsid w:val="00FD63D9"/>
    <w:rsid w:val="00FD67CD"/>
    <w:rsid w:val="00FD689F"/>
    <w:rsid w:val="00FD695C"/>
    <w:rsid w:val="00FD6C81"/>
    <w:rsid w:val="00FD6F58"/>
    <w:rsid w:val="00FD6F6A"/>
    <w:rsid w:val="00FD6F82"/>
    <w:rsid w:val="00FD75CE"/>
    <w:rsid w:val="00FD7AD3"/>
    <w:rsid w:val="00FD7BFB"/>
    <w:rsid w:val="00FD7C58"/>
    <w:rsid w:val="00FD7D1F"/>
    <w:rsid w:val="00FD7E46"/>
    <w:rsid w:val="00FE0727"/>
    <w:rsid w:val="00FE092A"/>
    <w:rsid w:val="00FE099F"/>
    <w:rsid w:val="00FE0C42"/>
    <w:rsid w:val="00FE0E38"/>
    <w:rsid w:val="00FE0FE3"/>
    <w:rsid w:val="00FE115B"/>
    <w:rsid w:val="00FE13EC"/>
    <w:rsid w:val="00FE142E"/>
    <w:rsid w:val="00FE196B"/>
    <w:rsid w:val="00FE19AC"/>
    <w:rsid w:val="00FE1BA3"/>
    <w:rsid w:val="00FE1F00"/>
    <w:rsid w:val="00FE21CD"/>
    <w:rsid w:val="00FE22B3"/>
    <w:rsid w:val="00FE2402"/>
    <w:rsid w:val="00FE2705"/>
    <w:rsid w:val="00FE2CBF"/>
    <w:rsid w:val="00FE2F1B"/>
    <w:rsid w:val="00FE30A1"/>
    <w:rsid w:val="00FE3539"/>
    <w:rsid w:val="00FE36A9"/>
    <w:rsid w:val="00FE3700"/>
    <w:rsid w:val="00FE39D1"/>
    <w:rsid w:val="00FE4708"/>
    <w:rsid w:val="00FE4A12"/>
    <w:rsid w:val="00FE6951"/>
    <w:rsid w:val="00FE752E"/>
    <w:rsid w:val="00FE7586"/>
    <w:rsid w:val="00FE7716"/>
    <w:rsid w:val="00FE787C"/>
    <w:rsid w:val="00FF0D1E"/>
    <w:rsid w:val="00FF0E22"/>
    <w:rsid w:val="00FF1024"/>
    <w:rsid w:val="00FF14EE"/>
    <w:rsid w:val="00FF17E2"/>
    <w:rsid w:val="00FF189D"/>
    <w:rsid w:val="00FF1B21"/>
    <w:rsid w:val="00FF21B7"/>
    <w:rsid w:val="00FF22BC"/>
    <w:rsid w:val="00FF286E"/>
    <w:rsid w:val="00FF2ABB"/>
    <w:rsid w:val="00FF2D8E"/>
    <w:rsid w:val="00FF32B7"/>
    <w:rsid w:val="00FF36D7"/>
    <w:rsid w:val="00FF3CB6"/>
    <w:rsid w:val="00FF3EB0"/>
    <w:rsid w:val="00FF3F79"/>
    <w:rsid w:val="00FF4076"/>
    <w:rsid w:val="00FF431C"/>
    <w:rsid w:val="00FF44B4"/>
    <w:rsid w:val="00FF4548"/>
    <w:rsid w:val="00FF4689"/>
    <w:rsid w:val="00FF4B27"/>
    <w:rsid w:val="00FF4B68"/>
    <w:rsid w:val="00FF4DE3"/>
    <w:rsid w:val="00FF5173"/>
    <w:rsid w:val="00FF53DC"/>
    <w:rsid w:val="00FF5603"/>
    <w:rsid w:val="00FF562A"/>
    <w:rsid w:val="00FF57E9"/>
    <w:rsid w:val="00FF5CF3"/>
    <w:rsid w:val="00FF6120"/>
    <w:rsid w:val="00FF6861"/>
    <w:rsid w:val="00FF6BDD"/>
    <w:rsid w:val="00FF7611"/>
    <w:rsid w:val="00FF76B7"/>
    <w:rsid w:val="00FF79D1"/>
    <w:rsid w:val="00FF7D05"/>
    <w:rsid w:val="00FF7DC0"/>
    <w:rsid w:val="00FF7EB6"/>
    <w:rsid w:val="00FF7FBA"/>
    <w:rsid w:val="012286BD"/>
    <w:rsid w:val="012DCC3D"/>
    <w:rsid w:val="01364650"/>
    <w:rsid w:val="017BF97D"/>
    <w:rsid w:val="0181110D"/>
    <w:rsid w:val="01C42732"/>
    <w:rsid w:val="01C77902"/>
    <w:rsid w:val="01D63ADC"/>
    <w:rsid w:val="01E4E2F8"/>
    <w:rsid w:val="01EDB7EE"/>
    <w:rsid w:val="01F59E9D"/>
    <w:rsid w:val="0203DF22"/>
    <w:rsid w:val="0229BCCB"/>
    <w:rsid w:val="023CCEA4"/>
    <w:rsid w:val="02461C20"/>
    <w:rsid w:val="0248448E"/>
    <w:rsid w:val="0250668B"/>
    <w:rsid w:val="02610749"/>
    <w:rsid w:val="02760F20"/>
    <w:rsid w:val="02B3CB2E"/>
    <w:rsid w:val="02BAEB50"/>
    <w:rsid w:val="02DF5CB3"/>
    <w:rsid w:val="02EE8B94"/>
    <w:rsid w:val="02FE54D5"/>
    <w:rsid w:val="0311C200"/>
    <w:rsid w:val="03344B9A"/>
    <w:rsid w:val="0339F7DF"/>
    <w:rsid w:val="034AE478"/>
    <w:rsid w:val="03501B4E"/>
    <w:rsid w:val="036F6428"/>
    <w:rsid w:val="03AA89C6"/>
    <w:rsid w:val="03C07059"/>
    <w:rsid w:val="03C96FED"/>
    <w:rsid w:val="03D6185A"/>
    <w:rsid w:val="03EE3063"/>
    <w:rsid w:val="03F03AE9"/>
    <w:rsid w:val="03F5ACF5"/>
    <w:rsid w:val="040148D6"/>
    <w:rsid w:val="0431D04E"/>
    <w:rsid w:val="0444AFC3"/>
    <w:rsid w:val="044B4555"/>
    <w:rsid w:val="046E8A5F"/>
    <w:rsid w:val="04881D87"/>
    <w:rsid w:val="04882F38"/>
    <w:rsid w:val="04BE6BE4"/>
    <w:rsid w:val="04FE3615"/>
    <w:rsid w:val="0535B653"/>
    <w:rsid w:val="054E7A37"/>
    <w:rsid w:val="057AE32D"/>
    <w:rsid w:val="05A50A11"/>
    <w:rsid w:val="05B2649B"/>
    <w:rsid w:val="05C2B3D1"/>
    <w:rsid w:val="05D6BED8"/>
    <w:rsid w:val="05EFA8BD"/>
    <w:rsid w:val="05FBC561"/>
    <w:rsid w:val="062C160B"/>
    <w:rsid w:val="065E451A"/>
    <w:rsid w:val="0663544C"/>
    <w:rsid w:val="06801315"/>
    <w:rsid w:val="06885B6E"/>
    <w:rsid w:val="068CE2D1"/>
    <w:rsid w:val="068E633C"/>
    <w:rsid w:val="06AC7C94"/>
    <w:rsid w:val="06C3AF0F"/>
    <w:rsid w:val="06E44CF5"/>
    <w:rsid w:val="06F5F973"/>
    <w:rsid w:val="070C2752"/>
    <w:rsid w:val="0718899E"/>
    <w:rsid w:val="072E4470"/>
    <w:rsid w:val="07414630"/>
    <w:rsid w:val="075398DC"/>
    <w:rsid w:val="07760840"/>
    <w:rsid w:val="07DEA949"/>
    <w:rsid w:val="07EFEF46"/>
    <w:rsid w:val="07F9C436"/>
    <w:rsid w:val="07FC659A"/>
    <w:rsid w:val="07FE0D9D"/>
    <w:rsid w:val="07FE6430"/>
    <w:rsid w:val="080F5645"/>
    <w:rsid w:val="082479D2"/>
    <w:rsid w:val="0824D6C8"/>
    <w:rsid w:val="083730B6"/>
    <w:rsid w:val="08894616"/>
    <w:rsid w:val="08AB3C79"/>
    <w:rsid w:val="08B25EED"/>
    <w:rsid w:val="08B6D8EE"/>
    <w:rsid w:val="08EC27E7"/>
    <w:rsid w:val="09238C12"/>
    <w:rsid w:val="0944A78B"/>
    <w:rsid w:val="098D4BC9"/>
    <w:rsid w:val="09A476E5"/>
    <w:rsid w:val="09B76E5D"/>
    <w:rsid w:val="09C4773E"/>
    <w:rsid w:val="09D55CB0"/>
    <w:rsid w:val="09F2D6AE"/>
    <w:rsid w:val="0A0237EC"/>
    <w:rsid w:val="0A0A02A8"/>
    <w:rsid w:val="0A25240C"/>
    <w:rsid w:val="0A2C7E0B"/>
    <w:rsid w:val="0A35EA9C"/>
    <w:rsid w:val="0AA42F3E"/>
    <w:rsid w:val="0AAB48FB"/>
    <w:rsid w:val="0ABBFF39"/>
    <w:rsid w:val="0ABC2E62"/>
    <w:rsid w:val="0B132A7D"/>
    <w:rsid w:val="0B379790"/>
    <w:rsid w:val="0B50FF78"/>
    <w:rsid w:val="0B780B3E"/>
    <w:rsid w:val="0B836F2B"/>
    <w:rsid w:val="0B987C5F"/>
    <w:rsid w:val="0BAA66D1"/>
    <w:rsid w:val="0BAF7BEA"/>
    <w:rsid w:val="0C0EE0D2"/>
    <w:rsid w:val="0C110BE1"/>
    <w:rsid w:val="0C114514"/>
    <w:rsid w:val="0C12E3DD"/>
    <w:rsid w:val="0C204E7A"/>
    <w:rsid w:val="0C646EF2"/>
    <w:rsid w:val="0CBEA21E"/>
    <w:rsid w:val="0CBF260C"/>
    <w:rsid w:val="0CEC091C"/>
    <w:rsid w:val="0D3275AE"/>
    <w:rsid w:val="0D46FF89"/>
    <w:rsid w:val="0DC53C7B"/>
    <w:rsid w:val="0DC559EC"/>
    <w:rsid w:val="0DC723CA"/>
    <w:rsid w:val="0E2972B6"/>
    <w:rsid w:val="0E4A6D62"/>
    <w:rsid w:val="0E4D0BA0"/>
    <w:rsid w:val="0E672803"/>
    <w:rsid w:val="0E886C20"/>
    <w:rsid w:val="0EA29B34"/>
    <w:rsid w:val="0EB2D9EC"/>
    <w:rsid w:val="0EB603FE"/>
    <w:rsid w:val="0EC76524"/>
    <w:rsid w:val="0F1F6053"/>
    <w:rsid w:val="0F27A253"/>
    <w:rsid w:val="0F6AC16B"/>
    <w:rsid w:val="0F6FFF0A"/>
    <w:rsid w:val="0F9F5407"/>
    <w:rsid w:val="0FB1490F"/>
    <w:rsid w:val="0FF482AD"/>
    <w:rsid w:val="10071783"/>
    <w:rsid w:val="101504DC"/>
    <w:rsid w:val="10160820"/>
    <w:rsid w:val="10426859"/>
    <w:rsid w:val="1089D21D"/>
    <w:rsid w:val="108F4154"/>
    <w:rsid w:val="109567A4"/>
    <w:rsid w:val="10A0A7F6"/>
    <w:rsid w:val="10CAD1DE"/>
    <w:rsid w:val="110C35EE"/>
    <w:rsid w:val="111F4FCC"/>
    <w:rsid w:val="112705AE"/>
    <w:rsid w:val="1149F166"/>
    <w:rsid w:val="116481BE"/>
    <w:rsid w:val="116615B8"/>
    <w:rsid w:val="116F1D72"/>
    <w:rsid w:val="119A329D"/>
    <w:rsid w:val="119A8AAA"/>
    <w:rsid w:val="11B9EF78"/>
    <w:rsid w:val="11D2B6B3"/>
    <w:rsid w:val="11D7D7F1"/>
    <w:rsid w:val="11F56368"/>
    <w:rsid w:val="1207A1BB"/>
    <w:rsid w:val="123439CE"/>
    <w:rsid w:val="1255C4B3"/>
    <w:rsid w:val="125B10FA"/>
    <w:rsid w:val="127415BD"/>
    <w:rsid w:val="12A32009"/>
    <w:rsid w:val="130B3B23"/>
    <w:rsid w:val="139DF66C"/>
    <w:rsid w:val="13A39C72"/>
    <w:rsid w:val="13A759A4"/>
    <w:rsid w:val="13C68D75"/>
    <w:rsid w:val="14130710"/>
    <w:rsid w:val="14132712"/>
    <w:rsid w:val="143DB22A"/>
    <w:rsid w:val="144B7C25"/>
    <w:rsid w:val="145331A9"/>
    <w:rsid w:val="1465A741"/>
    <w:rsid w:val="1493D3B3"/>
    <w:rsid w:val="14ABC80E"/>
    <w:rsid w:val="14E2CD65"/>
    <w:rsid w:val="153DD25C"/>
    <w:rsid w:val="15504EB9"/>
    <w:rsid w:val="1589DE7A"/>
    <w:rsid w:val="1589F5D7"/>
    <w:rsid w:val="159C7592"/>
    <w:rsid w:val="15C2867E"/>
    <w:rsid w:val="15C5E0A4"/>
    <w:rsid w:val="15FEA444"/>
    <w:rsid w:val="1640D35D"/>
    <w:rsid w:val="1656D8A3"/>
    <w:rsid w:val="167ABB4A"/>
    <w:rsid w:val="16987633"/>
    <w:rsid w:val="16E03D96"/>
    <w:rsid w:val="171AB033"/>
    <w:rsid w:val="17499E94"/>
    <w:rsid w:val="17570B78"/>
    <w:rsid w:val="17CAAB27"/>
    <w:rsid w:val="17E97875"/>
    <w:rsid w:val="17EA180C"/>
    <w:rsid w:val="1802C6C9"/>
    <w:rsid w:val="183A9BCC"/>
    <w:rsid w:val="183DC40D"/>
    <w:rsid w:val="1845C175"/>
    <w:rsid w:val="1852961A"/>
    <w:rsid w:val="1868D1E6"/>
    <w:rsid w:val="187B2F89"/>
    <w:rsid w:val="18801B60"/>
    <w:rsid w:val="188A4684"/>
    <w:rsid w:val="18CA80A1"/>
    <w:rsid w:val="18F142B4"/>
    <w:rsid w:val="1908B512"/>
    <w:rsid w:val="1917921C"/>
    <w:rsid w:val="191B3A21"/>
    <w:rsid w:val="1934AA9F"/>
    <w:rsid w:val="193BE248"/>
    <w:rsid w:val="19451C28"/>
    <w:rsid w:val="19484B7F"/>
    <w:rsid w:val="19AB1A71"/>
    <w:rsid w:val="19D3AA86"/>
    <w:rsid w:val="19EB935D"/>
    <w:rsid w:val="1A0A37D7"/>
    <w:rsid w:val="1A204EAF"/>
    <w:rsid w:val="1A3AB4D1"/>
    <w:rsid w:val="1A47A9F9"/>
    <w:rsid w:val="1A593985"/>
    <w:rsid w:val="1A644906"/>
    <w:rsid w:val="1A717D1F"/>
    <w:rsid w:val="1ABF83BB"/>
    <w:rsid w:val="1ACCE5E8"/>
    <w:rsid w:val="1AD839E6"/>
    <w:rsid w:val="1ADE04F5"/>
    <w:rsid w:val="1AE3745C"/>
    <w:rsid w:val="1AFA1BCC"/>
    <w:rsid w:val="1B043718"/>
    <w:rsid w:val="1B4A3ECE"/>
    <w:rsid w:val="1B835022"/>
    <w:rsid w:val="1BAED14A"/>
    <w:rsid w:val="1BB18341"/>
    <w:rsid w:val="1BC29196"/>
    <w:rsid w:val="1BCAAF89"/>
    <w:rsid w:val="1C0340EE"/>
    <w:rsid w:val="1C18884B"/>
    <w:rsid w:val="1C897AA8"/>
    <w:rsid w:val="1D132FEC"/>
    <w:rsid w:val="1D15D237"/>
    <w:rsid w:val="1D3F6546"/>
    <w:rsid w:val="1D4E02D2"/>
    <w:rsid w:val="1D54FB97"/>
    <w:rsid w:val="1E08BE47"/>
    <w:rsid w:val="1E097D83"/>
    <w:rsid w:val="1E3E8179"/>
    <w:rsid w:val="1E6C1E8A"/>
    <w:rsid w:val="1EA72221"/>
    <w:rsid w:val="1EC94FAC"/>
    <w:rsid w:val="1ED7710C"/>
    <w:rsid w:val="1F1921B6"/>
    <w:rsid w:val="1F2941D9"/>
    <w:rsid w:val="1F4FF249"/>
    <w:rsid w:val="1F6B7C79"/>
    <w:rsid w:val="1F6FC4E9"/>
    <w:rsid w:val="1F9CDAB1"/>
    <w:rsid w:val="1F9DD24B"/>
    <w:rsid w:val="1FA914CE"/>
    <w:rsid w:val="1FB2E8C5"/>
    <w:rsid w:val="1FCC88D7"/>
    <w:rsid w:val="1FCD9F7C"/>
    <w:rsid w:val="1FF9E9F4"/>
    <w:rsid w:val="20011BD4"/>
    <w:rsid w:val="2014BD7A"/>
    <w:rsid w:val="2078D9A9"/>
    <w:rsid w:val="208CF7CB"/>
    <w:rsid w:val="20B21733"/>
    <w:rsid w:val="20D09D22"/>
    <w:rsid w:val="20E8D4E1"/>
    <w:rsid w:val="20F9A1B2"/>
    <w:rsid w:val="20FA9B68"/>
    <w:rsid w:val="20FE7B57"/>
    <w:rsid w:val="21650684"/>
    <w:rsid w:val="219DEDD5"/>
    <w:rsid w:val="21AE7AFC"/>
    <w:rsid w:val="21D113E1"/>
    <w:rsid w:val="21D11B86"/>
    <w:rsid w:val="21F58A08"/>
    <w:rsid w:val="221D3FA8"/>
    <w:rsid w:val="2223A517"/>
    <w:rsid w:val="222500BF"/>
    <w:rsid w:val="2235114F"/>
    <w:rsid w:val="223C7F3F"/>
    <w:rsid w:val="225B01BF"/>
    <w:rsid w:val="2294BC08"/>
    <w:rsid w:val="22B49C52"/>
    <w:rsid w:val="22C27292"/>
    <w:rsid w:val="22D71200"/>
    <w:rsid w:val="22ECFD1E"/>
    <w:rsid w:val="230CF256"/>
    <w:rsid w:val="2333AB1F"/>
    <w:rsid w:val="23340702"/>
    <w:rsid w:val="2336C2AF"/>
    <w:rsid w:val="23507056"/>
    <w:rsid w:val="235B04E2"/>
    <w:rsid w:val="23835296"/>
    <w:rsid w:val="23C00071"/>
    <w:rsid w:val="23DE4931"/>
    <w:rsid w:val="23F371BF"/>
    <w:rsid w:val="240023A7"/>
    <w:rsid w:val="24861CD3"/>
    <w:rsid w:val="24CE3E2B"/>
    <w:rsid w:val="24DE4810"/>
    <w:rsid w:val="24E7E8BE"/>
    <w:rsid w:val="250F3DEE"/>
    <w:rsid w:val="258319A6"/>
    <w:rsid w:val="2587EAC8"/>
    <w:rsid w:val="258C6791"/>
    <w:rsid w:val="25B8E109"/>
    <w:rsid w:val="25BF0427"/>
    <w:rsid w:val="268C650C"/>
    <w:rsid w:val="26AE4D8E"/>
    <w:rsid w:val="26C792FC"/>
    <w:rsid w:val="26D78555"/>
    <w:rsid w:val="274CC791"/>
    <w:rsid w:val="274FEDAA"/>
    <w:rsid w:val="277903CC"/>
    <w:rsid w:val="278078C5"/>
    <w:rsid w:val="2793B7EF"/>
    <w:rsid w:val="27A78E15"/>
    <w:rsid w:val="27A8B3EB"/>
    <w:rsid w:val="27D7AC9F"/>
    <w:rsid w:val="27DA7326"/>
    <w:rsid w:val="27F48106"/>
    <w:rsid w:val="282162F6"/>
    <w:rsid w:val="28329131"/>
    <w:rsid w:val="285128F4"/>
    <w:rsid w:val="28888345"/>
    <w:rsid w:val="2895C403"/>
    <w:rsid w:val="28A9CEFB"/>
    <w:rsid w:val="29074A0B"/>
    <w:rsid w:val="2911FA18"/>
    <w:rsid w:val="2987D875"/>
    <w:rsid w:val="298B68D8"/>
    <w:rsid w:val="299EE0F6"/>
    <w:rsid w:val="2A1C8D64"/>
    <w:rsid w:val="2A260B84"/>
    <w:rsid w:val="2A352561"/>
    <w:rsid w:val="2A4C7E0A"/>
    <w:rsid w:val="2A784807"/>
    <w:rsid w:val="2ACD1CD3"/>
    <w:rsid w:val="2B18E200"/>
    <w:rsid w:val="2B360BF4"/>
    <w:rsid w:val="2B37EED0"/>
    <w:rsid w:val="2B494A27"/>
    <w:rsid w:val="2B571B41"/>
    <w:rsid w:val="2B72D87B"/>
    <w:rsid w:val="2B886AEB"/>
    <w:rsid w:val="2BA63A83"/>
    <w:rsid w:val="2BC591F8"/>
    <w:rsid w:val="2BDB738F"/>
    <w:rsid w:val="2BE58E18"/>
    <w:rsid w:val="2BF31C02"/>
    <w:rsid w:val="2C1168DC"/>
    <w:rsid w:val="2C1E9A39"/>
    <w:rsid w:val="2C518765"/>
    <w:rsid w:val="2C54109F"/>
    <w:rsid w:val="2C564C9A"/>
    <w:rsid w:val="2C9D7C72"/>
    <w:rsid w:val="2CAD560A"/>
    <w:rsid w:val="2CBB8520"/>
    <w:rsid w:val="2CC2E838"/>
    <w:rsid w:val="2CCFF8B5"/>
    <w:rsid w:val="2CEA89AE"/>
    <w:rsid w:val="2D08F111"/>
    <w:rsid w:val="2D0B3E43"/>
    <w:rsid w:val="2D2C28D2"/>
    <w:rsid w:val="2D41F398"/>
    <w:rsid w:val="2D9D20D9"/>
    <w:rsid w:val="2DA3D02A"/>
    <w:rsid w:val="2DB7D427"/>
    <w:rsid w:val="2DC23120"/>
    <w:rsid w:val="2DC795BD"/>
    <w:rsid w:val="2DD90856"/>
    <w:rsid w:val="2E1C9281"/>
    <w:rsid w:val="2E3644CF"/>
    <w:rsid w:val="2E47FDAC"/>
    <w:rsid w:val="2E7A5E16"/>
    <w:rsid w:val="2E9FD5EC"/>
    <w:rsid w:val="2EDC9DD8"/>
    <w:rsid w:val="2F19A4A1"/>
    <w:rsid w:val="2F8A6C36"/>
    <w:rsid w:val="2F980619"/>
    <w:rsid w:val="2FBC7134"/>
    <w:rsid w:val="2FBD5A55"/>
    <w:rsid w:val="300DBDD3"/>
    <w:rsid w:val="30228F17"/>
    <w:rsid w:val="3029E45C"/>
    <w:rsid w:val="30489C65"/>
    <w:rsid w:val="304E2B0A"/>
    <w:rsid w:val="306DB5BA"/>
    <w:rsid w:val="30700026"/>
    <w:rsid w:val="308EF0B4"/>
    <w:rsid w:val="30C8DD2B"/>
    <w:rsid w:val="30D83177"/>
    <w:rsid w:val="3102B4B0"/>
    <w:rsid w:val="31141223"/>
    <w:rsid w:val="313A0FE6"/>
    <w:rsid w:val="314BBB4F"/>
    <w:rsid w:val="315A4FFB"/>
    <w:rsid w:val="316206C6"/>
    <w:rsid w:val="31D9EF84"/>
    <w:rsid w:val="31F1B1F9"/>
    <w:rsid w:val="3269B6D2"/>
    <w:rsid w:val="3281403E"/>
    <w:rsid w:val="329B7EE9"/>
    <w:rsid w:val="32A05CE8"/>
    <w:rsid w:val="32A3AA1B"/>
    <w:rsid w:val="32A5F523"/>
    <w:rsid w:val="32D05A56"/>
    <w:rsid w:val="32E104C4"/>
    <w:rsid w:val="32ED8C72"/>
    <w:rsid w:val="332D97F9"/>
    <w:rsid w:val="33351407"/>
    <w:rsid w:val="33721BB1"/>
    <w:rsid w:val="337A59EC"/>
    <w:rsid w:val="33AF661B"/>
    <w:rsid w:val="33CD8177"/>
    <w:rsid w:val="33D34190"/>
    <w:rsid w:val="33E0F8E0"/>
    <w:rsid w:val="33E1A8FA"/>
    <w:rsid w:val="33EF5EC1"/>
    <w:rsid w:val="3406B8F0"/>
    <w:rsid w:val="3408FA68"/>
    <w:rsid w:val="3447965A"/>
    <w:rsid w:val="3452909B"/>
    <w:rsid w:val="34601D28"/>
    <w:rsid w:val="347AC1B2"/>
    <w:rsid w:val="34A6930B"/>
    <w:rsid w:val="34BF5C91"/>
    <w:rsid w:val="34C6B29F"/>
    <w:rsid w:val="34CD43D2"/>
    <w:rsid w:val="34E630A2"/>
    <w:rsid w:val="351323DD"/>
    <w:rsid w:val="35210F47"/>
    <w:rsid w:val="355878E5"/>
    <w:rsid w:val="3576A862"/>
    <w:rsid w:val="35A26AB6"/>
    <w:rsid w:val="35C70314"/>
    <w:rsid w:val="35CC5F56"/>
    <w:rsid w:val="35D9B2A3"/>
    <w:rsid w:val="35E1F478"/>
    <w:rsid w:val="35E9C168"/>
    <w:rsid w:val="3617AC8E"/>
    <w:rsid w:val="361D7AA2"/>
    <w:rsid w:val="3620378E"/>
    <w:rsid w:val="363F44E5"/>
    <w:rsid w:val="365DD776"/>
    <w:rsid w:val="36B2EB78"/>
    <w:rsid w:val="36DB29BC"/>
    <w:rsid w:val="36E327EF"/>
    <w:rsid w:val="3700BCC4"/>
    <w:rsid w:val="37043344"/>
    <w:rsid w:val="371958A9"/>
    <w:rsid w:val="375799ED"/>
    <w:rsid w:val="375D56C6"/>
    <w:rsid w:val="378038D9"/>
    <w:rsid w:val="37A81608"/>
    <w:rsid w:val="37E7E0BF"/>
    <w:rsid w:val="37FAA7A0"/>
    <w:rsid w:val="3826A2FB"/>
    <w:rsid w:val="38330B93"/>
    <w:rsid w:val="3892C696"/>
    <w:rsid w:val="3896D3BE"/>
    <w:rsid w:val="38FA5617"/>
    <w:rsid w:val="39278D62"/>
    <w:rsid w:val="3962D49B"/>
    <w:rsid w:val="397917F6"/>
    <w:rsid w:val="399B1BAB"/>
    <w:rsid w:val="39B76162"/>
    <w:rsid w:val="39E9257F"/>
    <w:rsid w:val="3A05825D"/>
    <w:rsid w:val="3A122CE7"/>
    <w:rsid w:val="3A1E3496"/>
    <w:rsid w:val="3A2A3CB0"/>
    <w:rsid w:val="3A336F56"/>
    <w:rsid w:val="3A3744B5"/>
    <w:rsid w:val="3A73B0CA"/>
    <w:rsid w:val="3A773C9F"/>
    <w:rsid w:val="3A82C552"/>
    <w:rsid w:val="3A8389E0"/>
    <w:rsid w:val="3A9E7F66"/>
    <w:rsid w:val="3AAA3FDD"/>
    <w:rsid w:val="3AE2A9EE"/>
    <w:rsid w:val="3AED30F8"/>
    <w:rsid w:val="3AEFEFBD"/>
    <w:rsid w:val="3B1AFAC6"/>
    <w:rsid w:val="3B2BD8D0"/>
    <w:rsid w:val="3B4C8799"/>
    <w:rsid w:val="3B6161F3"/>
    <w:rsid w:val="3BF71832"/>
    <w:rsid w:val="3C0602AF"/>
    <w:rsid w:val="3C190340"/>
    <w:rsid w:val="3C3E441A"/>
    <w:rsid w:val="3C5723AB"/>
    <w:rsid w:val="3C671F56"/>
    <w:rsid w:val="3C8EE69C"/>
    <w:rsid w:val="3C9C5EA4"/>
    <w:rsid w:val="3CA1761F"/>
    <w:rsid w:val="3CB0B8B8"/>
    <w:rsid w:val="3CC43B87"/>
    <w:rsid w:val="3CDFD00A"/>
    <w:rsid w:val="3D020036"/>
    <w:rsid w:val="3D31F4C4"/>
    <w:rsid w:val="3D32F562"/>
    <w:rsid w:val="3D371EA1"/>
    <w:rsid w:val="3D6D1838"/>
    <w:rsid w:val="3D982E1A"/>
    <w:rsid w:val="3DE99530"/>
    <w:rsid w:val="3DF5C014"/>
    <w:rsid w:val="3DFC5CF6"/>
    <w:rsid w:val="3E56F80B"/>
    <w:rsid w:val="3E7BC2BD"/>
    <w:rsid w:val="3E88B485"/>
    <w:rsid w:val="3E9148BE"/>
    <w:rsid w:val="3F0DFAE4"/>
    <w:rsid w:val="3F309FEB"/>
    <w:rsid w:val="3F3CC754"/>
    <w:rsid w:val="3F566F08"/>
    <w:rsid w:val="3F70EF7D"/>
    <w:rsid w:val="3F71B454"/>
    <w:rsid w:val="3F832AAE"/>
    <w:rsid w:val="3F9332B1"/>
    <w:rsid w:val="3FC334CF"/>
    <w:rsid w:val="3FECDB01"/>
    <w:rsid w:val="3FEFA766"/>
    <w:rsid w:val="4000EEC5"/>
    <w:rsid w:val="4011806C"/>
    <w:rsid w:val="4012F91C"/>
    <w:rsid w:val="4027FDA8"/>
    <w:rsid w:val="403322BF"/>
    <w:rsid w:val="4036F12C"/>
    <w:rsid w:val="4049BAE4"/>
    <w:rsid w:val="4066848F"/>
    <w:rsid w:val="4076F806"/>
    <w:rsid w:val="409E3C6D"/>
    <w:rsid w:val="40E80B82"/>
    <w:rsid w:val="411B10C2"/>
    <w:rsid w:val="4179C85E"/>
    <w:rsid w:val="41837DB4"/>
    <w:rsid w:val="418FD7CA"/>
    <w:rsid w:val="4199CC32"/>
    <w:rsid w:val="41A53171"/>
    <w:rsid w:val="41C2EC5A"/>
    <w:rsid w:val="41C35AE3"/>
    <w:rsid w:val="420F06E9"/>
    <w:rsid w:val="4234A49B"/>
    <w:rsid w:val="423AD5B8"/>
    <w:rsid w:val="4260CB31"/>
    <w:rsid w:val="42986106"/>
    <w:rsid w:val="42A5731E"/>
    <w:rsid w:val="42B149FA"/>
    <w:rsid w:val="42B2F17E"/>
    <w:rsid w:val="42B46047"/>
    <w:rsid w:val="42B58493"/>
    <w:rsid w:val="42B98FDD"/>
    <w:rsid w:val="4308D97E"/>
    <w:rsid w:val="431126FB"/>
    <w:rsid w:val="43522C7D"/>
    <w:rsid w:val="43532F21"/>
    <w:rsid w:val="43573AD8"/>
    <w:rsid w:val="435B8E30"/>
    <w:rsid w:val="435FABA1"/>
    <w:rsid w:val="436CE867"/>
    <w:rsid w:val="4379AFAE"/>
    <w:rsid w:val="43A0A9B6"/>
    <w:rsid w:val="43A359DB"/>
    <w:rsid w:val="44266BCF"/>
    <w:rsid w:val="445BC571"/>
    <w:rsid w:val="4496FD8A"/>
    <w:rsid w:val="44996B0C"/>
    <w:rsid w:val="4514724A"/>
    <w:rsid w:val="452F0A43"/>
    <w:rsid w:val="4543D325"/>
    <w:rsid w:val="45844A61"/>
    <w:rsid w:val="458BE03A"/>
    <w:rsid w:val="45AA553F"/>
    <w:rsid w:val="45BF123C"/>
    <w:rsid w:val="45CA5637"/>
    <w:rsid w:val="45EF3EF5"/>
    <w:rsid w:val="460303A1"/>
    <w:rsid w:val="4619ACC1"/>
    <w:rsid w:val="4637FE8C"/>
    <w:rsid w:val="4652ECEC"/>
    <w:rsid w:val="46538907"/>
    <w:rsid w:val="4697C0EB"/>
    <w:rsid w:val="46F0EA35"/>
    <w:rsid w:val="4729C522"/>
    <w:rsid w:val="472E19A3"/>
    <w:rsid w:val="472E75FC"/>
    <w:rsid w:val="477B9183"/>
    <w:rsid w:val="479E2B60"/>
    <w:rsid w:val="47D09A63"/>
    <w:rsid w:val="47D60586"/>
    <w:rsid w:val="47F53EA7"/>
    <w:rsid w:val="484B8F82"/>
    <w:rsid w:val="4859B667"/>
    <w:rsid w:val="48689352"/>
    <w:rsid w:val="48B9DFFC"/>
    <w:rsid w:val="48D6B85D"/>
    <w:rsid w:val="48DD1A79"/>
    <w:rsid w:val="490673B6"/>
    <w:rsid w:val="49068117"/>
    <w:rsid w:val="4930F01E"/>
    <w:rsid w:val="4982F109"/>
    <w:rsid w:val="49C88B3F"/>
    <w:rsid w:val="49DAE2A1"/>
    <w:rsid w:val="49E29B7B"/>
    <w:rsid w:val="4A3D53E7"/>
    <w:rsid w:val="4A4D27EB"/>
    <w:rsid w:val="4A5C1232"/>
    <w:rsid w:val="4A6E1F33"/>
    <w:rsid w:val="4A9CCAD2"/>
    <w:rsid w:val="4ADBFEA6"/>
    <w:rsid w:val="4AFF87AB"/>
    <w:rsid w:val="4B1779E5"/>
    <w:rsid w:val="4B1B7AF2"/>
    <w:rsid w:val="4B500869"/>
    <w:rsid w:val="4B666768"/>
    <w:rsid w:val="4B96CC22"/>
    <w:rsid w:val="4BC6AA90"/>
    <w:rsid w:val="4C21E8F0"/>
    <w:rsid w:val="4C42040E"/>
    <w:rsid w:val="4C75B191"/>
    <w:rsid w:val="4C84B7CB"/>
    <w:rsid w:val="4C9E8A97"/>
    <w:rsid w:val="4CEA2E6E"/>
    <w:rsid w:val="4D164A20"/>
    <w:rsid w:val="4D4C20F1"/>
    <w:rsid w:val="4D865CF8"/>
    <w:rsid w:val="4D8A8C92"/>
    <w:rsid w:val="4DBD53AF"/>
    <w:rsid w:val="4DFCD334"/>
    <w:rsid w:val="4E0A7131"/>
    <w:rsid w:val="4E0B21BA"/>
    <w:rsid w:val="4E72F3DE"/>
    <w:rsid w:val="4E808012"/>
    <w:rsid w:val="4E8404C2"/>
    <w:rsid w:val="4E852F0F"/>
    <w:rsid w:val="4EAE8F53"/>
    <w:rsid w:val="4EC6D7C7"/>
    <w:rsid w:val="4EC8F9E4"/>
    <w:rsid w:val="4EF17B7B"/>
    <w:rsid w:val="4EFC8664"/>
    <w:rsid w:val="4F178CDD"/>
    <w:rsid w:val="4F7DC701"/>
    <w:rsid w:val="4F9454F5"/>
    <w:rsid w:val="4FB0675B"/>
    <w:rsid w:val="4FDFB18D"/>
    <w:rsid w:val="4FE1D7FE"/>
    <w:rsid w:val="4FFA66AA"/>
    <w:rsid w:val="500E1BFB"/>
    <w:rsid w:val="50179754"/>
    <w:rsid w:val="5035EAB0"/>
    <w:rsid w:val="5069854B"/>
    <w:rsid w:val="507BD46A"/>
    <w:rsid w:val="50973AC7"/>
    <w:rsid w:val="509DC2DD"/>
    <w:rsid w:val="50B94619"/>
    <w:rsid w:val="50BDE0B2"/>
    <w:rsid w:val="50C9A9E6"/>
    <w:rsid w:val="50CB5524"/>
    <w:rsid w:val="50D0F6F6"/>
    <w:rsid w:val="50E7F2BC"/>
    <w:rsid w:val="50E7FC47"/>
    <w:rsid w:val="5107F65B"/>
    <w:rsid w:val="51341312"/>
    <w:rsid w:val="517059F2"/>
    <w:rsid w:val="51793D79"/>
    <w:rsid w:val="51A6EBD9"/>
    <w:rsid w:val="51C4ED47"/>
    <w:rsid w:val="51DBA410"/>
    <w:rsid w:val="5229B67A"/>
    <w:rsid w:val="525E3908"/>
    <w:rsid w:val="5261F98E"/>
    <w:rsid w:val="5262B1D5"/>
    <w:rsid w:val="5273CEB1"/>
    <w:rsid w:val="5278C2E9"/>
    <w:rsid w:val="5290B1A9"/>
    <w:rsid w:val="52C7B4C7"/>
    <w:rsid w:val="52DF450D"/>
    <w:rsid w:val="52F6508F"/>
    <w:rsid w:val="53121246"/>
    <w:rsid w:val="5321C27C"/>
    <w:rsid w:val="533EC47D"/>
    <w:rsid w:val="533F4768"/>
    <w:rsid w:val="533FB036"/>
    <w:rsid w:val="53727086"/>
    <w:rsid w:val="538A0A32"/>
    <w:rsid w:val="538F3436"/>
    <w:rsid w:val="53A67D7E"/>
    <w:rsid w:val="53E0D3FF"/>
    <w:rsid w:val="540EB193"/>
    <w:rsid w:val="541E34CD"/>
    <w:rsid w:val="5439ACE1"/>
    <w:rsid w:val="546D64FE"/>
    <w:rsid w:val="5470B59B"/>
    <w:rsid w:val="54A042A0"/>
    <w:rsid w:val="54AD2429"/>
    <w:rsid w:val="54B9665E"/>
    <w:rsid w:val="54F5BD67"/>
    <w:rsid w:val="551A15BE"/>
    <w:rsid w:val="5527E0B6"/>
    <w:rsid w:val="5574007F"/>
    <w:rsid w:val="55780296"/>
    <w:rsid w:val="5587C8F9"/>
    <w:rsid w:val="558B737D"/>
    <w:rsid w:val="55A6993F"/>
    <w:rsid w:val="56169754"/>
    <w:rsid w:val="56203B9B"/>
    <w:rsid w:val="56317995"/>
    <w:rsid w:val="5632C50F"/>
    <w:rsid w:val="5642478B"/>
    <w:rsid w:val="566207DC"/>
    <w:rsid w:val="5669A851"/>
    <w:rsid w:val="5684D361"/>
    <w:rsid w:val="56B6B52E"/>
    <w:rsid w:val="56DC2669"/>
    <w:rsid w:val="5706AAAE"/>
    <w:rsid w:val="57332D77"/>
    <w:rsid w:val="57520919"/>
    <w:rsid w:val="575ECB0A"/>
    <w:rsid w:val="577AFF79"/>
    <w:rsid w:val="57875145"/>
    <w:rsid w:val="578EB5ED"/>
    <w:rsid w:val="5797E84C"/>
    <w:rsid w:val="57C961D2"/>
    <w:rsid w:val="5819845F"/>
    <w:rsid w:val="584452F8"/>
    <w:rsid w:val="585636BF"/>
    <w:rsid w:val="5874AE53"/>
    <w:rsid w:val="5878092E"/>
    <w:rsid w:val="58A0A80E"/>
    <w:rsid w:val="58B807A2"/>
    <w:rsid w:val="58CBCE62"/>
    <w:rsid w:val="58DEF895"/>
    <w:rsid w:val="58E00CED"/>
    <w:rsid w:val="58E06B42"/>
    <w:rsid w:val="5904937B"/>
    <w:rsid w:val="590872E7"/>
    <w:rsid w:val="5935AA9D"/>
    <w:rsid w:val="593C97A7"/>
    <w:rsid w:val="594EEF4B"/>
    <w:rsid w:val="596A9243"/>
    <w:rsid w:val="5998BBFB"/>
    <w:rsid w:val="59A96214"/>
    <w:rsid w:val="59AC3C42"/>
    <w:rsid w:val="59E4840F"/>
    <w:rsid w:val="5A146D05"/>
    <w:rsid w:val="5A2BCEAE"/>
    <w:rsid w:val="5A2EC24D"/>
    <w:rsid w:val="5A3CCA5D"/>
    <w:rsid w:val="5A665291"/>
    <w:rsid w:val="5A82BB36"/>
    <w:rsid w:val="5A95B3CF"/>
    <w:rsid w:val="5AAB9670"/>
    <w:rsid w:val="5ABD8B6A"/>
    <w:rsid w:val="5B35D60D"/>
    <w:rsid w:val="5B3ED761"/>
    <w:rsid w:val="5BB37CDB"/>
    <w:rsid w:val="5BBD664B"/>
    <w:rsid w:val="5BCEC81D"/>
    <w:rsid w:val="5C06586C"/>
    <w:rsid w:val="5C08714E"/>
    <w:rsid w:val="5C0E753C"/>
    <w:rsid w:val="5C2E51E9"/>
    <w:rsid w:val="5C4B5B7D"/>
    <w:rsid w:val="5C56EC7D"/>
    <w:rsid w:val="5C680E97"/>
    <w:rsid w:val="5C723D26"/>
    <w:rsid w:val="5C7D6A7B"/>
    <w:rsid w:val="5C93E9D1"/>
    <w:rsid w:val="5C9BE4EC"/>
    <w:rsid w:val="5CBF8F7F"/>
    <w:rsid w:val="5CF67DFF"/>
    <w:rsid w:val="5D0F4018"/>
    <w:rsid w:val="5D0FDE67"/>
    <w:rsid w:val="5D1873C0"/>
    <w:rsid w:val="5D25B73C"/>
    <w:rsid w:val="5D712E7E"/>
    <w:rsid w:val="5D9AFDC1"/>
    <w:rsid w:val="5DA631F6"/>
    <w:rsid w:val="5DE665A4"/>
    <w:rsid w:val="5DF16E68"/>
    <w:rsid w:val="5DFFCA48"/>
    <w:rsid w:val="5E01907A"/>
    <w:rsid w:val="5E339339"/>
    <w:rsid w:val="5E6FEA8C"/>
    <w:rsid w:val="5E7B5311"/>
    <w:rsid w:val="5EA1A7F1"/>
    <w:rsid w:val="5EBB8202"/>
    <w:rsid w:val="5EC19596"/>
    <w:rsid w:val="5ED1EDB4"/>
    <w:rsid w:val="5EE2FB54"/>
    <w:rsid w:val="5EE4C6CD"/>
    <w:rsid w:val="5F0B4FEE"/>
    <w:rsid w:val="5F4AF0DB"/>
    <w:rsid w:val="5F4F54A9"/>
    <w:rsid w:val="5F571699"/>
    <w:rsid w:val="5F5F8CCD"/>
    <w:rsid w:val="6024FB74"/>
    <w:rsid w:val="60480FCA"/>
    <w:rsid w:val="6065A951"/>
    <w:rsid w:val="608E237E"/>
    <w:rsid w:val="609E8544"/>
    <w:rsid w:val="60CBAA21"/>
    <w:rsid w:val="60DA31B0"/>
    <w:rsid w:val="60E58081"/>
    <w:rsid w:val="60EF972F"/>
    <w:rsid w:val="60FE9312"/>
    <w:rsid w:val="6130F264"/>
    <w:rsid w:val="614DAE44"/>
    <w:rsid w:val="6155CC7E"/>
    <w:rsid w:val="615C79E1"/>
    <w:rsid w:val="615E8C30"/>
    <w:rsid w:val="618B1CE3"/>
    <w:rsid w:val="61C7580C"/>
    <w:rsid w:val="6233E456"/>
    <w:rsid w:val="62369B81"/>
    <w:rsid w:val="624D1DC8"/>
    <w:rsid w:val="62821944"/>
    <w:rsid w:val="6285E789"/>
    <w:rsid w:val="62C743AD"/>
    <w:rsid w:val="62F1CB42"/>
    <w:rsid w:val="6340A32A"/>
    <w:rsid w:val="636795BD"/>
    <w:rsid w:val="63A09746"/>
    <w:rsid w:val="63BB3AA9"/>
    <w:rsid w:val="63BBBDD6"/>
    <w:rsid w:val="63CD60DA"/>
    <w:rsid w:val="64102D49"/>
    <w:rsid w:val="64219BB1"/>
    <w:rsid w:val="6474026C"/>
    <w:rsid w:val="647A4289"/>
    <w:rsid w:val="647A6DB9"/>
    <w:rsid w:val="6481F821"/>
    <w:rsid w:val="64D7E830"/>
    <w:rsid w:val="651756E2"/>
    <w:rsid w:val="651ABB15"/>
    <w:rsid w:val="652E7FFA"/>
    <w:rsid w:val="65340A9F"/>
    <w:rsid w:val="6535AC3D"/>
    <w:rsid w:val="657CF348"/>
    <w:rsid w:val="65D6505E"/>
    <w:rsid w:val="65DAE629"/>
    <w:rsid w:val="65F74BC0"/>
    <w:rsid w:val="6618C654"/>
    <w:rsid w:val="6623770C"/>
    <w:rsid w:val="6623C1C2"/>
    <w:rsid w:val="66686B6A"/>
    <w:rsid w:val="667D8E9C"/>
    <w:rsid w:val="66DD0B0D"/>
    <w:rsid w:val="66E94109"/>
    <w:rsid w:val="66F9DB9D"/>
    <w:rsid w:val="66FCC38E"/>
    <w:rsid w:val="6734741D"/>
    <w:rsid w:val="673CDF05"/>
    <w:rsid w:val="6740206C"/>
    <w:rsid w:val="67C2FC19"/>
    <w:rsid w:val="67CBF5E6"/>
    <w:rsid w:val="67CD2BDC"/>
    <w:rsid w:val="67D0A5CA"/>
    <w:rsid w:val="67DA6A24"/>
    <w:rsid w:val="67DAD824"/>
    <w:rsid w:val="67E383EB"/>
    <w:rsid w:val="67E5A79C"/>
    <w:rsid w:val="6804AA9E"/>
    <w:rsid w:val="68517EE4"/>
    <w:rsid w:val="6857A1C3"/>
    <w:rsid w:val="687E20FE"/>
    <w:rsid w:val="688FB279"/>
    <w:rsid w:val="68A95D23"/>
    <w:rsid w:val="68D1ECDA"/>
    <w:rsid w:val="68DC7584"/>
    <w:rsid w:val="692F1A99"/>
    <w:rsid w:val="6957F363"/>
    <w:rsid w:val="695C0A5C"/>
    <w:rsid w:val="69E21597"/>
    <w:rsid w:val="6A24CBA2"/>
    <w:rsid w:val="6A3112EE"/>
    <w:rsid w:val="6A3AF93F"/>
    <w:rsid w:val="6A59971B"/>
    <w:rsid w:val="6A8A03D5"/>
    <w:rsid w:val="6A8B0E66"/>
    <w:rsid w:val="6AB91E16"/>
    <w:rsid w:val="6AD67400"/>
    <w:rsid w:val="6B0B5A0D"/>
    <w:rsid w:val="6B100583"/>
    <w:rsid w:val="6B45DC81"/>
    <w:rsid w:val="6B6DA463"/>
    <w:rsid w:val="6B7648C3"/>
    <w:rsid w:val="6B7CB36B"/>
    <w:rsid w:val="6B9FBF63"/>
    <w:rsid w:val="6BA3AE6E"/>
    <w:rsid w:val="6BAA254C"/>
    <w:rsid w:val="6BB2C40A"/>
    <w:rsid w:val="6BB9EB02"/>
    <w:rsid w:val="6BED9985"/>
    <w:rsid w:val="6C175845"/>
    <w:rsid w:val="6C1C33C2"/>
    <w:rsid w:val="6C20B374"/>
    <w:rsid w:val="6C3B4DAA"/>
    <w:rsid w:val="6C48AFAC"/>
    <w:rsid w:val="6C65BC57"/>
    <w:rsid w:val="6C7B04E7"/>
    <w:rsid w:val="6C8AC3D4"/>
    <w:rsid w:val="6C98F6F7"/>
    <w:rsid w:val="6CCF3FC6"/>
    <w:rsid w:val="6CD62CE4"/>
    <w:rsid w:val="6CE38030"/>
    <w:rsid w:val="6CEECBA2"/>
    <w:rsid w:val="6D310562"/>
    <w:rsid w:val="6D330C0B"/>
    <w:rsid w:val="6D55FE61"/>
    <w:rsid w:val="6D59100A"/>
    <w:rsid w:val="6D928D1D"/>
    <w:rsid w:val="6D9D5478"/>
    <w:rsid w:val="6DAD8B58"/>
    <w:rsid w:val="6E0AEF39"/>
    <w:rsid w:val="6E16C7DC"/>
    <w:rsid w:val="6E26FF88"/>
    <w:rsid w:val="6E288901"/>
    <w:rsid w:val="6E7A2610"/>
    <w:rsid w:val="6E8D3F8F"/>
    <w:rsid w:val="6EAFCADC"/>
    <w:rsid w:val="6EC58F4E"/>
    <w:rsid w:val="6ED7746F"/>
    <w:rsid w:val="6EF60BC1"/>
    <w:rsid w:val="6F265B4D"/>
    <w:rsid w:val="6F7C0CC4"/>
    <w:rsid w:val="6FD4705F"/>
    <w:rsid w:val="6FFBEB06"/>
    <w:rsid w:val="7010E8D1"/>
    <w:rsid w:val="702F09BB"/>
    <w:rsid w:val="70604FCA"/>
    <w:rsid w:val="70831891"/>
    <w:rsid w:val="70AC9330"/>
    <w:rsid w:val="70B00C84"/>
    <w:rsid w:val="70B648CD"/>
    <w:rsid w:val="70F38D1F"/>
    <w:rsid w:val="70F5EA87"/>
    <w:rsid w:val="70FA36AF"/>
    <w:rsid w:val="7103FE39"/>
    <w:rsid w:val="71132C92"/>
    <w:rsid w:val="71187551"/>
    <w:rsid w:val="71679A97"/>
    <w:rsid w:val="71A40405"/>
    <w:rsid w:val="720CAC5E"/>
    <w:rsid w:val="7294B53D"/>
    <w:rsid w:val="72F27F4A"/>
    <w:rsid w:val="72F2DAD3"/>
    <w:rsid w:val="73221D57"/>
    <w:rsid w:val="73591D18"/>
    <w:rsid w:val="737A8B96"/>
    <w:rsid w:val="73910D56"/>
    <w:rsid w:val="73EED33B"/>
    <w:rsid w:val="742946F9"/>
    <w:rsid w:val="7440E95C"/>
    <w:rsid w:val="7449F90A"/>
    <w:rsid w:val="7460C634"/>
    <w:rsid w:val="746C5092"/>
    <w:rsid w:val="747EE73C"/>
    <w:rsid w:val="74BB92D5"/>
    <w:rsid w:val="74C59369"/>
    <w:rsid w:val="74CBB48B"/>
    <w:rsid w:val="74CD51B3"/>
    <w:rsid w:val="74F194D2"/>
    <w:rsid w:val="74F67C03"/>
    <w:rsid w:val="74F8F0F4"/>
    <w:rsid w:val="74FC2F69"/>
    <w:rsid w:val="7524EF79"/>
    <w:rsid w:val="75434A46"/>
    <w:rsid w:val="7551D26D"/>
    <w:rsid w:val="75616963"/>
    <w:rsid w:val="75852744"/>
    <w:rsid w:val="75855836"/>
    <w:rsid w:val="75A900B7"/>
    <w:rsid w:val="75AE1B07"/>
    <w:rsid w:val="75C66C57"/>
    <w:rsid w:val="7603ED20"/>
    <w:rsid w:val="762EC718"/>
    <w:rsid w:val="7699EC62"/>
    <w:rsid w:val="76ACE6D9"/>
    <w:rsid w:val="76BDA840"/>
    <w:rsid w:val="76D64989"/>
    <w:rsid w:val="76DE0E94"/>
    <w:rsid w:val="76E5CE09"/>
    <w:rsid w:val="76E8CB39"/>
    <w:rsid w:val="76FC0AD4"/>
    <w:rsid w:val="77072274"/>
    <w:rsid w:val="7713BB5B"/>
    <w:rsid w:val="773C4837"/>
    <w:rsid w:val="77455DD6"/>
    <w:rsid w:val="77C9EA77"/>
    <w:rsid w:val="77CD5952"/>
    <w:rsid w:val="77D48AB8"/>
    <w:rsid w:val="77E856B3"/>
    <w:rsid w:val="7812B1F4"/>
    <w:rsid w:val="7834D3F9"/>
    <w:rsid w:val="783D48B9"/>
    <w:rsid w:val="7855D37C"/>
    <w:rsid w:val="78574730"/>
    <w:rsid w:val="78BB21E6"/>
    <w:rsid w:val="78F82E72"/>
    <w:rsid w:val="794050FB"/>
    <w:rsid w:val="79475AEF"/>
    <w:rsid w:val="79824539"/>
    <w:rsid w:val="7986D8CB"/>
    <w:rsid w:val="7989539F"/>
    <w:rsid w:val="79A292E2"/>
    <w:rsid w:val="79B112FD"/>
    <w:rsid w:val="7A17B74D"/>
    <w:rsid w:val="7A25FDFD"/>
    <w:rsid w:val="7A2EC034"/>
    <w:rsid w:val="7A461B52"/>
    <w:rsid w:val="7A67EAF3"/>
    <w:rsid w:val="7A737B77"/>
    <w:rsid w:val="7A739614"/>
    <w:rsid w:val="7A7A7E9E"/>
    <w:rsid w:val="7A858675"/>
    <w:rsid w:val="7AAC1821"/>
    <w:rsid w:val="7ABF5247"/>
    <w:rsid w:val="7AC38CF8"/>
    <w:rsid w:val="7AE147CE"/>
    <w:rsid w:val="7AE22D53"/>
    <w:rsid w:val="7AFA3452"/>
    <w:rsid w:val="7B0699E2"/>
    <w:rsid w:val="7B298C82"/>
    <w:rsid w:val="7B538284"/>
    <w:rsid w:val="7B703761"/>
    <w:rsid w:val="7B77F8E6"/>
    <w:rsid w:val="7B86E0E7"/>
    <w:rsid w:val="7B89EB13"/>
    <w:rsid w:val="7BA10F36"/>
    <w:rsid w:val="7BA430DD"/>
    <w:rsid w:val="7BC7B667"/>
    <w:rsid w:val="7BDB021E"/>
    <w:rsid w:val="7BFD9D8E"/>
    <w:rsid w:val="7C04BE50"/>
    <w:rsid w:val="7C0D47C6"/>
    <w:rsid w:val="7C26551D"/>
    <w:rsid w:val="7C3CD2C4"/>
    <w:rsid w:val="7C6E8131"/>
    <w:rsid w:val="7C7F027E"/>
    <w:rsid w:val="7C9B4DD8"/>
    <w:rsid w:val="7CA7B7A5"/>
    <w:rsid w:val="7CC6A4BA"/>
    <w:rsid w:val="7CE43FA0"/>
    <w:rsid w:val="7D108D5E"/>
    <w:rsid w:val="7D11DD95"/>
    <w:rsid w:val="7D246816"/>
    <w:rsid w:val="7D6F3FD7"/>
    <w:rsid w:val="7D705ADD"/>
    <w:rsid w:val="7DB5C0B8"/>
    <w:rsid w:val="7DEABF2E"/>
    <w:rsid w:val="7E17BCB0"/>
    <w:rsid w:val="7E7A10B0"/>
    <w:rsid w:val="7EA26185"/>
    <w:rsid w:val="7EA3824E"/>
    <w:rsid w:val="7EDF12C2"/>
    <w:rsid w:val="7EE469DD"/>
    <w:rsid w:val="7EED593C"/>
    <w:rsid w:val="7F49AAED"/>
    <w:rsid w:val="7F4C0FA4"/>
    <w:rsid w:val="7F57483F"/>
    <w:rsid w:val="7F5B2AD3"/>
    <w:rsid w:val="7FAE296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D4B6E8"/>
  <w15:docId w15:val="{DC689453-B3AC-4032-9BA7-30541533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ECC"/>
    <w:pPr>
      <w:tabs>
        <w:tab w:val="left" w:pos="851"/>
      </w:tabs>
      <w:spacing w:before="120" w:after="120"/>
      <w:jc w:val="both"/>
    </w:pPr>
    <w:rPr>
      <w:rFonts w:asciiTheme="minorHAnsi" w:hAnsiTheme="minorHAnsi"/>
      <w:color w:val="002060"/>
      <w:sz w:val="22"/>
      <w:szCs w:val="24"/>
      <w:lang w:eastAsia="en-US"/>
    </w:rPr>
  </w:style>
  <w:style w:type="paragraph" w:styleId="Ttulo1">
    <w:name w:val="heading 1"/>
    <w:basedOn w:val="Normal"/>
    <w:next w:val="Normal"/>
    <w:link w:val="Ttulo1Char"/>
    <w:uiPriority w:val="99"/>
    <w:qFormat/>
    <w:rsid w:val="00CF1450"/>
    <w:pPr>
      <w:keepNext/>
      <w:pageBreakBefore/>
      <w:numPr>
        <w:numId w:val="1"/>
      </w:numPr>
      <w:tabs>
        <w:tab w:val="clear" w:pos="851"/>
      </w:tabs>
      <w:spacing w:after="480"/>
      <w:outlineLvl w:val="0"/>
    </w:pPr>
    <w:rPr>
      <w:rFonts w:ascii="Calibri" w:hAnsi="Calibri" w:cs="Arial"/>
      <w:b/>
      <w:bCs/>
      <w:kern w:val="32"/>
      <w:sz w:val="26"/>
    </w:rPr>
  </w:style>
  <w:style w:type="paragraph" w:styleId="Ttulo2">
    <w:name w:val="heading 2"/>
    <w:basedOn w:val="Normal"/>
    <w:next w:val="Normal"/>
    <w:link w:val="Ttulo2Char"/>
    <w:uiPriority w:val="99"/>
    <w:qFormat/>
    <w:rsid w:val="009227B8"/>
    <w:pPr>
      <w:keepNext/>
      <w:numPr>
        <w:ilvl w:val="1"/>
        <w:numId w:val="13"/>
      </w:numPr>
      <w:tabs>
        <w:tab w:val="clear" w:pos="851"/>
      </w:tabs>
      <w:spacing w:before="480" w:after="360"/>
      <w:outlineLvl w:val="1"/>
    </w:pPr>
    <w:rPr>
      <w:rFonts w:ascii="Calibri" w:hAnsi="Calibri" w:cs="Arial"/>
      <w:b/>
      <w:bCs/>
      <w:iCs/>
    </w:rPr>
  </w:style>
  <w:style w:type="paragraph" w:styleId="Ttulo3">
    <w:name w:val="heading 3"/>
    <w:basedOn w:val="Normal"/>
    <w:next w:val="Normal"/>
    <w:link w:val="Ttulo3Char"/>
    <w:uiPriority w:val="99"/>
    <w:qFormat/>
    <w:rsid w:val="009227B8"/>
    <w:pPr>
      <w:keepNext/>
      <w:numPr>
        <w:ilvl w:val="2"/>
        <w:numId w:val="13"/>
      </w:numPr>
      <w:tabs>
        <w:tab w:val="clear" w:pos="851"/>
      </w:tabs>
      <w:spacing w:before="480" w:after="360"/>
      <w:outlineLvl w:val="2"/>
    </w:pPr>
    <w:rPr>
      <w:rFonts w:cs="Arial"/>
      <w:b/>
      <w:bCs/>
      <w:szCs w:val="26"/>
    </w:rPr>
  </w:style>
  <w:style w:type="paragraph" w:styleId="Ttulo4">
    <w:name w:val="heading 4"/>
    <w:basedOn w:val="Normal"/>
    <w:next w:val="Normal"/>
    <w:link w:val="Ttulo4Char"/>
    <w:uiPriority w:val="99"/>
    <w:qFormat/>
    <w:rsid w:val="003513EB"/>
    <w:pPr>
      <w:keepNext/>
      <w:numPr>
        <w:ilvl w:val="3"/>
        <w:numId w:val="13"/>
      </w:numPr>
      <w:tabs>
        <w:tab w:val="clear" w:pos="851"/>
      </w:tabs>
      <w:spacing w:before="480" w:after="360"/>
      <w:outlineLvl w:val="3"/>
    </w:pPr>
    <w:rPr>
      <w:bCs/>
      <w:szCs w:val="28"/>
    </w:rPr>
  </w:style>
  <w:style w:type="paragraph" w:styleId="Ttulo5">
    <w:name w:val="heading 5"/>
    <w:basedOn w:val="Normal"/>
    <w:next w:val="Normal"/>
    <w:link w:val="Ttulo5Char"/>
    <w:uiPriority w:val="99"/>
    <w:qFormat/>
    <w:rsid w:val="003513EB"/>
    <w:pPr>
      <w:keepNext/>
      <w:numPr>
        <w:ilvl w:val="4"/>
        <w:numId w:val="13"/>
      </w:numPr>
      <w:tabs>
        <w:tab w:val="clear" w:pos="851"/>
      </w:tabs>
      <w:spacing w:before="480" w:after="360"/>
      <w:outlineLvl w:val="4"/>
    </w:pPr>
    <w:rPr>
      <w:bCs/>
      <w:iCs/>
      <w:szCs w:val="26"/>
    </w:rPr>
  </w:style>
  <w:style w:type="paragraph" w:styleId="Ttulo6">
    <w:name w:val="heading 6"/>
    <w:basedOn w:val="Normal"/>
    <w:next w:val="Normal"/>
    <w:link w:val="Ttulo6Char"/>
    <w:uiPriority w:val="99"/>
    <w:qFormat/>
    <w:rsid w:val="003513EB"/>
    <w:pPr>
      <w:keepNext/>
      <w:numPr>
        <w:ilvl w:val="5"/>
        <w:numId w:val="13"/>
      </w:numPr>
      <w:tabs>
        <w:tab w:val="clear" w:pos="851"/>
      </w:tabs>
      <w:spacing w:before="480" w:after="360"/>
      <w:outlineLvl w:val="5"/>
    </w:pPr>
    <w:rPr>
      <w:bCs/>
      <w:szCs w:val="22"/>
    </w:rPr>
  </w:style>
  <w:style w:type="paragraph" w:styleId="Ttulo7">
    <w:name w:val="heading 7"/>
    <w:basedOn w:val="Normal"/>
    <w:next w:val="Normal"/>
    <w:link w:val="Ttulo7Char"/>
    <w:uiPriority w:val="99"/>
    <w:qFormat/>
    <w:rsid w:val="003513EB"/>
    <w:pPr>
      <w:keepNext/>
      <w:numPr>
        <w:ilvl w:val="6"/>
        <w:numId w:val="13"/>
      </w:numPr>
      <w:tabs>
        <w:tab w:val="clear" w:pos="851"/>
      </w:tabs>
      <w:spacing w:before="480" w:after="360"/>
      <w:outlineLvl w:val="6"/>
    </w:pPr>
  </w:style>
  <w:style w:type="paragraph" w:styleId="Ttulo8">
    <w:name w:val="heading 8"/>
    <w:basedOn w:val="Normal"/>
    <w:next w:val="Normal"/>
    <w:link w:val="Ttulo8Char"/>
    <w:uiPriority w:val="99"/>
    <w:qFormat/>
    <w:rsid w:val="003513EB"/>
    <w:pPr>
      <w:keepNext/>
      <w:numPr>
        <w:ilvl w:val="7"/>
        <w:numId w:val="13"/>
      </w:numPr>
      <w:tabs>
        <w:tab w:val="clear" w:pos="851"/>
      </w:tabs>
      <w:spacing w:before="480" w:after="360"/>
      <w:outlineLvl w:val="7"/>
    </w:pPr>
    <w:rPr>
      <w:iCs/>
    </w:rPr>
  </w:style>
  <w:style w:type="paragraph" w:styleId="Ttulo9">
    <w:name w:val="heading 9"/>
    <w:basedOn w:val="Normal"/>
    <w:next w:val="Normal"/>
    <w:link w:val="Ttulo9Char"/>
    <w:uiPriority w:val="99"/>
    <w:qFormat/>
    <w:rsid w:val="003513EB"/>
    <w:pPr>
      <w:keepNext/>
      <w:numPr>
        <w:ilvl w:val="8"/>
        <w:numId w:val="13"/>
      </w:numPr>
      <w:tabs>
        <w:tab w:val="clear" w:pos="851"/>
      </w:tabs>
      <w:spacing w:before="480" w:after="360"/>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F1450"/>
    <w:rPr>
      <w:rFonts w:ascii="Calibri" w:hAnsi="Calibri" w:cs="Arial"/>
      <w:b/>
      <w:bCs/>
      <w:color w:val="002060"/>
      <w:kern w:val="32"/>
      <w:sz w:val="26"/>
      <w:szCs w:val="24"/>
      <w:lang w:eastAsia="en-US"/>
    </w:rPr>
  </w:style>
  <w:style w:type="character" w:customStyle="1" w:styleId="Ttulo2Char">
    <w:name w:val="Título 2 Char"/>
    <w:basedOn w:val="Fontepargpadro"/>
    <w:link w:val="Ttulo2"/>
    <w:uiPriority w:val="99"/>
    <w:locked/>
    <w:rsid w:val="009227B8"/>
    <w:rPr>
      <w:rFonts w:ascii="Calibri" w:hAnsi="Calibri" w:cs="Arial"/>
      <w:b/>
      <w:bCs/>
      <w:iCs/>
      <w:color w:val="002060"/>
      <w:sz w:val="22"/>
      <w:szCs w:val="24"/>
      <w:lang w:eastAsia="en-US"/>
    </w:rPr>
  </w:style>
  <w:style w:type="character" w:customStyle="1" w:styleId="Ttulo3Char">
    <w:name w:val="Título 3 Char"/>
    <w:basedOn w:val="Fontepargpadro"/>
    <w:link w:val="Ttulo3"/>
    <w:uiPriority w:val="99"/>
    <w:locked/>
    <w:rsid w:val="009227B8"/>
    <w:rPr>
      <w:rFonts w:asciiTheme="minorHAnsi" w:hAnsiTheme="minorHAnsi" w:cs="Arial"/>
      <w:b/>
      <w:bCs/>
      <w:color w:val="002060"/>
      <w:sz w:val="22"/>
      <w:szCs w:val="26"/>
      <w:lang w:eastAsia="en-US"/>
    </w:rPr>
  </w:style>
  <w:style w:type="character" w:customStyle="1" w:styleId="Ttulo4Char">
    <w:name w:val="Título 4 Char"/>
    <w:basedOn w:val="Fontepargpadro"/>
    <w:link w:val="Ttulo4"/>
    <w:uiPriority w:val="99"/>
    <w:locked/>
    <w:rsid w:val="000B3FA6"/>
    <w:rPr>
      <w:rFonts w:asciiTheme="minorHAnsi" w:hAnsiTheme="minorHAnsi"/>
      <w:bCs/>
      <w:color w:val="002060"/>
      <w:sz w:val="22"/>
      <w:szCs w:val="28"/>
      <w:lang w:eastAsia="en-US"/>
    </w:rPr>
  </w:style>
  <w:style w:type="character" w:customStyle="1" w:styleId="Ttulo5Char">
    <w:name w:val="Título 5 Char"/>
    <w:basedOn w:val="Fontepargpadro"/>
    <w:link w:val="Ttulo5"/>
    <w:uiPriority w:val="99"/>
    <w:locked/>
    <w:rsid w:val="000B3FA6"/>
    <w:rPr>
      <w:rFonts w:asciiTheme="minorHAnsi" w:hAnsiTheme="minorHAnsi"/>
      <w:bCs/>
      <w:iCs/>
      <w:color w:val="002060"/>
      <w:sz w:val="22"/>
      <w:szCs w:val="26"/>
      <w:lang w:eastAsia="en-US"/>
    </w:rPr>
  </w:style>
  <w:style w:type="character" w:customStyle="1" w:styleId="Ttulo6Char">
    <w:name w:val="Título 6 Char"/>
    <w:basedOn w:val="Fontepargpadro"/>
    <w:link w:val="Ttulo6"/>
    <w:uiPriority w:val="99"/>
    <w:locked/>
    <w:rsid w:val="000B3FA6"/>
    <w:rPr>
      <w:rFonts w:asciiTheme="minorHAnsi" w:hAnsiTheme="minorHAnsi"/>
      <w:bCs/>
      <w:color w:val="002060"/>
      <w:sz w:val="22"/>
      <w:szCs w:val="22"/>
      <w:lang w:eastAsia="en-US"/>
    </w:rPr>
  </w:style>
  <w:style w:type="character" w:customStyle="1" w:styleId="Ttulo7Char">
    <w:name w:val="Título 7 Char"/>
    <w:basedOn w:val="Fontepargpadro"/>
    <w:link w:val="Ttulo7"/>
    <w:uiPriority w:val="99"/>
    <w:locked/>
    <w:rsid w:val="000B3FA6"/>
    <w:rPr>
      <w:rFonts w:asciiTheme="minorHAnsi" w:hAnsiTheme="minorHAnsi"/>
      <w:color w:val="002060"/>
      <w:sz w:val="22"/>
      <w:szCs w:val="24"/>
      <w:lang w:eastAsia="en-US"/>
    </w:rPr>
  </w:style>
  <w:style w:type="character" w:customStyle="1" w:styleId="Ttulo8Char">
    <w:name w:val="Título 8 Char"/>
    <w:basedOn w:val="Fontepargpadro"/>
    <w:link w:val="Ttulo8"/>
    <w:uiPriority w:val="99"/>
    <w:locked/>
    <w:rsid w:val="000B3FA6"/>
    <w:rPr>
      <w:rFonts w:asciiTheme="minorHAnsi" w:hAnsiTheme="minorHAnsi"/>
      <w:iCs/>
      <w:color w:val="002060"/>
      <w:sz w:val="22"/>
      <w:szCs w:val="24"/>
      <w:lang w:eastAsia="en-US"/>
    </w:rPr>
  </w:style>
  <w:style w:type="character" w:customStyle="1" w:styleId="Ttulo9Char">
    <w:name w:val="Título 9 Char"/>
    <w:basedOn w:val="Fontepargpadro"/>
    <w:link w:val="Ttulo9"/>
    <w:uiPriority w:val="99"/>
    <w:locked/>
    <w:rsid w:val="000B3FA6"/>
    <w:rPr>
      <w:rFonts w:asciiTheme="minorHAnsi" w:hAnsiTheme="minorHAnsi" w:cs="Arial"/>
      <w:color w:val="002060"/>
      <w:sz w:val="22"/>
      <w:szCs w:val="22"/>
      <w:lang w:eastAsia="en-US"/>
    </w:rPr>
  </w:style>
  <w:style w:type="paragraph" w:styleId="Sumrio2">
    <w:name w:val="toc 2"/>
    <w:basedOn w:val="Normal"/>
    <w:next w:val="Normal"/>
    <w:link w:val="Sumrio2Char"/>
    <w:uiPriority w:val="39"/>
    <w:rsid w:val="00653D72"/>
    <w:pPr>
      <w:tabs>
        <w:tab w:val="clear" w:pos="851"/>
        <w:tab w:val="left" w:pos="601"/>
        <w:tab w:val="right" w:leader="dot" w:pos="9072"/>
      </w:tabs>
      <w:ind w:left="601" w:right="284" w:hanging="601"/>
      <w:jc w:val="left"/>
    </w:pPr>
  </w:style>
  <w:style w:type="paragraph" w:styleId="Sumrio1">
    <w:name w:val="toc 1"/>
    <w:basedOn w:val="Normal"/>
    <w:next w:val="Normal"/>
    <w:link w:val="Sumrio1Char"/>
    <w:autoRedefine/>
    <w:uiPriority w:val="39"/>
    <w:rsid w:val="005B225B"/>
    <w:pPr>
      <w:tabs>
        <w:tab w:val="clear" w:pos="851"/>
        <w:tab w:val="right" w:leader="dot" w:pos="9072"/>
      </w:tabs>
      <w:spacing w:before="0"/>
      <w:ind w:left="397" w:right="284" w:hanging="397"/>
      <w:jc w:val="left"/>
    </w:pPr>
    <w:rPr>
      <w:noProof/>
    </w:rPr>
  </w:style>
  <w:style w:type="paragraph" w:styleId="Sumrio3">
    <w:name w:val="toc 3"/>
    <w:basedOn w:val="Normal"/>
    <w:next w:val="Normal"/>
    <w:autoRedefine/>
    <w:uiPriority w:val="39"/>
    <w:rsid w:val="005B225B"/>
    <w:pPr>
      <w:tabs>
        <w:tab w:val="clear" w:pos="851"/>
        <w:tab w:val="left" w:pos="805"/>
        <w:tab w:val="right" w:leader="dot" w:pos="9072"/>
      </w:tabs>
      <w:spacing w:before="0" w:after="0"/>
      <w:ind w:left="805" w:right="284" w:hanging="805"/>
      <w:jc w:val="left"/>
    </w:pPr>
  </w:style>
  <w:style w:type="paragraph" w:styleId="Sumrio4">
    <w:name w:val="toc 4"/>
    <w:basedOn w:val="Normal"/>
    <w:next w:val="Normal"/>
    <w:autoRedefine/>
    <w:uiPriority w:val="99"/>
    <w:rsid w:val="008B5601"/>
    <w:pPr>
      <w:tabs>
        <w:tab w:val="clear" w:pos="851"/>
        <w:tab w:val="left" w:pos="1015"/>
        <w:tab w:val="right" w:leader="dot" w:pos="9072"/>
      </w:tabs>
      <w:ind w:left="1015" w:right="284" w:hanging="1015"/>
      <w:jc w:val="left"/>
    </w:pPr>
  </w:style>
  <w:style w:type="character" w:styleId="AcrnimoHTML">
    <w:name w:val="HTML Acronym"/>
    <w:basedOn w:val="Fontepargpadro"/>
    <w:uiPriority w:val="99"/>
    <w:semiHidden/>
    <w:rsid w:val="000E52BA"/>
    <w:rPr>
      <w:rFonts w:cs="Times New Roman"/>
    </w:rPr>
  </w:style>
  <w:style w:type="paragraph" w:styleId="Sumrio5">
    <w:name w:val="toc 5"/>
    <w:basedOn w:val="Normal"/>
    <w:next w:val="Normal"/>
    <w:autoRedefine/>
    <w:uiPriority w:val="99"/>
    <w:rsid w:val="008B5601"/>
    <w:pPr>
      <w:tabs>
        <w:tab w:val="clear" w:pos="851"/>
        <w:tab w:val="left" w:pos="1219"/>
        <w:tab w:val="right" w:leader="dot" w:pos="9072"/>
      </w:tabs>
      <w:ind w:left="1219" w:right="284" w:hanging="1219"/>
      <w:jc w:val="left"/>
    </w:pPr>
  </w:style>
  <w:style w:type="paragraph" w:styleId="Sumrio6">
    <w:name w:val="toc 6"/>
    <w:basedOn w:val="Normal"/>
    <w:next w:val="Normal"/>
    <w:autoRedefine/>
    <w:uiPriority w:val="99"/>
    <w:rsid w:val="008B5601"/>
    <w:pPr>
      <w:tabs>
        <w:tab w:val="clear" w:pos="851"/>
        <w:tab w:val="left" w:pos="1423"/>
        <w:tab w:val="right" w:leader="dot" w:pos="9072"/>
      </w:tabs>
      <w:ind w:left="1423" w:right="284" w:hanging="1423"/>
      <w:jc w:val="left"/>
    </w:pPr>
  </w:style>
  <w:style w:type="paragraph" w:styleId="Sumrio7">
    <w:name w:val="toc 7"/>
    <w:basedOn w:val="Normal"/>
    <w:next w:val="Normal"/>
    <w:autoRedefine/>
    <w:uiPriority w:val="99"/>
    <w:rsid w:val="008B5601"/>
    <w:pPr>
      <w:tabs>
        <w:tab w:val="clear" w:pos="851"/>
        <w:tab w:val="left" w:pos="1627"/>
        <w:tab w:val="right" w:leader="dot" w:pos="9072"/>
      </w:tabs>
      <w:ind w:left="1627" w:right="284" w:hanging="1627"/>
      <w:jc w:val="left"/>
    </w:pPr>
  </w:style>
  <w:style w:type="paragraph" w:styleId="Sumrio8">
    <w:name w:val="toc 8"/>
    <w:basedOn w:val="Normal"/>
    <w:next w:val="Normal"/>
    <w:autoRedefine/>
    <w:uiPriority w:val="99"/>
    <w:rsid w:val="008B5601"/>
    <w:pPr>
      <w:tabs>
        <w:tab w:val="clear" w:pos="851"/>
        <w:tab w:val="left" w:pos="1837"/>
        <w:tab w:val="right" w:leader="dot" w:pos="9072"/>
      </w:tabs>
      <w:ind w:left="1837" w:right="284" w:hanging="1837"/>
      <w:jc w:val="left"/>
    </w:pPr>
  </w:style>
  <w:style w:type="paragraph" w:styleId="Sumrio9">
    <w:name w:val="toc 9"/>
    <w:basedOn w:val="Normal"/>
    <w:next w:val="Normal"/>
    <w:autoRedefine/>
    <w:uiPriority w:val="39"/>
    <w:rsid w:val="00501430"/>
    <w:pPr>
      <w:tabs>
        <w:tab w:val="clear" w:pos="851"/>
        <w:tab w:val="left" w:pos="2041"/>
        <w:tab w:val="right" w:leader="dot" w:pos="9072"/>
      </w:tabs>
      <w:ind w:left="1701" w:right="284" w:hanging="1701"/>
      <w:jc w:val="left"/>
    </w:pPr>
    <w:rPr>
      <w:b/>
      <w:caps/>
    </w:rPr>
  </w:style>
  <w:style w:type="paragraph" w:styleId="Assinatura">
    <w:name w:val="Signature"/>
    <w:basedOn w:val="Normal"/>
    <w:link w:val="AssinaturaChar"/>
    <w:uiPriority w:val="99"/>
    <w:semiHidden/>
    <w:rsid w:val="000E52BA"/>
    <w:pPr>
      <w:ind w:left="4252"/>
    </w:pPr>
  </w:style>
  <w:style w:type="character" w:customStyle="1" w:styleId="AssinaturaChar">
    <w:name w:val="Assinatura Char"/>
    <w:basedOn w:val="Fontepargpadro"/>
    <w:link w:val="Assinatura"/>
    <w:uiPriority w:val="99"/>
    <w:semiHidden/>
    <w:locked/>
    <w:rsid w:val="000B3FA6"/>
    <w:rPr>
      <w:rFonts w:ascii="Arial" w:hAnsi="Arial" w:cs="Times New Roman"/>
      <w:sz w:val="24"/>
      <w:szCs w:val="24"/>
      <w:lang w:eastAsia="en-US"/>
    </w:rPr>
  </w:style>
  <w:style w:type="paragraph" w:styleId="AssinaturadeEmail">
    <w:name w:val="E-mail Signature"/>
    <w:basedOn w:val="Normal"/>
    <w:link w:val="AssinaturadeEmailChar"/>
    <w:uiPriority w:val="99"/>
    <w:semiHidden/>
    <w:rsid w:val="000E52BA"/>
  </w:style>
  <w:style w:type="character" w:customStyle="1" w:styleId="AssinaturadeEmailChar">
    <w:name w:val="Assinatura de Email Char"/>
    <w:basedOn w:val="Fontepargpadro"/>
    <w:link w:val="AssinaturadeEmail"/>
    <w:uiPriority w:val="99"/>
    <w:semiHidden/>
    <w:locked/>
    <w:rsid w:val="000B3FA6"/>
    <w:rPr>
      <w:rFonts w:ascii="Arial" w:hAnsi="Arial" w:cs="Times New Roman"/>
      <w:sz w:val="24"/>
      <w:szCs w:val="24"/>
      <w:lang w:eastAsia="en-US"/>
    </w:rPr>
  </w:style>
  <w:style w:type="paragraph" w:styleId="Cabealho">
    <w:name w:val="header"/>
    <w:basedOn w:val="Normal"/>
    <w:link w:val="CabealhoChar"/>
    <w:uiPriority w:val="99"/>
    <w:rsid w:val="000E52BA"/>
    <w:pPr>
      <w:tabs>
        <w:tab w:val="center" w:pos="4252"/>
        <w:tab w:val="right" w:pos="8504"/>
      </w:tabs>
    </w:pPr>
  </w:style>
  <w:style w:type="character" w:customStyle="1" w:styleId="CabealhoChar">
    <w:name w:val="Cabeçalho Char"/>
    <w:basedOn w:val="Fontepargpadro"/>
    <w:link w:val="Cabealho"/>
    <w:uiPriority w:val="99"/>
    <w:locked/>
    <w:rsid w:val="000B3FA6"/>
    <w:rPr>
      <w:rFonts w:ascii="Arial" w:hAnsi="Arial" w:cs="Times New Roman"/>
      <w:sz w:val="24"/>
      <w:szCs w:val="24"/>
      <w:lang w:eastAsia="en-US"/>
    </w:rPr>
  </w:style>
  <w:style w:type="paragraph" w:styleId="Cabealhodamensagem">
    <w:name w:val="Message Header"/>
    <w:basedOn w:val="Normal"/>
    <w:link w:val="CabealhodamensagemChar"/>
    <w:uiPriority w:val="99"/>
    <w:semiHidden/>
    <w:rsid w:val="000E52BA"/>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CabealhodamensagemChar">
    <w:name w:val="Cabeçalho da mensagem Char"/>
    <w:basedOn w:val="Fontepargpadro"/>
    <w:link w:val="Cabealhodamensagem"/>
    <w:uiPriority w:val="99"/>
    <w:semiHidden/>
    <w:locked/>
    <w:rsid w:val="000B3FA6"/>
    <w:rPr>
      <w:rFonts w:ascii="Cambria" w:hAnsi="Cambria" w:cs="Times New Roman"/>
      <w:sz w:val="24"/>
      <w:szCs w:val="24"/>
      <w:shd w:val="pct20" w:color="auto" w:fill="auto"/>
      <w:lang w:eastAsia="en-US"/>
    </w:rPr>
  </w:style>
  <w:style w:type="character" w:styleId="CitaoHTML">
    <w:name w:val="HTML Cite"/>
    <w:basedOn w:val="Fontepargpadro"/>
    <w:uiPriority w:val="99"/>
    <w:semiHidden/>
    <w:rsid w:val="000E52BA"/>
    <w:rPr>
      <w:rFonts w:cs="Times New Roman"/>
      <w:i/>
      <w:iCs/>
    </w:rPr>
  </w:style>
  <w:style w:type="character" w:styleId="CdigoHTML">
    <w:name w:val="HTML Code"/>
    <w:basedOn w:val="Fontepargpadro"/>
    <w:uiPriority w:val="99"/>
    <w:semiHidden/>
    <w:rsid w:val="000E52BA"/>
    <w:rPr>
      <w:rFonts w:ascii="Courier New" w:hAnsi="Courier New" w:cs="Courier New"/>
      <w:sz w:val="20"/>
      <w:szCs w:val="20"/>
    </w:rPr>
  </w:style>
  <w:style w:type="paragraph" w:styleId="Commarcadores">
    <w:name w:val="List Bullet"/>
    <w:basedOn w:val="Normal"/>
    <w:uiPriority w:val="99"/>
    <w:semiHidden/>
    <w:rsid w:val="000E52BA"/>
    <w:pPr>
      <w:tabs>
        <w:tab w:val="num" w:pos="360"/>
      </w:tabs>
      <w:ind w:left="360" w:hanging="360"/>
    </w:pPr>
  </w:style>
  <w:style w:type="paragraph" w:styleId="Commarcadores2">
    <w:name w:val="List Bullet 2"/>
    <w:basedOn w:val="Normal"/>
    <w:uiPriority w:val="99"/>
    <w:semiHidden/>
    <w:rsid w:val="000E52BA"/>
    <w:pPr>
      <w:tabs>
        <w:tab w:val="num" w:pos="643"/>
      </w:tabs>
      <w:ind w:left="643" w:hanging="360"/>
    </w:pPr>
  </w:style>
  <w:style w:type="paragraph" w:styleId="Commarcadores3">
    <w:name w:val="List Bullet 3"/>
    <w:basedOn w:val="Normal"/>
    <w:uiPriority w:val="99"/>
    <w:semiHidden/>
    <w:rsid w:val="000E52BA"/>
    <w:pPr>
      <w:tabs>
        <w:tab w:val="num" w:pos="926"/>
      </w:tabs>
      <w:ind w:left="926" w:hanging="360"/>
    </w:pPr>
  </w:style>
  <w:style w:type="paragraph" w:styleId="Commarcadores4">
    <w:name w:val="List Bullet 4"/>
    <w:basedOn w:val="Normal"/>
    <w:uiPriority w:val="99"/>
    <w:semiHidden/>
    <w:rsid w:val="000E52BA"/>
    <w:pPr>
      <w:tabs>
        <w:tab w:val="num" w:pos="1209"/>
      </w:tabs>
      <w:ind w:left="1209" w:hanging="360"/>
    </w:pPr>
  </w:style>
  <w:style w:type="paragraph" w:styleId="Commarcadores5">
    <w:name w:val="List Bullet 5"/>
    <w:basedOn w:val="Normal"/>
    <w:uiPriority w:val="99"/>
    <w:semiHidden/>
    <w:rsid w:val="000E52BA"/>
    <w:pPr>
      <w:tabs>
        <w:tab w:val="num" w:pos="1492"/>
      </w:tabs>
      <w:ind w:left="1492" w:hanging="360"/>
    </w:pPr>
  </w:style>
  <w:style w:type="paragraph" w:styleId="Corpodetexto">
    <w:name w:val="Body Text"/>
    <w:basedOn w:val="Normal"/>
    <w:link w:val="CorpodetextoChar"/>
    <w:uiPriority w:val="99"/>
    <w:rsid w:val="000E52BA"/>
  </w:style>
  <w:style w:type="character" w:customStyle="1" w:styleId="CorpodetextoChar">
    <w:name w:val="Corpo de texto Char"/>
    <w:basedOn w:val="Fontepargpadro"/>
    <w:link w:val="Corpodetexto"/>
    <w:uiPriority w:val="99"/>
    <w:locked/>
    <w:rsid w:val="000B3FA6"/>
    <w:rPr>
      <w:rFonts w:ascii="Arial" w:hAnsi="Arial" w:cs="Times New Roman"/>
      <w:sz w:val="24"/>
      <w:szCs w:val="24"/>
      <w:lang w:eastAsia="en-US"/>
    </w:rPr>
  </w:style>
  <w:style w:type="paragraph" w:styleId="Corpodetexto2">
    <w:name w:val="Body Text 2"/>
    <w:basedOn w:val="Normal"/>
    <w:link w:val="Corpodetexto2Char"/>
    <w:uiPriority w:val="99"/>
    <w:semiHidden/>
    <w:rsid w:val="000E52BA"/>
    <w:pPr>
      <w:spacing w:line="480" w:lineRule="auto"/>
    </w:pPr>
  </w:style>
  <w:style w:type="character" w:customStyle="1" w:styleId="Corpodetexto2Char">
    <w:name w:val="Corpo de texto 2 Char"/>
    <w:basedOn w:val="Fontepargpadro"/>
    <w:link w:val="Corpodetexto2"/>
    <w:uiPriority w:val="99"/>
    <w:semiHidden/>
    <w:locked/>
    <w:rsid w:val="000B3FA6"/>
    <w:rPr>
      <w:rFonts w:ascii="Arial" w:hAnsi="Arial" w:cs="Times New Roman"/>
      <w:sz w:val="24"/>
      <w:szCs w:val="24"/>
      <w:lang w:eastAsia="en-US"/>
    </w:rPr>
  </w:style>
  <w:style w:type="paragraph" w:styleId="Corpodetexto3">
    <w:name w:val="Body Text 3"/>
    <w:basedOn w:val="Normal"/>
    <w:link w:val="Corpodetexto3Char"/>
    <w:uiPriority w:val="99"/>
    <w:semiHidden/>
    <w:rsid w:val="000E52BA"/>
    <w:rPr>
      <w:sz w:val="16"/>
      <w:szCs w:val="16"/>
    </w:rPr>
  </w:style>
  <w:style w:type="character" w:customStyle="1" w:styleId="Corpodetexto3Char">
    <w:name w:val="Corpo de texto 3 Char"/>
    <w:basedOn w:val="Fontepargpadro"/>
    <w:link w:val="Corpodetexto3"/>
    <w:uiPriority w:val="99"/>
    <w:semiHidden/>
    <w:locked/>
    <w:rsid w:val="000B3FA6"/>
    <w:rPr>
      <w:rFonts w:ascii="Arial" w:hAnsi="Arial" w:cs="Times New Roman"/>
      <w:sz w:val="16"/>
      <w:szCs w:val="16"/>
      <w:lang w:eastAsia="en-US"/>
    </w:rPr>
  </w:style>
  <w:style w:type="paragraph" w:styleId="Data">
    <w:name w:val="Date"/>
    <w:basedOn w:val="Normal"/>
    <w:next w:val="Normal"/>
    <w:link w:val="DataChar"/>
    <w:uiPriority w:val="99"/>
    <w:semiHidden/>
    <w:rsid w:val="000E52BA"/>
  </w:style>
  <w:style w:type="character" w:customStyle="1" w:styleId="DataChar">
    <w:name w:val="Data Char"/>
    <w:basedOn w:val="Fontepargpadro"/>
    <w:link w:val="Data"/>
    <w:uiPriority w:val="99"/>
    <w:semiHidden/>
    <w:locked/>
    <w:rsid w:val="000B3FA6"/>
    <w:rPr>
      <w:rFonts w:ascii="Arial" w:hAnsi="Arial" w:cs="Times New Roman"/>
      <w:sz w:val="24"/>
      <w:szCs w:val="24"/>
      <w:lang w:eastAsia="en-US"/>
    </w:rPr>
  </w:style>
  <w:style w:type="character" w:styleId="DefinioHTML">
    <w:name w:val="HTML Definition"/>
    <w:basedOn w:val="Fontepargpadro"/>
    <w:uiPriority w:val="99"/>
    <w:semiHidden/>
    <w:rsid w:val="000E52BA"/>
    <w:rPr>
      <w:rFonts w:cs="Times New Roman"/>
      <w:i/>
      <w:iCs/>
    </w:rPr>
  </w:style>
  <w:style w:type="paragraph" w:styleId="Destinatrio">
    <w:name w:val="envelope address"/>
    <w:basedOn w:val="Normal"/>
    <w:uiPriority w:val="99"/>
    <w:semiHidden/>
    <w:rsid w:val="000E52BA"/>
    <w:pPr>
      <w:framePr w:w="7938" w:h="1984" w:hRule="exact" w:hSpace="141" w:wrap="auto" w:hAnchor="page" w:xAlign="center" w:yAlign="bottom"/>
      <w:ind w:left="2835"/>
    </w:pPr>
    <w:rPr>
      <w:rFonts w:cs="Arial"/>
    </w:rPr>
  </w:style>
  <w:style w:type="paragraph" w:styleId="Encerramento">
    <w:name w:val="Closing"/>
    <w:basedOn w:val="Normal"/>
    <w:link w:val="EncerramentoChar"/>
    <w:uiPriority w:val="99"/>
    <w:semiHidden/>
    <w:rsid w:val="000E52BA"/>
    <w:pPr>
      <w:ind w:left="4252"/>
    </w:pPr>
  </w:style>
  <w:style w:type="character" w:customStyle="1" w:styleId="EncerramentoChar">
    <w:name w:val="Encerramento Char"/>
    <w:basedOn w:val="Fontepargpadro"/>
    <w:link w:val="Encerramento"/>
    <w:uiPriority w:val="99"/>
    <w:semiHidden/>
    <w:locked/>
    <w:rsid w:val="000B3FA6"/>
    <w:rPr>
      <w:rFonts w:ascii="Arial" w:hAnsi="Arial" w:cs="Times New Roman"/>
      <w:sz w:val="24"/>
      <w:szCs w:val="24"/>
      <w:lang w:eastAsia="en-US"/>
    </w:rPr>
  </w:style>
  <w:style w:type="paragraph" w:styleId="EndereoHTML">
    <w:name w:val="HTML Address"/>
    <w:basedOn w:val="Normal"/>
    <w:link w:val="EndereoHTMLChar"/>
    <w:uiPriority w:val="99"/>
    <w:semiHidden/>
    <w:rsid w:val="000E52BA"/>
    <w:rPr>
      <w:i/>
      <w:iCs/>
    </w:rPr>
  </w:style>
  <w:style w:type="character" w:customStyle="1" w:styleId="EndereoHTMLChar">
    <w:name w:val="Endereço HTML Char"/>
    <w:basedOn w:val="Fontepargpadro"/>
    <w:link w:val="EndereoHTML"/>
    <w:uiPriority w:val="99"/>
    <w:semiHidden/>
    <w:locked/>
    <w:rsid w:val="000B3FA6"/>
    <w:rPr>
      <w:rFonts w:ascii="Arial" w:hAnsi="Arial" w:cs="Times New Roman"/>
      <w:i/>
      <w:iCs/>
      <w:sz w:val="24"/>
      <w:szCs w:val="24"/>
      <w:lang w:eastAsia="en-US"/>
    </w:rPr>
  </w:style>
  <w:style w:type="character" w:styleId="nfase">
    <w:name w:val="Emphasis"/>
    <w:basedOn w:val="Fontepargpadro"/>
    <w:uiPriority w:val="20"/>
    <w:qFormat/>
    <w:rsid w:val="000E52BA"/>
    <w:rPr>
      <w:rFonts w:cs="Times New Roman"/>
      <w:i/>
      <w:iCs/>
    </w:rPr>
  </w:style>
  <w:style w:type="character" w:styleId="ExemploHTML">
    <w:name w:val="HTML Sample"/>
    <w:basedOn w:val="Fontepargpadro"/>
    <w:uiPriority w:val="99"/>
    <w:semiHidden/>
    <w:rsid w:val="000E52BA"/>
    <w:rPr>
      <w:rFonts w:ascii="Courier New" w:hAnsi="Courier New" w:cs="Courier New"/>
    </w:rPr>
  </w:style>
  <w:style w:type="character" w:styleId="Forte">
    <w:name w:val="Strong"/>
    <w:basedOn w:val="Fontepargpadro"/>
    <w:uiPriority w:val="22"/>
    <w:qFormat/>
    <w:rsid w:val="000E52BA"/>
    <w:rPr>
      <w:rFonts w:cs="Times New Roman"/>
      <w:b/>
      <w:bCs/>
    </w:rPr>
  </w:style>
  <w:style w:type="character" w:styleId="HiperlinkVisitado">
    <w:name w:val="FollowedHyperlink"/>
    <w:basedOn w:val="Fontepargpadro"/>
    <w:uiPriority w:val="99"/>
    <w:semiHidden/>
    <w:rsid w:val="000E52BA"/>
    <w:rPr>
      <w:rFonts w:cs="Times New Roman"/>
      <w:color w:val="800080"/>
      <w:u w:val="single"/>
    </w:rPr>
  </w:style>
  <w:style w:type="character" w:styleId="Hyperlink">
    <w:name w:val="Hyperlink"/>
    <w:basedOn w:val="Fontepargpadro"/>
    <w:uiPriority w:val="99"/>
    <w:rsid w:val="000E52BA"/>
    <w:rPr>
      <w:rFonts w:cs="Times New Roman"/>
      <w:color w:val="0000FF"/>
      <w:u w:val="single"/>
    </w:rPr>
  </w:style>
  <w:style w:type="paragraph" w:styleId="Lista">
    <w:name w:val="List"/>
    <w:basedOn w:val="Normal"/>
    <w:uiPriority w:val="99"/>
    <w:semiHidden/>
    <w:rsid w:val="000E52BA"/>
    <w:pPr>
      <w:ind w:left="283" w:hanging="283"/>
    </w:pPr>
  </w:style>
  <w:style w:type="paragraph" w:styleId="Lista2">
    <w:name w:val="List 2"/>
    <w:basedOn w:val="Normal"/>
    <w:uiPriority w:val="99"/>
    <w:semiHidden/>
    <w:rsid w:val="000E52BA"/>
    <w:pPr>
      <w:ind w:left="566" w:hanging="283"/>
    </w:pPr>
  </w:style>
  <w:style w:type="paragraph" w:styleId="Lista3">
    <w:name w:val="List 3"/>
    <w:basedOn w:val="Normal"/>
    <w:uiPriority w:val="99"/>
    <w:semiHidden/>
    <w:rsid w:val="000E52BA"/>
    <w:pPr>
      <w:ind w:left="849" w:hanging="283"/>
    </w:pPr>
  </w:style>
  <w:style w:type="paragraph" w:styleId="Lista4">
    <w:name w:val="List 4"/>
    <w:basedOn w:val="Normal"/>
    <w:uiPriority w:val="99"/>
    <w:semiHidden/>
    <w:rsid w:val="000E52BA"/>
    <w:pPr>
      <w:ind w:left="1132" w:hanging="283"/>
    </w:pPr>
  </w:style>
  <w:style w:type="paragraph" w:styleId="Lista5">
    <w:name w:val="List 5"/>
    <w:basedOn w:val="Normal"/>
    <w:uiPriority w:val="99"/>
    <w:semiHidden/>
    <w:rsid w:val="000E52BA"/>
    <w:pPr>
      <w:ind w:left="1415" w:hanging="283"/>
    </w:pPr>
  </w:style>
  <w:style w:type="paragraph" w:styleId="Listadecontinuao">
    <w:name w:val="List Continue"/>
    <w:basedOn w:val="Normal"/>
    <w:uiPriority w:val="99"/>
    <w:semiHidden/>
    <w:rsid w:val="000E52BA"/>
    <w:pPr>
      <w:ind w:left="283"/>
    </w:pPr>
  </w:style>
  <w:style w:type="paragraph" w:styleId="Listadecontinuao2">
    <w:name w:val="List Continue 2"/>
    <w:basedOn w:val="Normal"/>
    <w:uiPriority w:val="99"/>
    <w:semiHidden/>
    <w:rsid w:val="000E52BA"/>
    <w:pPr>
      <w:ind w:left="566"/>
    </w:pPr>
  </w:style>
  <w:style w:type="paragraph" w:styleId="Listadecontinuao3">
    <w:name w:val="List Continue 3"/>
    <w:basedOn w:val="Normal"/>
    <w:uiPriority w:val="99"/>
    <w:semiHidden/>
    <w:rsid w:val="000E52BA"/>
    <w:pPr>
      <w:ind w:left="849"/>
    </w:pPr>
  </w:style>
  <w:style w:type="paragraph" w:styleId="Listadecontinuao4">
    <w:name w:val="List Continue 4"/>
    <w:basedOn w:val="Normal"/>
    <w:uiPriority w:val="99"/>
    <w:semiHidden/>
    <w:rsid w:val="000E52BA"/>
    <w:pPr>
      <w:ind w:left="1132"/>
    </w:pPr>
  </w:style>
  <w:style w:type="paragraph" w:styleId="Listadecontinuao5">
    <w:name w:val="List Continue 5"/>
    <w:basedOn w:val="Normal"/>
    <w:uiPriority w:val="99"/>
    <w:semiHidden/>
    <w:rsid w:val="000E52BA"/>
    <w:pPr>
      <w:ind w:left="1415"/>
    </w:pPr>
  </w:style>
  <w:style w:type="character" w:styleId="MquinadeescreverHTML">
    <w:name w:val="HTML Typewriter"/>
    <w:basedOn w:val="Fontepargpadro"/>
    <w:uiPriority w:val="99"/>
    <w:semiHidden/>
    <w:rsid w:val="000E52BA"/>
    <w:rPr>
      <w:rFonts w:ascii="Courier New" w:hAnsi="Courier New" w:cs="Courier New"/>
      <w:sz w:val="20"/>
      <w:szCs w:val="20"/>
    </w:rPr>
  </w:style>
  <w:style w:type="paragraph" w:styleId="NormalWeb">
    <w:name w:val="Normal (Web)"/>
    <w:basedOn w:val="Normal"/>
    <w:uiPriority w:val="99"/>
    <w:semiHidden/>
    <w:rsid w:val="000E52BA"/>
    <w:rPr>
      <w:rFonts w:ascii="Times New Roman" w:hAnsi="Times New Roman"/>
    </w:rPr>
  </w:style>
  <w:style w:type="paragraph" w:styleId="Numerada2">
    <w:name w:val="List Number 2"/>
    <w:basedOn w:val="Normal"/>
    <w:uiPriority w:val="99"/>
    <w:semiHidden/>
    <w:rsid w:val="00221114"/>
    <w:pPr>
      <w:tabs>
        <w:tab w:val="num" w:pos="643"/>
      </w:tabs>
      <w:ind w:left="643" w:hanging="360"/>
    </w:pPr>
  </w:style>
  <w:style w:type="paragraph" w:styleId="Numerada3">
    <w:name w:val="List Number 3"/>
    <w:basedOn w:val="Normal"/>
    <w:uiPriority w:val="99"/>
    <w:semiHidden/>
    <w:rsid w:val="00221114"/>
    <w:pPr>
      <w:tabs>
        <w:tab w:val="num" w:pos="926"/>
      </w:tabs>
      <w:ind w:left="926" w:hanging="360"/>
    </w:pPr>
  </w:style>
  <w:style w:type="paragraph" w:styleId="Numerada4">
    <w:name w:val="List Number 4"/>
    <w:basedOn w:val="Normal"/>
    <w:uiPriority w:val="99"/>
    <w:semiHidden/>
    <w:rsid w:val="00221114"/>
    <w:pPr>
      <w:tabs>
        <w:tab w:val="num" w:pos="1209"/>
      </w:tabs>
      <w:ind w:left="1209" w:hanging="360"/>
    </w:pPr>
  </w:style>
  <w:style w:type="paragraph" w:styleId="Numerada5">
    <w:name w:val="List Number 5"/>
    <w:basedOn w:val="Normal"/>
    <w:uiPriority w:val="99"/>
    <w:semiHidden/>
    <w:rsid w:val="00221114"/>
    <w:pPr>
      <w:tabs>
        <w:tab w:val="num" w:pos="1492"/>
      </w:tabs>
      <w:ind w:left="1492" w:hanging="360"/>
    </w:pPr>
  </w:style>
  <w:style w:type="character" w:styleId="Nmerodelinha">
    <w:name w:val="line number"/>
    <w:basedOn w:val="Fontepargpadro"/>
    <w:uiPriority w:val="99"/>
    <w:semiHidden/>
    <w:rsid w:val="00221114"/>
    <w:rPr>
      <w:rFonts w:cs="Times New Roman"/>
    </w:rPr>
  </w:style>
  <w:style w:type="paragraph" w:styleId="Pr-formataoHTML">
    <w:name w:val="HTML Preformatted"/>
    <w:basedOn w:val="Normal"/>
    <w:link w:val="Pr-formataoHTMLChar"/>
    <w:uiPriority w:val="99"/>
    <w:semiHidden/>
    <w:rsid w:val="00221114"/>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locked/>
    <w:rsid w:val="000B3FA6"/>
    <w:rPr>
      <w:rFonts w:ascii="Courier New" w:hAnsi="Courier New" w:cs="Courier New"/>
      <w:sz w:val="20"/>
      <w:szCs w:val="20"/>
      <w:lang w:eastAsia="en-US"/>
    </w:rPr>
  </w:style>
  <w:style w:type="paragraph" w:styleId="Primeirorecuodecorpodetexto">
    <w:name w:val="Body Text First Indent"/>
    <w:basedOn w:val="Corpodetexto"/>
    <w:link w:val="PrimeirorecuodecorpodetextoChar"/>
    <w:uiPriority w:val="99"/>
    <w:semiHidden/>
    <w:rsid w:val="00221114"/>
    <w:pPr>
      <w:ind w:firstLine="210"/>
    </w:pPr>
  </w:style>
  <w:style w:type="character" w:customStyle="1" w:styleId="PrimeirorecuodecorpodetextoChar">
    <w:name w:val="Primeiro recuo de corpo de texto Char"/>
    <w:basedOn w:val="CorpodetextoChar"/>
    <w:link w:val="Primeirorecuodecorpodetexto"/>
    <w:uiPriority w:val="99"/>
    <w:semiHidden/>
    <w:locked/>
    <w:rsid w:val="000B3FA6"/>
    <w:rPr>
      <w:rFonts w:ascii="Arial" w:hAnsi="Arial" w:cs="Times New Roman"/>
      <w:sz w:val="24"/>
      <w:szCs w:val="24"/>
      <w:lang w:eastAsia="en-US"/>
    </w:rPr>
  </w:style>
  <w:style w:type="paragraph" w:styleId="Recuodecorpodetexto">
    <w:name w:val="Body Text Indent"/>
    <w:basedOn w:val="Normal"/>
    <w:link w:val="RecuodecorpodetextoChar"/>
    <w:uiPriority w:val="99"/>
    <w:semiHidden/>
    <w:rsid w:val="00221114"/>
    <w:pPr>
      <w:ind w:left="283"/>
    </w:pPr>
  </w:style>
  <w:style w:type="character" w:customStyle="1" w:styleId="RecuodecorpodetextoChar">
    <w:name w:val="Recuo de corpo de texto Char"/>
    <w:basedOn w:val="Fontepargpadro"/>
    <w:link w:val="Recuodecorpodetexto"/>
    <w:uiPriority w:val="99"/>
    <w:semiHidden/>
    <w:locked/>
    <w:rsid w:val="000B3FA6"/>
    <w:rPr>
      <w:rFonts w:ascii="Arial" w:hAnsi="Arial" w:cs="Times New Roman"/>
      <w:sz w:val="24"/>
      <w:szCs w:val="24"/>
      <w:lang w:eastAsia="en-US"/>
    </w:rPr>
  </w:style>
  <w:style w:type="paragraph" w:styleId="Primeirorecuodecorpodetexto2">
    <w:name w:val="Body Text First Indent 2"/>
    <w:basedOn w:val="Recuodecorpodetexto"/>
    <w:link w:val="Primeirorecuodecorpodetexto2Char"/>
    <w:uiPriority w:val="99"/>
    <w:semiHidden/>
    <w:rsid w:val="00221114"/>
    <w:pPr>
      <w:ind w:firstLine="210"/>
    </w:pPr>
  </w:style>
  <w:style w:type="character" w:customStyle="1" w:styleId="Primeirorecuodecorpodetexto2Char">
    <w:name w:val="Primeiro recuo de corpo de texto 2 Char"/>
    <w:basedOn w:val="RecuodecorpodetextoChar"/>
    <w:link w:val="Primeirorecuodecorpodetexto2"/>
    <w:uiPriority w:val="99"/>
    <w:semiHidden/>
    <w:locked/>
    <w:rsid w:val="000B3FA6"/>
    <w:rPr>
      <w:rFonts w:ascii="Arial" w:hAnsi="Arial" w:cs="Times New Roman"/>
      <w:sz w:val="24"/>
      <w:szCs w:val="24"/>
      <w:lang w:eastAsia="en-US"/>
    </w:rPr>
  </w:style>
  <w:style w:type="paragraph" w:styleId="Recuodecorpodetexto2">
    <w:name w:val="Body Text Indent 2"/>
    <w:basedOn w:val="Normal"/>
    <w:link w:val="Recuodecorpodetexto2Char"/>
    <w:uiPriority w:val="99"/>
    <w:semiHidden/>
    <w:rsid w:val="00221114"/>
    <w:pPr>
      <w:spacing w:line="480" w:lineRule="auto"/>
      <w:ind w:left="283"/>
    </w:pPr>
  </w:style>
  <w:style w:type="character" w:customStyle="1" w:styleId="Recuodecorpodetexto2Char">
    <w:name w:val="Recuo de corpo de texto 2 Char"/>
    <w:basedOn w:val="Fontepargpadro"/>
    <w:link w:val="Recuodecorpodetexto2"/>
    <w:uiPriority w:val="99"/>
    <w:semiHidden/>
    <w:locked/>
    <w:rsid w:val="000B3FA6"/>
    <w:rPr>
      <w:rFonts w:ascii="Arial" w:hAnsi="Arial" w:cs="Times New Roman"/>
      <w:sz w:val="24"/>
      <w:szCs w:val="24"/>
      <w:lang w:eastAsia="en-US"/>
    </w:rPr>
  </w:style>
  <w:style w:type="paragraph" w:styleId="Recuodecorpodetexto3">
    <w:name w:val="Body Text Indent 3"/>
    <w:basedOn w:val="Normal"/>
    <w:link w:val="Recuodecorpodetexto3Char"/>
    <w:uiPriority w:val="99"/>
    <w:semiHidden/>
    <w:rsid w:val="00221114"/>
    <w:pPr>
      <w:ind w:left="283"/>
    </w:pPr>
    <w:rPr>
      <w:sz w:val="16"/>
      <w:szCs w:val="16"/>
    </w:rPr>
  </w:style>
  <w:style w:type="character" w:customStyle="1" w:styleId="Recuodecorpodetexto3Char">
    <w:name w:val="Recuo de corpo de texto 3 Char"/>
    <w:basedOn w:val="Fontepargpadro"/>
    <w:link w:val="Recuodecorpodetexto3"/>
    <w:uiPriority w:val="99"/>
    <w:semiHidden/>
    <w:locked/>
    <w:rsid w:val="000B3FA6"/>
    <w:rPr>
      <w:rFonts w:ascii="Arial" w:hAnsi="Arial" w:cs="Times New Roman"/>
      <w:sz w:val="16"/>
      <w:szCs w:val="16"/>
      <w:lang w:eastAsia="en-US"/>
    </w:rPr>
  </w:style>
  <w:style w:type="paragraph" w:styleId="Recuonormal">
    <w:name w:val="Normal Indent"/>
    <w:basedOn w:val="Normal"/>
    <w:uiPriority w:val="99"/>
    <w:semiHidden/>
    <w:rsid w:val="00221114"/>
    <w:pPr>
      <w:ind w:left="708"/>
    </w:pPr>
  </w:style>
  <w:style w:type="paragraph" w:styleId="Remetente">
    <w:name w:val="envelope return"/>
    <w:basedOn w:val="Normal"/>
    <w:uiPriority w:val="99"/>
    <w:semiHidden/>
    <w:rsid w:val="00221114"/>
    <w:rPr>
      <w:rFonts w:cs="Arial"/>
      <w:sz w:val="20"/>
      <w:szCs w:val="20"/>
    </w:rPr>
  </w:style>
  <w:style w:type="paragraph" w:styleId="Saudao">
    <w:name w:val="Salutation"/>
    <w:basedOn w:val="Normal"/>
    <w:next w:val="Normal"/>
    <w:link w:val="SaudaoChar"/>
    <w:uiPriority w:val="99"/>
    <w:semiHidden/>
    <w:rsid w:val="00221114"/>
  </w:style>
  <w:style w:type="character" w:customStyle="1" w:styleId="SaudaoChar">
    <w:name w:val="Saudação Char"/>
    <w:basedOn w:val="Fontepargpadro"/>
    <w:link w:val="Saudao"/>
    <w:uiPriority w:val="99"/>
    <w:semiHidden/>
    <w:locked/>
    <w:rsid w:val="000B3FA6"/>
    <w:rPr>
      <w:rFonts w:ascii="Arial" w:hAnsi="Arial" w:cs="Times New Roman"/>
      <w:sz w:val="24"/>
      <w:szCs w:val="24"/>
      <w:lang w:eastAsia="en-US"/>
    </w:rPr>
  </w:style>
  <w:style w:type="paragraph" w:styleId="Subttulo">
    <w:name w:val="Subtitle"/>
    <w:basedOn w:val="Normal"/>
    <w:link w:val="SubttuloChar"/>
    <w:uiPriority w:val="99"/>
    <w:qFormat/>
    <w:rsid w:val="00221114"/>
    <w:pPr>
      <w:spacing w:after="60"/>
      <w:jc w:val="center"/>
      <w:outlineLvl w:val="1"/>
    </w:pPr>
    <w:rPr>
      <w:rFonts w:cs="Arial"/>
    </w:rPr>
  </w:style>
  <w:style w:type="character" w:customStyle="1" w:styleId="SubttuloChar">
    <w:name w:val="Subtítulo Char"/>
    <w:basedOn w:val="Fontepargpadro"/>
    <w:link w:val="Subttulo"/>
    <w:uiPriority w:val="99"/>
    <w:locked/>
    <w:rsid w:val="000B3FA6"/>
    <w:rPr>
      <w:rFonts w:ascii="Cambria" w:hAnsi="Cambria" w:cs="Times New Roman"/>
      <w:sz w:val="24"/>
      <w:szCs w:val="24"/>
      <w:lang w:eastAsia="en-US"/>
    </w:rPr>
  </w:style>
  <w:style w:type="table" w:styleId="Tabelaclssica1">
    <w:name w:val="Table Classic 1"/>
    <w:basedOn w:val="Tabelanormal"/>
    <w:uiPriority w:val="99"/>
    <w:semiHidden/>
    <w:rsid w:val="00221114"/>
    <w:pPr>
      <w:tabs>
        <w:tab w:val="left" w:pos="709"/>
      </w:tabs>
      <w:spacing w:line="360" w:lineRule="auto"/>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lssica2">
    <w:name w:val="Table Classic 2"/>
    <w:basedOn w:val="Tabelanormal"/>
    <w:uiPriority w:val="99"/>
    <w:semiHidden/>
    <w:rsid w:val="00221114"/>
    <w:pPr>
      <w:tabs>
        <w:tab w:val="left" w:pos="709"/>
      </w:tabs>
      <w:spacing w:line="360" w:lineRule="auto"/>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rsid w:val="00221114"/>
    <w:pPr>
      <w:tabs>
        <w:tab w:val="left" w:pos="709"/>
      </w:tabs>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rsid w:val="00221114"/>
    <w:pPr>
      <w:tabs>
        <w:tab w:val="left" w:pos="709"/>
      </w:tabs>
      <w:spacing w:line="360" w:lineRule="auto"/>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acolorida1">
    <w:name w:val="Table Colorful 1"/>
    <w:basedOn w:val="Tabelanormal"/>
    <w:uiPriority w:val="99"/>
    <w:semiHidden/>
    <w:rsid w:val="00221114"/>
    <w:pPr>
      <w:tabs>
        <w:tab w:val="left" w:pos="709"/>
      </w:tabs>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rsid w:val="00221114"/>
    <w:pPr>
      <w:tabs>
        <w:tab w:val="left" w:pos="709"/>
      </w:tabs>
      <w:spacing w:line="360" w:lineRule="auto"/>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rsid w:val="00221114"/>
    <w:pPr>
      <w:tabs>
        <w:tab w:val="left" w:pos="709"/>
      </w:tabs>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acomefeitos3D1">
    <w:name w:val="Table 3D effects 1"/>
    <w:basedOn w:val="Tabelanormal"/>
    <w:uiPriority w:val="99"/>
    <w:semiHidden/>
    <w:rsid w:val="00221114"/>
    <w:pPr>
      <w:tabs>
        <w:tab w:val="left" w:pos="709"/>
      </w:tabs>
      <w:spacing w:line="360" w:lineRule="auto"/>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rsid w:val="00221114"/>
    <w:pPr>
      <w:tabs>
        <w:tab w:val="left" w:pos="709"/>
      </w:tabs>
      <w:spacing w:line="360" w:lineRule="auto"/>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rsid w:val="00221114"/>
    <w:pPr>
      <w:tabs>
        <w:tab w:val="left" w:pos="709"/>
      </w:tabs>
      <w:spacing w:line="360" w:lineRule="auto"/>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omgrade">
    <w:name w:val="Table Grid"/>
    <w:basedOn w:val="Tabelanormal"/>
    <w:uiPriority w:val="59"/>
    <w:rsid w:val="00221114"/>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2">
    <w:name w:val="Table Grid 2"/>
    <w:basedOn w:val="Tabelanormal"/>
    <w:uiPriority w:val="99"/>
    <w:semiHidden/>
    <w:rsid w:val="00221114"/>
    <w:pPr>
      <w:tabs>
        <w:tab w:val="left" w:pos="709"/>
      </w:tabs>
      <w:spacing w:line="360" w:lineRule="auto"/>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comgrade3">
    <w:name w:val="Table Grid 3"/>
    <w:basedOn w:val="Tabelanormal"/>
    <w:uiPriority w:val="99"/>
    <w:semiHidden/>
    <w:rsid w:val="00221114"/>
    <w:pPr>
      <w:tabs>
        <w:tab w:val="left" w:pos="709"/>
      </w:tabs>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comgrade4">
    <w:name w:val="Table Grid 4"/>
    <w:basedOn w:val="Tabelanormal"/>
    <w:uiPriority w:val="99"/>
    <w:semiHidden/>
    <w:rsid w:val="00221114"/>
    <w:pPr>
      <w:tabs>
        <w:tab w:val="left" w:pos="709"/>
      </w:tabs>
      <w:spacing w:line="360" w:lineRule="auto"/>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6">
    <w:name w:val="Table Grid 6"/>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7">
    <w:name w:val="Table Grid 7"/>
    <w:basedOn w:val="Tabelanormal"/>
    <w:uiPriority w:val="99"/>
    <w:semiHidden/>
    <w:rsid w:val="00221114"/>
    <w:pPr>
      <w:tabs>
        <w:tab w:val="left" w:pos="709"/>
      </w:tabs>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8">
    <w:name w:val="Table Grid 8"/>
    <w:basedOn w:val="Tabelanormal"/>
    <w:uiPriority w:val="99"/>
    <w:semiHidden/>
    <w:rsid w:val="00221114"/>
    <w:pPr>
      <w:tabs>
        <w:tab w:val="left" w:pos="709"/>
      </w:tabs>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acomtema">
    <w:name w:val="Table Theme"/>
    <w:basedOn w:val="Tabelanormal"/>
    <w:uiPriority w:val="99"/>
    <w:semiHidden/>
    <w:rsid w:val="00221114"/>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ntempornea">
    <w:name w:val="Table Contemporary"/>
    <w:basedOn w:val="Tabelanormal"/>
    <w:uiPriority w:val="99"/>
    <w:semiHidden/>
    <w:rsid w:val="00221114"/>
    <w:pPr>
      <w:tabs>
        <w:tab w:val="left" w:pos="709"/>
      </w:tabs>
      <w:spacing w:line="360" w:lineRule="auto"/>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daWeb1">
    <w:name w:val="Table Web 1"/>
    <w:basedOn w:val="Tabelanormal"/>
    <w:uiPriority w:val="99"/>
    <w:semiHidden/>
    <w:rsid w:val="00221114"/>
    <w:pPr>
      <w:tabs>
        <w:tab w:val="left" w:pos="709"/>
      </w:tabs>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rsid w:val="00221114"/>
    <w:pPr>
      <w:tabs>
        <w:tab w:val="left" w:pos="709"/>
      </w:tabs>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rsid w:val="00221114"/>
    <w:pPr>
      <w:tabs>
        <w:tab w:val="left" w:pos="709"/>
      </w:tabs>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elegante">
    <w:name w:val="Table Elegant"/>
    <w:basedOn w:val="Tabelanormal"/>
    <w:uiPriority w:val="99"/>
    <w:semiHidden/>
    <w:rsid w:val="00221114"/>
    <w:pPr>
      <w:tabs>
        <w:tab w:val="left" w:pos="709"/>
      </w:tabs>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aemcolunas1">
    <w:name w:val="Table Columns 1"/>
    <w:basedOn w:val="Tabelanormal"/>
    <w:uiPriority w:val="99"/>
    <w:semiHidden/>
    <w:rsid w:val="00221114"/>
    <w:pPr>
      <w:tabs>
        <w:tab w:val="left" w:pos="709"/>
      </w:tabs>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rsid w:val="00221114"/>
    <w:pPr>
      <w:tabs>
        <w:tab w:val="left" w:pos="709"/>
      </w:tabs>
      <w:spacing w:line="360" w:lineRule="auto"/>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rsid w:val="00221114"/>
    <w:pPr>
      <w:tabs>
        <w:tab w:val="left" w:pos="709"/>
      </w:tabs>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rsid w:val="00221114"/>
    <w:pPr>
      <w:tabs>
        <w:tab w:val="left" w:pos="709"/>
      </w:tabs>
      <w:spacing w:line="360" w:lineRule="auto"/>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aemcolunas5">
    <w:name w:val="Table Columns 5"/>
    <w:basedOn w:val="Tabelanormal"/>
    <w:uiPriority w:val="99"/>
    <w:semiHidden/>
    <w:rsid w:val="00221114"/>
    <w:pPr>
      <w:tabs>
        <w:tab w:val="left" w:pos="709"/>
      </w:tabs>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aemlista1">
    <w:name w:val="Table List 1"/>
    <w:basedOn w:val="Tabelanormal"/>
    <w:uiPriority w:val="99"/>
    <w:semiHidden/>
    <w:rsid w:val="00221114"/>
    <w:pPr>
      <w:tabs>
        <w:tab w:val="left" w:pos="709"/>
      </w:tabs>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lista2">
    <w:name w:val="Table List 2"/>
    <w:basedOn w:val="Tabelanormal"/>
    <w:uiPriority w:val="99"/>
    <w:semiHidden/>
    <w:rsid w:val="00221114"/>
    <w:pPr>
      <w:tabs>
        <w:tab w:val="left" w:pos="709"/>
      </w:tabs>
      <w:spacing w:line="360" w:lineRule="auto"/>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lista3">
    <w:name w:val="Table List 3"/>
    <w:basedOn w:val="Tabelanormal"/>
    <w:uiPriority w:val="99"/>
    <w:semiHidden/>
    <w:rsid w:val="00221114"/>
    <w:pPr>
      <w:tabs>
        <w:tab w:val="left" w:pos="709"/>
      </w:tabs>
      <w:spacing w:line="360" w:lineRule="auto"/>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rsid w:val="00221114"/>
    <w:pPr>
      <w:tabs>
        <w:tab w:val="left" w:pos="709"/>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aemlista6">
    <w:name w:val="Table List 6"/>
    <w:basedOn w:val="Tabelanormal"/>
    <w:uiPriority w:val="99"/>
    <w:semiHidden/>
    <w:rsid w:val="00221114"/>
    <w:pPr>
      <w:tabs>
        <w:tab w:val="left" w:pos="709"/>
      </w:tabs>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rsid w:val="00221114"/>
    <w:pPr>
      <w:tabs>
        <w:tab w:val="left" w:pos="709"/>
      </w:tabs>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rsid w:val="00221114"/>
    <w:pPr>
      <w:tabs>
        <w:tab w:val="left" w:pos="709"/>
      </w:tabs>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aprofissional">
    <w:name w:val="Table Professional"/>
    <w:basedOn w:val="Tabelanormal"/>
    <w:uiPriority w:val="99"/>
    <w:semiHidden/>
    <w:rsid w:val="00221114"/>
    <w:pPr>
      <w:tabs>
        <w:tab w:val="left" w:pos="709"/>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aSimples-1">
    <w:name w:val="Table Simple 1"/>
    <w:basedOn w:val="Tabelanormal"/>
    <w:uiPriority w:val="99"/>
    <w:semiHidden/>
    <w:rsid w:val="00221114"/>
    <w:pPr>
      <w:tabs>
        <w:tab w:val="left" w:pos="709"/>
      </w:tabs>
      <w:spacing w:line="360" w:lineRule="auto"/>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rsid w:val="00221114"/>
    <w:pPr>
      <w:tabs>
        <w:tab w:val="left" w:pos="709"/>
      </w:tabs>
      <w:spacing w:line="360" w:lineRule="auto"/>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rsid w:val="00221114"/>
    <w:pPr>
      <w:tabs>
        <w:tab w:val="left" w:pos="709"/>
      </w:tabs>
      <w:spacing w:line="360" w:lineRule="auto"/>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util2">
    <w:name w:val="Table Subtle 2"/>
    <w:basedOn w:val="Tabelanormal"/>
    <w:uiPriority w:val="99"/>
    <w:semiHidden/>
    <w:rsid w:val="00221114"/>
    <w:pPr>
      <w:tabs>
        <w:tab w:val="left" w:pos="709"/>
      </w:tabs>
      <w:spacing w:line="360" w:lineRule="auto"/>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TecladoHTML">
    <w:name w:val="HTML Keyboard"/>
    <w:basedOn w:val="Fontepargpadro"/>
    <w:uiPriority w:val="99"/>
    <w:semiHidden/>
    <w:rsid w:val="00221114"/>
    <w:rPr>
      <w:rFonts w:ascii="Courier New" w:hAnsi="Courier New" w:cs="Courier New"/>
      <w:sz w:val="20"/>
      <w:szCs w:val="20"/>
    </w:rPr>
  </w:style>
  <w:style w:type="paragraph" w:styleId="Textoembloco">
    <w:name w:val="Block Text"/>
    <w:basedOn w:val="Normal"/>
    <w:uiPriority w:val="99"/>
    <w:semiHidden/>
    <w:rsid w:val="00221114"/>
    <w:pPr>
      <w:ind w:left="1440" w:right="1440"/>
    </w:pPr>
  </w:style>
  <w:style w:type="paragraph" w:styleId="TextosemFormatao">
    <w:name w:val="Plain Text"/>
    <w:basedOn w:val="Normal"/>
    <w:link w:val="TextosemFormataoChar"/>
    <w:uiPriority w:val="99"/>
    <w:semiHidden/>
    <w:rsid w:val="00221114"/>
    <w:rPr>
      <w:rFonts w:ascii="Courier New" w:hAnsi="Courier New" w:cs="Courier New"/>
      <w:sz w:val="20"/>
      <w:szCs w:val="20"/>
    </w:rPr>
  </w:style>
  <w:style w:type="character" w:customStyle="1" w:styleId="TextosemFormataoChar">
    <w:name w:val="Texto sem Formatação Char"/>
    <w:basedOn w:val="Fontepargpadro"/>
    <w:link w:val="TextosemFormatao"/>
    <w:uiPriority w:val="99"/>
    <w:semiHidden/>
    <w:locked/>
    <w:rsid w:val="000B3FA6"/>
    <w:rPr>
      <w:rFonts w:ascii="Courier New" w:hAnsi="Courier New" w:cs="Courier New"/>
      <w:sz w:val="20"/>
      <w:szCs w:val="20"/>
      <w:lang w:eastAsia="en-US"/>
    </w:rPr>
  </w:style>
  <w:style w:type="character" w:styleId="VarivelHTML">
    <w:name w:val="HTML Variable"/>
    <w:basedOn w:val="Fontepargpadro"/>
    <w:uiPriority w:val="99"/>
    <w:semiHidden/>
    <w:rsid w:val="00221114"/>
    <w:rPr>
      <w:rFonts w:cs="Times New Roman"/>
      <w:i/>
      <w:iCs/>
    </w:rPr>
  </w:style>
  <w:style w:type="paragraph" w:styleId="Ttulo">
    <w:name w:val="Title"/>
    <w:basedOn w:val="Normal"/>
    <w:link w:val="TtuloChar"/>
    <w:uiPriority w:val="99"/>
    <w:qFormat/>
    <w:rsid w:val="00E2548A"/>
    <w:pPr>
      <w:jc w:val="center"/>
      <w:outlineLvl w:val="0"/>
    </w:pPr>
    <w:rPr>
      <w:rFonts w:cs="Arial"/>
      <w:b/>
      <w:bCs/>
      <w:caps/>
      <w:kern w:val="28"/>
      <w:szCs w:val="32"/>
    </w:rPr>
  </w:style>
  <w:style w:type="character" w:customStyle="1" w:styleId="TtuloChar">
    <w:name w:val="Título Char"/>
    <w:basedOn w:val="Fontepargpadro"/>
    <w:link w:val="Ttulo"/>
    <w:uiPriority w:val="99"/>
    <w:locked/>
    <w:rsid w:val="000B3FA6"/>
    <w:rPr>
      <w:rFonts w:ascii="Cambria" w:hAnsi="Cambria" w:cs="Times New Roman"/>
      <w:b/>
      <w:bCs/>
      <w:kern w:val="28"/>
      <w:sz w:val="32"/>
      <w:szCs w:val="32"/>
      <w:lang w:eastAsia="en-US"/>
    </w:rPr>
  </w:style>
  <w:style w:type="paragraph" w:customStyle="1" w:styleId="Normalmenor">
    <w:name w:val="Normal menor"/>
    <w:basedOn w:val="Normal"/>
    <w:next w:val="Normal"/>
    <w:link w:val="NormalmenorChar"/>
    <w:rsid w:val="001B6DBD"/>
    <w:rPr>
      <w:sz w:val="20"/>
    </w:rPr>
  </w:style>
  <w:style w:type="paragraph" w:customStyle="1" w:styleId="Capa-Grauacadmico">
    <w:name w:val="Capa - Grau acadêmico"/>
    <w:basedOn w:val="Normalmenor"/>
    <w:link w:val="Capa-GrauacadmicoCharChar"/>
    <w:rsid w:val="00DF7F27"/>
    <w:pPr>
      <w:ind w:left="4536"/>
    </w:pPr>
    <w:rPr>
      <w:b/>
    </w:rPr>
  </w:style>
  <w:style w:type="paragraph" w:customStyle="1" w:styleId="Figura">
    <w:name w:val="Figura"/>
    <w:basedOn w:val="Normal"/>
    <w:uiPriority w:val="99"/>
    <w:rsid w:val="00BF52CB"/>
    <w:pPr>
      <w:spacing w:after="240"/>
      <w:jc w:val="center"/>
    </w:pPr>
  </w:style>
  <w:style w:type="character" w:customStyle="1" w:styleId="NormalmenorChar">
    <w:name w:val="Normal menor Char"/>
    <w:basedOn w:val="Fontepargpadro"/>
    <w:link w:val="Normalmenor"/>
    <w:locked/>
    <w:rsid w:val="00DF7F27"/>
    <w:rPr>
      <w:rFonts w:asciiTheme="minorHAnsi" w:hAnsiTheme="minorHAnsi"/>
      <w:color w:val="002060"/>
      <w:szCs w:val="24"/>
      <w:lang w:eastAsia="en-US"/>
    </w:rPr>
  </w:style>
  <w:style w:type="character" w:customStyle="1" w:styleId="Capa-GrauacadmicoCharChar">
    <w:name w:val="Capa - Grau acadêmico Char Char"/>
    <w:basedOn w:val="NormalmenorChar"/>
    <w:link w:val="Capa-Grauacadmico"/>
    <w:locked/>
    <w:rsid w:val="00DF7F27"/>
    <w:rPr>
      <w:rFonts w:ascii="Arial" w:hAnsi="Arial" w:cs="Times New Roman"/>
      <w:b/>
      <w:color w:val="002060"/>
      <w:sz w:val="24"/>
      <w:szCs w:val="24"/>
      <w:lang w:val="pt-BR" w:eastAsia="en-US" w:bidi="ar-SA"/>
    </w:rPr>
  </w:style>
  <w:style w:type="character" w:customStyle="1" w:styleId="TtulodaFiguraChar">
    <w:name w:val="Título da Figura Char"/>
    <w:basedOn w:val="Fontepargpadro"/>
    <w:link w:val="TtulodaFigura"/>
    <w:uiPriority w:val="99"/>
    <w:locked/>
    <w:rsid w:val="00322649"/>
    <w:rPr>
      <w:rFonts w:asciiTheme="minorHAnsi" w:hAnsiTheme="minorHAnsi"/>
      <w:caps/>
      <w:color w:val="002060"/>
      <w:szCs w:val="24"/>
      <w:lang w:eastAsia="en-US"/>
    </w:rPr>
  </w:style>
  <w:style w:type="character" w:customStyle="1" w:styleId="Sumrio2Char">
    <w:name w:val="Sumário 2 Char"/>
    <w:basedOn w:val="Fontepargpadro"/>
    <w:link w:val="Sumrio2"/>
    <w:uiPriority w:val="39"/>
    <w:locked/>
    <w:rsid w:val="00653D72"/>
    <w:rPr>
      <w:rFonts w:asciiTheme="minorHAnsi" w:hAnsiTheme="minorHAnsi"/>
      <w:color w:val="002060"/>
      <w:sz w:val="22"/>
      <w:szCs w:val="24"/>
      <w:lang w:eastAsia="en-US"/>
    </w:rPr>
  </w:style>
  <w:style w:type="paragraph" w:customStyle="1" w:styleId="NormalGrande">
    <w:name w:val="Normal Grande"/>
    <w:basedOn w:val="Normal"/>
    <w:rsid w:val="001B12A8"/>
    <w:pPr>
      <w:jc w:val="center"/>
    </w:pPr>
    <w:rPr>
      <w:b/>
      <w:caps/>
    </w:rPr>
  </w:style>
  <w:style w:type="paragraph" w:styleId="Numerada">
    <w:name w:val="List Number"/>
    <w:basedOn w:val="Normal"/>
    <w:uiPriority w:val="99"/>
    <w:semiHidden/>
    <w:rsid w:val="00510234"/>
    <w:pPr>
      <w:tabs>
        <w:tab w:val="num" w:pos="360"/>
      </w:tabs>
      <w:ind w:left="360" w:hanging="360"/>
    </w:pPr>
  </w:style>
  <w:style w:type="character" w:styleId="Nmerodepgina">
    <w:name w:val="page number"/>
    <w:basedOn w:val="Fontepargpadro"/>
    <w:rsid w:val="00E37DB5"/>
    <w:rPr>
      <w:rFonts w:ascii="Arial" w:hAnsi="Arial" w:cs="Times New Roman"/>
      <w:sz w:val="20"/>
    </w:rPr>
  </w:style>
  <w:style w:type="paragraph" w:styleId="Rodap">
    <w:name w:val="footer"/>
    <w:basedOn w:val="Normal"/>
    <w:link w:val="RodapChar"/>
    <w:uiPriority w:val="99"/>
    <w:rsid w:val="00D64084"/>
    <w:pPr>
      <w:tabs>
        <w:tab w:val="clear" w:pos="851"/>
        <w:tab w:val="center" w:pos="4252"/>
        <w:tab w:val="right" w:pos="8504"/>
      </w:tabs>
    </w:pPr>
  </w:style>
  <w:style w:type="character" w:customStyle="1" w:styleId="RodapChar">
    <w:name w:val="Rodapé Char"/>
    <w:basedOn w:val="Fontepargpadro"/>
    <w:link w:val="Rodap"/>
    <w:uiPriority w:val="99"/>
    <w:locked/>
    <w:rsid w:val="000B3FA6"/>
    <w:rPr>
      <w:rFonts w:ascii="Arial" w:hAnsi="Arial" w:cs="Times New Roman"/>
      <w:sz w:val="24"/>
      <w:szCs w:val="24"/>
      <w:lang w:eastAsia="en-US"/>
    </w:rPr>
  </w:style>
  <w:style w:type="paragraph" w:styleId="Textodenotaderodap">
    <w:name w:val="footnote text"/>
    <w:basedOn w:val="Normal"/>
    <w:link w:val="TextodenotaderodapChar"/>
    <w:uiPriority w:val="99"/>
    <w:rsid w:val="00B40D8B"/>
    <w:pPr>
      <w:ind w:firstLine="851"/>
    </w:pPr>
    <w:rPr>
      <w:sz w:val="20"/>
      <w:szCs w:val="20"/>
    </w:rPr>
  </w:style>
  <w:style w:type="character" w:customStyle="1" w:styleId="TextodenotaderodapChar">
    <w:name w:val="Texto de nota de rodapé Char"/>
    <w:basedOn w:val="Fontepargpadro"/>
    <w:link w:val="Textodenotaderodap"/>
    <w:uiPriority w:val="99"/>
    <w:locked/>
    <w:rsid w:val="000B3FA6"/>
    <w:rPr>
      <w:rFonts w:ascii="Arial" w:hAnsi="Arial" w:cs="Times New Roman"/>
      <w:sz w:val="20"/>
      <w:szCs w:val="20"/>
      <w:lang w:eastAsia="en-US"/>
    </w:rPr>
  </w:style>
  <w:style w:type="character" w:styleId="Refdenotaderodap">
    <w:name w:val="footnote reference"/>
    <w:basedOn w:val="Fontepargpadro"/>
    <w:uiPriority w:val="99"/>
    <w:semiHidden/>
    <w:rsid w:val="00B40D8B"/>
    <w:rPr>
      <w:rFonts w:cs="Times New Roman"/>
      <w:vertAlign w:val="superscript"/>
    </w:rPr>
  </w:style>
  <w:style w:type="table" w:customStyle="1" w:styleId="Tabela">
    <w:name w:val="Tabela"/>
    <w:basedOn w:val="Tabelacomgrade"/>
    <w:uiPriority w:val="99"/>
    <w:rsid w:val="00954C3E"/>
    <w:pPr>
      <w:keepNext/>
      <w:keepLines/>
      <w:tabs>
        <w:tab w:val="clear" w:pos="709"/>
      </w:tabs>
      <w:spacing w:line="240" w:lineRule="auto"/>
      <w:jc w:val="center"/>
    </w:pPr>
    <w:rPr>
      <w:rFonts w:ascii="Arial" w:hAnsi="Arial"/>
    </w:rPr>
    <w:tblPr>
      <w:jc w:val="center"/>
    </w:tblPr>
    <w:trPr>
      <w:jc w:val="center"/>
    </w:trPr>
  </w:style>
  <w:style w:type="paragraph" w:customStyle="1" w:styleId="TtulodaTabela">
    <w:name w:val="Título da Tabela"/>
    <w:basedOn w:val="Normal"/>
    <w:uiPriority w:val="99"/>
    <w:rsid w:val="00392DD0"/>
    <w:pPr>
      <w:keepNext/>
      <w:numPr>
        <w:numId w:val="7"/>
      </w:numPr>
      <w:tabs>
        <w:tab w:val="clear" w:pos="851"/>
      </w:tabs>
      <w:spacing w:after="240"/>
    </w:pPr>
    <w:rPr>
      <w:caps/>
      <w:sz w:val="20"/>
    </w:rPr>
  </w:style>
  <w:style w:type="paragraph" w:customStyle="1" w:styleId="Normalnegrito">
    <w:name w:val="Normal negrito"/>
    <w:basedOn w:val="Normal"/>
    <w:uiPriority w:val="99"/>
    <w:rsid w:val="0018638D"/>
    <w:rPr>
      <w:b/>
    </w:rPr>
  </w:style>
  <w:style w:type="paragraph" w:customStyle="1" w:styleId="Normalitlico">
    <w:name w:val="Normal itálico"/>
    <w:basedOn w:val="Normal"/>
    <w:link w:val="NormalitlicoChar"/>
    <w:uiPriority w:val="99"/>
    <w:rsid w:val="0018638D"/>
    <w:rPr>
      <w:i/>
    </w:rPr>
  </w:style>
  <w:style w:type="paragraph" w:customStyle="1" w:styleId="ResumoeAbstract">
    <w:name w:val="Resumo e Abstract"/>
    <w:basedOn w:val="Normal"/>
    <w:rsid w:val="00996D2B"/>
    <w:pPr>
      <w:tabs>
        <w:tab w:val="clear" w:pos="851"/>
      </w:tabs>
    </w:pPr>
  </w:style>
  <w:style w:type="paragraph" w:styleId="Legenda">
    <w:name w:val="caption"/>
    <w:basedOn w:val="Normal"/>
    <w:next w:val="Normal"/>
    <w:uiPriority w:val="99"/>
    <w:qFormat/>
    <w:rsid w:val="00ED662B"/>
    <w:pPr>
      <w:ind w:left="1304" w:hanging="1304"/>
      <w:jc w:val="center"/>
    </w:pPr>
    <w:rPr>
      <w:bCs/>
      <w:sz w:val="16"/>
    </w:rPr>
  </w:style>
  <w:style w:type="table" w:styleId="Tabelacomgrade1">
    <w:name w:val="Table Grid 1"/>
    <w:basedOn w:val="Tabelanormal"/>
    <w:uiPriority w:val="99"/>
    <w:semiHidden/>
    <w:rsid w:val="007B4DFD"/>
    <w:pPr>
      <w:tabs>
        <w:tab w:val="left" w:pos="851"/>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danota">
    <w:name w:val="Note Heading"/>
    <w:basedOn w:val="Normal"/>
    <w:next w:val="Normal"/>
    <w:link w:val="TtulodanotaChar"/>
    <w:uiPriority w:val="99"/>
    <w:semiHidden/>
    <w:rsid w:val="007B4DFD"/>
  </w:style>
  <w:style w:type="character" w:customStyle="1" w:styleId="TtulodanotaChar">
    <w:name w:val="Título da nota Char"/>
    <w:basedOn w:val="Fontepargpadro"/>
    <w:link w:val="Ttulodanota"/>
    <w:uiPriority w:val="99"/>
    <w:semiHidden/>
    <w:locked/>
    <w:rsid w:val="000B3FA6"/>
    <w:rPr>
      <w:rFonts w:ascii="Arial" w:hAnsi="Arial" w:cs="Times New Roman"/>
      <w:sz w:val="24"/>
      <w:szCs w:val="24"/>
      <w:lang w:eastAsia="en-US"/>
    </w:rPr>
  </w:style>
  <w:style w:type="paragraph" w:customStyle="1" w:styleId="TtulodaFigura">
    <w:name w:val="Título da Figura"/>
    <w:basedOn w:val="Normal"/>
    <w:next w:val="Normal"/>
    <w:link w:val="TtulodaFiguraChar"/>
    <w:uiPriority w:val="99"/>
    <w:rsid w:val="00322649"/>
    <w:pPr>
      <w:keepNext/>
      <w:keepLines/>
      <w:numPr>
        <w:numId w:val="6"/>
      </w:numPr>
      <w:tabs>
        <w:tab w:val="clear" w:pos="851"/>
      </w:tabs>
      <w:spacing w:after="240"/>
    </w:pPr>
    <w:rPr>
      <w:caps/>
      <w:sz w:val="20"/>
    </w:rPr>
  </w:style>
  <w:style w:type="character" w:customStyle="1" w:styleId="Sumrio1Char">
    <w:name w:val="Sumário 1 Char"/>
    <w:basedOn w:val="Fontepargpadro"/>
    <w:link w:val="Sumrio1"/>
    <w:uiPriority w:val="39"/>
    <w:locked/>
    <w:rsid w:val="005B225B"/>
    <w:rPr>
      <w:rFonts w:asciiTheme="minorHAnsi" w:hAnsiTheme="minorHAnsi"/>
      <w:noProof/>
      <w:color w:val="002060"/>
      <w:sz w:val="22"/>
      <w:szCs w:val="24"/>
      <w:lang w:eastAsia="en-US"/>
    </w:rPr>
  </w:style>
  <w:style w:type="paragraph" w:styleId="ndicedeilustraes">
    <w:name w:val="table of figures"/>
    <w:basedOn w:val="Normal"/>
    <w:next w:val="Normal"/>
    <w:uiPriority w:val="99"/>
    <w:rsid w:val="00ED662B"/>
    <w:pPr>
      <w:tabs>
        <w:tab w:val="clear" w:pos="851"/>
      </w:tabs>
      <w:ind w:left="480" w:hanging="480"/>
      <w:jc w:val="left"/>
    </w:pPr>
    <w:rPr>
      <w:sz w:val="20"/>
      <w:szCs w:val="20"/>
    </w:rPr>
  </w:style>
  <w:style w:type="character" w:customStyle="1" w:styleId="NormalitlicoChar">
    <w:name w:val="Normal itálico Char"/>
    <w:basedOn w:val="Fontepargpadro"/>
    <w:link w:val="Normalitlico"/>
    <w:uiPriority w:val="99"/>
    <w:locked/>
    <w:rsid w:val="005B6806"/>
    <w:rPr>
      <w:rFonts w:ascii="Arial" w:hAnsi="Arial" w:cs="Times New Roman"/>
      <w:i/>
      <w:sz w:val="24"/>
      <w:szCs w:val="24"/>
      <w:lang w:val="pt-BR" w:eastAsia="en-US" w:bidi="ar-SA"/>
    </w:rPr>
  </w:style>
  <w:style w:type="paragraph" w:customStyle="1" w:styleId="FolhadeRostodosCaptulos">
    <w:name w:val="Folha de Rosto dos Capítulos"/>
    <w:basedOn w:val="Normal"/>
    <w:rsid w:val="00387F07"/>
    <w:pPr>
      <w:spacing w:before="12000"/>
      <w:ind w:right="567"/>
      <w:jc w:val="right"/>
    </w:pPr>
    <w:rPr>
      <w:b/>
      <w:caps/>
      <w:sz w:val="32"/>
    </w:rPr>
  </w:style>
  <w:style w:type="table" w:customStyle="1" w:styleId="Quadro">
    <w:name w:val="Quadro"/>
    <w:basedOn w:val="Tabelacomgrade"/>
    <w:uiPriority w:val="99"/>
    <w:rsid w:val="00954C3E"/>
    <w:pPr>
      <w:jc w:val="center"/>
    </w:pPr>
    <w:rPr>
      <w:rFonts w:ascii="Arial" w:hAnsi="Arial"/>
    </w:rPr>
    <w:tblPr/>
  </w:style>
  <w:style w:type="character" w:styleId="Refdecomentrio">
    <w:name w:val="annotation reference"/>
    <w:basedOn w:val="Fontepargpadro"/>
    <w:uiPriority w:val="99"/>
    <w:semiHidden/>
    <w:rsid w:val="00C7184E"/>
    <w:rPr>
      <w:rFonts w:cs="Times New Roman"/>
      <w:sz w:val="16"/>
      <w:szCs w:val="16"/>
    </w:rPr>
  </w:style>
  <w:style w:type="paragraph" w:customStyle="1" w:styleId="Textodasilustraes">
    <w:name w:val="Texto das ilustrações"/>
    <w:basedOn w:val="Normalmenor"/>
    <w:uiPriority w:val="99"/>
    <w:rsid w:val="0075471D"/>
    <w:pPr>
      <w:keepLines/>
      <w:jc w:val="center"/>
    </w:pPr>
  </w:style>
  <w:style w:type="paragraph" w:styleId="Textodecomentrio">
    <w:name w:val="annotation text"/>
    <w:basedOn w:val="Normal"/>
    <w:link w:val="TextodecomentrioChar"/>
    <w:uiPriority w:val="99"/>
    <w:semiHidden/>
    <w:rsid w:val="00C7184E"/>
    <w:rPr>
      <w:sz w:val="20"/>
      <w:szCs w:val="20"/>
    </w:rPr>
  </w:style>
  <w:style w:type="character" w:customStyle="1" w:styleId="TextodecomentrioChar">
    <w:name w:val="Texto de comentário Char"/>
    <w:basedOn w:val="Fontepargpadro"/>
    <w:link w:val="Textodecomentrio"/>
    <w:uiPriority w:val="99"/>
    <w:semiHidden/>
    <w:locked/>
    <w:rsid w:val="000B3FA6"/>
    <w:rPr>
      <w:rFonts w:ascii="Arial" w:hAnsi="Arial" w:cs="Times New Roman"/>
      <w:sz w:val="20"/>
      <w:szCs w:val="20"/>
      <w:lang w:eastAsia="en-US"/>
    </w:rPr>
  </w:style>
  <w:style w:type="paragraph" w:styleId="Assuntodocomentrio">
    <w:name w:val="annotation subject"/>
    <w:basedOn w:val="Textodecomentrio"/>
    <w:next w:val="Textodecomentrio"/>
    <w:link w:val="AssuntodocomentrioChar"/>
    <w:uiPriority w:val="99"/>
    <w:semiHidden/>
    <w:rsid w:val="00C7184E"/>
    <w:rPr>
      <w:b/>
      <w:bCs/>
    </w:rPr>
  </w:style>
  <w:style w:type="character" w:customStyle="1" w:styleId="AssuntodocomentrioChar">
    <w:name w:val="Assunto do comentário Char"/>
    <w:basedOn w:val="TextodecomentrioChar"/>
    <w:link w:val="Assuntodocomentrio"/>
    <w:uiPriority w:val="99"/>
    <w:semiHidden/>
    <w:locked/>
    <w:rsid w:val="000B3FA6"/>
    <w:rPr>
      <w:rFonts w:ascii="Arial" w:hAnsi="Arial" w:cs="Times New Roman"/>
      <w:b/>
      <w:bCs/>
      <w:sz w:val="20"/>
      <w:szCs w:val="20"/>
      <w:lang w:eastAsia="en-US"/>
    </w:rPr>
  </w:style>
  <w:style w:type="paragraph" w:styleId="Textodebalo">
    <w:name w:val="Balloon Text"/>
    <w:basedOn w:val="Normal"/>
    <w:link w:val="TextodebaloChar"/>
    <w:uiPriority w:val="99"/>
    <w:semiHidden/>
    <w:rsid w:val="00C7184E"/>
    <w:rPr>
      <w:rFonts w:ascii="Tahoma" w:hAnsi="Tahoma" w:cs="Tahoma"/>
      <w:sz w:val="16"/>
      <w:szCs w:val="16"/>
    </w:rPr>
  </w:style>
  <w:style w:type="character" w:customStyle="1" w:styleId="TextodebaloChar">
    <w:name w:val="Texto de balão Char"/>
    <w:basedOn w:val="Fontepargpadro"/>
    <w:link w:val="Textodebalo"/>
    <w:uiPriority w:val="99"/>
    <w:semiHidden/>
    <w:locked/>
    <w:rsid w:val="000B3FA6"/>
    <w:rPr>
      <w:rFonts w:cs="Times New Roman"/>
      <w:sz w:val="2"/>
      <w:lang w:eastAsia="en-US"/>
    </w:rPr>
  </w:style>
  <w:style w:type="paragraph" w:customStyle="1" w:styleId="TtulodoApndice">
    <w:name w:val="Título do Apêndice"/>
    <w:basedOn w:val="Normal"/>
    <w:next w:val="Normal"/>
    <w:rsid w:val="00C20B7C"/>
    <w:pPr>
      <w:keepNext/>
      <w:keepLines/>
      <w:pageBreakBefore/>
      <w:numPr>
        <w:numId w:val="11"/>
      </w:numPr>
      <w:tabs>
        <w:tab w:val="clear" w:pos="851"/>
        <w:tab w:val="left" w:pos="0"/>
      </w:tabs>
      <w:spacing w:after="360"/>
      <w:outlineLvl w:val="8"/>
    </w:pPr>
    <w:rPr>
      <w:b/>
      <w:caps/>
    </w:rPr>
  </w:style>
  <w:style w:type="paragraph" w:customStyle="1" w:styleId="TtulodoAnexo">
    <w:name w:val="Título do Anexo"/>
    <w:basedOn w:val="Normal"/>
    <w:next w:val="Normal"/>
    <w:rsid w:val="00501430"/>
    <w:pPr>
      <w:keepNext/>
      <w:keepLines/>
      <w:pageBreakBefore/>
      <w:numPr>
        <w:numId w:val="12"/>
      </w:numPr>
      <w:spacing w:after="360"/>
      <w:ind w:left="1259" w:hanging="1259"/>
      <w:outlineLvl w:val="8"/>
    </w:pPr>
    <w:rPr>
      <w:b/>
      <w:caps/>
    </w:rPr>
  </w:style>
  <w:style w:type="paragraph" w:customStyle="1" w:styleId="Referncias">
    <w:name w:val="Referências"/>
    <w:basedOn w:val="Normal"/>
    <w:uiPriority w:val="99"/>
    <w:rsid w:val="00311941"/>
    <w:pPr>
      <w:spacing w:after="240"/>
    </w:pPr>
    <w:rPr>
      <w:lang w:val="en-US"/>
    </w:rPr>
  </w:style>
  <w:style w:type="paragraph" w:customStyle="1" w:styleId="EstiloNormalGrandeesquerda">
    <w:name w:val="Estilo Normal Grande + À esquerda"/>
    <w:basedOn w:val="NormalGrande"/>
    <w:uiPriority w:val="99"/>
    <w:rsid w:val="00BD4083"/>
    <w:pPr>
      <w:keepNext/>
      <w:jc w:val="left"/>
    </w:pPr>
    <w:rPr>
      <w:bCs/>
      <w:szCs w:val="20"/>
    </w:rPr>
  </w:style>
  <w:style w:type="paragraph" w:customStyle="1" w:styleId="TtulodoQuadro">
    <w:name w:val="Título do Quadro"/>
    <w:basedOn w:val="Normal"/>
    <w:uiPriority w:val="99"/>
    <w:rsid w:val="002F1ACC"/>
    <w:pPr>
      <w:keepNext/>
      <w:numPr>
        <w:numId w:val="9"/>
      </w:numPr>
      <w:spacing w:after="240"/>
      <w:ind w:left="1236" w:hanging="1236"/>
    </w:pPr>
    <w:rPr>
      <w:caps/>
      <w:sz w:val="20"/>
    </w:rPr>
  </w:style>
  <w:style w:type="paragraph" w:customStyle="1" w:styleId="TtulodoGrfico">
    <w:name w:val="Título do Gráfico"/>
    <w:basedOn w:val="Normal"/>
    <w:uiPriority w:val="99"/>
    <w:rsid w:val="00322649"/>
    <w:pPr>
      <w:keepNext/>
      <w:keepLines/>
      <w:numPr>
        <w:numId w:val="10"/>
      </w:numPr>
      <w:tabs>
        <w:tab w:val="clear" w:pos="851"/>
      </w:tabs>
      <w:spacing w:after="240"/>
    </w:pPr>
    <w:rPr>
      <w:caps/>
      <w:sz w:val="20"/>
    </w:rPr>
  </w:style>
  <w:style w:type="paragraph" w:styleId="MapadoDocumento">
    <w:name w:val="Document Map"/>
    <w:basedOn w:val="Normal"/>
    <w:link w:val="MapadoDocumentoChar"/>
    <w:uiPriority w:val="99"/>
    <w:semiHidden/>
    <w:rsid w:val="008F369C"/>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sid w:val="000B3FA6"/>
    <w:rPr>
      <w:rFonts w:cs="Times New Roman"/>
      <w:sz w:val="2"/>
      <w:lang w:eastAsia="en-US"/>
    </w:rPr>
  </w:style>
  <w:style w:type="paragraph" w:styleId="ndicedeautoridades">
    <w:name w:val="table of authorities"/>
    <w:basedOn w:val="Normal"/>
    <w:next w:val="Normal"/>
    <w:uiPriority w:val="99"/>
    <w:semiHidden/>
    <w:rsid w:val="008F369C"/>
    <w:pPr>
      <w:tabs>
        <w:tab w:val="clear" w:pos="851"/>
      </w:tabs>
      <w:ind w:left="240" w:hanging="240"/>
    </w:pPr>
  </w:style>
  <w:style w:type="paragraph" w:styleId="Remissivo1">
    <w:name w:val="index 1"/>
    <w:basedOn w:val="Normal"/>
    <w:next w:val="Normal"/>
    <w:autoRedefine/>
    <w:uiPriority w:val="99"/>
    <w:semiHidden/>
    <w:rsid w:val="008F369C"/>
    <w:pPr>
      <w:tabs>
        <w:tab w:val="clear" w:pos="851"/>
      </w:tabs>
      <w:ind w:left="240" w:hanging="240"/>
    </w:pPr>
  </w:style>
  <w:style w:type="paragraph" w:styleId="Remissivo2">
    <w:name w:val="index 2"/>
    <w:basedOn w:val="Normal"/>
    <w:next w:val="Normal"/>
    <w:autoRedefine/>
    <w:uiPriority w:val="99"/>
    <w:semiHidden/>
    <w:rsid w:val="008F369C"/>
    <w:pPr>
      <w:tabs>
        <w:tab w:val="clear" w:pos="851"/>
      </w:tabs>
      <w:ind w:left="480" w:hanging="240"/>
    </w:pPr>
  </w:style>
  <w:style w:type="paragraph" w:styleId="Remissivo3">
    <w:name w:val="index 3"/>
    <w:basedOn w:val="Normal"/>
    <w:next w:val="Normal"/>
    <w:autoRedefine/>
    <w:uiPriority w:val="99"/>
    <w:semiHidden/>
    <w:rsid w:val="008F369C"/>
    <w:pPr>
      <w:tabs>
        <w:tab w:val="clear" w:pos="851"/>
      </w:tabs>
      <w:ind w:left="720" w:hanging="240"/>
    </w:pPr>
  </w:style>
  <w:style w:type="paragraph" w:styleId="Remissivo4">
    <w:name w:val="index 4"/>
    <w:basedOn w:val="Normal"/>
    <w:next w:val="Normal"/>
    <w:autoRedefine/>
    <w:uiPriority w:val="99"/>
    <w:semiHidden/>
    <w:rsid w:val="008F369C"/>
    <w:pPr>
      <w:tabs>
        <w:tab w:val="clear" w:pos="851"/>
      </w:tabs>
      <w:ind w:left="960" w:hanging="240"/>
    </w:pPr>
  </w:style>
  <w:style w:type="paragraph" w:styleId="Remissivo5">
    <w:name w:val="index 5"/>
    <w:basedOn w:val="Normal"/>
    <w:next w:val="Normal"/>
    <w:autoRedefine/>
    <w:uiPriority w:val="99"/>
    <w:semiHidden/>
    <w:rsid w:val="008F369C"/>
    <w:pPr>
      <w:tabs>
        <w:tab w:val="clear" w:pos="851"/>
      </w:tabs>
      <w:ind w:left="1200" w:hanging="240"/>
    </w:pPr>
  </w:style>
  <w:style w:type="paragraph" w:styleId="Remissivo6">
    <w:name w:val="index 6"/>
    <w:basedOn w:val="Normal"/>
    <w:next w:val="Normal"/>
    <w:autoRedefine/>
    <w:uiPriority w:val="99"/>
    <w:semiHidden/>
    <w:rsid w:val="008F369C"/>
    <w:pPr>
      <w:tabs>
        <w:tab w:val="clear" w:pos="851"/>
      </w:tabs>
      <w:ind w:left="1440" w:hanging="240"/>
    </w:pPr>
  </w:style>
  <w:style w:type="paragraph" w:styleId="Remissivo7">
    <w:name w:val="index 7"/>
    <w:basedOn w:val="Normal"/>
    <w:next w:val="Normal"/>
    <w:autoRedefine/>
    <w:uiPriority w:val="99"/>
    <w:semiHidden/>
    <w:rsid w:val="008F369C"/>
    <w:pPr>
      <w:tabs>
        <w:tab w:val="clear" w:pos="851"/>
      </w:tabs>
      <w:ind w:left="1680" w:hanging="240"/>
    </w:pPr>
  </w:style>
  <w:style w:type="paragraph" w:styleId="Remissivo8">
    <w:name w:val="index 8"/>
    <w:basedOn w:val="Normal"/>
    <w:next w:val="Normal"/>
    <w:autoRedefine/>
    <w:uiPriority w:val="99"/>
    <w:semiHidden/>
    <w:rsid w:val="008F369C"/>
    <w:pPr>
      <w:tabs>
        <w:tab w:val="clear" w:pos="851"/>
      </w:tabs>
      <w:ind w:left="1920" w:hanging="240"/>
    </w:pPr>
  </w:style>
  <w:style w:type="paragraph" w:styleId="Remissivo9">
    <w:name w:val="index 9"/>
    <w:basedOn w:val="Normal"/>
    <w:next w:val="Normal"/>
    <w:autoRedefine/>
    <w:uiPriority w:val="99"/>
    <w:semiHidden/>
    <w:rsid w:val="008F369C"/>
    <w:pPr>
      <w:tabs>
        <w:tab w:val="clear" w:pos="851"/>
      </w:tabs>
      <w:ind w:left="2160" w:hanging="240"/>
    </w:pPr>
  </w:style>
  <w:style w:type="paragraph" w:styleId="Textodemacro">
    <w:name w:val="macro"/>
    <w:link w:val="TextodemacroChar"/>
    <w:uiPriority w:val="99"/>
    <w:semiHidden/>
    <w:rsid w:val="008F369C"/>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eastAsia="en-US"/>
    </w:rPr>
  </w:style>
  <w:style w:type="character" w:customStyle="1" w:styleId="TextodemacroChar">
    <w:name w:val="Texto de macro Char"/>
    <w:basedOn w:val="Fontepargpadro"/>
    <w:link w:val="Textodemacro"/>
    <w:uiPriority w:val="99"/>
    <w:semiHidden/>
    <w:locked/>
    <w:rsid w:val="000B3FA6"/>
    <w:rPr>
      <w:rFonts w:ascii="Courier New" w:hAnsi="Courier New" w:cs="Courier New"/>
      <w:lang w:val="pt-BR" w:eastAsia="en-US" w:bidi="ar-SA"/>
    </w:rPr>
  </w:style>
  <w:style w:type="paragraph" w:styleId="Textodenotadefim">
    <w:name w:val="endnote text"/>
    <w:basedOn w:val="Normal"/>
    <w:link w:val="TextodenotadefimChar"/>
    <w:uiPriority w:val="99"/>
    <w:semiHidden/>
    <w:rsid w:val="008F369C"/>
    <w:rPr>
      <w:sz w:val="20"/>
      <w:szCs w:val="20"/>
    </w:rPr>
  </w:style>
  <w:style w:type="character" w:customStyle="1" w:styleId="TextodenotadefimChar">
    <w:name w:val="Texto de nota de fim Char"/>
    <w:basedOn w:val="Fontepargpadro"/>
    <w:link w:val="Textodenotadefim"/>
    <w:uiPriority w:val="99"/>
    <w:semiHidden/>
    <w:locked/>
    <w:rsid w:val="000B3FA6"/>
    <w:rPr>
      <w:rFonts w:ascii="Arial" w:hAnsi="Arial" w:cs="Times New Roman"/>
      <w:sz w:val="20"/>
      <w:szCs w:val="20"/>
      <w:lang w:eastAsia="en-US"/>
    </w:rPr>
  </w:style>
  <w:style w:type="paragraph" w:styleId="Ttulodendicedeautoridades">
    <w:name w:val="toa heading"/>
    <w:basedOn w:val="Normal"/>
    <w:next w:val="Normal"/>
    <w:uiPriority w:val="99"/>
    <w:semiHidden/>
    <w:rsid w:val="008F369C"/>
    <w:rPr>
      <w:rFonts w:cs="Arial"/>
      <w:b/>
      <w:bCs/>
    </w:rPr>
  </w:style>
  <w:style w:type="paragraph" w:styleId="Ttulodendiceremissivo">
    <w:name w:val="index heading"/>
    <w:basedOn w:val="Normal"/>
    <w:next w:val="Remissivo1"/>
    <w:uiPriority w:val="99"/>
    <w:semiHidden/>
    <w:rsid w:val="008F369C"/>
    <w:rPr>
      <w:rFonts w:cs="Arial"/>
      <w:b/>
      <w:bCs/>
    </w:rPr>
  </w:style>
  <w:style w:type="paragraph" w:customStyle="1" w:styleId="Legenda1">
    <w:name w:val="Legenda1"/>
    <w:basedOn w:val="Normal"/>
    <w:next w:val="Normal"/>
    <w:uiPriority w:val="99"/>
    <w:rsid w:val="00151454"/>
    <w:pPr>
      <w:tabs>
        <w:tab w:val="clear" w:pos="851"/>
        <w:tab w:val="left" w:pos="567"/>
      </w:tabs>
      <w:suppressAutoHyphens/>
      <w:spacing w:after="60" w:line="100" w:lineRule="atLeast"/>
      <w:jc w:val="center"/>
    </w:pPr>
    <w:rPr>
      <w:b/>
      <w:sz w:val="20"/>
      <w:szCs w:val="20"/>
      <w:lang w:eastAsia="ar-SA"/>
    </w:rPr>
  </w:style>
  <w:style w:type="numbering" w:styleId="1ai">
    <w:name w:val="Outline List 1"/>
    <w:basedOn w:val="Semlista"/>
    <w:uiPriority w:val="99"/>
    <w:semiHidden/>
    <w:unhideWhenUsed/>
    <w:locked/>
    <w:rsid w:val="00B40135"/>
    <w:pPr>
      <w:numPr>
        <w:numId w:val="4"/>
      </w:numPr>
    </w:pPr>
  </w:style>
  <w:style w:type="numbering" w:customStyle="1" w:styleId="ListaNumerada-Nmeros">
    <w:name w:val="Lista Numerada - Números"/>
    <w:rsid w:val="00B40135"/>
    <w:pPr>
      <w:numPr>
        <w:numId w:val="8"/>
      </w:numPr>
    </w:pPr>
  </w:style>
  <w:style w:type="numbering" w:customStyle="1" w:styleId="ListaNumerada-AlneaseIncisos">
    <w:name w:val="Lista Numerada - Alíneas e Incisos"/>
    <w:rsid w:val="00B40135"/>
    <w:pPr>
      <w:numPr>
        <w:numId w:val="5"/>
      </w:numPr>
    </w:pPr>
  </w:style>
  <w:style w:type="numbering" w:styleId="Artigoseo">
    <w:name w:val="Outline List 3"/>
    <w:basedOn w:val="Semlista"/>
    <w:uiPriority w:val="99"/>
    <w:semiHidden/>
    <w:unhideWhenUsed/>
    <w:locked/>
    <w:rsid w:val="00B40135"/>
    <w:pPr>
      <w:numPr>
        <w:numId w:val="2"/>
      </w:numPr>
    </w:pPr>
  </w:style>
  <w:style w:type="numbering" w:styleId="111111">
    <w:name w:val="Outline List 2"/>
    <w:basedOn w:val="Semlista"/>
    <w:uiPriority w:val="99"/>
    <w:semiHidden/>
    <w:unhideWhenUsed/>
    <w:locked/>
    <w:rsid w:val="00B40135"/>
    <w:pPr>
      <w:numPr>
        <w:numId w:val="3"/>
      </w:numPr>
    </w:pPr>
  </w:style>
  <w:style w:type="paragraph" w:styleId="Citao">
    <w:name w:val="Quote"/>
    <w:basedOn w:val="Normal"/>
    <w:next w:val="Normal"/>
    <w:link w:val="CitaoChar"/>
    <w:uiPriority w:val="29"/>
    <w:qFormat/>
    <w:rsid w:val="00C3795F"/>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C3795F"/>
    <w:rPr>
      <w:rFonts w:ascii="Arial" w:hAnsi="Arial"/>
      <w:i/>
      <w:iCs/>
      <w:color w:val="404040" w:themeColor="text1" w:themeTint="BF"/>
      <w:sz w:val="24"/>
      <w:szCs w:val="24"/>
      <w:lang w:eastAsia="en-US"/>
    </w:rPr>
  </w:style>
  <w:style w:type="table" w:customStyle="1" w:styleId="TabelaSimples21">
    <w:name w:val="Tabela Simples 21"/>
    <w:basedOn w:val="Tabelanormal"/>
    <w:uiPriority w:val="42"/>
    <w:rsid w:val="008C69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notadefim">
    <w:name w:val="endnote reference"/>
    <w:basedOn w:val="Fontepargpadro"/>
    <w:uiPriority w:val="99"/>
    <w:semiHidden/>
    <w:unhideWhenUsed/>
    <w:locked/>
    <w:rsid w:val="000B215F"/>
    <w:rPr>
      <w:vertAlign w:val="superscript"/>
    </w:rPr>
  </w:style>
  <w:style w:type="character" w:styleId="TextodoEspaoReservado">
    <w:name w:val="Placeholder Text"/>
    <w:basedOn w:val="Fontepargpadro"/>
    <w:uiPriority w:val="99"/>
    <w:semiHidden/>
    <w:rsid w:val="00F9088B"/>
    <w:rPr>
      <w:color w:val="808080"/>
    </w:rPr>
  </w:style>
  <w:style w:type="paragraph" w:styleId="PargrafodaLista">
    <w:name w:val="List Paragraph"/>
    <w:aliases w:val="CITAÇÃO,Paragrafo,Lista Colorida - Ênfase 11"/>
    <w:basedOn w:val="Normal"/>
    <w:link w:val="PargrafodaListaChar"/>
    <w:uiPriority w:val="34"/>
    <w:qFormat/>
    <w:rsid w:val="00F9088B"/>
    <w:pPr>
      <w:ind w:left="720"/>
      <w:contextualSpacing/>
    </w:pPr>
  </w:style>
  <w:style w:type="character" w:customStyle="1" w:styleId="apple-converted-space">
    <w:name w:val="apple-converted-space"/>
    <w:basedOn w:val="Fontepargpadro"/>
    <w:rsid w:val="003D30EF"/>
  </w:style>
  <w:style w:type="paragraph" w:styleId="SemEspaamento">
    <w:name w:val="No Spacing"/>
    <w:link w:val="SemEspaamentoChar"/>
    <w:uiPriority w:val="1"/>
    <w:qFormat/>
    <w:rsid w:val="005C4419"/>
    <w:pPr>
      <w:jc w:val="center"/>
    </w:pPr>
    <w:rPr>
      <w:rFonts w:asciiTheme="minorHAnsi" w:eastAsiaTheme="minorEastAsia" w:hAnsiTheme="minorHAnsi" w:cstheme="minorBidi"/>
      <w:szCs w:val="22"/>
    </w:rPr>
  </w:style>
  <w:style w:type="character" w:customStyle="1" w:styleId="SemEspaamentoChar">
    <w:name w:val="Sem Espaçamento Char"/>
    <w:basedOn w:val="Fontepargpadro"/>
    <w:link w:val="SemEspaamento"/>
    <w:uiPriority w:val="1"/>
    <w:rsid w:val="005C4419"/>
    <w:rPr>
      <w:rFonts w:asciiTheme="minorHAnsi" w:eastAsiaTheme="minorEastAsia" w:hAnsiTheme="minorHAnsi" w:cstheme="minorBidi"/>
      <w:szCs w:val="22"/>
    </w:rPr>
  </w:style>
  <w:style w:type="paragraph" w:customStyle="1" w:styleId="Default">
    <w:name w:val="Default"/>
    <w:qFormat/>
    <w:rsid w:val="00786C81"/>
    <w:pPr>
      <w:autoSpaceDE w:val="0"/>
      <w:autoSpaceDN w:val="0"/>
      <w:adjustRightInd w:val="0"/>
    </w:pPr>
    <w:rPr>
      <w:rFonts w:ascii="Berthold Akzidenz Grotesk BE" w:eastAsia="Calibri" w:hAnsi="Berthold Akzidenz Grotesk BE" w:cs="Berthold Akzidenz Grotesk BE"/>
      <w:color w:val="000000"/>
      <w:sz w:val="24"/>
      <w:szCs w:val="24"/>
    </w:rPr>
  </w:style>
  <w:style w:type="paragraph" w:customStyle="1" w:styleId="Pa5">
    <w:name w:val="Pa5"/>
    <w:basedOn w:val="Default"/>
    <w:next w:val="Default"/>
    <w:uiPriority w:val="99"/>
    <w:rsid w:val="00786C81"/>
    <w:pPr>
      <w:spacing w:line="241" w:lineRule="atLeast"/>
    </w:pPr>
    <w:rPr>
      <w:rFonts w:cs="Times New Roman"/>
      <w:color w:val="auto"/>
    </w:rPr>
  </w:style>
  <w:style w:type="character" w:customStyle="1" w:styleId="A3">
    <w:name w:val="A3"/>
    <w:uiPriority w:val="99"/>
    <w:rsid w:val="00786C81"/>
    <w:rPr>
      <w:rFonts w:cs="Berthold Akzidenz Grotesk BE"/>
      <w:color w:val="000000"/>
      <w:sz w:val="18"/>
      <w:szCs w:val="18"/>
    </w:rPr>
  </w:style>
  <w:style w:type="table" w:customStyle="1" w:styleId="TabeladeGrade41">
    <w:name w:val="Tabela de Grade 41"/>
    <w:basedOn w:val="Tabelanormal"/>
    <w:uiPriority w:val="49"/>
    <w:rsid w:val="00786C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1">
    <w:name w:val="Tabela de Grade 4 - Ênfase 11"/>
    <w:basedOn w:val="Tabelanormal"/>
    <w:uiPriority w:val="49"/>
    <w:rsid w:val="00786C8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Grade2-nfase11">
    <w:name w:val="Tabela de Grade 2 - Ênfase 11"/>
    <w:basedOn w:val="Tabelanormal"/>
    <w:uiPriority w:val="47"/>
    <w:rsid w:val="00786C8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ombreamentoClaro-nfase1">
    <w:name w:val="Light Shading Accent 1"/>
    <w:basedOn w:val="Tabelanormal"/>
    <w:uiPriority w:val="30"/>
    <w:unhideWhenUsed/>
    <w:qFormat/>
    <w:rsid w:val="00007960"/>
    <w:rPr>
      <w:rFonts w:ascii="Calibri" w:eastAsia="Calibri" w:hAnsi="Calibri"/>
      <w:color w:val="365F91" w:themeColor="accent1" w:themeShade="BF"/>
      <w:lang w:eastAsia="en-US"/>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deLista2-nfase11">
    <w:name w:val="Tabela de Lista 2 - Ênfase 11"/>
    <w:basedOn w:val="Tabelanormal"/>
    <w:uiPriority w:val="47"/>
    <w:rsid w:val="0000796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ernciaIntensa">
    <w:name w:val="Intense Reference"/>
    <w:uiPriority w:val="32"/>
    <w:qFormat/>
    <w:rsid w:val="00007960"/>
    <w:rPr>
      <w:b/>
      <w:bCs w:val="0"/>
      <w:smallCaps/>
      <w:spacing w:val="5"/>
      <w:sz w:val="22"/>
      <w:u w:val="single"/>
    </w:rPr>
  </w:style>
  <w:style w:type="character" w:customStyle="1" w:styleId="TextodenotaderodapChar1">
    <w:name w:val="Texto de nota de rodapé Char1"/>
    <w:uiPriority w:val="99"/>
    <w:locked/>
    <w:rsid w:val="00007960"/>
    <w:rPr>
      <w:rFonts w:ascii="Calibri" w:hAnsi="Calibri"/>
      <w:lang w:val="en-US" w:eastAsia="en-US"/>
    </w:rPr>
  </w:style>
  <w:style w:type="paragraph" w:customStyle="1" w:styleId="wp-caption-text">
    <w:name w:val="wp-caption-text"/>
    <w:basedOn w:val="Normal"/>
    <w:rsid w:val="00E26642"/>
    <w:pPr>
      <w:tabs>
        <w:tab w:val="clear" w:pos="851"/>
      </w:tabs>
      <w:spacing w:before="100" w:beforeAutospacing="1" w:after="100" w:afterAutospacing="1"/>
      <w:jc w:val="left"/>
    </w:pPr>
    <w:rPr>
      <w:rFonts w:ascii="Times New Roman" w:hAnsi="Times New Roman"/>
      <w:lang w:eastAsia="pt-BR"/>
    </w:rPr>
  </w:style>
  <w:style w:type="character" w:customStyle="1" w:styleId="ilfuvd">
    <w:name w:val="ilfuvd"/>
    <w:basedOn w:val="Fontepargpadro"/>
    <w:rsid w:val="002E2905"/>
  </w:style>
  <w:style w:type="character" w:customStyle="1" w:styleId="fontstyle01">
    <w:name w:val="fontstyle01"/>
    <w:basedOn w:val="Fontepargpadro"/>
    <w:rsid w:val="00DD706D"/>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DD706D"/>
    <w:rPr>
      <w:rFonts w:ascii="TimesNewRomanPS-ItalicMT" w:hAnsi="TimesNewRomanPS-ItalicMT" w:hint="default"/>
      <w:b w:val="0"/>
      <w:bCs w:val="0"/>
      <w:i/>
      <w:iCs/>
      <w:color w:val="000000"/>
      <w:sz w:val="24"/>
      <w:szCs w:val="24"/>
    </w:rPr>
  </w:style>
  <w:style w:type="table" w:styleId="ListaClara-nfase1">
    <w:name w:val="Light List Accent 1"/>
    <w:basedOn w:val="Tabelanormal"/>
    <w:uiPriority w:val="61"/>
    <w:rsid w:val="0099583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rgrafodaListaChar">
    <w:name w:val="Parágrafo da Lista Char"/>
    <w:aliases w:val="CITAÇÃO Char,Paragrafo Char,Lista Colorida - Ênfase 11 Char"/>
    <w:link w:val="PargrafodaLista"/>
    <w:uiPriority w:val="34"/>
    <w:qFormat/>
    <w:rsid w:val="008A34BD"/>
    <w:rPr>
      <w:rFonts w:ascii="Arial" w:hAnsi="Arial"/>
      <w:sz w:val="24"/>
      <w:szCs w:val="24"/>
      <w:lang w:eastAsia="en-US"/>
    </w:rPr>
  </w:style>
  <w:style w:type="character" w:customStyle="1" w:styleId="zmsearchresult">
    <w:name w:val="zmsearchresult"/>
    <w:basedOn w:val="Fontepargpadro"/>
    <w:rsid w:val="00614D68"/>
  </w:style>
  <w:style w:type="paragraph" w:styleId="CabealhodoSumrio">
    <w:name w:val="TOC Heading"/>
    <w:basedOn w:val="Ttulo1"/>
    <w:next w:val="Normal"/>
    <w:uiPriority w:val="39"/>
    <w:unhideWhenUsed/>
    <w:qFormat/>
    <w:rsid w:val="00F40FC0"/>
    <w:pPr>
      <w:keepLines/>
      <w:pageBreakBefore w:val="0"/>
      <w:numPr>
        <w:numId w:val="0"/>
      </w:numPr>
      <w:spacing w:after="0" w:line="259" w:lineRule="auto"/>
      <w:jc w:val="left"/>
      <w:outlineLvl w:val="9"/>
    </w:pPr>
    <w:rPr>
      <w:rFonts w:asciiTheme="majorHAnsi" w:eastAsiaTheme="majorEastAsia" w:hAnsiTheme="majorHAnsi" w:cstheme="majorBidi"/>
      <w:b w:val="0"/>
      <w:bCs w:val="0"/>
      <w:caps/>
      <w:color w:val="365F91" w:themeColor="accent1" w:themeShade="BF"/>
      <w:kern w:val="0"/>
      <w:sz w:val="32"/>
      <w:szCs w:val="32"/>
      <w:lang w:eastAsia="pt-BR"/>
    </w:rPr>
  </w:style>
  <w:style w:type="paragraph" w:customStyle="1" w:styleId="textbody">
    <w:name w:val="textbody"/>
    <w:basedOn w:val="Normal"/>
    <w:rsid w:val="00611A3C"/>
    <w:pPr>
      <w:tabs>
        <w:tab w:val="clear" w:pos="851"/>
      </w:tabs>
      <w:spacing w:before="100" w:beforeAutospacing="1" w:after="100" w:afterAutospacing="1"/>
      <w:jc w:val="left"/>
    </w:pPr>
    <w:rPr>
      <w:rFonts w:ascii="Times New Roman" w:hAnsi="Times New Roman"/>
      <w:lang w:eastAsia="pt-BR"/>
    </w:rPr>
  </w:style>
  <w:style w:type="paragraph" w:styleId="Reviso">
    <w:name w:val="Revision"/>
    <w:hidden/>
    <w:uiPriority w:val="99"/>
    <w:semiHidden/>
    <w:rsid w:val="00F65EC7"/>
    <w:rPr>
      <w:rFonts w:ascii="Arial" w:hAnsi="Arial"/>
      <w:sz w:val="24"/>
      <w:szCs w:val="24"/>
      <w:lang w:eastAsia="en-US"/>
    </w:rPr>
  </w:style>
  <w:style w:type="character" w:customStyle="1" w:styleId="ui-provider">
    <w:name w:val="ui-provider"/>
    <w:basedOn w:val="Fontepargpadro"/>
    <w:rsid w:val="00C64659"/>
  </w:style>
  <w:style w:type="character" w:customStyle="1" w:styleId="CorpodetextoChar1">
    <w:name w:val="Corpo de texto Char1"/>
    <w:uiPriority w:val="99"/>
    <w:locked/>
    <w:rsid w:val="003E0246"/>
    <w:rPr>
      <w:rFonts w:ascii="Times New Roman" w:eastAsia="Times New Roman" w:hAnsi="Times New Roman" w:cs="Times New Roman"/>
      <w:lang w:eastAsia="pt-BR"/>
    </w:rPr>
  </w:style>
  <w:style w:type="table" w:styleId="TabeladeGrade6Colorida-nfase1">
    <w:name w:val="Grid Table 6 Colorful Accent 1"/>
    <w:basedOn w:val="Tabelanormal"/>
    <w:uiPriority w:val="51"/>
    <w:rsid w:val="003E024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nfase1">
    <w:name w:val="List Table 2 Accent 1"/>
    <w:basedOn w:val="Tabelanormal"/>
    <w:uiPriority w:val="47"/>
    <w:rsid w:val="003E024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1Clara-nfase1">
    <w:name w:val="List Table 1 Light Accent 1"/>
    <w:basedOn w:val="Tabelanormal"/>
    <w:uiPriority w:val="46"/>
    <w:rsid w:val="003E0246"/>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oPendente">
    <w:name w:val="Unresolved Mention"/>
    <w:basedOn w:val="Fontepargpadro"/>
    <w:uiPriority w:val="99"/>
    <w:semiHidden/>
    <w:unhideWhenUsed/>
    <w:rsid w:val="00C271E7"/>
    <w:rPr>
      <w:color w:val="605E5C"/>
      <w:shd w:val="clear" w:color="auto" w:fill="E1DFDD"/>
    </w:rPr>
  </w:style>
  <w:style w:type="character" w:styleId="Meno">
    <w:name w:val="Mention"/>
    <w:basedOn w:val="Fontepargpadro"/>
    <w:uiPriority w:val="99"/>
    <w:unhideWhenUsed/>
    <w:rsid w:val="004514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3072">
      <w:bodyDiv w:val="1"/>
      <w:marLeft w:val="0"/>
      <w:marRight w:val="0"/>
      <w:marTop w:val="0"/>
      <w:marBottom w:val="0"/>
      <w:divBdr>
        <w:top w:val="none" w:sz="0" w:space="0" w:color="auto"/>
        <w:left w:val="none" w:sz="0" w:space="0" w:color="auto"/>
        <w:bottom w:val="none" w:sz="0" w:space="0" w:color="auto"/>
        <w:right w:val="none" w:sz="0" w:space="0" w:color="auto"/>
      </w:divBdr>
      <w:divsChild>
        <w:div w:id="1500927415">
          <w:marLeft w:val="547"/>
          <w:marRight w:val="0"/>
          <w:marTop w:val="0"/>
          <w:marBottom w:val="0"/>
          <w:divBdr>
            <w:top w:val="none" w:sz="0" w:space="0" w:color="auto"/>
            <w:left w:val="none" w:sz="0" w:space="0" w:color="auto"/>
            <w:bottom w:val="none" w:sz="0" w:space="0" w:color="auto"/>
            <w:right w:val="none" w:sz="0" w:space="0" w:color="auto"/>
          </w:divBdr>
        </w:div>
        <w:div w:id="1509176017">
          <w:marLeft w:val="547"/>
          <w:marRight w:val="0"/>
          <w:marTop w:val="0"/>
          <w:marBottom w:val="0"/>
          <w:divBdr>
            <w:top w:val="none" w:sz="0" w:space="0" w:color="auto"/>
            <w:left w:val="none" w:sz="0" w:space="0" w:color="auto"/>
            <w:bottom w:val="none" w:sz="0" w:space="0" w:color="auto"/>
            <w:right w:val="none" w:sz="0" w:space="0" w:color="auto"/>
          </w:divBdr>
        </w:div>
        <w:div w:id="1756048418">
          <w:marLeft w:val="547"/>
          <w:marRight w:val="0"/>
          <w:marTop w:val="0"/>
          <w:marBottom w:val="0"/>
          <w:divBdr>
            <w:top w:val="none" w:sz="0" w:space="0" w:color="auto"/>
            <w:left w:val="none" w:sz="0" w:space="0" w:color="auto"/>
            <w:bottom w:val="none" w:sz="0" w:space="0" w:color="auto"/>
            <w:right w:val="none" w:sz="0" w:space="0" w:color="auto"/>
          </w:divBdr>
        </w:div>
        <w:div w:id="1773161490">
          <w:marLeft w:val="547"/>
          <w:marRight w:val="0"/>
          <w:marTop w:val="0"/>
          <w:marBottom w:val="0"/>
          <w:divBdr>
            <w:top w:val="none" w:sz="0" w:space="0" w:color="auto"/>
            <w:left w:val="none" w:sz="0" w:space="0" w:color="auto"/>
            <w:bottom w:val="none" w:sz="0" w:space="0" w:color="auto"/>
            <w:right w:val="none" w:sz="0" w:space="0" w:color="auto"/>
          </w:divBdr>
        </w:div>
      </w:divsChild>
    </w:div>
    <w:div w:id="12611128">
      <w:bodyDiv w:val="1"/>
      <w:marLeft w:val="0"/>
      <w:marRight w:val="0"/>
      <w:marTop w:val="0"/>
      <w:marBottom w:val="0"/>
      <w:divBdr>
        <w:top w:val="none" w:sz="0" w:space="0" w:color="auto"/>
        <w:left w:val="none" w:sz="0" w:space="0" w:color="auto"/>
        <w:bottom w:val="none" w:sz="0" w:space="0" w:color="auto"/>
        <w:right w:val="none" w:sz="0" w:space="0" w:color="auto"/>
      </w:divBdr>
    </w:div>
    <w:div w:id="27924244">
      <w:bodyDiv w:val="1"/>
      <w:marLeft w:val="0"/>
      <w:marRight w:val="0"/>
      <w:marTop w:val="0"/>
      <w:marBottom w:val="0"/>
      <w:divBdr>
        <w:top w:val="none" w:sz="0" w:space="0" w:color="auto"/>
        <w:left w:val="none" w:sz="0" w:space="0" w:color="auto"/>
        <w:bottom w:val="none" w:sz="0" w:space="0" w:color="auto"/>
        <w:right w:val="none" w:sz="0" w:space="0" w:color="auto"/>
      </w:divBdr>
    </w:div>
    <w:div w:id="32316042">
      <w:bodyDiv w:val="1"/>
      <w:marLeft w:val="0"/>
      <w:marRight w:val="0"/>
      <w:marTop w:val="0"/>
      <w:marBottom w:val="0"/>
      <w:divBdr>
        <w:top w:val="none" w:sz="0" w:space="0" w:color="auto"/>
        <w:left w:val="none" w:sz="0" w:space="0" w:color="auto"/>
        <w:bottom w:val="none" w:sz="0" w:space="0" w:color="auto"/>
        <w:right w:val="none" w:sz="0" w:space="0" w:color="auto"/>
      </w:divBdr>
    </w:div>
    <w:div w:id="38240166">
      <w:bodyDiv w:val="1"/>
      <w:marLeft w:val="0"/>
      <w:marRight w:val="0"/>
      <w:marTop w:val="0"/>
      <w:marBottom w:val="0"/>
      <w:divBdr>
        <w:top w:val="none" w:sz="0" w:space="0" w:color="auto"/>
        <w:left w:val="none" w:sz="0" w:space="0" w:color="auto"/>
        <w:bottom w:val="none" w:sz="0" w:space="0" w:color="auto"/>
        <w:right w:val="none" w:sz="0" w:space="0" w:color="auto"/>
      </w:divBdr>
    </w:div>
    <w:div w:id="60913234">
      <w:bodyDiv w:val="1"/>
      <w:marLeft w:val="0"/>
      <w:marRight w:val="0"/>
      <w:marTop w:val="0"/>
      <w:marBottom w:val="0"/>
      <w:divBdr>
        <w:top w:val="none" w:sz="0" w:space="0" w:color="auto"/>
        <w:left w:val="none" w:sz="0" w:space="0" w:color="auto"/>
        <w:bottom w:val="none" w:sz="0" w:space="0" w:color="auto"/>
        <w:right w:val="none" w:sz="0" w:space="0" w:color="auto"/>
      </w:divBdr>
    </w:div>
    <w:div w:id="62601504">
      <w:bodyDiv w:val="1"/>
      <w:marLeft w:val="0"/>
      <w:marRight w:val="0"/>
      <w:marTop w:val="0"/>
      <w:marBottom w:val="0"/>
      <w:divBdr>
        <w:top w:val="none" w:sz="0" w:space="0" w:color="auto"/>
        <w:left w:val="none" w:sz="0" w:space="0" w:color="auto"/>
        <w:bottom w:val="none" w:sz="0" w:space="0" w:color="auto"/>
        <w:right w:val="none" w:sz="0" w:space="0" w:color="auto"/>
      </w:divBdr>
    </w:div>
    <w:div w:id="63140854">
      <w:bodyDiv w:val="1"/>
      <w:marLeft w:val="0"/>
      <w:marRight w:val="0"/>
      <w:marTop w:val="0"/>
      <w:marBottom w:val="0"/>
      <w:divBdr>
        <w:top w:val="none" w:sz="0" w:space="0" w:color="auto"/>
        <w:left w:val="none" w:sz="0" w:space="0" w:color="auto"/>
        <w:bottom w:val="none" w:sz="0" w:space="0" w:color="auto"/>
        <w:right w:val="none" w:sz="0" w:space="0" w:color="auto"/>
      </w:divBdr>
      <w:divsChild>
        <w:div w:id="2131895011">
          <w:marLeft w:val="0"/>
          <w:marRight w:val="0"/>
          <w:marTop w:val="0"/>
          <w:marBottom w:val="0"/>
          <w:divBdr>
            <w:top w:val="none" w:sz="0" w:space="0" w:color="auto"/>
            <w:left w:val="none" w:sz="0" w:space="0" w:color="auto"/>
            <w:bottom w:val="none" w:sz="0" w:space="0" w:color="auto"/>
            <w:right w:val="none" w:sz="0" w:space="0" w:color="auto"/>
          </w:divBdr>
        </w:div>
      </w:divsChild>
    </w:div>
    <w:div w:id="80377341">
      <w:bodyDiv w:val="1"/>
      <w:marLeft w:val="0"/>
      <w:marRight w:val="0"/>
      <w:marTop w:val="0"/>
      <w:marBottom w:val="0"/>
      <w:divBdr>
        <w:top w:val="none" w:sz="0" w:space="0" w:color="auto"/>
        <w:left w:val="none" w:sz="0" w:space="0" w:color="auto"/>
        <w:bottom w:val="none" w:sz="0" w:space="0" w:color="auto"/>
        <w:right w:val="none" w:sz="0" w:space="0" w:color="auto"/>
      </w:divBdr>
    </w:div>
    <w:div w:id="84694585">
      <w:bodyDiv w:val="1"/>
      <w:marLeft w:val="0"/>
      <w:marRight w:val="0"/>
      <w:marTop w:val="0"/>
      <w:marBottom w:val="0"/>
      <w:divBdr>
        <w:top w:val="none" w:sz="0" w:space="0" w:color="auto"/>
        <w:left w:val="none" w:sz="0" w:space="0" w:color="auto"/>
        <w:bottom w:val="none" w:sz="0" w:space="0" w:color="auto"/>
        <w:right w:val="none" w:sz="0" w:space="0" w:color="auto"/>
      </w:divBdr>
    </w:div>
    <w:div w:id="84765428">
      <w:bodyDiv w:val="1"/>
      <w:marLeft w:val="0"/>
      <w:marRight w:val="0"/>
      <w:marTop w:val="0"/>
      <w:marBottom w:val="0"/>
      <w:divBdr>
        <w:top w:val="none" w:sz="0" w:space="0" w:color="auto"/>
        <w:left w:val="none" w:sz="0" w:space="0" w:color="auto"/>
        <w:bottom w:val="none" w:sz="0" w:space="0" w:color="auto"/>
        <w:right w:val="none" w:sz="0" w:space="0" w:color="auto"/>
      </w:divBdr>
    </w:div>
    <w:div w:id="85346837">
      <w:bodyDiv w:val="1"/>
      <w:marLeft w:val="0"/>
      <w:marRight w:val="0"/>
      <w:marTop w:val="0"/>
      <w:marBottom w:val="0"/>
      <w:divBdr>
        <w:top w:val="none" w:sz="0" w:space="0" w:color="auto"/>
        <w:left w:val="none" w:sz="0" w:space="0" w:color="auto"/>
        <w:bottom w:val="none" w:sz="0" w:space="0" w:color="auto"/>
        <w:right w:val="none" w:sz="0" w:space="0" w:color="auto"/>
      </w:divBdr>
    </w:div>
    <w:div w:id="93482277">
      <w:bodyDiv w:val="1"/>
      <w:marLeft w:val="0"/>
      <w:marRight w:val="0"/>
      <w:marTop w:val="0"/>
      <w:marBottom w:val="0"/>
      <w:divBdr>
        <w:top w:val="none" w:sz="0" w:space="0" w:color="auto"/>
        <w:left w:val="none" w:sz="0" w:space="0" w:color="auto"/>
        <w:bottom w:val="none" w:sz="0" w:space="0" w:color="auto"/>
        <w:right w:val="none" w:sz="0" w:space="0" w:color="auto"/>
      </w:divBdr>
    </w:div>
    <w:div w:id="95950310">
      <w:bodyDiv w:val="1"/>
      <w:marLeft w:val="0"/>
      <w:marRight w:val="0"/>
      <w:marTop w:val="0"/>
      <w:marBottom w:val="0"/>
      <w:divBdr>
        <w:top w:val="none" w:sz="0" w:space="0" w:color="auto"/>
        <w:left w:val="none" w:sz="0" w:space="0" w:color="auto"/>
        <w:bottom w:val="none" w:sz="0" w:space="0" w:color="auto"/>
        <w:right w:val="none" w:sz="0" w:space="0" w:color="auto"/>
      </w:divBdr>
    </w:div>
    <w:div w:id="99885003">
      <w:bodyDiv w:val="1"/>
      <w:marLeft w:val="0"/>
      <w:marRight w:val="0"/>
      <w:marTop w:val="0"/>
      <w:marBottom w:val="0"/>
      <w:divBdr>
        <w:top w:val="none" w:sz="0" w:space="0" w:color="auto"/>
        <w:left w:val="none" w:sz="0" w:space="0" w:color="auto"/>
        <w:bottom w:val="none" w:sz="0" w:space="0" w:color="auto"/>
        <w:right w:val="none" w:sz="0" w:space="0" w:color="auto"/>
      </w:divBdr>
    </w:div>
    <w:div w:id="111291756">
      <w:bodyDiv w:val="1"/>
      <w:marLeft w:val="0"/>
      <w:marRight w:val="0"/>
      <w:marTop w:val="0"/>
      <w:marBottom w:val="0"/>
      <w:divBdr>
        <w:top w:val="none" w:sz="0" w:space="0" w:color="auto"/>
        <w:left w:val="none" w:sz="0" w:space="0" w:color="auto"/>
        <w:bottom w:val="none" w:sz="0" w:space="0" w:color="auto"/>
        <w:right w:val="none" w:sz="0" w:space="0" w:color="auto"/>
      </w:divBdr>
    </w:div>
    <w:div w:id="147481767">
      <w:bodyDiv w:val="1"/>
      <w:marLeft w:val="0"/>
      <w:marRight w:val="0"/>
      <w:marTop w:val="0"/>
      <w:marBottom w:val="0"/>
      <w:divBdr>
        <w:top w:val="none" w:sz="0" w:space="0" w:color="auto"/>
        <w:left w:val="none" w:sz="0" w:space="0" w:color="auto"/>
        <w:bottom w:val="none" w:sz="0" w:space="0" w:color="auto"/>
        <w:right w:val="none" w:sz="0" w:space="0" w:color="auto"/>
      </w:divBdr>
    </w:div>
    <w:div w:id="226427979">
      <w:bodyDiv w:val="1"/>
      <w:marLeft w:val="0"/>
      <w:marRight w:val="0"/>
      <w:marTop w:val="0"/>
      <w:marBottom w:val="0"/>
      <w:divBdr>
        <w:top w:val="none" w:sz="0" w:space="0" w:color="auto"/>
        <w:left w:val="none" w:sz="0" w:space="0" w:color="auto"/>
        <w:bottom w:val="none" w:sz="0" w:space="0" w:color="auto"/>
        <w:right w:val="none" w:sz="0" w:space="0" w:color="auto"/>
      </w:divBdr>
    </w:div>
    <w:div w:id="244531693">
      <w:bodyDiv w:val="1"/>
      <w:marLeft w:val="0"/>
      <w:marRight w:val="0"/>
      <w:marTop w:val="0"/>
      <w:marBottom w:val="0"/>
      <w:divBdr>
        <w:top w:val="none" w:sz="0" w:space="0" w:color="auto"/>
        <w:left w:val="none" w:sz="0" w:space="0" w:color="auto"/>
        <w:bottom w:val="none" w:sz="0" w:space="0" w:color="auto"/>
        <w:right w:val="none" w:sz="0" w:space="0" w:color="auto"/>
      </w:divBdr>
    </w:div>
    <w:div w:id="244536695">
      <w:bodyDiv w:val="1"/>
      <w:marLeft w:val="0"/>
      <w:marRight w:val="0"/>
      <w:marTop w:val="0"/>
      <w:marBottom w:val="0"/>
      <w:divBdr>
        <w:top w:val="none" w:sz="0" w:space="0" w:color="auto"/>
        <w:left w:val="none" w:sz="0" w:space="0" w:color="auto"/>
        <w:bottom w:val="none" w:sz="0" w:space="0" w:color="auto"/>
        <w:right w:val="none" w:sz="0" w:space="0" w:color="auto"/>
      </w:divBdr>
      <w:divsChild>
        <w:div w:id="424882416">
          <w:marLeft w:val="0"/>
          <w:marRight w:val="0"/>
          <w:marTop w:val="0"/>
          <w:marBottom w:val="0"/>
          <w:divBdr>
            <w:top w:val="none" w:sz="0" w:space="0" w:color="auto"/>
            <w:left w:val="none" w:sz="0" w:space="0" w:color="auto"/>
            <w:bottom w:val="none" w:sz="0" w:space="0" w:color="auto"/>
            <w:right w:val="none" w:sz="0" w:space="0" w:color="auto"/>
          </w:divBdr>
        </w:div>
        <w:div w:id="926964356">
          <w:marLeft w:val="0"/>
          <w:marRight w:val="0"/>
          <w:marTop w:val="0"/>
          <w:marBottom w:val="0"/>
          <w:divBdr>
            <w:top w:val="none" w:sz="0" w:space="0" w:color="auto"/>
            <w:left w:val="none" w:sz="0" w:space="0" w:color="auto"/>
            <w:bottom w:val="none" w:sz="0" w:space="0" w:color="auto"/>
            <w:right w:val="none" w:sz="0" w:space="0" w:color="auto"/>
          </w:divBdr>
        </w:div>
        <w:div w:id="1391467226">
          <w:marLeft w:val="0"/>
          <w:marRight w:val="0"/>
          <w:marTop w:val="0"/>
          <w:marBottom w:val="0"/>
          <w:divBdr>
            <w:top w:val="none" w:sz="0" w:space="0" w:color="auto"/>
            <w:left w:val="none" w:sz="0" w:space="0" w:color="auto"/>
            <w:bottom w:val="none" w:sz="0" w:space="0" w:color="auto"/>
            <w:right w:val="none" w:sz="0" w:space="0" w:color="auto"/>
          </w:divBdr>
        </w:div>
        <w:div w:id="1957523786">
          <w:marLeft w:val="0"/>
          <w:marRight w:val="0"/>
          <w:marTop w:val="0"/>
          <w:marBottom w:val="0"/>
          <w:divBdr>
            <w:top w:val="none" w:sz="0" w:space="0" w:color="auto"/>
            <w:left w:val="none" w:sz="0" w:space="0" w:color="auto"/>
            <w:bottom w:val="none" w:sz="0" w:space="0" w:color="auto"/>
            <w:right w:val="none" w:sz="0" w:space="0" w:color="auto"/>
          </w:divBdr>
        </w:div>
      </w:divsChild>
    </w:div>
    <w:div w:id="258217115">
      <w:bodyDiv w:val="1"/>
      <w:marLeft w:val="0"/>
      <w:marRight w:val="0"/>
      <w:marTop w:val="0"/>
      <w:marBottom w:val="0"/>
      <w:divBdr>
        <w:top w:val="none" w:sz="0" w:space="0" w:color="auto"/>
        <w:left w:val="none" w:sz="0" w:space="0" w:color="auto"/>
        <w:bottom w:val="none" w:sz="0" w:space="0" w:color="auto"/>
        <w:right w:val="none" w:sz="0" w:space="0" w:color="auto"/>
      </w:divBdr>
    </w:div>
    <w:div w:id="265581108">
      <w:bodyDiv w:val="1"/>
      <w:marLeft w:val="0"/>
      <w:marRight w:val="0"/>
      <w:marTop w:val="0"/>
      <w:marBottom w:val="0"/>
      <w:divBdr>
        <w:top w:val="none" w:sz="0" w:space="0" w:color="auto"/>
        <w:left w:val="none" w:sz="0" w:space="0" w:color="auto"/>
        <w:bottom w:val="none" w:sz="0" w:space="0" w:color="auto"/>
        <w:right w:val="none" w:sz="0" w:space="0" w:color="auto"/>
      </w:divBdr>
    </w:div>
    <w:div w:id="316080176">
      <w:bodyDiv w:val="1"/>
      <w:marLeft w:val="0"/>
      <w:marRight w:val="0"/>
      <w:marTop w:val="0"/>
      <w:marBottom w:val="0"/>
      <w:divBdr>
        <w:top w:val="none" w:sz="0" w:space="0" w:color="auto"/>
        <w:left w:val="none" w:sz="0" w:space="0" w:color="auto"/>
        <w:bottom w:val="none" w:sz="0" w:space="0" w:color="auto"/>
        <w:right w:val="none" w:sz="0" w:space="0" w:color="auto"/>
      </w:divBdr>
    </w:div>
    <w:div w:id="323556787">
      <w:bodyDiv w:val="1"/>
      <w:marLeft w:val="0"/>
      <w:marRight w:val="0"/>
      <w:marTop w:val="0"/>
      <w:marBottom w:val="0"/>
      <w:divBdr>
        <w:top w:val="none" w:sz="0" w:space="0" w:color="auto"/>
        <w:left w:val="none" w:sz="0" w:space="0" w:color="auto"/>
        <w:bottom w:val="none" w:sz="0" w:space="0" w:color="auto"/>
        <w:right w:val="none" w:sz="0" w:space="0" w:color="auto"/>
      </w:divBdr>
    </w:div>
    <w:div w:id="326976432">
      <w:bodyDiv w:val="1"/>
      <w:marLeft w:val="0"/>
      <w:marRight w:val="0"/>
      <w:marTop w:val="0"/>
      <w:marBottom w:val="0"/>
      <w:divBdr>
        <w:top w:val="none" w:sz="0" w:space="0" w:color="auto"/>
        <w:left w:val="none" w:sz="0" w:space="0" w:color="auto"/>
        <w:bottom w:val="none" w:sz="0" w:space="0" w:color="auto"/>
        <w:right w:val="none" w:sz="0" w:space="0" w:color="auto"/>
      </w:divBdr>
      <w:divsChild>
        <w:div w:id="716398040">
          <w:marLeft w:val="0"/>
          <w:marRight w:val="0"/>
          <w:marTop w:val="0"/>
          <w:marBottom w:val="0"/>
          <w:divBdr>
            <w:top w:val="none" w:sz="0" w:space="0" w:color="auto"/>
            <w:left w:val="none" w:sz="0" w:space="0" w:color="auto"/>
            <w:bottom w:val="none" w:sz="0" w:space="0" w:color="auto"/>
            <w:right w:val="none" w:sz="0" w:space="0" w:color="auto"/>
          </w:divBdr>
        </w:div>
        <w:div w:id="1493451183">
          <w:marLeft w:val="0"/>
          <w:marRight w:val="0"/>
          <w:marTop w:val="0"/>
          <w:marBottom w:val="0"/>
          <w:divBdr>
            <w:top w:val="none" w:sz="0" w:space="0" w:color="auto"/>
            <w:left w:val="none" w:sz="0" w:space="0" w:color="auto"/>
            <w:bottom w:val="none" w:sz="0" w:space="0" w:color="auto"/>
            <w:right w:val="none" w:sz="0" w:space="0" w:color="auto"/>
          </w:divBdr>
        </w:div>
        <w:div w:id="1795783279">
          <w:marLeft w:val="0"/>
          <w:marRight w:val="0"/>
          <w:marTop w:val="0"/>
          <w:marBottom w:val="0"/>
          <w:divBdr>
            <w:top w:val="none" w:sz="0" w:space="0" w:color="auto"/>
            <w:left w:val="none" w:sz="0" w:space="0" w:color="auto"/>
            <w:bottom w:val="none" w:sz="0" w:space="0" w:color="auto"/>
            <w:right w:val="none" w:sz="0" w:space="0" w:color="auto"/>
          </w:divBdr>
        </w:div>
      </w:divsChild>
    </w:div>
    <w:div w:id="342247963">
      <w:bodyDiv w:val="1"/>
      <w:marLeft w:val="0"/>
      <w:marRight w:val="0"/>
      <w:marTop w:val="0"/>
      <w:marBottom w:val="0"/>
      <w:divBdr>
        <w:top w:val="none" w:sz="0" w:space="0" w:color="auto"/>
        <w:left w:val="none" w:sz="0" w:space="0" w:color="auto"/>
        <w:bottom w:val="none" w:sz="0" w:space="0" w:color="auto"/>
        <w:right w:val="none" w:sz="0" w:space="0" w:color="auto"/>
      </w:divBdr>
    </w:div>
    <w:div w:id="381750793">
      <w:bodyDiv w:val="1"/>
      <w:marLeft w:val="0"/>
      <w:marRight w:val="0"/>
      <w:marTop w:val="0"/>
      <w:marBottom w:val="0"/>
      <w:divBdr>
        <w:top w:val="none" w:sz="0" w:space="0" w:color="auto"/>
        <w:left w:val="none" w:sz="0" w:space="0" w:color="auto"/>
        <w:bottom w:val="none" w:sz="0" w:space="0" w:color="auto"/>
        <w:right w:val="none" w:sz="0" w:space="0" w:color="auto"/>
      </w:divBdr>
      <w:divsChild>
        <w:div w:id="1933053224">
          <w:marLeft w:val="0"/>
          <w:marRight w:val="0"/>
          <w:marTop w:val="0"/>
          <w:marBottom w:val="0"/>
          <w:divBdr>
            <w:top w:val="none" w:sz="0" w:space="0" w:color="auto"/>
            <w:left w:val="none" w:sz="0" w:space="0" w:color="auto"/>
            <w:bottom w:val="none" w:sz="0" w:space="0" w:color="auto"/>
            <w:right w:val="none" w:sz="0" w:space="0" w:color="auto"/>
          </w:divBdr>
        </w:div>
      </w:divsChild>
    </w:div>
    <w:div w:id="395473025">
      <w:bodyDiv w:val="1"/>
      <w:marLeft w:val="0"/>
      <w:marRight w:val="0"/>
      <w:marTop w:val="0"/>
      <w:marBottom w:val="0"/>
      <w:divBdr>
        <w:top w:val="none" w:sz="0" w:space="0" w:color="auto"/>
        <w:left w:val="none" w:sz="0" w:space="0" w:color="auto"/>
        <w:bottom w:val="none" w:sz="0" w:space="0" w:color="auto"/>
        <w:right w:val="none" w:sz="0" w:space="0" w:color="auto"/>
      </w:divBdr>
    </w:div>
    <w:div w:id="416946954">
      <w:bodyDiv w:val="1"/>
      <w:marLeft w:val="0"/>
      <w:marRight w:val="0"/>
      <w:marTop w:val="0"/>
      <w:marBottom w:val="0"/>
      <w:divBdr>
        <w:top w:val="none" w:sz="0" w:space="0" w:color="auto"/>
        <w:left w:val="none" w:sz="0" w:space="0" w:color="auto"/>
        <w:bottom w:val="none" w:sz="0" w:space="0" w:color="auto"/>
        <w:right w:val="none" w:sz="0" w:space="0" w:color="auto"/>
      </w:divBdr>
    </w:div>
    <w:div w:id="422918399">
      <w:bodyDiv w:val="1"/>
      <w:marLeft w:val="0"/>
      <w:marRight w:val="0"/>
      <w:marTop w:val="0"/>
      <w:marBottom w:val="0"/>
      <w:divBdr>
        <w:top w:val="none" w:sz="0" w:space="0" w:color="auto"/>
        <w:left w:val="none" w:sz="0" w:space="0" w:color="auto"/>
        <w:bottom w:val="none" w:sz="0" w:space="0" w:color="auto"/>
        <w:right w:val="none" w:sz="0" w:space="0" w:color="auto"/>
      </w:divBdr>
    </w:div>
    <w:div w:id="437604885">
      <w:bodyDiv w:val="1"/>
      <w:marLeft w:val="0"/>
      <w:marRight w:val="0"/>
      <w:marTop w:val="0"/>
      <w:marBottom w:val="0"/>
      <w:divBdr>
        <w:top w:val="none" w:sz="0" w:space="0" w:color="auto"/>
        <w:left w:val="none" w:sz="0" w:space="0" w:color="auto"/>
        <w:bottom w:val="none" w:sz="0" w:space="0" w:color="auto"/>
        <w:right w:val="none" w:sz="0" w:space="0" w:color="auto"/>
      </w:divBdr>
    </w:div>
    <w:div w:id="438182181">
      <w:bodyDiv w:val="1"/>
      <w:marLeft w:val="0"/>
      <w:marRight w:val="0"/>
      <w:marTop w:val="0"/>
      <w:marBottom w:val="0"/>
      <w:divBdr>
        <w:top w:val="none" w:sz="0" w:space="0" w:color="auto"/>
        <w:left w:val="none" w:sz="0" w:space="0" w:color="auto"/>
        <w:bottom w:val="none" w:sz="0" w:space="0" w:color="auto"/>
        <w:right w:val="none" w:sz="0" w:space="0" w:color="auto"/>
      </w:divBdr>
    </w:div>
    <w:div w:id="446580215">
      <w:bodyDiv w:val="1"/>
      <w:marLeft w:val="0"/>
      <w:marRight w:val="0"/>
      <w:marTop w:val="0"/>
      <w:marBottom w:val="0"/>
      <w:divBdr>
        <w:top w:val="none" w:sz="0" w:space="0" w:color="auto"/>
        <w:left w:val="none" w:sz="0" w:space="0" w:color="auto"/>
        <w:bottom w:val="none" w:sz="0" w:space="0" w:color="auto"/>
        <w:right w:val="none" w:sz="0" w:space="0" w:color="auto"/>
      </w:divBdr>
    </w:div>
    <w:div w:id="455103954">
      <w:bodyDiv w:val="1"/>
      <w:marLeft w:val="0"/>
      <w:marRight w:val="0"/>
      <w:marTop w:val="0"/>
      <w:marBottom w:val="0"/>
      <w:divBdr>
        <w:top w:val="none" w:sz="0" w:space="0" w:color="auto"/>
        <w:left w:val="none" w:sz="0" w:space="0" w:color="auto"/>
        <w:bottom w:val="none" w:sz="0" w:space="0" w:color="auto"/>
        <w:right w:val="none" w:sz="0" w:space="0" w:color="auto"/>
      </w:divBdr>
    </w:div>
    <w:div w:id="461266380">
      <w:bodyDiv w:val="1"/>
      <w:marLeft w:val="0"/>
      <w:marRight w:val="0"/>
      <w:marTop w:val="0"/>
      <w:marBottom w:val="0"/>
      <w:divBdr>
        <w:top w:val="none" w:sz="0" w:space="0" w:color="auto"/>
        <w:left w:val="none" w:sz="0" w:space="0" w:color="auto"/>
        <w:bottom w:val="none" w:sz="0" w:space="0" w:color="auto"/>
        <w:right w:val="none" w:sz="0" w:space="0" w:color="auto"/>
      </w:divBdr>
    </w:div>
    <w:div w:id="473255073">
      <w:bodyDiv w:val="1"/>
      <w:marLeft w:val="0"/>
      <w:marRight w:val="0"/>
      <w:marTop w:val="0"/>
      <w:marBottom w:val="0"/>
      <w:divBdr>
        <w:top w:val="none" w:sz="0" w:space="0" w:color="auto"/>
        <w:left w:val="none" w:sz="0" w:space="0" w:color="auto"/>
        <w:bottom w:val="none" w:sz="0" w:space="0" w:color="auto"/>
        <w:right w:val="none" w:sz="0" w:space="0" w:color="auto"/>
      </w:divBdr>
    </w:div>
    <w:div w:id="477890985">
      <w:bodyDiv w:val="1"/>
      <w:marLeft w:val="0"/>
      <w:marRight w:val="0"/>
      <w:marTop w:val="0"/>
      <w:marBottom w:val="0"/>
      <w:divBdr>
        <w:top w:val="none" w:sz="0" w:space="0" w:color="auto"/>
        <w:left w:val="none" w:sz="0" w:space="0" w:color="auto"/>
        <w:bottom w:val="none" w:sz="0" w:space="0" w:color="auto"/>
        <w:right w:val="none" w:sz="0" w:space="0" w:color="auto"/>
      </w:divBdr>
    </w:div>
    <w:div w:id="479421523">
      <w:bodyDiv w:val="1"/>
      <w:marLeft w:val="0"/>
      <w:marRight w:val="0"/>
      <w:marTop w:val="0"/>
      <w:marBottom w:val="0"/>
      <w:divBdr>
        <w:top w:val="none" w:sz="0" w:space="0" w:color="auto"/>
        <w:left w:val="none" w:sz="0" w:space="0" w:color="auto"/>
        <w:bottom w:val="none" w:sz="0" w:space="0" w:color="auto"/>
        <w:right w:val="none" w:sz="0" w:space="0" w:color="auto"/>
      </w:divBdr>
    </w:div>
    <w:div w:id="480924965">
      <w:bodyDiv w:val="1"/>
      <w:marLeft w:val="0"/>
      <w:marRight w:val="0"/>
      <w:marTop w:val="0"/>
      <w:marBottom w:val="0"/>
      <w:divBdr>
        <w:top w:val="none" w:sz="0" w:space="0" w:color="auto"/>
        <w:left w:val="none" w:sz="0" w:space="0" w:color="auto"/>
        <w:bottom w:val="none" w:sz="0" w:space="0" w:color="auto"/>
        <w:right w:val="none" w:sz="0" w:space="0" w:color="auto"/>
      </w:divBdr>
    </w:div>
    <w:div w:id="485244623">
      <w:bodyDiv w:val="1"/>
      <w:marLeft w:val="0"/>
      <w:marRight w:val="0"/>
      <w:marTop w:val="0"/>
      <w:marBottom w:val="0"/>
      <w:divBdr>
        <w:top w:val="none" w:sz="0" w:space="0" w:color="auto"/>
        <w:left w:val="none" w:sz="0" w:space="0" w:color="auto"/>
        <w:bottom w:val="none" w:sz="0" w:space="0" w:color="auto"/>
        <w:right w:val="none" w:sz="0" w:space="0" w:color="auto"/>
      </w:divBdr>
    </w:div>
    <w:div w:id="499856647">
      <w:bodyDiv w:val="1"/>
      <w:marLeft w:val="0"/>
      <w:marRight w:val="0"/>
      <w:marTop w:val="0"/>
      <w:marBottom w:val="0"/>
      <w:divBdr>
        <w:top w:val="none" w:sz="0" w:space="0" w:color="auto"/>
        <w:left w:val="none" w:sz="0" w:space="0" w:color="auto"/>
        <w:bottom w:val="none" w:sz="0" w:space="0" w:color="auto"/>
        <w:right w:val="none" w:sz="0" w:space="0" w:color="auto"/>
      </w:divBdr>
    </w:div>
    <w:div w:id="511535823">
      <w:bodyDiv w:val="1"/>
      <w:marLeft w:val="0"/>
      <w:marRight w:val="0"/>
      <w:marTop w:val="0"/>
      <w:marBottom w:val="0"/>
      <w:divBdr>
        <w:top w:val="none" w:sz="0" w:space="0" w:color="auto"/>
        <w:left w:val="none" w:sz="0" w:space="0" w:color="auto"/>
        <w:bottom w:val="none" w:sz="0" w:space="0" w:color="auto"/>
        <w:right w:val="none" w:sz="0" w:space="0" w:color="auto"/>
      </w:divBdr>
    </w:div>
    <w:div w:id="516887129">
      <w:bodyDiv w:val="1"/>
      <w:marLeft w:val="0"/>
      <w:marRight w:val="0"/>
      <w:marTop w:val="0"/>
      <w:marBottom w:val="0"/>
      <w:divBdr>
        <w:top w:val="none" w:sz="0" w:space="0" w:color="auto"/>
        <w:left w:val="none" w:sz="0" w:space="0" w:color="auto"/>
        <w:bottom w:val="none" w:sz="0" w:space="0" w:color="auto"/>
        <w:right w:val="none" w:sz="0" w:space="0" w:color="auto"/>
      </w:divBdr>
    </w:div>
    <w:div w:id="519051425">
      <w:bodyDiv w:val="1"/>
      <w:marLeft w:val="0"/>
      <w:marRight w:val="0"/>
      <w:marTop w:val="0"/>
      <w:marBottom w:val="0"/>
      <w:divBdr>
        <w:top w:val="none" w:sz="0" w:space="0" w:color="auto"/>
        <w:left w:val="none" w:sz="0" w:space="0" w:color="auto"/>
        <w:bottom w:val="none" w:sz="0" w:space="0" w:color="auto"/>
        <w:right w:val="none" w:sz="0" w:space="0" w:color="auto"/>
      </w:divBdr>
    </w:div>
    <w:div w:id="525562191">
      <w:bodyDiv w:val="1"/>
      <w:marLeft w:val="0"/>
      <w:marRight w:val="0"/>
      <w:marTop w:val="0"/>
      <w:marBottom w:val="0"/>
      <w:divBdr>
        <w:top w:val="none" w:sz="0" w:space="0" w:color="auto"/>
        <w:left w:val="none" w:sz="0" w:space="0" w:color="auto"/>
        <w:bottom w:val="none" w:sz="0" w:space="0" w:color="auto"/>
        <w:right w:val="none" w:sz="0" w:space="0" w:color="auto"/>
      </w:divBdr>
    </w:div>
    <w:div w:id="533270957">
      <w:bodyDiv w:val="1"/>
      <w:marLeft w:val="0"/>
      <w:marRight w:val="0"/>
      <w:marTop w:val="0"/>
      <w:marBottom w:val="0"/>
      <w:divBdr>
        <w:top w:val="none" w:sz="0" w:space="0" w:color="auto"/>
        <w:left w:val="none" w:sz="0" w:space="0" w:color="auto"/>
        <w:bottom w:val="none" w:sz="0" w:space="0" w:color="auto"/>
        <w:right w:val="none" w:sz="0" w:space="0" w:color="auto"/>
      </w:divBdr>
    </w:div>
    <w:div w:id="536699394">
      <w:bodyDiv w:val="1"/>
      <w:marLeft w:val="0"/>
      <w:marRight w:val="0"/>
      <w:marTop w:val="0"/>
      <w:marBottom w:val="0"/>
      <w:divBdr>
        <w:top w:val="none" w:sz="0" w:space="0" w:color="auto"/>
        <w:left w:val="none" w:sz="0" w:space="0" w:color="auto"/>
        <w:bottom w:val="none" w:sz="0" w:space="0" w:color="auto"/>
        <w:right w:val="none" w:sz="0" w:space="0" w:color="auto"/>
      </w:divBdr>
    </w:div>
    <w:div w:id="545727625">
      <w:bodyDiv w:val="1"/>
      <w:marLeft w:val="0"/>
      <w:marRight w:val="0"/>
      <w:marTop w:val="0"/>
      <w:marBottom w:val="0"/>
      <w:divBdr>
        <w:top w:val="none" w:sz="0" w:space="0" w:color="auto"/>
        <w:left w:val="none" w:sz="0" w:space="0" w:color="auto"/>
        <w:bottom w:val="none" w:sz="0" w:space="0" w:color="auto"/>
        <w:right w:val="none" w:sz="0" w:space="0" w:color="auto"/>
      </w:divBdr>
    </w:div>
    <w:div w:id="563760115">
      <w:bodyDiv w:val="1"/>
      <w:marLeft w:val="0"/>
      <w:marRight w:val="0"/>
      <w:marTop w:val="0"/>
      <w:marBottom w:val="0"/>
      <w:divBdr>
        <w:top w:val="none" w:sz="0" w:space="0" w:color="auto"/>
        <w:left w:val="none" w:sz="0" w:space="0" w:color="auto"/>
        <w:bottom w:val="none" w:sz="0" w:space="0" w:color="auto"/>
        <w:right w:val="none" w:sz="0" w:space="0" w:color="auto"/>
      </w:divBdr>
    </w:div>
    <w:div w:id="578755863">
      <w:bodyDiv w:val="1"/>
      <w:marLeft w:val="0"/>
      <w:marRight w:val="0"/>
      <w:marTop w:val="0"/>
      <w:marBottom w:val="0"/>
      <w:divBdr>
        <w:top w:val="none" w:sz="0" w:space="0" w:color="auto"/>
        <w:left w:val="none" w:sz="0" w:space="0" w:color="auto"/>
        <w:bottom w:val="none" w:sz="0" w:space="0" w:color="auto"/>
        <w:right w:val="none" w:sz="0" w:space="0" w:color="auto"/>
      </w:divBdr>
    </w:div>
    <w:div w:id="581184819">
      <w:bodyDiv w:val="1"/>
      <w:marLeft w:val="0"/>
      <w:marRight w:val="0"/>
      <w:marTop w:val="0"/>
      <w:marBottom w:val="0"/>
      <w:divBdr>
        <w:top w:val="none" w:sz="0" w:space="0" w:color="auto"/>
        <w:left w:val="none" w:sz="0" w:space="0" w:color="auto"/>
        <w:bottom w:val="none" w:sz="0" w:space="0" w:color="auto"/>
        <w:right w:val="none" w:sz="0" w:space="0" w:color="auto"/>
      </w:divBdr>
    </w:div>
    <w:div w:id="602999783">
      <w:bodyDiv w:val="1"/>
      <w:marLeft w:val="0"/>
      <w:marRight w:val="0"/>
      <w:marTop w:val="0"/>
      <w:marBottom w:val="0"/>
      <w:divBdr>
        <w:top w:val="none" w:sz="0" w:space="0" w:color="auto"/>
        <w:left w:val="none" w:sz="0" w:space="0" w:color="auto"/>
        <w:bottom w:val="none" w:sz="0" w:space="0" w:color="auto"/>
        <w:right w:val="none" w:sz="0" w:space="0" w:color="auto"/>
      </w:divBdr>
      <w:divsChild>
        <w:div w:id="735052864">
          <w:marLeft w:val="0"/>
          <w:marRight w:val="0"/>
          <w:marTop w:val="0"/>
          <w:marBottom w:val="0"/>
          <w:divBdr>
            <w:top w:val="none" w:sz="0" w:space="0" w:color="auto"/>
            <w:left w:val="none" w:sz="0" w:space="0" w:color="auto"/>
            <w:bottom w:val="none" w:sz="0" w:space="0" w:color="auto"/>
            <w:right w:val="none" w:sz="0" w:space="0" w:color="auto"/>
          </w:divBdr>
        </w:div>
        <w:div w:id="832338612">
          <w:marLeft w:val="0"/>
          <w:marRight w:val="0"/>
          <w:marTop w:val="0"/>
          <w:marBottom w:val="0"/>
          <w:divBdr>
            <w:top w:val="none" w:sz="0" w:space="0" w:color="auto"/>
            <w:left w:val="none" w:sz="0" w:space="0" w:color="auto"/>
            <w:bottom w:val="none" w:sz="0" w:space="0" w:color="auto"/>
            <w:right w:val="none" w:sz="0" w:space="0" w:color="auto"/>
          </w:divBdr>
        </w:div>
        <w:div w:id="1764257471">
          <w:marLeft w:val="0"/>
          <w:marRight w:val="0"/>
          <w:marTop w:val="0"/>
          <w:marBottom w:val="0"/>
          <w:divBdr>
            <w:top w:val="none" w:sz="0" w:space="0" w:color="auto"/>
            <w:left w:val="none" w:sz="0" w:space="0" w:color="auto"/>
            <w:bottom w:val="none" w:sz="0" w:space="0" w:color="auto"/>
            <w:right w:val="none" w:sz="0" w:space="0" w:color="auto"/>
          </w:divBdr>
        </w:div>
      </w:divsChild>
    </w:div>
    <w:div w:id="611593882">
      <w:bodyDiv w:val="1"/>
      <w:marLeft w:val="0"/>
      <w:marRight w:val="0"/>
      <w:marTop w:val="0"/>
      <w:marBottom w:val="0"/>
      <w:divBdr>
        <w:top w:val="none" w:sz="0" w:space="0" w:color="auto"/>
        <w:left w:val="none" w:sz="0" w:space="0" w:color="auto"/>
        <w:bottom w:val="none" w:sz="0" w:space="0" w:color="auto"/>
        <w:right w:val="none" w:sz="0" w:space="0" w:color="auto"/>
      </w:divBdr>
    </w:div>
    <w:div w:id="652678283">
      <w:bodyDiv w:val="1"/>
      <w:marLeft w:val="0"/>
      <w:marRight w:val="0"/>
      <w:marTop w:val="0"/>
      <w:marBottom w:val="0"/>
      <w:divBdr>
        <w:top w:val="none" w:sz="0" w:space="0" w:color="auto"/>
        <w:left w:val="none" w:sz="0" w:space="0" w:color="auto"/>
        <w:bottom w:val="none" w:sz="0" w:space="0" w:color="auto"/>
        <w:right w:val="none" w:sz="0" w:space="0" w:color="auto"/>
      </w:divBdr>
    </w:div>
    <w:div w:id="669673949">
      <w:bodyDiv w:val="1"/>
      <w:marLeft w:val="0"/>
      <w:marRight w:val="0"/>
      <w:marTop w:val="0"/>
      <w:marBottom w:val="0"/>
      <w:divBdr>
        <w:top w:val="none" w:sz="0" w:space="0" w:color="auto"/>
        <w:left w:val="none" w:sz="0" w:space="0" w:color="auto"/>
        <w:bottom w:val="none" w:sz="0" w:space="0" w:color="auto"/>
        <w:right w:val="none" w:sz="0" w:space="0" w:color="auto"/>
      </w:divBdr>
    </w:div>
    <w:div w:id="738020409">
      <w:marLeft w:val="0"/>
      <w:marRight w:val="0"/>
      <w:marTop w:val="0"/>
      <w:marBottom w:val="0"/>
      <w:divBdr>
        <w:top w:val="none" w:sz="0" w:space="0" w:color="auto"/>
        <w:left w:val="none" w:sz="0" w:space="0" w:color="auto"/>
        <w:bottom w:val="none" w:sz="0" w:space="0" w:color="auto"/>
        <w:right w:val="none" w:sz="0" w:space="0" w:color="auto"/>
      </w:divBdr>
    </w:div>
    <w:div w:id="738020410">
      <w:marLeft w:val="0"/>
      <w:marRight w:val="0"/>
      <w:marTop w:val="0"/>
      <w:marBottom w:val="0"/>
      <w:divBdr>
        <w:top w:val="none" w:sz="0" w:space="0" w:color="auto"/>
        <w:left w:val="none" w:sz="0" w:space="0" w:color="auto"/>
        <w:bottom w:val="none" w:sz="0" w:space="0" w:color="auto"/>
        <w:right w:val="none" w:sz="0" w:space="0" w:color="auto"/>
      </w:divBdr>
    </w:div>
    <w:div w:id="738020411">
      <w:marLeft w:val="0"/>
      <w:marRight w:val="0"/>
      <w:marTop w:val="0"/>
      <w:marBottom w:val="0"/>
      <w:divBdr>
        <w:top w:val="none" w:sz="0" w:space="0" w:color="auto"/>
        <w:left w:val="none" w:sz="0" w:space="0" w:color="auto"/>
        <w:bottom w:val="none" w:sz="0" w:space="0" w:color="auto"/>
        <w:right w:val="none" w:sz="0" w:space="0" w:color="auto"/>
      </w:divBdr>
      <w:divsChild>
        <w:div w:id="738020412">
          <w:marLeft w:val="720"/>
          <w:marRight w:val="720"/>
          <w:marTop w:val="100"/>
          <w:marBottom w:val="100"/>
          <w:divBdr>
            <w:top w:val="none" w:sz="0" w:space="0" w:color="auto"/>
            <w:left w:val="none" w:sz="0" w:space="0" w:color="auto"/>
            <w:bottom w:val="none" w:sz="0" w:space="0" w:color="auto"/>
            <w:right w:val="none" w:sz="0" w:space="0" w:color="auto"/>
          </w:divBdr>
        </w:div>
      </w:divsChild>
    </w:div>
    <w:div w:id="746225502">
      <w:bodyDiv w:val="1"/>
      <w:marLeft w:val="0"/>
      <w:marRight w:val="0"/>
      <w:marTop w:val="0"/>
      <w:marBottom w:val="0"/>
      <w:divBdr>
        <w:top w:val="none" w:sz="0" w:space="0" w:color="auto"/>
        <w:left w:val="none" w:sz="0" w:space="0" w:color="auto"/>
        <w:bottom w:val="none" w:sz="0" w:space="0" w:color="auto"/>
        <w:right w:val="none" w:sz="0" w:space="0" w:color="auto"/>
      </w:divBdr>
    </w:div>
    <w:div w:id="770321084">
      <w:bodyDiv w:val="1"/>
      <w:marLeft w:val="0"/>
      <w:marRight w:val="0"/>
      <w:marTop w:val="0"/>
      <w:marBottom w:val="0"/>
      <w:divBdr>
        <w:top w:val="none" w:sz="0" w:space="0" w:color="auto"/>
        <w:left w:val="none" w:sz="0" w:space="0" w:color="auto"/>
        <w:bottom w:val="none" w:sz="0" w:space="0" w:color="auto"/>
        <w:right w:val="none" w:sz="0" w:space="0" w:color="auto"/>
      </w:divBdr>
    </w:div>
    <w:div w:id="793986679">
      <w:bodyDiv w:val="1"/>
      <w:marLeft w:val="0"/>
      <w:marRight w:val="0"/>
      <w:marTop w:val="0"/>
      <w:marBottom w:val="0"/>
      <w:divBdr>
        <w:top w:val="none" w:sz="0" w:space="0" w:color="auto"/>
        <w:left w:val="none" w:sz="0" w:space="0" w:color="auto"/>
        <w:bottom w:val="none" w:sz="0" w:space="0" w:color="auto"/>
        <w:right w:val="none" w:sz="0" w:space="0" w:color="auto"/>
      </w:divBdr>
      <w:divsChild>
        <w:div w:id="632030026">
          <w:marLeft w:val="0"/>
          <w:marRight w:val="0"/>
          <w:marTop w:val="0"/>
          <w:marBottom w:val="0"/>
          <w:divBdr>
            <w:top w:val="none" w:sz="0" w:space="0" w:color="auto"/>
            <w:left w:val="none" w:sz="0" w:space="0" w:color="auto"/>
            <w:bottom w:val="none" w:sz="0" w:space="0" w:color="auto"/>
            <w:right w:val="none" w:sz="0" w:space="0" w:color="auto"/>
          </w:divBdr>
        </w:div>
        <w:div w:id="685712001">
          <w:marLeft w:val="0"/>
          <w:marRight w:val="0"/>
          <w:marTop w:val="0"/>
          <w:marBottom w:val="0"/>
          <w:divBdr>
            <w:top w:val="none" w:sz="0" w:space="0" w:color="auto"/>
            <w:left w:val="none" w:sz="0" w:space="0" w:color="auto"/>
            <w:bottom w:val="none" w:sz="0" w:space="0" w:color="auto"/>
            <w:right w:val="none" w:sz="0" w:space="0" w:color="auto"/>
          </w:divBdr>
        </w:div>
        <w:div w:id="862133441">
          <w:marLeft w:val="0"/>
          <w:marRight w:val="0"/>
          <w:marTop w:val="0"/>
          <w:marBottom w:val="0"/>
          <w:divBdr>
            <w:top w:val="none" w:sz="0" w:space="0" w:color="auto"/>
            <w:left w:val="none" w:sz="0" w:space="0" w:color="auto"/>
            <w:bottom w:val="none" w:sz="0" w:space="0" w:color="auto"/>
            <w:right w:val="none" w:sz="0" w:space="0" w:color="auto"/>
          </w:divBdr>
        </w:div>
      </w:divsChild>
    </w:div>
    <w:div w:id="797070333">
      <w:bodyDiv w:val="1"/>
      <w:marLeft w:val="0"/>
      <w:marRight w:val="0"/>
      <w:marTop w:val="0"/>
      <w:marBottom w:val="0"/>
      <w:divBdr>
        <w:top w:val="none" w:sz="0" w:space="0" w:color="auto"/>
        <w:left w:val="none" w:sz="0" w:space="0" w:color="auto"/>
        <w:bottom w:val="none" w:sz="0" w:space="0" w:color="auto"/>
        <w:right w:val="none" w:sz="0" w:space="0" w:color="auto"/>
      </w:divBdr>
    </w:div>
    <w:div w:id="835072197">
      <w:bodyDiv w:val="1"/>
      <w:marLeft w:val="0"/>
      <w:marRight w:val="0"/>
      <w:marTop w:val="0"/>
      <w:marBottom w:val="0"/>
      <w:divBdr>
        <w:top w:val="none" w:sz="0" w:space="0" w:color="auto"/>
        <w:left w:val="none" w:sz="0" w:space="0" w:color="auto"/>
        <w:bottom w:val="none" w:sz="0" w:space="0" w:color="auto"/>
        <w:right w:val="none" w:sz="0" w:space="0" w:color="auto"/>
      </w:divBdr>
    </w:div>
    <w:div w:id="866718724">
      <w:bodyDiv w:val="1"/>
      <w:marLeft w:val="0"/>
      <w:marRight w:val="0"/>
      <w:marTop w:val="0"/>
      <w:marBottom w:val="0"/>
      <w:divBdr>
        <w:top w:val="none" w:sz="0" w:space="0" w:color="auto"/>
        <w:left w:val="none" w:sz="0" w:space="0" w:color="auto"/>
        <w:bottom w:val="none" w:sz="0" w:space="0" w:color="auto"/>
        <w:right w:val="none" w:sz="0" w:space="0" w:color="auto"/>
      </w:divBdr>
    </w:div>
    <w:div w:id="868954214">
      <w:bodyDiv w:val="1"/>
      <w:marLeft w:val="0"/>
      <w:marRight w:val="0"/>
      <w:marTop w:val="0"/>
      <w:marBottom w:val="0"/>
      <w:divBdr>
        <w:top w:val="none" w:sz="0" w:space="0" w:color="auto"/>
        <w:left w:val="none" w:sz="0" w:space="0" w:color="auto"/>
        <w:bottom w:val="none" w:sz="0" w:space="0" w:color="auto"/>
        <w:right w:val="none" w:sz="0" w:space="0" w:color="auto"/>
      </w:divBdr>
    </w:div>
    <w:div w:id="898319898">
      <w:bodyDiv w:val="1"/>
      <w:marLeft w:val="0"/>
      <w:marRight w:val="0"/>
      <w:marTop w:val="0"/>
      <w:marBottom w:val="0"/>
      <w:divBdr>
        <w:top w:val="none" w:sz="0" w:space="0" w:color="auto"/>
        <w:left w:val="none" w:sz="0" w:space="0" w:color="auto"/>
        <w:bottom w:val="none" w:sz="0" w:space="0" w:color="auto"/>
        <w:right w:val="none" w:sz="0" w:space="0" w:color="auto"/>
      </w:divBdr>
    </w:div>
    <w:div w:id="934899495">
      <w:bodyDiv w:val="1"/>
      <w:marLeft w:val="0"/>
      <w:marRight w:val="0"/>
      <w:marTop w:val="0"/>
      <w:marBottom w:val="0"/>
      <w:divBdr>
        <w:top w:val="none" w:sz="0" w:space="0" w:color="auto"/>
        <w:left w:val="none" w:sz="0" w:space="0" w:color="auto"/>
        <w:bottom w:val="none" w:sz="0" w:space="0" w:color="auto"/>
        <w:right w:val="none" w:sz="0" w:space="0" w:color="auto"/>
      </w:divBdr>
    </w:div>
    <w:div w:id="938105221">
      <w:bodyDiv w:val="1"/>
      <w:marLeft w:val="0"/>
      <w:marRight w:val="0"/>
      <w:marTop w:val="0"/>
      <w:marBottom w:val="0"/>
      <w:divBdr>
        <w:top w:val="none" w:sz="0" w:space="0" w:color="auto"/>
        <w:left w:val="none" w:sz="0" w:space="0" w:color="auto"/>
        <w:bottom w:val="none" w:sz="0" w:space="0" w:color="auto"/>
        <w:right w:val="none" w:sz="0" w:space="0" w:color="auto"/>
      </w:divBdr>
      <w:divsChild>
        <w:div w:id="357966">
          <w:marLeft w:val="0"/>
          <w:marRight w:val="0"/>
          <w:marTop w:val="0"/>
          <w:marBottom w:val="0"/>
          <w:divBdr>
            <w:top w:val="none" w:sz="0" w:space="0" w:color="auto"/>
            <w:left w:val="none" w:sz="0" w:space="0" w:color="auto"/>
            <w:bottom w:val="none" w:sz="0" w:space="0" w:color="auto"/>
            <w:right w:val="none" w:sz="0" w:space="0" w:color="auto"/>
          </w:divBdr>
        </w:div>
        <w:div w:id="624771490">
          <w:marLeft w:val="0"/>
          <w:marRight w:val="0"/>
          <w:marTop w:val="0"/>
          <w:marBottom w:val="0"/>
          <w:divBdr>
            <w:top w:val="none" w:sz="0" w:space="0" w:color="auto"/>
            <w:left w:val="none" w:sz="0" w:space="0" w:color="auto"/>
            <w:bottom w:val="none" w:sz="0" w:space="0" w:color="auto"/>
            <w:right w:val="none" w:sz="0" w:space="0" w:color="auto"/>
          </w:divBdr>
        </w:div>
        <w:div w:id="811169862">
          <w:marLeft w:val="0"/>
          <w:marRight w:val="0"/>
          <w:marTop w:val="0"/>
          <w:marBottom w:val="0"/>
          <w:divBdr>
            <w:top w:val="none" w:sz="0" w:space="0" w:color="auto"/>
            <w:left w:val="none" w:sz="0" w:space="0" w:color="auto"/>
            <w:bottom w:val="none" w:sz="0" w:space="0" w:color="auto"/>
            <w:right w:val="none" w:sz="0" w:space="0" w:color="auto"/>
          </w:divBdr>
        </w:div>
        <w:div w:id="935551041">
          <w:marLeft w:val="0"/>
          <w:marRight w:val="0"/>
          <w:marTop w:val="0"/>
          <w:marBottom w:val="0"/>
          <w:divBdr>
            <w:top w:val="none" w:sz="0" w:space="0" w:color="auto"/>
            <w:left w:val="none" w:sz="0" w:space="0" w:color="auto"/>
            <w:bottom w:val="none" w:sz="0" w:space="0" w:color="auto"/>
            <w:right w:val="none" w:sz="0" w:space="0" w:color="auto"/>
          </w:divBdr>
        </w:div>
        <w:div w:id="1184246571">
          <w:marLeft w:val="0"/>
          <w:marRight w:val="0"/>
          <w:marTop w:val="0"/>
          <w:marBottom w:val="0"/>
          <w:divBdr>
            <w:top w:val="none" w:sz="0" w:space="0" w:color="auto"/>
            <w:left w:val="none" w:sz="0" w:space="0" w:color="auto"/>
            <w:bottom w:val="none" w:sz="0" w:space="0" w:color="auto"/>
            <w:right w:val="none" w:sz="0" w:space="0" w:color="auto"/>
          </w:divBdr>
        </w:div>
        <w:div w:id="1402368107">
          <w:marLeft w:val="0"/>
          <w:marRight w:val="0"/>
          <w:marTop w:val="0"/>
          <w:marBottom w:val="0"/>
          <w:divBdr>
            <w:top w:val="none" w:sz="0" w:space="0" w:color="auto"/>
            <w:left w:val="none" w:sz="0" w:space="0" w:color="auto"/>
            <w:bottom w:val="none" w:sz="0" w:space="0" w:color="auto"/>
            <w:right w:val="none" w:sz="0" w:space="0" w:color="auto"/>
          </w:divBdr>
        </w:div>
        <w:div w:id="1629436112">
          <w:marLeft w:val="0"/>
          <w:marRight w:val="0"/>
          <w:marTop w:val="0"/>
          <w:marBottom w:val="0"/>
          <w:divBdr>
            <w:top w:val="none" w:sz="0" w:space="0" w:color="auto"/>
            <w:left w:val="none" w:sz="0" w:space="0" w:color="auto"/>
            <w:bottom w:val="none" w:sz="0" w:space="0" w:color="auto"/>
            <w:right w:val="none" w:sz="0" w:space="0" w:color="auto"/>
          </w:divBdr>
        </w:div>
        <w:div w:id="1914047128">
          <w:marLeft w:val="0"/>
          <w:marRight w:val="0"/>
          <w:marTop w:val="0"/>
          <w:marBottom w:val="0"/>
          <w:divBdr>
            <w:top w:val="none" w:sz="0" w:space="0" w:color="auto"/>
            <w:left w:val="none" w:sz="0" w:space="0" w:color="auto"/>
            <w:bottom w:val="none" w:sz="0" w:space="0" w:color="auto"/>
            <w:right w:val="none" w:sz="0" w:space="0" w:color="auto"/>
          </w:divBdr>
        </w:div>
      </w:divsChild>
    </w:div>
    <w:div w:id="967660344">
      <w:bodyDiv w:val="1"/>
      <w:marLeft w:val="0"/>
      <w:marRight w:val="0"/>
      <w:marTop w:val="0"/>
      <w:marBottom w:val="0"/>
      <w:divBdr>
        <w:top w:val="none" w:sz="0" w:space="0" w:color="auto"/>
        <w:left w:val="none" w:sz="0" w:space="0" w:color="auto"/>
        <w:bottom w:val="none" w:sz="0" w:space="0" w:color="auto"/>
        <w:right w:val="none" w:sz="0" w:space="0" w:color="auto"/>
      </w:divBdr>
    </w:div>
    <w:div w:id="977416419">
      <w:bodyDiv w:val="1"/>
      <w:marLeft w:val="0"/>
      <w:marRight w:val="0"/>
      <w:marTop w:val="0"/>
      <w:marBottom w:val="0"/>
      <w:divBdr>
        <w:top w:val="none" w:sz="0" w:space="0" w:color="auto"/>
        <w:left w:val="none" w:sz="0" w:space="0" w:color="auto"/>
        <w:bottom w:val="none" w:sz="0" w:space="0" w:color="auto"/>
        <w:right w:val="none" w:sz="0" w:space="0" w:color="auto"/>
      </w:divBdr>
    </w:div>
    <w:div w:id="982926781">
      <w:bodyDiv w:val="1"/>
      <w:marLeft w:val="0"/>
      <w:marRight w:val="0"/>
      <w:marTop w:val="0"/>
      <w:marBottom w:val="0"/>
      <w:divBdr>
        <w:top w:val="none" w:sz="0" w:space="0" w:color="auto"/>
        <w:left w:val="none" w:sz="0" w:space="0" w:color="auto"/>
        <w:bottom w:val="none" w:sz="0" w:space="0" w:color="auto"/>
        <w:right w:val="none" w:sz="0" w:space="0" w:color="auto"/>
      </w:divBdr>
    </w:div>
    <w:div w:id="984116181">
      <w:bodyDiv w:val="1"/>
      <w:marLeft w:val="0"/>
      <w:marRight w:val="0"/>
      <w:marTop w:val="0"/>
      <w:marBottom w:val="0"/>
      <w:divBdr>
        <w:top w:val="none" w:sz="0" w:space="0" w:color="auto"/>
        <w:left w:val="none" w:sz="0" w:space="0" w:color="auto"/>
        <w:bottom w:val="none" w:sz="0" w:space="0" w:color="auto"/>
        <w:right w:val="none" w:sz="0" w:space="0" w:color="auto"/>
      </w:divBdr>
    </w:div>
    <w:div w:id="996110528">
      <w:bodyDiv w:val="1"/>
      <w:marLeft w:val="0"/>
      <w:marRight w:val="0"/>
      <w:marTop w:val="0"/>
      <w:marBottom w:val="0"/>
      <w:divBdr>
        <w:top w:val="none" w:sz="0" w:space="0" w:color="auto"/>
        <w:left w:val="none" w:sz="0" w:space="0" w:color="auto"/>
        <w:bottom w:val="none" w:sz="0" w:space="0" w:color="auto"/>
        <w:right w:val="none" w:sz="0" w:space="0" w:color="auto"/>
      </w:divBdr>
    </w:div>
    <w:div w:id="1009061220">
      <w:bodyDiv w:val="1"/>
      <w:marLeft w:val="0"/>
      <w:marRight w:val="0"/>
      <w:marTop w:val="0"/>
      <w:marBottom w:val="0"/>
      <w:divBdr>
        <w:top w:val="none" w:sz="0" w:space="0" w:color="auto"/>
        <w:left w:val="none" w:sz="0" w:space="0" w:color="auto"/>
        <w:bottom w:val="none" w:sz="0" w:space="0" w:color="auto"/>
        <w:right w:val="none" w:sz="0" w:space="0" w:color="auto"/>
      </w:divBdr>
    </w:div>
    <w:div w:id="1022827742">
      <w:bodyDiv w:val="1"/>
      <w:marLeft w:val="0"/>
      <w:marRight w:val="0"/>
      <w:marTop w:val="0"/>
      <w:marBottom w:val="0"/>
      <w:divBdr>
        <w:top w:val="none" w:sz="0" w:space="0" w:color="auto"/>
        <w:left w:val="none" w:sz="0" w:space="0" w:color="auto"/>
        <w:bottom w:val="none" w:sz="0" w:space="0" w:color="auto"/>
        <w:right w:val="none" w:sz="0" w:space="0" w:color="auto"/>
      </w:divBdr>
    </w:div>
    <w:div w:id="1037240247">
      <w:bodyDiv w:val="1"/>
      <w:marLeft w:val="0"/>
      <w:marRight w:val="0"/>
      <w:marTop w:val="0"/>
      <w:marBottom w:val="0"/>
      <w:divBdr>
        <w:top w:val="none" w:sz="0" w:space="0" w:color="auto"/>
        <w:left w:val="none" w:sz="0" w:space="0" w:color="auto"/>
        <w:bottom w:val="none" w:sz="0" w:space="0" w:color="auto"/>
        <w:right w:val="none" w:sz="0" w:space="0" w:color="auto"/>
      </w:divBdr>
    </w:div>
    <w:div w:id="1043747687">
      <w:bodyDiv w:val="1"/>
      <w:marLeft w:val="0"/>
      <w:marRight w:val="0"/>
      <w:marTop w:val="0"/>
      <w:marBottom w:val="0"/>
      <w:divBdr>
        <w:top w:val="none" w:sz="0" w:space="0" w:color="auto"/>
        <w:left w:val="none" w:sz="0" w:space="0" w:color="auto"/>
        <w:bottom w:val="none" w:sz="0" w:space="0" w:color="auto"/>
        <w:right w:val="none" w:sz="0" w:space="0" w:color="auto"/>
      </w:divBdr>
    </w:div>
    <w:div w:id="1059203634">
      <w:bodyDiv w:val="1"/>
      <w:marLeft w:val="0"/>
      <w:marRight w:val="0"/>
      <w:marTop w:val="0"/>
      <w:marBottom w:val="0"/>
      <w:divBdr>
        <w:top w:val="none" w:sz="0" w:space="0" w:color="auto"/>
        <w:left w:val="none" w:sz="0" w:space="0" w:color="auto"/>
        <w:bottom w:val="none" w:sz="0" w:space="0" w:color="auto"/>
        <w:right w:val="none" w:sz="0" w:space="0" w:color="auto"/>
      </w:divBdr>
    </w:div>
    <w:div w:id="1087458125">
      <w:bodyDiv w:val="1"/>
      <w:marLeft w:val="0"/>
      <w:marRight w:val="0"/>
      <w:marTop w:val="0"/>
      <w:marBottom w:val="0"/>
      <w:divBdr>
        <w:top w:val="none" w:sz="0" w:space="0" w:color="auto"/>
        <w:left w:val="none" w:sz="0" w:space="0" w:color="auto"/>
        <w:bottom w:val="none" w:sz="0" w:space="0" w:color="auto"/>
        <w:right w:val="none" w:sz="0" w:space="0" w:color="auto"/>
      </w:divBdr>
    </w:div>
    <w:div w:id="1090665155">
      <w:bodyDiv w:val="1"/>
      <w:marLeft w:val="0"/>
      <w:marRight w:val="0"/>
      <w:marTop w:val="0"/>
      <w:marBottom w:val="0"/>
      <w:divBdr>
        <w:top w:val="none" w:sz="0" w:space="0" w:color="auto"/>
        <w:left w:val="none" w:sz="0" w:space="0" w:color="auto"/>
        <w:bottom w:val="none" w:sz="0" w:space="0" w:color="auto"/>
        <w:right w:val="none" w:sz="0" w:space="0" w:color="auto"/>
      </w:divBdr>
    </w:div>
    <w:div w:id="1117480818">
      <w:bodyDiv w:val="1"/>
      <w:marLeft w:val="0"/>
      <w:marRight w:val="0"/>
      <w:marTop w:val="0"/>
      <w:marBottom w:val="0"/>
      <w:divBdr>
        <w:top w:val="none" w:sz="0" w:space="0" w:color="auto"/>
        <w:left w:val="none" w:sz="0" w:space="0" w:color="auto"/>
        <w:bottom w:val="none" w:sz="0" w:space="0" w:color="auto"/>
        <w:right w:val="none" w:sz="0" w:space="0" w:color="auto"/>
      </w:divBdr>
    </w:div>
    <w:div w:id="1121454049">
      <w:bodyDiv w:val="1"/>
      <w:marLeft w:val="0"/>
      <w:marRight w:val="0"/>
      <w:marTop w:val="0"/>
      <w:marBottom w:val="0"/>
      <w:divBdr>
        <w:top w:val="none" w:sz="0" w:space="0" w:color="auto"/>
        <w:left w:val="none" w:sz="0" w:space="0" w:color="auto"/>
        <w:bottom w:val="none" w:sz="0" w:space="0" w:color="auto"/>
        <w:right w:val="none" w:sz="0" w:space="0" w:color="auto"/>
      </w:divBdr>
    </w:div>
    <w:div w:id="1154758749">
      <w:bodyDiv w:val="1"/>
      <w:marLeft w:val="0"/>
      <w:marRight w:val="0"/>
      <w:marTop w:val="0"/>
      <w:marBottom w:val="0"/>
      <w:divBdr>
        <w:top w:val="none" w:sz="0" w:space="0" w:color="auto"/>
        <w:left w:val="none" w:sz="0" w:space="0" w:color="auto"/>
        <w:bottom w:val="none" w:sz="0" w:space="0" w:color="auto"/>
        <w:right w:val="none" w:sz="0" w:space="0" w:color="auto"/>
      </w:divBdr>
    </w:div>
    <w:div w:id="1180192435">
      <w:bodyDiv w:val="1"/>
      <w:marLeft w:val="0"/>
      <w:marRight w:val="0"/>
      <w:marTop w:val="0"/>
      <w:marBottom w:val="0"/>
      <w:divBdr>
        <w:top w:val="none" w:sz="0" w:space="0" w:color="auto"/>
        <w:left w:val="none" w:sz="0" w:space="0" w:color="auto"/>
        <w:bottom w:val="none" w:sz="0" w:space="0" w:color="auto"/>
        <w:right w:val="none" w:sz="0" w:space="0" w:color="auto"/>
      </w:divBdr>
    </w:div>
    <w:div w:id="1193036573">
      <w:bodyDiv w:val="1"/>
      <w:marLeft w:val="0"/>
      <w:marRight w:val="0"/>
      <w:marTop w:val="0"/>
      <w:marBottom w:val="0"/>
      <w:divBdr>
        <w:top w:val="none" w:sz="0" w:space="0" w:color="auto"/>
        <w:left w:val="none" w:sz="0" w:space="0" w:color="auto"/>
        <w:bottom w:val="none" w:sz="0" w:space="0" w:color="auto"/>
        <w:right w:val="none" w:sz="0" w:space="0" w:color="auto"/>
      </w:divBdr>
    </w:div>
    <w:div w:id="1220898729">
      <w:bodyDiv w:val="1"/>
      <w:marLeft w:val="0"/>
      <w:marRight w:val="0"/>
      <w:marTop w:val="0"/>
      <w:marBottom w:val="0"/>
      <w:divBdr>
        <w:top w:val="none" w:sz="0" w:space="0" w:color="auto"/>
        <w:left w:val="none" w:sz="0" w:space="0" w:color="auto"/>
        <w:bottom w:val="none" w:sz="0" w:space="0" w:color="auto"/>
        <w:right w:val="none" w:sz="0" w:space="0" w:color="auto"/>
      </w:divBdr>
      <w:divsChild>
        <w:div w:id="474876587">
          <w:marLeft w:val="0"/>
          <w:marRight w:val="0"/>
          <w:marTop w:val="0"/>
          <w:marBottom w:val="0"/>
          <w:divBdr>
            <w:top w:val="none" w:sz="0" w:space="0" w:color="auto"/>
            <w:left w:val="none" w:sz="0" w:space="0" w:color="auto"/>
            <w:bottom w:val="none" w:sz="0" w:space="0" w:color="auto"/>
            <w:right w:val="none" w:sz="0" w:space="0" w:color="auto"/>
          </w:divBdr>
          <w:divsChild>
            <w:div w:id="758137247">
              <w:marLeft w:val="0"/>
              <w:marRight w:val="0"/>
              <w:marTop w:val="0"/>
              <w:marBottom w:val="0"/>
              <w:divBdr>
                <w:top w:val="none" w:sz="0" w:space="0" w:color="auto"/>
                <w:left w:val="none" w:sz="0" w:space="0" w:color="auto"/>
                <w:bottom w:val="none" w:sz="0" w:space="0" w:color="auto"/>
                <w:right w:val="none" w:sz="0" w:space="0" w:color="auto"/>
              </w:divBdr>
              <w:divsChild>
                <w:div w:id="89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765">
      <w:bodyDiv w:val="1"/>
      <w:marLeft w:val="0"/>
      <w:marRight w:val="0"/>
      <w:marTop w:val="0"/>
      <w:marBottom w:val="0"/>
      <w:divBdr>
        <w:top w:val="none" w:sz="0" w:space="0" w:color="auto"/>
        <w:left w:val="none" w:sz="0" w:space="0" w:color="auto"/>
        <w:bottom w:val="none" w:sz="0" w:space="0" w:color="auto"/>
        <w:right w:val="none" w:sz="0" w:space="0" w:color="auto"/>
      </w:divBdr>
    </w:div>
    <w:div w:id="1329409337">
      <w:bodyDiv w:val="1"/>
      <w:marLeft w:val="0"/>
      <w:marRight w:val="0"/>
      <w:marTop w:val="0"/>
      <w:marBottom w:val="0"/>
      <w:divBdr>
        <w:top w:val="none" w:sz="0" w:space="0" w:color="auto"/>
        <w:left w:val="none" w:sz="0" w:space="0" w:color="auto"/>
        <w:bottom w:val="none" w:sz="0" w:space="0" w:color="auto"/>
        <w:right w:val="none" w:sz="0" w:space="0" w:color="auto"/>
      </w:divBdr>
    </w:div>
    <w:div w:id="1385565703">
      <w:bodyDiv w:val="1"/>
      <w:marLeft w:val="0"/>
      <w:marRight w:val="0"/>
      <w:marTop w:val="0"/>
      <w:marBottom w:val="0"/>
      <w:divBdr>
        <w:top w:val="none" w:sz="0" w:space="0" w:color="auto"/>
        <w:left w:val="none" w:sz="0" w:space="0" w:color="auto"/>
        <w:bottom w:val="none" w:sz="0" w:space="0" w:color="auto"/>
        <w:right w:val="none" w:sz="0" w:space="0" w:color="auto"/>
      </w:divBdr>
    </w:div>
    <w:div w:id="1388189583">
      <w:bodyDiv w:val="1"/>
      <w:marLeft w:val="0"/>
      <w:marRight w:val="0"/>
      <w:marTop w:val="0"/>
      <w:marBottom w:val="0"/>
      <w:divBdr>
        <w:top w:val="none" w:sz="0" w:space="0" w:color="auto"/>
        <w:left w:val="none" w:sz="0" w:space="0" w:color="auto"/>
        <w:bottom w:val="none" w:sz="0" w:space="0" w:color="auto"/>
        <w:right w:val="none" w:sz="0" w:space="0" w:color="auto"/>
      </w:divBdr>
    </w:div>
    <w:div w:id="1401173268">
      <w:bodyDiv w:val="1"/>
      <w:marLeft w:val="0"/>
      <w:marRight w:val="0"/>
      <w:marTop w:val="0"/>
      <w:marBottom w:val="0"/>
      <w:divBdr>
        <w:top w:val="none" w:sz="0" w:space="0" w:color="auto"/>
        <w:left w:val="none" w:sz="0" w:space="0" w:color="auto"/>
        <w:bottom w:val="none" w:sz="0" w:space="0" w:color="auto"/>
        <w:right w:val="none" w:sz="0" w:space="0" w:color="auto"/>
      </w:divBdr>
    </w:div>
    <w:div w:id="1440754921">
      <w:bodyDiv w:val="1"/>
      <w:marLeft w:val="0"/>
      <w:marRight w:val="0"/>
      <w:marTop w:val="0"/>
      <w:marBottom w:val="0"/>
      <w:divBdr>
        <w:top w:val="none" w:sz="0" w:space="0" w:color="auto"/>
        <w:left w:val="none" w:sz="0" w:space="0" w:color="auto"/>
        <w:bottom w:val="none" w:sz="0" w:space="0" w:color="auto"/>
        <w:right w:val="none" w:sz="0" w:space="0" w:color="auto"/>
      </w:divBdr>
    </w:div>
    <w:div w:id="1457867265">
      <w:bodyDiv w:val="1"/>
      <w:marLeft w:val="0"/>
      <w:marRight w:val="0"/>
      <w:marTop w:val="0"/>
      <w:marBottom w:val="0"/>
      <w:divBdr>
        <w:top w:val="none" w:sz="0" w:space="0" w:color="auto"/>
        <w:left w:val="none" w:sz="0" w:space="0" w:color="auto"/>
        <w:bottom w:val="none" w:sz="0" w:space="0" w:color="auto"/>
        <w:right w:val="none" w:sz="0" w:space="0" w:color="auto"/>
      </w:divBdr>
    </w:div>
    <w:div w:id="1482114460">
      <w:bodyDiv w:val="1"/>
      <w:marLeft w:val="0"/>
      <w:marRight w:val="0"/>
      <w:marTop w:val="0"/>
      <w:marBottom w:val="0"/>
      <w:divBdr>
        <w:top w:val="none" w:sz="0" w:space="0" w:color="auto"/>
        <w:left w:val="none" w:sz="0" w:space="0" w:color="auto"/>
        <w:bottom w:val="none" w:sz="0" w:space="0" w:color="auto"/>
        <w:right w:val="none" w:sz="0" w:space="0" w:color="auto"/>
      </w:divBdr>
    </w:div>
    <w:div w:id="1500997645">
      <w:bodyDiv w:val="1"/>
      <w:marLeft w:val="0"/>
      <w:marRight w:val="0"/>
      <w:marTop w:val="0"/>
      <w:marBottom w:val="0"/>
      <w:divBdr>
        <w:top w:val="none" w:sz="0" w:space="0" w:color="auto"/>
        <w:left w:val="none" w:sz="0" w:space="0" w:color="auto"/>
        <w:bottom w:val="none" w:sz="0" w:space="0" w:color="auto"/>
        <w:right w:val="none" w:sz="0" w:space="0" w:color="auto"/>
      </w:divBdr>
    </w:div>
    <w:div w:id="1506555754">
      <w:bodyDiv w:val="1"/>
      <w:marLeft w:val="0"/>
      <w:marRight w:val="0"/>
      <w:marTop w:val="0"/>
      <w:marBottom w:val="0"/>
      <w:divBdr>
        <w:top w:val="none" w:sz="0" w:space="0" w:color="auto"/>
        <w:left w:val="none" w:sz="0" w:space="0" w:color="auto"/>
        <w:bottom w:val="none" w:sz="0" w:space="0" w:color="auto"/>
        <w:right w:val="none" w:sz="0" w:space="0" w:color="auto"/>
      </w:divBdr>
    </w:div>
    <w:div w:id="1533611080">
      <w:bodyDiv w:val="1"/>
      <w:marLeft w:val="0"/>
      <w:marRight w:val="0"/>
      <w:marTop w:val="0"/>
      <w:marBottom w:val="0"/>
      <w:divBdr>
        <w:top w:val="none" w:sz="0" w:space="0" w:color="auto"/>
        <w:left w:val="none" w:sz="0" w:space="0" w:color="auto"/>
        <w:bottom w:val="none" w:sz="0" w:space="0" w:color="auto"/>
        <w:right w:val="none" w:sz="0" w:space="0" w:color="auto"/>
      </w:divBdr>
    </w:div>
    <w:div w:id="1553998515">
      <w:bodyDiv w:val="1"/>
      <w:marLeft w:val="0"/>
      <w:marRight w:val="0"/>
      <w:marTop w:val="0"/>
      <w:marBottom w:val="0"/>
      <w:divBdr>
        <w:top w:val="none" w:sz="0" w:space="0" w:color="auto"/>
        <w:left w:val="none" w:sz="0" w:space="0" w:color="auto"/>
        <w:bottom w:val="none" w:sz="0" w:space="0" w:color="auto"/>
        <w:right w:val="none" w:sz="0" w:space="0" w:color="auto"/>
      </w:divBdr>
    </w:div>
    <w:div w:id="1564297270">
      <w:bodyDiv w:val="1"/>
      <w:marLeft w:val="0"/>
      <w:marRight w:val="0"/>
      <w:marTop w:val="0"/>
      <w:marBottom w:val="0"/>
      <w:divBdr>
        <w:top w:val="none" w:sz="0" w:space="0" w:color="auto"/>
        <w:left w:val="none" w:sz="0" w:space="0" w:color="auto"/>
        <w:bottom w:val="none" w:sz="0" w:space="0" w:color="auto"/>
        <w:right w:val="none" w:sz="0" w:space="0" w:color="auto"/>
      </w:divBdr>
    </w:div>
    <w:div w:id="1576432433">
      <w:bodyDiv w:val="1"/>
      <w:marLeft w:val="0"/>
      <w:marRight w:val="0"/>
      <w:marTop w:val="0"/>
      <w:marBottom w:val="0"/>
      <w:divBdr>
        <w:top w:val="none" w:sz="0" w:space="0" w:color="auto"/>
        <w:left w:val="none" w:sz="0" w:space="0" w:color="auto"/>
        <w:bottom w:val="none" w:sz="0" w:space="0" w:color="auto"/>
        <w:right w:val="none" w:sz="0" w:space="0" w:color="auto"/>
      </w:divBdr>
    </w:div>
    <w:div w:id="1581208584">
      <w:bodyDiv w:val="1"/>
      <w:marLeft w:val="0"/>
      <w:marRight w:val="0"/>
      <w:marTop w:val="0"/>
      <w:marBottom w:val="0"/>
      <w:divBdr>
        <w:top w:val="none" w:sz="0" w:space="0" w:color="auto"/>
        <w:left w:val="none" w:sz="0" w:space="0" w:color="auto"/>
        <w:bottom w:val="none" w:sz="0" w:space="0" w:color="auto"/>
        <w:right w:val="none" w:sz="0" w:space="0" w:color="auto"/>
      </w:divBdr>
    </w:div>
    <w:div w:id="1598055443">
      <w:bodyDiv w:val="1"/>
      <w:marLeft w:val="0"/>
      <w:marRight w:val="0"/>
      <w:marTop w:val="0"/>
      <w:marBottom w:val="0"/>
      <w:divBdr>
        <w:top w:val="none" w:sz="0" w:space="0" w:color="auto"/>
        <w:left w:val="none" w:sz="0" w:space="0" w:color="auto"/>
        <w:bottom w:val="none" w:sz="0" w:space="0" w:color="auto"/>
        <w:right w:val="none" w:sz="0" w:space="0" w:color="auto"/>
      </w:divBdr>
      <w:divsChild>
        <w:div w:id="1014189471">
          <w:marLeft w:val="0"/>
          <w:marRight w:val="0"/>
          <w:marTop w:val="0"/>
          <w:marBottom w:val="0"/>
          <w:divBdr>
            <w:top w:val="none" w:sz="0" w:space="0" w:color="auto"/>
            <w:left w:val="none" w:sz="0" w:space="0" w:color="auto"/>
            <w:bottom w:val="none" w:sz="0" w:space="0" w:color="auto"/>
            <w:right w:val="none" w:sz="0" w:space="0" w:color="auto"/>
          </w:divBdr>
        </w:div>
      </w:divsChild>
    </w:div>
    <w:div w:id="1631090360">
      <w:bodyDiv w:val="1"/>
      <w:marLeft w:val="0"/>
      <w:marRight w:val="0"/>
      <w:marTop w:val="0"/>
      <w:marBottom w:val="0"/>
      <w:divBdr>
        <w:top w:val="none" w:sz="0" w:space="0" w:color="auto"/>
        <w:left w:val="none" w:sz="0" w:space="0" w:color="auto"/>
        <w:bottom w:val="none" w:sz="0" w:space="0" w:color="auto"/>
        <w:right w:val="none" w:sz="0" w:space="0" w:color="auto"/>
      </w:divBdr>
    </w:div>
    <w:div w:id="1649213779">
      <w:bodyDiv w:val="1"/>
      <w:marLeft w:val="0"/>
      <w:marRight w:val="0"/>
      <w:marTop w:val="0"/>
      <w:marBottom w:val="0"/>
      <w:divBdr>
        <w:top w:val="none" w:sz="0" w:space="0" w:color="auto"/>
        <w:left w:val="none" w:sz="0" w:space="0" w:color="auto"/>
        <w:bottom w:val="none" w:sz="0" w:space="0" w:color="auto"/>
        <w:right w:val="none" w:sz="0" w:space="0" w:color="auto"/>
      </w:divBdr>
    </w:div>
    <w:div w:id="1662151646">
      <w:bodyDiv w:val="1"/>
      <w:marLeft w:val="0"/>
      <w:marRight w:val="0"/>
      <w:marTop w:val="0"/>
      <w:marBottom w:val="0"/>
      <w:divBdr>
        <w:top w:val="none" w:sz="0" w:space="0" w:color="auto"/>
        <w:left w:val="none" w:sz="0" w:space="0" w:color="auto"/>
        <w:bottom w:val="none" w:sz="0" w:space="0" w:color="auto"/>
        <w:right w:val="none" w:sz="0" w:space="0" w:color="auto"/>
      </w:divBdr>
    </w:div>
    <w:div w:id="1673219494">
      <w:bodyDiv w:val="1"/>
      <w:marLeft w:val="0"/>
      <w:marRight w:val="0"/>
      <w:marTop w:val="0"/>
      <w:marBottom w:val="0"/>
      <w:divBdr>
        <w:top w:val="none" w:sz="0" w:space="0" w:color="auto"/>
        <w:left w:val="none" w:sz="0" w:space="0" w:color="auto"/>
        <w:bottom w:val="none" w:sz="0" w:space="0" w:color="auto"/>
        <w:right w:val="none" w:sz="0" w:space="0" w:color="auto"/>
      </w:divBdr>
      <w:divsChild>
        <w:div w:id="862090150">
          <w:marLeft w:val="0"/>
          <w:marRight w:val="0"/>
          <w:marTop w:val="0"/>
          <w:marBottom w:val="0"/>
          <w:divBdr>
            <w:top w:val="none" w:sz="0" w:space="0" w:color="auto"/>
            <w:left w:val="none" w:sz="0" w:space="0" w:color="auto"/>
            <w:bottom w:val="none" w:sz="0" w:space="0" w:color="auto"/>
            <w:right w:val="none" w:sz="0" w:space="0" w:color="auto"/>
          </w:divBdr>
        </w:div>
      </w:divsChild>
    </w:div>
    <w:div w:id="1691369924">
      <w:bodyDiv w:val="1"/>
      <w:marLeft w:val="0"/>
      <w:marRight w:val="0"/>
      <w:marTop w:val="0"/>
      <w:marBottom w:val="0"/>
      <w:divBdr>
        <w:top w:val="none" w:sz="0" w:space="0" w:color="auto"/>
        <w:left w:val="none" w:sz="0" w:space="0" w:color="auto"/>
        <w:bottom w:val="none" w:sz="0" w:space="0" w:color="auto"/>
        <w:right w:val="none" w:sz="0" w:space="0" w:color="auto"/>
      </w:divBdr>
    </w:div>
    <w:div w:id="1697151484">
      <w:bodyDiv w:val="1"/>
      <w:marLeft w:val="0"/>
      <w:marRight w:val="0"/>
      <w:marTop w:val="0"/>
      <w:marBottom w:val="0"/>
      <w:divBdr>
        <w:top w:val="none" w:sz="0" w:space="0" w:color="auto"/>
        <w:left w:val="none" w:sz="0" w:space="0" w:color="auto"/>
        <w:bottom w:val="none" w:sz="0" w:space="0" w:color="auto"/>
        <w:right w:val="none" w:sz="0" w:space="0" w:color="auto"/>
      </w:divBdr>
    </w:div>
    <w:div w:id="1702514811">
      <w:bodyDiv w:val="1"/>
      <w:marLeft w:val="0"/>
      <w:marRight w:val="0"/>
      <w:marTop w:val="0"/>
      <w:marBottom w:val="0"/>
      <w:divBdr>
        <w:top w:val="none" w:sz="0" w:space="0" w:color="auto"/>
        <w:left w:val="none" w:sz="0" w:space="0" w:color="auto"/>
        <w:bottom w:val="none" w:sz="0" w:space="0" w:color="auto"/>
        <w:right w:val="none" w:sz="0" w:space="0" w:color="auto"/>
      </w:divBdr>
    </w:div>
    <w:div w:id="1710031916">
      <w:bodyDiv w:val="1"/>
      <w:marLeft w:val="0"/>
      <w:marRight w:val="0"/>
      <w:marTop w:val="0"/>
      <w:marBottom w:val="0"/>
      <w:divBdr>
        <w:top w:val="none" w:sz="0" w:space="0" w:color="auto"/>
        <w:left w:val="none" w:sz="0" w:space="0" w:color="auto"/>
        <w:bottom w:val="none" w:sz="0" w:space="0" w:color="auto"/>
        <w:right w:val="none" w:sz="0" w:space="0" w:color="auto"/>
      </w:divBdr>
    </w:div>
    <w:div w:id="1732772385">
      <w:bodyDiv w:val="1"/>
      <w:marLeft w:val="0"/>
      <w:marRight w:val="0"/>
      <w:marTop w:val="0"/>
      <w:marBottom w:val="0"/>
      <w:divBdr>
        <w:top w:val="none" w:sz="0" w:space="0" w:color="auto"/>
        <w:left w:val="none" w:sz="0" w:space="0" w:color="auto"/>
        <w:bottom w:val="none" w:sz="0" w:space="0" w:color="auto"/>
        <w:right w:val="none" w:sz="0" w:space="0" w:color="auto"/>
      </w:divBdr>
    </w:div>
    <w:div w:id="1744260671">
      <w:bodyDiv w:val="1"/>
      <w:marLeft w:val="0"/>
      <w:marRight w:val="0"/>
      <w:marTop w:val="0"/>
      <w:marBottom w:val="0"/>
      <w:divBdr>
        <w:top w:val="none" w:sz="0" w:space="0" w:color="auto"/>
        <w:left w:val="none" w:sz="0" w:space="0" w:color="auto"/>
        <w:bottom w:val="none" w:sz="0" w:space="0" w:color="auto"/>
        <w:right w:val="none" w:sz="0" w:space="0" w:color="auto"/>
      </w:divBdr>
    </w:div>
    <w:div w:id="1747799667">
      <w:bodyDiv w:val="1"/>
      <w:marLeft w:val="0"/>
      <w:marRight w:val="0"/>
      <w:marTop w:val="0"/>
      <w:marBottom w:val="0"/>
      <w:divBdr>
        <w:top w:val="none" w:sz="0" w:space="0" w:color="auto"/>
        <w:left w:val="none" w:sz="0" w:space="0" w:color="auto"/>
        <w:bottom w:val="none" w:sz="0" w:space="0" w:color="auto"/>
        <w:right w:val="none" w:sz="0" w:space="0" w:color="auto"/>
      </w:divBdr>
    </w:div>
    <w:div w:id="1784107159">
      <w:bodyDiv w:val="1"/>
      <w:marLeft w:val="0"/>
      <w:marRight w:val="0"/>
      <w:marTop w:val="0"/>
      <w:marBottom w:val="0"/>
      <w:divBdr>
        <w:top w:val="none" w:sz="0" w:space="0" w:color="auto"/>
        <w:left w:val="none" w:sz="0" w:space="0" w:color="auto"/>
        <w:bottom w:val="none" w:sz="0" w:space="0" w:color="auto"/>
        <w:right w:val="none" w:sz="0" w:space="0" w:color="auto"/>
      </w:divBdr>
    </w:div>
    <w:div w:id="1798526161">
      <w:bodyDiv w:val="1"/>
      <w:marLeft w:val="0"/>
      <w:marRight w:val="0"/>
      <w:marTop w:val="0"/>
      <w:marBottom w:val="0"/>
      <w:divBdr>
        <w:top w:val="none" w:sz="0" w:space="0" w:color="auto"/>
        <w:left w:val="none" w:sz="0" w:space="0" w:color="auto"/>
        <w:bottom w:val="none" w:sz="0" w:space="0" w:color="auto"/>
        <w:right w:val="none" w:sz="0" w:space="0" w:color="auto"/>
      </w:divBdr>
    </w:div>
    <w:div w:id="1802075327">
      <w:bodyDiv w:val="1"/>
      <w:marLeft w:val="0"/>
      <w:marRight w:val="0"/>
      <w:marTop w:val="0"/>
      <w:marBottom w:val="0"/>
      <w:divBdr>
        <w:top w:val="none" w:sz="0" w:space="0" w:color="auto"/>
        <w:left w:val="none" w:sz="0" w:space="0" w:color="auto"/>
        <w:bottom w:val="none" w:sz="0" w:space="0" w:color="auto"/>
        <w:right w:val="none" w:sz="0" w:space="0" w:color="auto"/>
      </w:divBdr>
    </w:div>
    <w:div w:id="1806703445">
      <w:bodyDiv w:val="1"/>
      <w:marLeft w:val="0"/>
      <w:marRight w:val="0"/>
      <w:marTop w:val="0"/>
      <w:marBottom w:val="0"/>
      <w:divBdr>
        <w:top w:val="none" w:sz="0" w:space="0" w:color="auto"/>
        <w:left w:val="none" w:sz="0" w:space="0" w:color="auto"/>
        <w:bottom w:val="none" w:sz="0" w:space="0" w:color="auto"/>
        <w:right w:val="none" w:sz="0" w:space="0" w:color="auto"/>
      </w:divBdr>
    </w:div>
    <w:div w:id="1861317659">
      <w:bodyDiv w:val="1"/>
      <w:marLeft w:val="0"/>
      <w:marRight w:val="0"/>
      <w:marTop w:val="0"/>
      <w:marBottom w:val="0"/>
      <w:divBdr>
        <w:top w:val="none" w:sz="0" w:space="0" w:color="auto"/>
        <w:left w:val="none" w:sz="0" w:space="0" w:color="auto"/>
        <w:bottom w:val="none" w:sz="0" w:space="0" w:color="auto"/>
        <w:right w:val="none" w:sz="0" w:space="0" w:color="auto"/>
      </w:divBdr>
    </w:div>
    <w:div w:id="1892769572">
      <w:bodyDiv w:val="1"/>
      <w:marLeft w:val="0"/>
      <w:marRight w:val="0"/>
      <w:marTop w:val="0"/>
      <w:marBottom w:val="0"/>
      <w:divBdr>
        <w:top w:val="none" w:sz="0" w:space="0" w:color="auto"/>
        <w:left w:val="none" w:sz="0" w:space="0" w:color="auto"/>
        <w:bottom w:val="none" w:sz="0" w:space="0" w:color="auto"/>
        <w:right w:val="none" w:sz="0" w:space="0" w:color="auto"/>
      </w:divBdr>
    </w:div>
    <w:div w:id="1894927171">
      <w:bodyDiv w:val="1"/>
      <w:marLeft w:val="0"/>
      <w:marRight w:val="0"/>
      <w:marTop w:val="0"/>
      <w:marBottom w:val="0"/>
      <w:divBdr>
        <w:top w:val="none" w:sz="0" w:space="0" w:color="auto"/>
        <w:left w:val="none" w:sz="0" w:space="0" w:color="auto"/>
        <w:bottom w:val="none" w:sz="0" w:space="0" w:color="auto"/>
        <w:right w:val="none" w:sz="0" w:space="0" w:color="auto"/>
      </w:divBdr>
    </w:div>
    <w:div w:id="1914311412">
      <w:bodyDiv w:val="1"/>
      <w:marLeft w:val="0"/>
      <w:marRight w:val="0"/>
      <w:marTop w:val="0"/>
      <w:marBottom w:val="0"/>
      <w:divBdr>
        <w:top w:val="none" w:sz="0" w:space="0" w:color="auto"/>
        <w:left w:val="none" w:sz="0" w:space="0" w:color="auto"/>
        <w:bottom w:val="none" w:sz="0" w:space="0" w:color="auto"/>
        <w:right w:val="none" w:sz="0" w:space="0" w:color="auto"/>
      </w:divBdr>
    </w:div>
    <w:div w:id="1939757110">
      <w:bodyDiv w:val="1"/>
      <w:marLeft w:val="0"/>
      <w:marRight w:val="0"/>
      <w:marTop w:val="0"/>
      <w:marBottom w:val="0"/>
      <w:divBdr>
        <w:top w:val="none" w:sz="0" w:space="0" w:color="auto"/>
        <w:left w:val="none" w:sz="0" w:space="0" w:color="auto"/>
        <w:bottom w:val="none" w:sz="0" w:space="0" w:color="auto"/>
        <w:right w:val="none" w:sz="0" w:space="0" w:color="auto"/>
      </w:divBdr>
    </w:div>
    <w:div w:id="1951668781">
      <w:bodyDiv w:val="1"/>
      <w:marLeft w:val="0"/>
      <w:marRight w:val="0"/>
      <w:marTop w:val="0"/>
      <w:marBottom w:val="0"/>
      <w:divBdr>
        <w:top w:val="none" w:sz="0" w:space="0" w:color="auto"/>
        <w:left w:val="none" w:sz="0" w:space="0" w:color="auto"/>
        <w:bottom w:val="none" w:sz="0" w:space="0" w:color="auto"/>
        <w:right w:val="none" w:sz="0" w:space="0" w:color="auto"/>
      </w:divBdr>
      <w:divsChild>
        <w:div w:id="329069718">
          <w:marLeft w:val="0"/>
          <w:marRight w:val="0"/>
          <w:marTop w:val="0"/>
          <w:marBottom w:val="0"/>
          <w:divBdr>
            <w:top w:val="none" w:sz="0" w:space="0" w:color="auto"/>
            <w:left w:val="none" w:sz="0" w:space="0" w:color="auto"/>
            <w:bottom w:val="none" w:sz="0" w:space="0" w:color="auto"/>
            <w:right w:val="none" w:sz="0" w:space="0" w:color="auto"/>
          </w:divBdr>
          <w:divsChild>
            <w:div w:id="820580137">
              <w:marLeft w:val="0"/>
              <w:marRight w:val="0"/>
              <w:marTop w:val="0"/>
              <w:marBottom w:val="0"/>
              <w:divBdr>
                <w:top w:val="none" w:sz="0" w:space="0" w:color="auto"/>
                <w:left w:val="none" w:sz="0" w:space="0" w:color="auto"/>
                <w:bottom w:val="none" w:sz="0" w:space="0" w:color="auto"/>
                <w:right w:val="none" w:sz="0" w:space="0" w:color="auto"/>
              </w:divBdr>
              <w:divsChild>
                <w:div w:id="7771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68457">
      <w:bodyDiv w:val="1"/>
      <w:marLeft w:val="0"/>
      <w:marRight w:val="0"/>
      <w:marTop w:val="0"/>
      <w:marBottom w:val="0"/>
      <w:divBdr>
        <w:top w:val="none" w:sz="0" w:space="0" w:color="auto"/>
        <w:left w:val="none" w:sz="0" w:space="0" w:color="auto"/>
        <w:bottom w:val="none" w:sz="0" w:space="0" w:color="auto"/>
        <w:right w:val="none" w:sz="0" w:space="0" w:color="auto"/>
      </w:divBdr>
    </w:div>
    <w:div w:id="1990671410">
      <w:bodyDiv w:val="1"/>
      <w:marLeft w:val="0"/>
      <w:marRight w:val="0"/>
      <w:marTop w:val="0"/>
      <w:marBottom w:val="0"/>
      <w:divBdr>
        <w:top w:val="none" w:sz="0" w:space="0" w:color="auto"/>
        <w:left w:val="none" w:sz="0" w:space="0" w:color="auto"/>
        <w:bottom w:val="none" w:sz="0" w:space="0" w:color="auto"/>
        <w:right w:val="none" w:sz="0" w:space="0" w:color="auto"/>
      </w:divBdr>
      <w:divsChild>
        <w:div w:id="1042361063">
          <w:marLeft w:val="0"/>
          <w:marRight w:val="0"/>
          <w:marTop w:val="0"/>
          <w:marBottom w:val="0"/>
          <w:divBdr>
            <w:top w:val="none" w:sz="0" w:space="0" w:color="auto"/>
            <w:left w:val="none" w:sz="0" w:space="0" w:color="auto"/>
            <w:bottom w:val="none" w:sz="0" w:space="0" w:color="auto"/>
            <w:right w:val="none" w:sz="0" w:space="0" w:color="auto"/>
          </w:divBdr>
        </w:div>
        <w:div w:id="1338658987">
          <w:marLeft w:val="0"/>
          <w:marRight w:val="0"/>
          <w:marTop w:val="0"/>
          <w:marBottom w:val="0"/>
          <w:divBdr>
            <w:top w:val="none" w:sz="0" w:space="0" w:color="auto"/>
            <w:left w:val="none" w:sz="0" w:space="0" w:color="auto"/>
            <w:bottom w:val="none" w:sz="0" w:space="0" w:color="auto"/>
            <w:right w:val="none" w:sz="0" w:space="0" w:color="auto"/>
          </w:divBdr>
          <w:divsChild>
            <w:div w:id="686055904">
              <w:marLeft w:val="0"/>
              <w:marRight w:val="0"/>
              <w:marTop w:val="0"/>
              <w:marBottom w:val="0"/>
              <w:divBdr>
                <w:top w:val="none" w:sz="0" w:space="0" w:color="auto"/>
                <w:left w:val="none" w:sz="0" w:space="0" w:color="auto"/>
                <w:bottom w:val="none" w:sz="0" w:space="0" w:color="auto"/>
                <w:right w:val="none" w:sz="0" w:space="0" w:color="auto"/>
              </w:divBdr>
            </w:div>
            <w:div w:id="1361977591">
              <w:marLeft w:val="0"/>
              <w:marRight w:val="0"/>
              <w:marTop w:val="0"/>
              <w:marBottom w:val="0"/>
              <w:divBdr>
                <w:top w:val="none" w:sz="0" w:space="0" w:color="auto"/>
                <w:left w:val="none" w:sz="0" w:space="0" w:color="auto"/>
                <w:bottom w:val="none" w:sz="0" w:space="0" w:color="auto"/>
                <w:right w:val="none" w:sz="0" w:space="0" w:color="auto"/>
              </w:divBdr>
            </w:div>
            <w:div w:id="1634170324">
              <w:marLeft w:val="0"/>
              <w:marRight w:val="0"/>
              <w:marTop w:val="0"/>
              <w:marBottom w:val="0"/>
              <w:divBdr>
                <w:top w:val="none" w:sz="0" w:space="0" w:color="auto"/>
                <w:left w:val="none" w:sz="0" w:space="0" w:color="auto"/>
                <w:bottom w:val="none" w:sz="0" w:space="0" w:color="auto"/>
                <w:right w:val="none" w:sz="0" w:space="0" w:color="auto"/>
              </w:divBdr>
            </w:div>
            <w:div w:id="2052457561">
              <w:marLeft w:val="0"/>
              <w:marRight w:val="0"/>
              <w:marTop w:val="0"/>
              <w:marBottom w:val="0"/>
              <w:divBdr>
                <w:top w:val="none" w:sz="0" w:space="0" w:color="auto"/>
                <w:left w:val="none" w:sz="0" w:space="0" w:color="auto"/>
                <w:bottom w:val="none" w:sz="0" w:space="0" w:color="auto"/>
                <w:right w:val="none" w:sz="0" w:space="0" w:color="auto"/>
              </w:divBdr>
            </w:div>
            <w:div w:id="21415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46125">
      <w:bodyDiv w:val="1"/>
      <w:marLeft w:val="0"/>
      <w:marRight w:val="0"/>
      <w:marTop w:val="0"/>
      <w:marBottom w:val="0"/>
      <w:divBdr>
        <w:top w:val="none" w:sz="0" w:space="0" w:color="auto"/>
        <w:left w:val="none" w:sz="0" w:space="0" w:color="auto"/>
        <w:bottom w:val="none" w:sz="0" w:space="0" w:color="auto"/>
        <w:right w:val="none" w:sz="0" w:space="0" w:color="auto"/>
      </w:divBdr>
    </w:div>
    <w:div w:id="2026664764">
      <w:bodyDiv w:val="1"/>
      <w:marLeft w:val="0"/>
      <w:marRight w:val="0"/>
      <w:marTop w:val="0"/>
      <w:marBottom w:val="0"/>
      <w:divBdr>
        <w:top w:val="none" w:sz="0" w:space="0" w:color="auto"/>
        <w:left w:val="none" w:sz="0" w:space="0" w:color="auto"/>
        <w:bottom w:val="none" w:sz="0" w:space="0" w:color="auto"/>
        <w:right w:val="none" w:sz="0" w:space="0" w:color="auto"/>
      </w:divBdr>
    </w:div>
    <w:div w:id="2063864750">
      <w:bodyDiv w:val="1"/>
      <w:marLeft w:val="0"/>
      <w:marRight w:val="0"/>
      <w:marTop w:val="0"/>
      <w:marBottom w:val="0"/>
      <w:divBdr>
        <w:top w:val="none" w:sz="0" w:space="0" w:color="auto"/>
        <w:left w:val="none" w:sz="0" w:space="0" w:color="auto"/>
        <w:bottom w:val="none" w:sz="0" w:space="0" w:color="auto"/>
        <w:right w:val="none" w:sz="0" w:space="0" w:color="auto"/>
      </w:divBdr>
    </w:div>
    <w:div w:id="2095979711">
      <w:bodyDiv w:val="1"/>
      <w:marLeft w:val="0"/>
      <w:marRight w:val="0"/>
      <w:marTop w:val="0"/>
      <w:marBottom w:val="0"/>
      <w:divBdr>
        <w:top w:val="none" w:sz="0" w:space="0" w:color="auto"/>
        <w:left w:val="none" w:sz="0" w:space="0" w:color="auto"/>
        <w:bottom w:val="none" w:sz="0" w:space="0" w:color="auto"/>
        <w:right w:val="none" w:sz="0" w:space="0" w:color="auto"/>
      </w:divBdr>
    </w:div>
    <w:div w:id="2106531676">
      <w:bodyDiv w:val="1"/>
      <w:marLeft w:val="0"/>
      <w:marRight w:val="0"/>
      <w:marTop w:val="0"/>
      <w:marBottom w:val="0"/>
      <w:divBdr>
        <w:top w:val="none" w:sz="0" w:space="0" w:color="auto"/>
        <w:left w:val="none" w:sz="0" w:space="0" w:color="auto"/>
        <w:bottom w:val="none" w:sz="0" w:space="0" w:color="auto"/>
        <w:right w:val="none" w:sz="0" w:space="0" w:color="auto"/>
      </w:divBdr>
    </w:div>
    <w:div w:id="2118523970">
      <w:bodyDiv w:val="1"/>
      <w:marLeft w:val="0"/>
      <w:marRight w:val="0"/>
      <w:marTop w:val="0"/>
      <w:marBottom w:val="0"/>
      <w:divBdr>
        <w:top w:val="none" w:sz="0" w:space="0" w:color="auto"/>
        <w:left w:val="none" w:sz="0" w:space="0" w:color="auto"/>
        <w:bottom w:val="none" w:sz="0" w:space="0" w:color="auto"/>
        <w:right w:val="none" w:sz="0" w:space="0" w:color="auto"/>
      </w:divBdr>
    </w:div>
    <w:div w:id="2120879193">
      <w:bodyDiv w:val="1"/>
      <w:marLeft w:val="0"/>
      <w:marRight w:val="0"/>
      <w:marTop w:val="0"/>
      <w:marBottom w:val="0"/>
      <w:divBdr>
        <w:top w:val="none" w:sz="0" w:space="0" w:color="auto"/>
        <w:left w:val="none" w:sz="0" w:space="0" w:color="auto"/>
        <w:bottom w:val="none" w:sz="0" w:space="0" w:color="auto"/>
        <w:right w:val="none" w:sz="0" w:space="0" w:color="auto"/>
      </w:divBdr>
    </w:div>
    <w:div w:id="2123256684">
      <w:bodyDiv w:val="1"/>
      <w:marLeft w:val="0"/>
      <w:marRight w:val="0"/>
      <w:marTop w:val="0"/>
      <w:marBottom w:val="0"/>
      <w:divBdr>
        <w:top w:val="none" w:sz="0" w:space="0" w:color="auto"/>
        <w:left w:val="none" w:sz="0" w:space="0" w:color="auto"/>
        <w:bottom w:val="none" w:sz="0" w:space="0" w:color="auto"/>
        <w:right w:val="none" w:sz="0" w:space="0" w:color="auto"/>
      </w:divBdr>
    </w:div>
    <w:div w:id="2130857154">
      <w:bodyDiv w:val="1"/>
      <w:marLeft w:val="0"/>
      <w:marRight w:val="0"/>
      <w:marTop w:val="0"/>
      <w:marBottom w:val="0"/>
      <w:divBdr>
        <w:top w:val="none" w:sz="0" w:space="0" w:color="auto"/>
        <w:left w:val="none" w:sz="0" w:space="0" w:color="auto"/>
        <w:bottom w:val="none" w:sz="0" w:space="0" w:color="auto"/>
        <w:right w:val="none" w:sz="0" w:space="0" w:color="auto"/>
      </w:divBdr>
    </w:div>
    <w:div w:id="213925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telebras.com.br/telebras-fibra/" TargetMode="External"/><Relationship Id="rId39" Type="http://schemas.openxmlformats.org/officeDocument/2006/relationships/chart" Target="charts/chart1.xml"/><Relationship Id="rId21" Type="http://schemas.openxmlformats.org/officeDocument/2006/relationships/image" Target="media/image10.png"/><Relationship Id="rId34" Type="http://schemas.openxmlformats.org/officeDocument/2006/relationships/footer" Target="footer1.xml"/><Relationship Id="rId42" Type="http://schemas.openxmlformats.org/officeDocument/2006/relationships/chart" Target="charts/chart3.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www.telebras.com.br/telebras-fibr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elebras.com.br/telebras-sat-2/"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hart" Target="charts/chart2.xm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hyperlink" Target="https://www.gov.br/mcom/pt-br/noticias/2026/janeiro/telecomunicacoes-aceleram-expansao-no-brasil-com-quase-r-6-bilhoes-investidos-nacionalmente-no-3o-trimestre?utm" TargetMode="External"/><Relationship Id="rId28" Type="http://schemas.openxmlformats.org/officeDocument/2006/relationships/hyperlink" Target="https://www.telebras.com.br/telebras-sat-2/"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hyperlink" Target="http://www.telebras.com.br/telebras-tech"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onexis.org.br/setor-de-telecom-investe-r-165-bilhoes-no-primeiro-semestre-de-2025/?utm" TargetMode="External"/><Relationship Id="rId27" Type="http://schemas.openxmlformats.org/officeDocument/2006/relationships/hyperlink" Target="https://www.telebras.com.br/telebras-fibra/" TargetMode="External"/><Relationship Id="rId30" Type="http://schemas.openxmlformats.org/officeDocument/2006/relationships/hyperlink" Target="https://www.telebras.com.br/telebras-sat-2/" TargetMode="External"/><Relationship Id="rId35" Type="http://schemas.openxmlformats.org/officeDocument/2006/relationships/footer" Target="footer2.xml"/><Relationship Id="rId43"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yperlink" Target="https://www.telebras.com.br/telebras-fibra/" TargetMode="External"/><Relationship Id="rId33" Type="http://schemas.openxmlformats.org/officeDocument/2006/relationships/header" Target="header2.xm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am&#237;lia%20Czeczko\Meus%20documentos\Alex\Documentos\Modelos\Teses%20e%20Disserta&#231;&#245;es.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rocha\Desktop\alex.rocha\Trabalhos%20GGE\Demandas\20260227%20-%20Apresenta&#231;&#227;o%20e%20NT%20do%20Rel%20Adm\GI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lex.rocha\Desktop\alex.rocha\Trabalhos%20GGE\Demandas\20260227%20-%20Apresenta&#231;&#227;o%20e%20NT%20do%20Rel%20Adm\GI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de Instalações GESAC - Acumulado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Planilha1!$B$11</c:f>
              <c:strCache>
                <c:ptCount val="1"/>
                <c:pt idx="0">
                  <c:v>Instalações - Acumulado</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Planilha1!$A$12:$A$23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Planilha1!$B$12:$B$23</c:f>
              <c:numCache>
                <c:formatCode>General</c:formatCode>
                <c:ptCount val="12"/>
                <c:pt idx="0">
                  <c:v>11604</c:v>
                </c:pt>
                <c:pt idx="1">
                  <c:v>11667</c:v>
                </c:pt>
                <c:pt idx="2">
                  <c:v>11734</c:v>
                </c:pt>
                <c:pt idx="3">
                  <c:v>11773</c:v>
                </c:pt>
                <c:pt idx="4">
                  <c:v>11947</c:v>
                </c:pt>
                <c:pt idx="5">
                  <c:v>12533</c:v>
                </c:pt>
                <c:pt idx="6">
                  <c:v>12628</c:v>
                </c:pt>
                <c:pt idx="7">
                  <c:v>12666</c:v>
                </c:pt>
                <c:pt idx="8">
                  <c:v>12680</c:v>
                </c:pt>
                <c:pt idx="9">
                  <c:v>12691</c:v>
                </c:pt>
                <c:pt idx="10">
                  <c:v>12698</c:v>
                </c:pt>
                <c:pt idx="11">
                  <c:v>12703</c:v>
                </c:pt>
              </c:numCache>
            </c:numRef>
          </c:val>
          <c:extLst>
            <c:ext xmlns:c16="http://schemas.microsoft.com/office/drawing/2014/chart" uri="{C3380CC4-5D6E-409C-BE32-E72D297353CC}">
              <c16:uniqueId val="{00000000-68B5-4BDF-9736-F5BB76C383D4}"/>
            </c:ext>
          </c:extLst>
        </c:ser>
        <c:dLbls>
          <c:dLblPos val="outEnd"/>
          <c:showLegendKey val="0"/>
          <c:showVal val="1"/>
          <c:showCatName val="0"/>
          <c:showSerName val="0"/>
          <c:showPercent val="0"/>
          <c:showBubbleSize val="0"/>
        </c:dLbls>
        <c:gapWidth val="180"/>
        <c:overlap val="-27"/>
        <c:axId val="1256635455"/>
        <c:axId val="1212804303"/>
      </c:barChart>
      <c:catAx>
        <c:axId val="125663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BR"/>
          </a:p>
        </c:txPr>
        <c:crossAx val="1212804303"/>
        <c:crosses val="autoZero"/>
        <c:auto val="1"/>
        <c:lblAlgn val="ctr"/>
        <c:lblOffset val="100"/>
        <c:noMultiLvlLbl val="0"/>
      </c:catAx>
      <c:valAx>
        <c:axId val="1212804303"/>
        <c:scaling>
          <c:orientation val="minMax"/>
        </c:scaling>
        <c:delete val="1"/>
        <c:axPos val="l"/>
        <c:numFmt formatCode="General" sourceLinked="1"/>
        <c:majorTickMark val="none"/>
        <c:minorTickMark val="none"/>
        <c:tickLblPos val="nextTo"/>
        <c:crossAx val="12566354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de Instalações - Pontos EACE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Instalações</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jul</c:v>
                </c:pt>
                <c:pt idx="1">
                  <c:v>ago</c:v>
                </c:pt>
                <c:pt idx="2">
                  <c:v>set</c:v>
                </c:pt>
                <c:pt idx="3">
                  <c:v>out</c:v>
                </c:pt>
                <c:pt idx="4">
                  <c:v>nov</c:v>
                </c:pt>
                <c:pt idx="5">
                  <c:v>dez</c:v>
                </c:pt>
                <c:pt idx="6">
                  <c:v>Total</c:v>
                </c:pt>
              </c:strCache>
            </c:strRef>
          </c:cat>
          <c:val>
            <c:numRef>
              <c:f>Planilha1!$B$2:$B$8</c:f>
              <c:numCache>
                <c:formatCode>General</c:formatCode>
                <c:ptCount val="7"/>
                <c:pt idx="0">
                  <c:v>97</c:v>
                </c:pt>
                <c:pt idx="1">
                  <c:v>673</c:v>
                </c:pt>
                <c:pt idx="2">
                  <c:v>1064</c:v>
                </c:pt>
                <c:pt idx="3">
                  <c:v>365</c:v>
                </c:pt>
                <c:pt idx="4">
                  <c:v>399</c:v>
                </c:pt>
                <c:pt idx="5">
                  <c:v>625</c:v>
                </c:pt>
                <c:pt idx="6">
                  <c:v>3223</c:v>
                </c:pt>
              </c:numCache>
            </c:numRef>
          </c:val>
          <c:extLst>
            <c:ext xmlns:c16="http://schemas.microsoft.com/office/drawing/2014/chart" uri="{C3380CC4-5D6E-409C-BE32-E72D297353CC}">
              <c16:uniqueId val="{00000000-DFA1-4EAE-A1FB-FEBC92920B9D}"/>
            </c:ext>
          </c:extLst>
        </c:ser>
        <c:dLbls>
          <c:dLblPos val="outEnd"/>
          <c:showLegendKey val="0"/>
          <c:showVal val="1"/>
          <c:showCatName val="0"/>
          <c:showSerName val="0"/>
          <c:showPercent val="0"/>
          <c:showBubbleSize val="0"/>
        </c:dLbls>
        <c:gapWidth val="75"/>
        <c:overlap val="-27"/>
        <c:axId val="1261862015"/>
        <c:axId val="1261862495"/>
      </c:barChart>
      <c:catAx>
        <c:axId val="126186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BR"/>
          </a:p>
        </c:txPr>
        <c:crossAx val="1261862495"/>
        <c:crosses val="autoZero"/>
        <c:auto val="1"/>
        <c:lblAlgn val="ctr"/>
        <c:lblOffset val="100"/>
        <c:noMultiLvlLbl val="0"/>
      </c:catAx>
      <c:valAx>
        <c:axId val="1261862495"/>
        <c:scaling>
          <c:orientation val="minMax"/>
        </c:scaling>
        <c:delete val="1"/>
        <c:axPos val="l"/>
        <c:numFmt formatCode="General" sourceLinked="1"/>
        <c:majorTickMark val="none"/>
        <c:minorTickMark val="none"/>
        <c:tickLblPos val="nextTo"/>
        <c:crossAx val="12618620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a:t>Gênero</a:t>
            </a:r>
            <a:r>
              <a:rPr lang="pt-BR" sz="1200" baseline="0"/>
              <a:t> 2025</a:t>
            </a:r>
            <a:endParaRPr lang="pt-BR"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9387548877927099"/>
          <c:y val="0.2077794890595093"/>
          <c:w val="0.61224902244145807"/>
          <c:h val="0.60564227934418324"/>
        </c:manualLayout>
      </c:layout>
      <c:pieChart>
        <c:varyColors val="1"/>
        <c:ser>
          <c:idx val="0"/>
          <c:order val="0"/>
          <c:spPr>
            <a:ln>
              <a:noFill/>
            </a:ln>
          </c:spPr>
          <c:dPt>
            <c:idx val="0"/>
            <c:bubble3D val="0"/>
            <c:spPr>
              <a:solidFill>
                <a:srgbClr val="D0BC37"/>
              </a:solidFill>
              <a:ln w="19050">
                <a:noFill/>
              </a:ln>
              <a:effectLst/>
            </c:spPr>
            <c:extLst>
              <c:ext xmlns:c16="http://schemas.microsoft.com/office/drawing/2014/chart" uri="{C3380CC4-5D6E-409C-BE32-E72D297353CC}">
                <c16:uniqueId val="{00000001-1E3F-4EE6-B726-4ECBD39B9093}"/>
              </c:ext>
            </c:extLst>
          </c:dPt>
          <c:dPt>
            <c:idx val="1"/>
            <c:bubble3D val="0"/>
            <c:spPr>
              <a:solidFill>
                <a:srgbClr val="2B5991"/>
              </a:solidFill>
              <a:ln w="19050">
                <a:noFill/>
              </a:ln>
              <a:effectLst/>
            </c:spPr>
            <c:extLst>
              <c:ext xmlns:c16="http://schemas.microsoft.com/office/drawing/2014/chart" uri="{C3380CC4-5D6E-409C-BE32-E72D297353CC}">
                <c16:uniqueId val="{00000003-1E3F-4EE6-B726-4ECBD39B9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'DEZ 2025'!$A$36:$A$37</c:f>
              <c:strCache>
                <c:ptCount val="2"/>
                <c:pt idx="0">
                  <c:v>FEMININO</c:v>
                </c:pt>
                <c:pt idx="1">
                  <c:v>MASCULINO</c:v>
                </c:pt>
              </c:strCache>
            </c:strRef>
          </c:cat>
          <c:val>
            <c:numRef>
              <c:f>'DEZ 2025'!$B$36:$B$37</c:f>
              <c:numCache>
                <c:formatCode>0%</c:formatCode>
                <c:ptCount val="2"/>
                <c:pt idx="0">
                  <c:v>0.37</c:v>
                </c:pt>
                <c:pt idx="1">
                  <c:v>0.63</c:v>
                </c:pt>
              </c:numCache>
            </c:numRef>
          </c:val>
          <c:extLst>
            <c:ext xmlns:c16="http://schemas.microsoft.com/office/drawing/2014/chart" uri="{C3380CC4-5D6E-409C-BE32-E72D297353CC}">
              <c16:uniqueId val="{00000004-1E3F-4EE6-B726-4ECBD39B909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Proposta de Modelo para Nvos Negócis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D18A7C92F09A784AA05C3F5635716AF6" ma:contentTypeVersion="4" ma:contentTypeDescription="Crie um novo documento." ma:contentTypeScope="" ma:versionID="8638c56ecd6e05be922605f4f612e447">
  <xsd:schema xmlns:xsd="http://www.w3.org/2001/XMLSchema" xmlns:xs="http://www.w3.org/2001/XMLSchema" xmlns:p="http://schemas.microsoft.com/office/2006/metadata/properties" xmlns:ns2="034672aa-f560-46e3-8b3c-aa57edd94028" targetNamespace="http://schemas.microsoft.com/office/2006/metadata/properties" ma:root="true" ma:fieldsID="f0fd11161be8e3dd98c40ba254aa0697" ns2:_="">
    <xsd:import namespace="034672aa-f560-46e3-8b3c-aa57edd940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672aa-f560-46e3-8b3c-aa57edd94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56571C-A483-4158-BAE4-D2391B96EF17}">
  <ds:schemaRefs>
    <ds:schemaRef ds:uri="http://schemas.openxmlformats.org/officeDocument/2006/bibliography"/>
  </ds:schemaRefs>
</ds:datastoreItem>
</file>

<file path=customXml/itemProps3.xml><?xml version="1.0" encoding="utf-8"?>
<ds:datastoreItem xmlns:ds="http://schemas.openxmlformats.org/officeDocument/2006/customXml" ds:itemID="{656F8617-BB53-49E5-8333-4D54F8500D1B}">
  <ds:schemaRefs>
    <ds:schemaRef ds:uri="http://schemas.microsoft.com/sharepoint/v3/contenttype/forms"/>
  </ds:schemaRefs>
</ds:datastoreItem>
</file>

<file path=customXml/itemProps4.xml><?xml version="1.0" encoding="utf-8"?>
<ds:datastoreItem xmlns:ds="http://schemas.openxmlformats.org/officeDocument/2006/customXml" ds:itemID="{450C6AD0-3778-4DC1-AACF-98A17C0F904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501CA30-7783-4501-B2CF-DDAA90495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672aa-f560-46e3-8b3c-aa57edd94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Teses e Dissertações</Template>
  <TotalTime>1</TotalTime>
  <Pages>50</Pages>
  <Words>18280</Words>
  <Characters>107128</Characters>
  <Application>Microsoft Office Word</Application>
  <DocSecurity>0</DocSecurity>
  <Lines>3193</Lines>
  <Paragraphs>1943</Paragraphs>
  <ScaleCrop>false</ScaleCrop>
  <HeadingPairs>
    <vt:vector size="2" baseType="variant">
      <vt:variant>
        <vt:lpstr>Título</vt:lpstr>
      </vt:variant>
      <vt:variant>
        <vt:i4>1</vt:i4>
      </vt:variant>
    </vt:vector>
  </HeadingPairs>
  <TitlesOfParts>
    <vt:vector size="1" baseType="lpstr">
      <vt:lpstr/>
    </vt:vector>
  </TitlesOfParts>
  <Company>Pós Graduação</Company>
  <LinksUpToDate>false</LinksUpToDate>
  <CharactersWithSpaces>126873</CharactersWithSpaces>
  <SharedDoc>false</SharedDoc>
  <HLinks>
    <vt:vector size="60" baseType="variant">
      <vt:variant>
        <vt:i4>1441796</vt:i4>
      </vt:variant>
      <vt:variant>
        <vt:i4>162</vt:i4>
      </vt:variant>
      <vt:variant>
        <vt:i4>0</vt:i4>
      </vt:variant>
      <vt:variant>
        <vt:i4>5</vt:i4>
      </vt:variant>
      <vt:variant>
        <vt:lpwstr>http://www.telebras.com.br/telebras-tech</vt:lpwstr>
      </vt:variant>
      <vt:variant>
        <vt:lpwstr/>
      </vt:variant>
      <vt:variant>
        <vt:i4>4063292</vt:i4>
      </vt:variant>
      <vt:variant>
        <vt:i4>159</vt:i4>
      </vt:variant>
      <vt:variant>
        <vt:i4>0</vt:i4>
      </vt:variant>
      <vt:variant>
        <vt:i4>5</vt:i4>
      </vt:variant>
      <vt:variant>
        <vt:lpwstr>https://www.telebras.com.br/telebras-sat-2/</vt:lpwstr>
      </vt:variant>
      <vt:variant>
        <vt:lpwstr/>
      </vt:variant>
      <vt:variant>
        <vt:i4>7209067</vt:i4>
      </vt:variant>
      <vt:variant>
        <vt:i4>156</vt:i4>
      </vt:variant>
      <vt:variant>
        <vt:i4>0</vt:i4>
      </vt:variant>
      <vt:variant>
        <vt:i4>5</vt:i4>
      </vt:variant>
      <vt:variant>
        <vt:lpwstr>https://www.telebras.com.br/telebras-fibra/</vt:lpwstr>
      </vt:variant>
      <vt:variant>
        <vt:lpwstr/>
      </vt:variant>
      <vt:variant>
        <vt:i4>4063292</vt:i4>
      </vt:variant>
      <vt:variant>
        <vt:i4>153</vt:i4>
      </vt:variant>
      <vt:variant>
        <vt:i4>0</vt:i4>
      </vt:variant>
      <vt:variant>
        <vt:i4>5</vt:i4>
      </vt:variant>
      <vt:variant>
        <vt:lpwstr>https://www.telebras.com.br/telebras-sat-2/</vt:lpwstr>
      </vt:variant>
      <vt:variant>
        <vt:lpwstr/>
      </vt:variant>
      <vt:variant>
        <vt:i4>7209067</vt:i4>
      </vt:variant>
      <vt:variant>
        <vt:i4>150</vt:i4>
      </vt:variant>
      <vt:variant>
        <vt:i4>0</vt:i4>
      </vt:variant>
      <vt:variant>
        <vt:i4>5</vt:i4>
      </vt:variant>
      <vt:variant>
        <vt:lpwstr>https://www.telebras.com.br/telebras-fibra/</vt:lpwstr>
      </vt:variant>
      <vt:variant>
        <vt:lpwstr/>
      </vt:variant>
      <vt:variant>
        <vt:i4>7209067</vt:i4>
      </vt:variant>
      <vt:variant>
        <vt:i4>147</vt:i4>
      </vt:variant>
      <vt:variant>
        <vt:i4>0</vt:i4>
      </vt:variant>
      <vt:variant>
        <vt:i4>5</vt:i4>
      </vt:variant>
      <vt:variant>
        <vt:lpwstr>https://www.telebras.com.br/telebras-fibra/</vt:lpwstr>
      </vt:variant>
      <vt:variant>
        <vt:lpwstr/>
      </vt:variant>
      <vt:variant>
        <vt:i4>7209067</vt:i4>
      </vt:variant>
      <vt:variant>
        <vt:i4>144</vt:i4>
      </vt:variant>
      <vt:variant>
        <vt:i4>0</vt:i4>
      </vt:variant>
      <vt:variant>
        <vt:i4>5</vt:i4>
      </vt:variant>
      <vt:variant>
        <vt:lpwstr>https://www.telebras.com.br/telebras-fibra/</vt:lpwstr>
      </vt:variant>
      <vt:variant>
        <vt:lpwstr/>
      </vt:variant>
      <vt:variant>
        <vt:i4>4063292</vt:i4>
      </vt:variant>
      <vt:variant>
        <vt:i4>141</vt:i4>
      </vt:variant>
      <vt:variant>
        <vt:i4>0</vt:i4>
      </vt:variant>
      <vt:variant>
        <vt:i4>5</vt:i4>
      </vt:variant>
      <vt:variant>
        <vt:lpwstr>https://www.telebras.com.br/telebras-sat-2/</vt:lpwstr>
      </vt:variant>
      <vt:variant>
        <vt:lpwstr/>
      </vt:variant>
      <vt:variant>
        <vt:i4>7667756</vt:i4>
      </vt:variant>
      <vt:variant>
        <vt:i4>138</vt:i4>
      </vt:variant>
      <vt:variant>
        <vt:i4>0</vt:i4>
      </vt:variant>
      <vt:variant>
        <vt:i4>5</vt:i4>
      </vt:variant>
      <vt:variant>
        <vt:lpwstr>https://www.gov.br/mcom/pt-br/noticias/2026/janeiro/telecomunicacoes-aceleram-expansao-no-brasil-com-quase-r-6-bilhoes-investidos-nacionalmente-no-3o-trimestre?utm</vt:lpwstr>
      </vt:variant>
      <vt:variant>
        <vt:lpwstr/>
      </vt:variant>
      <vt:variant>
        <vt:i4>8061037</vt:i4>
      </vt:variant>
      <vt:variant>
        <vt:i4>135</vt:i4>
      </vt:variant>
      <vt:variant>
        <vt:i4>0</vt:i4>
      </vt:variant>
      <vt:variant>
        <vt:i4>5</vt:i4>
      </vt:variant>
      <vt:variant>
        <vt:lpwstr>https://conexis.org.br/setor-de-telecom-investe-r-165-bilhoes-no-primeiro-semestre-de-2025/?utm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Neves de Oliveira</dc:creator>
  <cp:keywords/>
  <cp:lastModifiedBy>Alessandra De Noronha Carvalhal</cp:lastModifiedBy>
  <cp:revision>2</cp:revision>
  <cp:lastPrinted>2026-03-12T12:36:00Z</cp:lastPrinted>
  <dcterms:created xsi:type="dcterms:W3CDTF">2026-03-20T14:46:00Z</dcterms:created>
  <dcterms:modified xsi:type="dcterms:W3CDTF">2026-03-20T14:46:00Z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0x010100D18A7C92F09A784AA05C3F5635716AF6</vt:lpwstr>
  </property>
</Properties>
</file>